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B8D" w:rsidRDefault="00D3672C">
      <w:bookmarkStart w:id="0" w:name="_GoBack"/>
      <w:bookmarkEnd w:id="0"/>
      <w:r>
        <w:rPr>
          <w:noProof/>
        </w:rPr>
        <w:pict>
          <v:group id="_x0000_s3039" style="position:absolute;margin-left:-23.1pt;margin-top:20.4pt;width:703.85pt;height:481.3pt;z-index:251655168" coordorigin="978,1848" coordsize="14077,9626">
            <v:group id="_x0000_s3025" style="position:absolute;left:978;top:7420;width:14077;height:3891" coordorigin="978,7420" coordsize="14077,3891">
              <v:shape id="_x0000_s2536" style="position:absolute;left:994;top:7420;width:14050;height:3891;flip:x" coordsize="14841,10989" path="m14163,r,l13695,27r-235,53l13230,133r,l12738,293r-469,187l12269,480r-563,240l11120,934r,l10674,1067r-441,107l9319,1360r,l8827,1440r-493,54l7842,1547r-443,19l7330,1573r-422,l6486,1573r-422,-26l5642,1467r,l5244,1333,4845,1174,4469,1040,4075,907r,l3771,827,3466,773,2833,720r,l2177,667r-330,l1543,693r-323,27l915,800,609,880,305,987r,l,1120r66,9794l14841,10989,14820,r,l14163,r,xe" strokeweight="1pt">
                <v:path arrowok="t"/>
              </v:shape>
              <v:shape id="_x0000_s2827" style="position:absolute;left:978;top:9401;width:14077;height:1906" coordsize="14077,1906" path="m12829,31r,l12737,78r-92,46l12437,186r-253,50l11884,251r,l11746,251r-161,-15l11308,186r-114,-46l11102,109r-98,-48l10936,r,l10844,61r-92,48l10660,140r-116,46l10268,236r-138,15l9968,251r,l9669,236,9416,186,9209,124,9117,78,9043,31r,l8951,78r-92,46l8651,186r-253,50l8099,251r,l7823,236,7569,186,7339,124,7247,78,7178,31r,l7108,78r-96,46l6782,186r-254,50l6252,251r,l5952,236,5700,186,5492,124,5400,78,5308,31r,l5239,78r-92,46l4935,186r-254,50l4383,251r,l4221,251,4083,236,3807,186,3691,140r-92,-31l3507,61,3415,r,l3346,61r-92,48l3162,140r-115,46l2766,236r-162,15l2466,251r,l2168,236,1914,186,1706,124,1614,78,1522,31r,l1453,78r-92,46l1154,186,896,236,597,251r,l435,251,297,236,159,221,21,186,,1906r14044,-18l14077,236r,l13915,251r-161,l13754,251r-276,-15l13201,186r-212,-62l12897,78r-68,-47l12829,31xe" strokeweight="1pt">
                <v:path arrowok="t"/>
              </v:shape>
            </v:group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2981" type="#_x0000_t136" style="position:absolute;left:1394;top:1848;width:12900;height:2040" strokeweight="1pt">
              <v:shadow color="#868686"/>
              <v:textpath style="font-family:&quot;Arial Black&quot;;font-size:1in;v-text-kern:t" trim="t" fitpath="t" string="Aquatic Animals"/>
            </v:shape>
            <v:group id="_x0000_s2891" style="position:absolute;left:2029;top:5392;width:3612;height:3232" coordorigin="10,10" coordsize="2900,2595">
              <v:shape id="_x0000_s2892" style="position:absolute;left:45;top:335;width:420;height:165" coordsize="420,165" path="m420,105l400,r,l185,80,90,120,,165,420,105r,xe" strokeweight="1pt">
                <v:path arrowok="t"/>
              </v:shape>
              <v:shape id="_x0000_s2893" style="position:absolute;left:10;top:310;width:1515;height:810" coordsize="1515,810" path="m1340,l790,155,450,255,,380r,l20,440r15,50l60,540r25,45l115,625r30,40l180,695r40,30l220,725r40,25l300,770r45,15l390,800r50,5l490,810r50,l595,805r,l650,795r55,-15l760,765r55,-20l875,720r60,-30l990,655r60,-35l1050,620r60,-45l1170,530r60,-50l1290,430r60,-60l1405,310,1515,180,1340,r,xe" strokeweight="1pt">
                <v:path arrowok="t"/>
              </v:shape>
              <v:shape id="_x0000_s2894" style="position:absolute;left:560;top:125;width:790;height:275" coordsize="790,275" path="m155,275l790,185,620,r,l455,40,295,80,145,120,,165,155,275r,xe" strokeweight="1pt">
                <v:path arrowok="t"/>
              </v:shape>
              <v:shape id="_x0000_s2895" style="position:absolute;left:1180;top:110;width:345;height:380" coordsize="345,380" path="m60,r,l,15,170,200,345,380,60,r,xe" strokeweight="1pt">
                <v:path arrowok="t"/>
              </v:shape>
              <v:shape id="_x0000_s2896" style="position:absolute;left:775;top:80;width:2135;height:1965" coordsize="2135,1965" path="m1060,95r,l1050,80r,l1040,65,1025,50,1005,35,980,25,950,15,915,10,830,r,l750,,660,5,565,15,465,30,750,410r,l690,535,625,650,550,765,475,875r,l365,1010,205,1185r,l145,1260r-50,60l55,1370r-25,45l30,1415r-20,50l,1490r,25l,1540r,30l10,1595r5,20l15,1615r25,45l65,1705r30,35l125,1775r40,35l205,1840r40,25l295,1890r,l355,1915r65,20l485,1950r70,10l575,1960r,l575,1960r75,5l725,1960r,l835,1950r,l850,1950r,l860,1950r,l945,1930r85,-20l1115,1880r85,-35l1200,1845r60,-30l1315,1785r55,-35l1425,1715r50,-40l1520,1635r45,-40l1610,1550r525,l2055,1225r-470,250l1585,1475r-45,-50l1495,1375r-50,-40l1395,1295r-55,-30l1285,1235r-60,-25l1165,1190r,l1105,1175r-65,-10l975,1160r-70,-5l835,1160r-75,5l685,1175r-80,10l605,1185r80,-95l750,995r65,-95l870,805r50,-90l965,630r35,-90l1030,460r,l1050,405r30,75l1065,330r45,145l1110,475r,-95l1105,290r-15,-85l1070,125r,l1060,95r,xe" strokeweight="1pt">
                <v:path arrowok="t"/>
              </v:shape>
              <v:shape id="_x0000_s2897" style="position:absolute;left:1145;top:1410;width:875;height:485" coordsize="875,485" path="m845,80r,l830,70r-15,l795,75,770,85r,l720,110r-50,40l625,200r-55,65l570,265r35,-60l625,150r,l630,105,625,70,615,40,595,10r,l575,,555,,530,10,510,35r,l490,65r-20,35l455,135r-10,45l445,180r5,-70l445,80,440,55r,l435,35,425,20,410,15,400,10r,l385,15,370,25,355,40,340,65r,l320,100r-15,45l295,195r-5,60l290,255r-10,30l265,310r-30,15l195,340r,l160,345r-45,5l60,345,,340r,l60,380r75,35l210,445r85,25l295,470r85,15l460,485r75,l600,470r,l665,445r50,-25l765,385r35,-35l830,310r25,-50l870,210r5,-60l875,150r,-25l870,105,860,90,845,80r,xe" strokeweight="1pt">
                <v:path arrowok="t"/>
              </v:shape>
              <v:shape id="_x0000_s2898" style="position:absolute;left:1390;top:150;width:165;height:110" coordsize="165,110" path="m65,90r,l40,85,25,65,10,35,,,,,,20,5,45r5,20l20,80r,l30,95r10,5l50,110r15,l65,110r15,l95,110r15,-10l120,90r,l135,75,145,60,165,15r,l140,50,115,75,90,90r-25,l65,90xe" strokeweight="1pt">
                <v:path arrowok="t"/>
              </v:shape>
              <v:shape id="_x0000_s2899" style="position:absolute;left:1610;top:2030;width:85;height:450" coordsize="85,450" path="m15,r,l,,60,450r25,l25,r,l15,r,xe" strokeweight="1pt">
                <v:path arrowok="t"/>
              </v:shape>
              <v:shape id="_x0000_s2900" style="position:absolute;left:1290;top:2040;width:60;height:445" coordsize="60,445" path="m60,r,l40,,,445r25,l60,r,xe" strokeweight="1pt">
                <v:path arrowok="t"/>
              </v:shape>
              <v:shape id="_x0000_s2901" style="position:absolute;left:940;top:2480;width:380;height:125" coordsize="380,125" path="m380,35l375,5,,,,,25,10,45,25,60,40,75,60r5,10l80,85,75,95,65,105,50,115,30,125,380,35xe" strokeweight="1pt">
                <v:path arrowok="t"/>
              </v:shape>
              <v:shape id="_x0000_s2902" style="position:absolute;left:1665;top:2470;width:375;height:125" coordsize="375,125" path="m,35l,5,375,r,l355,10,335,25,315,40,300,60r,10l300,80r5,15l315,105r10,10l350,125,,35xe" strokeweight="1pt">
                <v:path arrowok="t"/>
              </v:shape>
              <v:shape id="_x0000_s2903" style="position:absolute;left:2560;top:1350;width:285;height:165" coordsize="285,165" path="m285,20l280,,,165,285,20xe" strokeweight="1pt">
                <v:path arrowok="t"/>
              </v:shape>
              <v:shape id="_x0000_s2904" style="position:absolute;left:2605;top:1415;width:255;height:145" coordsize="255,145" path="m255,20l250,,,145,255,20xe" strokeweight="1pt">
                <v:path arrowok="t"/>
              </v:shape>
              <v:shape id="_x0000_s2905" style="position:absolute;left:2680;top:1480;width:195;height:115" coordsize="195,115" path="m195,15l195,,,115,195,15xe" strokeweight="1pt">
                <v:path arrowok="t"/>
              </v:shape>
              <v:shape id="_x0000_s2906" style="position:absolute;left:250;top:10;width:570;height:555" coordsize="570,555" path="m485,390l330,280,165,155r,l190,130r15,-30l215,75r,-25l215,30,210,15,200,r,l180,15,165,30,150,45r-5,15l135,90r5,25l140,115,120,95,105,85,90,80,70,75,50,70,30,75,,80r,l10,95r10,15l35,125r20,15l80,155r30,5l150,155r,l155,160r30,165l205,430r20,125l570,455,485,390xe" strokeweight="1pt">
                <v:path arrowok="t"/>
              </v:shape>
            </v:group>
            <v:group id="_x0000_s2907" style="position:absolute;left:7098;top:8276;width:2924;height:3198" coordorigin="10,10" coordsize="3128,3198">
              <v:shape id="_x0000_s2908" style="position:absolute;left:705;top:2433;width:2433;height:775" coordsize="2433,775" path="m2433,390r,l2428,410r,20l2408,465r-30,40l2338,540r-55,35l2223,605r-70,30l2073,660r-85,25l1893,710r-100,20l1688,745r-109,15l1459,770r-120,5l1214,775r,l1089,775,969,770,854,760,744,745,634,730,534,710,439,685,354,660,274,635,204,605,144,575,94,540,55,505,25,465,5,430,,410,,390r,l,370,5,350,25,310,55,275,94,235r50,-30l204,170r70,-30l354,115,439,90,534,65,634,45,744,30,854,20,969,10,1089,5,1214,r,l1339,5r120,5l1579,20r109,10l1793,45r100,20l1988,90r85,25l2153,140r70,30l2283,205r55,30l2378,275r30,35l2428,350r,20l2433,390r,xe" strokeweight="1pt">
                <v:path arrowok="t"/>
              </v:shape>
              <v:shape id="_x0000_s2909" style="position:absolute;left:904;top:2503;width:2034;height:635" coordsize="2034,635" path="m2034,320r,l2029,350r-15,30l1989,415r-35,25l1909,470r-50,25l1799,520r-65,25l1664,565r-80,15l1499,595r-84,15l1320,620r-100,10l1120,635r-105,l1015,635r-105,l810,630,715,620,620,610,530,595,450,580,370,565,295,545,230,520,175,495,120,470,80,440,45,415,20,380,5,350,,320r,l5,285,20,255,45,225,80,195r40,-30l175,140r55,-25l295,95,370,75,450,55,530,40,620,25,715,15r95,-5l910,5,1015,r,l1120,5r100,5l1320,15r95,10l1499,40r85,15l1664,75r70,20l1799,115r60,25l1909,165r45,30l1989,225r25,30l2029,285r5,35l2034,320xe" strokeweight="1pt">
                <v:path arrowok="t"/>
              </v:shape>
              <v:shape id="_x0000_s2910" style="position:absolute;left:1279;top:10;width:930;height:480" coordsize="930,480" path="m930,295r,l900,255,865,220,830,185,780,150,730,120,675,90,610,60,540,35r,l465,15,395,5,325,,255,10,190,25,125,55,60,90,,135,560,480r,l585,450r25,-25l650,400r40,-25l740,355r55,-20l860,315r70,-20l930,295xe" strokeweight="1pt">
                <v:path arrowok="t"/>
              </v:shape>
              <v:shape id="_x0000_s2911" style="position:absolute;left:1434;top:60;width:650;height:310" coordsize="650,310" path="m,180l210,310r,l245,275r40,-30l335,215r50,-25l445,170r60,-20l575,130r75,-15l650,115,605,85,550,55,495,25,435,r,l365,15,305,30,245,50,190,70,140,95,90,120,45,150,,180r,xe" strokeweight="1pt">
                <v:path arrowok="t"/>
              </v:shape>
              <v:shape id="_x0000_s2912" style="position:absolute;left:10;top:120;width:2164;height:1049" coordsize="2164,1049" path="m1629,854r,l1694,864r60,15l1814,894r55,25l1919,944r55,30l2019,1009r45,40l2064,1049r50,-100l2129,899r15,-50l2154,804r10,-45l2164,714r,-44l2159,630r-5,-45l2139,545r-15,-40l2109,470r-25,-40l2059,395r-30,-35l2029,360r-60,-65l1894,240r-80,-50l1719,145,1619,105,1504,75,1384,45,1254,20r,l1144,10,1039,,944,,849,5,760,20,675,35,595,60,520,90r,l450,130r-60,40l335,215r-45,55l250,325r-35,65l190,455r-15,75l175,530r60,5l300,540r60,-5l420,530r60,-10l540,500r55,-20l655,455r,l625,495r-30,35l560,560r-35,30l490,615r-35,25l415,660r-45,15l370,675r-80,24l205,714r-100,5l,714r,l70,764r70,45l210,849r70,35l350,914r70,25l485,959r70,15l555,974r65,10l690,989r70,l829,984r70,-5l969,964r70,-20l1114,919r,l1179,899r65,-20l1309,869r65,-10l1439,849r65,l1564,849r65,5l1629,854xe" strokeweight="1pt">
                <v:path arrowok="t"/>
              </v:shape>
              <v:shape id="_x0000_s2913" style="position:absolute;left:1069;top:145;width:1105;height:1024" coordsize="1105,1024" path="m570,829r,l635,839r60,15l755,869r55,25l860,919r55,30l960,984r45,40l1005,1024r50,-100l1070,874r15,-50l1095,779r10,-45l1105,689r,-44l1100,605r-5,-45l1080,520r-15,-40l1050,445r-25,-40l1000,370,970,335r,l910,275,840,220,755,170,665,125,565,85,455,50,340,20,210,r,l235,65r20,65l275,195r10,65l290,320r,60l285,440r-10,60l255,555r-20,55l210,664r-30,50l145,769r-45,50l55,864,,914r,l55,894r,l120,874r65,-20l250,844r65,-10l380,824r65,l505,824r65,5l570,829xe" strokeweight="1pt">
                <v:path arrowok="t"/>
              </v:shape>
              <v:shape id="_x0000_s2914" style="position:absolute;left:1374;top:215;width:325;height:265" coordsize="325,265" path="m325,160l220,,,80,120,265,325,160r,xe" strokeweight="1pt">
                <v:path arrowok="t"/>
              </v:shape>
              <v:shape id="_x0000_s2915" style="position:absolute;left:1699;top:310;width:315;height:260" coordsize="315,260" path="m125,l,65,135,260,315,140r,l275,105,225,70,175,35,125,r,xe" strokeweight="1pt">
                <v:path arrowok="t"/>
              </v:shape>
              <v:shape id="_x0000_s2916" style="position:absolute;left:1279;top:145;width:95;height:165" coordsize="95,165" path="m55,165l95,150,,,,,30,85r25,80l55,165xe" strokeweight="1pt">
                <v:path arrowok="t"/>
              </v:shape>
              <v:shape id="_x0000_s2917" style="position:absolute;left:1329;top:480;width:300;height:359" coordsize="300,359" path="m165,l25,75r,l15,145,,210,85,359,300,220,165,r,xe" strokeweight="1pt">
                <v:path arrowok="t"/>
              </v:shape>
              <v:shape id="_x0000_s2918" style="position:absolute;left:1629;top:570;width:345;height:334" coordsize="345,334" path="m205,l,130,130,334,345,200,205,r,xe" strokeweight="1pt">
                <v:path arrowok="t"/>
              </v:shape>
              <v:shape id="_x0000_s2919" style="position:absolute;left:1974;top:665;width:200;height:279" coordsize="200,279" path="m175,l,105,115,279r80,-50l195,229r5,-60l200,110,190,55,175,r,xe" strokeweight="1pt">
                <v:path arrowok="t"/>
              </v:shape>
              <v:shape id="_x0000_s2920" style="position:absolute;left:1914;top:944;width:225;height:225" coordsize="225,225" path="m225,75l175,,,110r,l40,135r45,25l125,190r35,35l160,225r40,-75l225,75r,xe" strokeweight="1pt">
                <v:path arrowok="t"/>
              </v:shape>
              <v:shape id="_x0000_s2921" style="position:absolute;left:1644;top:904;width:185;height:115" coordsize="185,115" path="m185,115l115,,,70r,l95,90r90,25l185,115xe" strokeweight="1pt">
                <v:path arrowok="t"/>
              </v:shape>
              <v:shape id="_x0000_s2922" style="position:absolute;left:1069;top:839;width:420;height:220" coordsize="420,220" path="m420,130l345,,,220r,l55,200r,l145,170r95,-20l330,135r90,-5l420,130xe" strokeweight="1pt">
                <v:path arrowok="t"/>
              </v:shape>
              <v:shape id="_x0000_s2923" style="position:absolute;left:1769;top:1169;width:465;height:505" coordsize="465,505" path="m465,505r,l465,430r-5,-75l450,285,435,220,410,160,385,100,350,50,305,r,l235,130,160,250,80,360,,460r465,45l465,505xe" strokeweight="1pt">
                <v:path arrowok="t"/>
              </v:shape>
              <v:shape id="_x0000_s2924" style="position:absolute;left:1899;top:1169;width:180;height:485" coordsize="180,485" path="m,475r135,10l135,485,160,365,175,240r5,-120l175,r,l145,125,105,250,55,365,,475r,xe" strokeweight="1pt">
                <v:path arrowok="t"/>
              </v:shape>
              <v:shape id="_x0000_s2925" style="position:absolute;left:2074;top:1169;width:160;height:505" coordsize="160,505" path="m,l,,25,60r15,60l50,180r10,60l65,305r5,60l65,430r-5,65l160,505r,l160,430r-5,-75l145,285,130,220,105,160,80,100,45,50,,,,xe" strokeweight="1pt">
                <v:path arrowok="t"/>
              </v:shape>
              <v:shape id="_x0000_s2926" style="position:absolute;left:844;top:365;width:285;height:265" coordsize="285,265" path="m250,265r,l270,205r10,-50l285,110,275,70r,l265,45,250,20,230,10,200,r,l170,,145,10,115,20,85,45r,l55,75,35,105,15,145,,190r,l25,150,50,120,70,95,95,70,120,55r25,-5l165,45r25,l190,45r20,10l230,70r15,20l255,110r5,30l260,175r-5,45l250,265r,xe" strokeweight="1pt">
                <v:path arrowok="t"/>
              </v:shape>
              <v:shape id="_x0000_s2927" style="position:absolute;left:570;top:1109;width:195;height:250" coordsize="195,250" path="m195,185r,l180,145,170,100,160,55,150,r,l95,60,70,90,45,120,30,155,15,185,5,220,,250r,l45,245,95,230r50,-20l195,185r,xe" strokeweight="1pt">
                <v:path arrowok="t"/>
              </v:shape>
              <v:shape id="_x0000_s2928" style="position:absolute;left:974;top:1059;width:230;height:340" coordsize="230,340" path="m230,320r,l190,255,155,180,125,95,95,r,l70,35,50,70,35,105,20,140,10,180,5,220,,260r,40l,300r30,15l60,330r30,5l120,340r25,l175,340r30,-10l230,320r,xe" strokeweight="1pt">
                <v:path arrowok="t"/>
              </v:shape>
              <v:shape id="_x0000_s2929" style="position:absolute;left:2219;top:1764;width:739;height:669" coordsize="739,669" path="m584,r,l529,15,469,35,409,65r-60,40l349,105r-65,50l229,210r-55,60l130,340,90,410,55,490,25,575,,669r,l25,625,50,590,80,555r30,-35l144,490r35,-25l219,440r40,-25l259,415,444,335,584,270r,l634,240r40,-30l704,180r25,-40l729,140r10,-30l739,85,734,55,714,35r,l694,15,659,5,624,,584,r,xe" strokeweight="1pt">
                <v:path arrowok="t"/>
              </v:shape>
              <v:shape id="_x0000_s2930" style="position:absolute;left:1279;top:1854;width:440;height:295" coordsize="440,295" path="m235,45r,l160,15,130,10,95,r,l70,,50,5,30,10,15,15r,l5,25,,40,5,50r5,15l10,65,25,80,40,95r25,15l95,120r,l290,185r,l335,205r40,25l410,260r30,35l440,295,430,255,410,215,390,180,365,150,335,120,305,95,270,70,235,45r,xe" strokeweight="1pt">
                <v:path arrowok="t"/>
              </v:shape>
              <v:shape id="_x0000_s2931" style="position:absolute;left:1664;top:2663;width:764;height:270" coordsize="764,270" path="m315,65r,l375,70r45,15l420,85r15,10l450,105r10,10l460,130r,l460,140r-10,10l435,160r-15,10l420,170r-45,15l315,190r,l260,185,215,170r,l200,160,185,150,175,140r,-10l175,130r,-15l185,105,200,95,215,85r,l260,70r55,-5l315,65xm650,40r,l590,25,525,10,455,5,380,r,l305,5r-70,5l170,25,110,40r,l60,60,25,85,15,95,5,110,,125r,10l,135r,15l5,165r20,25l60,210r50,20l110,230r60,20l235,260r70,10l380,270r,l455,270r70,-10l590,250r60,-20l650,230r49,-20l734,190r20,-25l759,150r5,-15l764,135r-5,-10l754,110,744,95,734,85,699,60,650,40r,xe" strokeweight="1pt">
                <v:path arrowok="t"/>
                <o:lock v:ext="edit" verticies="t"/>
              </v:shape>
              <v:shape id="_x0000_s2932" style="position:absolute;left:1254;top:2279;width:485;height:214" coordsize="485,214" path="m485,214r,l415,159,340,110,265,65,180,35r,l110,10,55,r,l20,,10,5,5,10r,l,20r5,5l30,45r,l70,70r55,15l125,85r180,50l305,135r50,14l400,169r40,20l485,214r,xe" strokeweight="1pt">
                <v:path arrowok="t"/>
              </v:shape>
            </v:group>
            <v:shape id="_x0000_s2982" style="position:absolute;left:9835;top:7223;width:3683;height:867" coordsize="2272,535" path="m2272,535r,l2252,480r-30,-55l2187,370r-45,-45l2087,275r-60,-45l1962,190r-70,-35l1812,120,1727,90,1636,65,1546,40,1446,25,1346,10,1241,5,1136,r,l1026,5,926,10,821,25,726,40,631,65,540,90r-80,30l380,155r-70,35l240,230r-60,45l130,325,85,370,50,425,20,480,,535r2272,xe" strokeweight="1pt">
              <v:path arrowok="t"/>
            </v:shape>
            <v:group id="_x0000_s2970" style="position:absolute;left:11264;top:5535;width:2164;height:2881;flip:x" coordorigin="10,10" coordsize="2407,2881">
              <v:shape id="_x0000_s2971" style="position:absolute;left:1186;top:2391;width:365;height:500" coordsize="365,500" path="m345,l270,r,l260,95r,90l270,265r15,75l,340r110,35l30,415r130,l90,500,365,385r,l355,340,345,290,335,240r-5,-50l330,145r5,-50l340,45,345,r,xe" strokeweight="1pt">
                <v:path arrowok="t"/>
              </v:shape>
              <v:shape id="_x0000_s2972" style="position:absolute;left:821;top:2276;width:370;height:505" coordsize="370,505" path="m160,420l90,505,370,390r,l355,340,345,290,335,245r,-50l330,145r5,-50l340,50,350,,275,5r,l265,100r,90l270,270r15,70l,340r115,35l35,420r125,l160,420xe" strokeweight="1pt">
                <v:path arrowok="t"/>
              </v:shape>
              <v:shape id="_x0000_s2973" style="position:absolute;left:10;top:10;width:2407;height:2436" coordsize="2407,2436" path="m1701,425r,l1591,320,1481,235r-55,-40l1371,160r-55,-35l1261,100,1201,75,1146,50,1091,35,1036,20,976,10,921,5,866,,806,r,l751,5,691,15,636,25,580,40,530,60,475,85r-50,25l375,140r-50,35l275,210r-50,40l180,295r-45,50l85,395,,510r,l40,550r45,40l130,620r45,35l225,680r55,30l335,730r55,20l450,770r60,15l575,795r66,10l776,815r150,l926,815r-85,30l766,885r-70,40l636,970r-51,50l540,1070r-35,55l475,1190r,l455,1250r-15,65l435,1385r5,71l450,1531r20,80l495,1691r35,80l530,1771r40,75l611,1916r45,70l711,2046r55,60l826,2161r65,55l961,2266r,l1046,2311r80,45l1216,2386r85,25l1391,2431r90,5l1571,2436r95,-5l1666,2431r95,-35l1847,2361r85,-40l2007,2286r65,-40l2137,2206r55,-45l2242,2121r40,-45l2322,2031r30,-45l2372,1936r20,-45l2402,1841r5,-50l2407,1741r-345,220l2062,1961r-20,-95l2012,1776r-30,-85l1942,1606r-50,-85l1837,1446r-61,-76l1711,1300r,l1651,1245r-50,-55l1556,1135r-35,-55l1496,1025r-20,-55l1461,915r-5,-50l1461,810r10,-55l1491,700r25,-55l1551,590r45,-55l1646,480r55,-55l1701,425xe" strokeweight="1pt">
                <v:path arrowok="t"/>
              </v:shape>
              <v:shape id="_x0000_s2974" style="position:absolute;left:10;top:520;width:786;height:305" coordsize="786,305" path="m721,305r,l786,115,,,,,70,65r70,55l225,170r85,45l405,245r95,30l606,290r115,15l721,305xe" strokeweight="1pt">
                <v:path arrowok="t"/>
              </v:shape>
              <v:shape id="_x0000_s2975" style="position:absolute;left:435;top:580;width:361;height:245" coordsize="361,245" path="m,l,,10,30,25,60,50,90r35,30l125,150r51,30l231,210r65,35l361,55,,,,xe" strokeweight="1pt">
                <v:path arrowok="t"/>
              </v:shape>
              <v:shape id="_x0000_s2976" style="position:absolute;left:10;top:10;width:816;height:625" coordsize="816,625" path="m816,5r-5,l806,r,l751,5,691,15,636,25,580,40,530,60,475,85r-50,25l375,140r-50,35l275,210r-50,40l180,295r-45,50l85,395,,510,786,625,816,5r,xe" strokeweight="1pt">
                <v:path arrowok="t"/>
              </v:shape>
              <v:shape id="_x0000_s2977" style="position:absolute;left:435;top:15;width:391;height:620" coordsize="391,620" path="m391,r-5,l386,,316,50r-60,60l201,170r-51,65l105,310,65,390,30,475,,565r361,55l391,r,xe" strokeweight="1pt">
                <v:path arrowok="t"/>
              </v:shape>
              <v:shape id="_x0000_s2978" style="position:absolute;left:420;top:895;width:1186;height:1541" coordsize="1186,1541" path="m40,305r,l20,365,5,430,,500r5,71l15,646r20,80l60,806r35,80l95,886r40,75l175,1031r46,70l276,1161r55,60l391,1276r65,55l526,1381r,l621,1436r100,45l821,1516r100,25l921,1541r55,-30l996,1491r20,-20l1026,1451r10,-20l1046,1411r,-25l1046,1361r,-30l1026,1276r-30,-60l946,1151r,l1036,1166r40,5l1106,1171r30,-5l1156,1156r15,-10l1181,1136r5,-20l1186,1096r-10,-20l1166,1046r-40,-60l1061,911r,l1086,901r25,-10l1131,881r20,-20l1161,846r10,-25l1181,796r,-30l1181,766r,-30l1181,706r-15,-65l1136,571r-40,-71l1096,500r-35,-55l1021,390,981,340,941,295,901,250,856,215,811,175,761,145,716,115,666,85,611,65,561,45,506,30,451,15,391,5,331,r,l281,30,231,60,191,95r-41,35l115,170,85,215,60,255,40,305r,xe" strokeweight="1pt">
                <v:path arrowok="t"/>
              </v:shape>
              <v:shape id="_x0000_s2979" style="position:absolute;left:711;top:10;width:985;height:815" coordsize="985,815" path="m705,490r,l770,470r70,-20l910,435r75,-10l985,425r-80,l830,415,760,400,700,375r,l655,355,610,320,565,285,515,240r,l420,140,355,90r,l305,55,245,30,185,10,115,r,l80,105,50,205,30,305,10,405,5,510,,610,5,710,20,815r,l95,805r75,-15l240,770r65,-25l305,745r85,-50l505,620r,l615,540r50,-25l705,490r,xe" strokeweight="1pt">
                <v:path arrowok="t"/>
              </v:shape>
              <v:shape id="_x0000_s2980" style="position:absolute;left:941;top:350;width:190;height:165" coordsize="190,165" path="m190,65r,l155,100r-35,20l90,130r-10,l65,130,55,125,45,115,25,90,15,50,5,r,l,65,5,90r5,25l20,130r10,15l45,155r15,10l60,165r15,l95,165r15,-5l125,150r20,-15l160,115,190,65r,xe" strokeweight="1pt">
                <v:path arrowok="t"/>
              </v:shape>
            </v:group>
            <v:group id="_x0000_s3024" style="position:absolute;left:1218;top:4830;width:2735;height:5551" coordorigin="1218,4830" coordsize="2735,5551">
              <v:shape id="_x0000_s3014" style="position:absolute;left:1612;top:9748;width:1858;height:633" coordsize="2433,775" path="m2433,390r,l2428,410r,20l2408,465r-30,40l2338,540r-55,35l2223,605r-70,30l2073,660r-85,25l1893,710r-100,20l1688,745r-109,15l1459,770r-120,5l1214,775r,l1089,775,969,770,854,760,744,745,634,730,534,710,439,685,354,660,274,635,204,605,144,575,94,540,55,505,25,465,5,430,,410,,390r,l,370,5,350,25,310,55,275,94,235r50,-30l204,170r70,-30l354,115,439,90,534,65,634,45,744,30,854,20,969,10,1089,5,1214,r,l1339,5r120,5l1579,20r109,10l1793,45r100,20l1988,90r85,25l2153,140r70,30l2283,205r55,30l2378,275r30,35l2428,350r,20l2433,390r,xe" strokeweight="1pt">
                <v:path arrowok="t"/>
              </v:shape>
              <v:shape id="_x0000_s3015" style="position:absolute;left:1764;top:9805;width:1553;height:519" coordsize="2034,635" path="m2034,320r,l2029,350r-15,30l1989,415r-35,25l1909,470r-50,25l1799,520r-65,25l1664,565r-80,15l1499,595r-84,15l1320,620r-100,10l1120,635r-105,l1015,635r-105,l810,630,715,620,620,610,530,595,450,580,370,565,295,545,230,520,175,495,120,470,80,440,45,415,20,380,5,350,,320r,l5,285,20,255,45,225,80,195r40,-30l175,140r55,-25l295,95,370,75,450,55,530,40,620,25,715,15r95,-5l910,5,1015,r,l1120,5r100,5l1320,15r95,10l1499,40r85,15l1664,75r70,20l1799,115r60,25l1909,165r45,30l1989,225r25,30l2029,285r5,35l2034,320xe" strokeweight="1pt">
                <v:path arrowok="t"/>
              </v:shape>
              <v:shape id="_x0000_s3016" style="position:absolute;left:3388;top:9275;width:565;height:547" coordsize="739,669" path="m584,r,l529,15,469,35,409,65r-60,40l349,105r-65,50l229,210r-55,60l130,340,90,410,55,490,25,575,,669r,l25,625,50,590,80,555r30,-35l144,490r35,-25l219,440r40,-25l259,415,444,335,584,270r,l634,240r40,-30l704,180r25,-40l729,140r10,-30l739,85,734,55,714,35r,l694,15,659,5,624,,584,r,xe" strokeweight="1pt">
                <v:path arrowok="t"/>
              </v:shape>
              <v:shape id="_x0000_s3017" style="position:absolute;left:1991;top:9239;width:337;height:241" coordsize="440,295" path="m235,45r,l160,15,130,10,95,r,l70,,50,5,30,10,15,15r,l5,25,,40,5,50r5,15l10,65,25,80,40,95r25,15l95,120r,l290,185r,l335,205r40,25l410,260r30,35l440,295,430,255,410,215,390,180,365,150,335,120,305,95,270,70,235,45r,xe" strokeweight="1pt">
                <v:path arrowok="t"/>
              </v:shape>
              <v:shape id="_x0000_s3018" style="position:absolute;left:2344;top:9936;width:583;height:220" coordsize="764,270" path="m315,65r,l375,70r45,15l420,85r15,10l450,105r10,10l460,130r,l460,140r-10,10l435,160r-15,10l420,170r-45,15l315,190r,l260,185,215,170r,l200,160,185,150,175,140r,-10l175,130r,-15l185,105,200,95,215,85r,l260,70r55,-5l315,65xm650,40r,l590,25,525,10,455,5,380,r,l305,5r-70,5l170,25,110,40r,l60,60,25,85,15,95,5,110,,125r,10l,135r,15l5,165r20,25l60,210r50,20l110,230r60,20l235,260r70,10l380,270r,l455,270r70,-10l590,250r60,-20l650,230r49,-20l734,190r20,-25l759,150r5,-15l764,135r-5,-10l754,110,744,95,734,85,699,60,650,40r,xe" strokeweight="1pt">
                <v:path arrowok="t"/>
                <o:lock v:ext="edit" verticies="t"/>
              </v:shape>
              <v:shape id="_x0000_s3019" style="position:absolute;left:1394;top:9275;width:370;height:175" coordsize="485,214" path="m485,214r,l415,159,340,110,265,65,180,35r,l110,10,55,r,l20,,10,5,5,10r,l,20r5,5l30,45r,l70,70r55,15l125,85r180,50l305,135r50,14l400,169r40,20l485,214r,xe" strokeweight="1pt">
                <v:path arrowok="t"/>
              </v:shape>
              <v:shape id="_x0000_s3022" style="position:absolute;left:1218;top:5198;width:546;height:368;flip:x" coordsize="739,669" path="m584,r,l529,15,469,35,409,65r-60,40l349,105r-65,50l229,210r-55,60l130,340,90,410,55,490,25,575,,669r,l25,625,50,590,80,555r30,-35l144,490r35,-25l219,440r40,-25l259,415,444,335,584,270r,l634,240r40,-30l704,180r25,-40l729,140r10,-30l739,85,734,55,714,35r,l694,15,659,5,624,,584,r,xe" strokeweight="1pt">
                <v:path arrowok="t"/>
              </v:shape>
              <v:shape id="_x0000_s3023" style="position:absolute;left:1218;top:4830;width:546;height:368;flip:x" coordsize="739,669" path="m584,r,l529,15,469,35,409,65r-60,40l349,105r-65,50l229,210r-55,60l130,340,90,410,55,490,25,575,,669r,l25,625,50,590,80,555r30,-35l144,490r35,-25l219,440r40,-25l259,415,444,335,584,270r,l634,240r40,-30l704,180r25,-40l729,140r10,-30l739,85,734,55,714,35r,l694,15,659,5,624,,584,r,xe" strokeweight="1pt">
                <v:path arrowok="t"/>
              </v:shape>
            </v:group>
            <v:shape id="_x0000_s3026" style="position:absolute;left:11766;top:7459;width:2903;height:867" coordsize="2272,535" path="m2272,535r,l2252,480r-30,-55l2187,370r-45,-45l2087,275r-60,-45l1962,190r-70,-35l1812,120,1727,90,1636,65,1546,40,1446,25,1346,10,1241,5,1136,r,l1026,5,926,10,821,25,726,40,631,65,540,90r-80,30l380,155r-70,35l240,230r-60,45l130,325,85,370,50,425,20,480,,535r2272,xe" strokeweight="1pt">
              <v:path arrowok="t"/>
            </v:shape>
            <v:shape id="_x0000_s3027" style="position:absolute;left:10219;top:7927;width:3083;height:726;mso-position-horizontal:center;mso-position-horizontal-relative:margin;mso-position-vertical:center;mso-position-vertical-relative:margin" coordsize="2272,535" path="m2272,535r,l2252,480r-30,-55l2187,370r-45,-45l2087,275r-60,-45l1962,190r-70,-35l1812,120,1727,90,1636,65,1546,40,1446,25,1346,10,1241,5,1136,r,l1026,5,926,10,821,25,726,40,631,65,540,90r-80,30l380,155r-70,35l240,230r-60,45l130,325,85,370,50,425,20,480,,535r2272,xe" strokeweight="1pt">
              <v:path arrowok="t"/>
            </v:shape>
            <w10:wrap anchorx="margin" anchory="margin"/>
          </v:group>
        </w:pict>
      </w:r>
    </w:p>
    <w:p w:rsidR="005E6B8D" w:rsidRDefault="005E6B8D" w:rsidP="00DB1A7F">
      <w:pPr>
        <w:jc w:val="center"/>
      </w:pPr>
      <w:r>
        <w:br w:type="page"/>
      </w:r>
    </w:p>
    <w:p w:rsidR="00DB1A7F" w:rsidRDefault="00DB1A7F">
      <w:pPr>
        <w:rPr>
          <w:rFonts w:hint="eastAsia"/>
        </w:rPr>
      </w:pPr>
    </w:p>
    <w:p w:rsidR="00DB1A7F" w:rsidRDefault="00D3672C">
      <w:pPr>
        <w:rPr>
          <w:rFonts w:hint="eastAsia"/>
        </w:rPr>
      </w:pPr>
      <w:r>
        <w:rPr>
          <w:noProof/>
        </w:rPr>
        <w:pict>
          <v:group id="_x0000_s3040" style="position:absolute;margin-left:0;margin-top:17.5pt;width:705.35pt;height:434.7pt;z-index:251654144;mso-position-horizontal:center;mso-position-horizontal-relative:margin" coordorigin="849,2808" coordsize="14107,8694">
            <v:shape id="_x0000_s3029" type="#_x0000_t136" style="position:absolute;left:1528;top:2808;width:5610;height:675" strokeweight="1pt">
              <v:shadow color="#868686"/>
              <v:textpath style="font-family:&quot;Arial Black&quot;;font-size:24pt;v-text-kern:t" trim="t" fitpath="t" string="This book belongs to:"/>
            </v:shape>
            <v:group id="_x0000_s3033" style="position:absolute;left:849;top:4721;width:14107;height:6781" coordorigin="857,4971" coordsize="14107,6781">
              <v:group id="_x0000_s3032" style="position:absolute;left:857;top:6673;width:14107;height:5079" coordorigin="857,6673" coordsize="14107,5079">
                <v:shape id="_x0000_s2950" style="position:absolute;left:1440;top:6673;width:7057;height:1425" coordsize="2272,535" path="m2272,535r,l2252,480r-30,-55l2187,370r-45,-45l2087,275r-60,-45l1962,190r-70,-35l1812,120,1727,90,1636,65,1546,40,1446,25,1346,10,1241,5,1136,r,l1026,5,926,10,821,25,726,40,631,65,540,90r-80,30l380,155r-70,35l240,230r-60,45l130,325,85,370,50,425,20,480,,535r2272,xe" strokeweight="1pt">
                  <v:path arrowok="t"/>
                </v:shape>
                <v:shape id="_x0000_s2390" style="position:absolute;left:872;top:6842;width:14050;height:4350;flip:x" coordsize="14841,10989" path="m14163,r,l13695,27r-235,53l13230,133r,l12738,293r-469,187l12269,480r-563,240l11120,934r,l10674,1067r-441,107l9319,1360r,l8827,1440r-493,54l7842,1547r-443,19l7330,1573r-422,l6486,1573r-422,-26l5642,1467r,l5244,1333,4845,1174,4469,1040,4075,907r,l3771,827,3466,773,2833,720r,l2177,667r-330,l1543,693r-323,27l915,800,609,880,305,987r,l,1120r66,9794l14841,10989,14820,r,l14163,r,xe" strokeweight="1pt">
                  <v:path arrowok="t"/>
                </v:shape>
                <v:shape id="_x0000_s2479" style="position:absolute;left:857;top:9698;width:14050;height:1551" coordsize="14050,1551" path="m13408,r,l12965,4r-222,7l12525,19r,l12059,41r-444,27l11615,68r-533,34l10527,132r,l10105,151r-417,15l8822,192r,l8357,203r-467,8l7424,218r-419,3l6939,222r-399,l6140,222r-399,-4l5341,207r,l4965,188,4587,166,4231,147,3858,128r,l3570,117r-289,-8l2682,102r,l2061,94r-312,l1461,98r-306,4l866,113,577,124,289,139r,l,148,,1497r14050,54l14030,r,l13408,r,xe" strokeweight="1pt">
                  <v:path arrowok="t"/>
                </v:shape>
                <v:shape id="_x0000_s2826" style="position:absolute;left:857;top:10826;width:14107;height:926;flip:x" coordsize="13213,723" path="m12040,22r,l11954,56r-86,33l11674,133r-237,36l11157,180r,l11028,180r-150,-11l10619,133r-107,-33l10426,78r-91,-34l10271,r,l10185,44r-86,34l10013,100r-108,33l9647,169r-129,11l9367,180r,l9087,169,8851,133,8657,89,8571,56,8502,22r,l8416,56r-86,33l8136,133r-237,36l7620,180r,l7362,169,7125,133,6910,89,6824,56,6759,22r,l6694,56r-90,33l6389,133r-237,36l5894,180r,l5614,169,5378,133,5184,89,5098,56,5012,22r,l4947,56r-86,33l4663,133r-237,36l4147,180r,l3996,180,3867,169,3609,133,3501,100,3415,78,3329,44,3243,r,l3178,44r-86,34l3006,100r-107,33l2636,169r-151,11l2356,180r,l2077,169,1840,133,1646,89,1560,56,1474,22r,l1409,56r-86,33l1130,133,889,169,609,180r,l458,180,329,169,200,158,71,133,,723,13213,685r-7,-516l13206,169r-151,11l12905,180r,l12647,169r-259,-36l12190,89r-86,-33l12040,22r,xe" strokeweight="1pt">
                  <v:path arrowok="t"/>
                </v:shape>
                <v:shape id="_x0000_s2948" style="position:absolute;left:4917;top:9042;width:3683;height:867" coordsize="2272,535" path="m2272,535r,l2252,480r-30,-55l2187,370r-45,-45l2087,275r-60,-45l1962,190r-70,-35l1812,120,1727,90,1636,65,1546,40,1446,25,1346,10,1241,5,1136,r,l1026,5,926,10,821,25,726,40,631,65,540,90r-80,30l380,155r-70,35l240,230r-60,45l130,325,85,370,50,425,20,480,,535r2272,xe" strokeweight="1pt">
                  <v:path arrowok="t"/>
                </v:shape>
                <v:shape id="_x0000_s3030" style="position:absolute;left:7878;top:9272;width:3683;height:867" coordsize="2272,535" path="m2272,535r,l2252,480r-30,-55l2187,370r-45,-45l2087,275r-60,-45l1962,190r-70,-35l1812,120,1727,90,1636,65,1546,40,1446,25,1346,10,1241,5,1136,r,l1026,5,926,10,821,25,726,40,631,65,540,90r-80,30l380,155r-70,35l240,230r-60,45l130,325,85,370,50,425,20,480,,535r2272,xe" strokeweight="1pt">
                  <v:path arrowok="t"/>
                </v:shape>
                <v:shape id="_x0000_s2949" style="position:absolute;left:10541;top:9527;width:3683;height:867" coordsize="2272,535" path="m2272,535r,l2252,480r-30,-55l2187,370r-45,-45l2087,275r-60,-45l1962,190r-70,-35l1812,120,1727,90,1636,65,1546,40,1446,25,1346,10,1241,5,1136,r,l1026,5,926,10,821,25,726,40,631,65,540,90r-80,30l380,155r-70,35l240,230r-60,45l130,325,85,370,50,425,20,480,,535r2272,xe" strokeweight="1pt">
                  <v:path arrowok="t"/>
                </v:shape>
              </v:group>
              <v:group id="_x0000_s2844" style="position:absolute;left:10852;top:7362;width:1862;height:2922" coordorigin="10,10" coordsize="1862,2922">
                <v:shape id="_x0000_s2845" style="position:absolute;left:10;top:2222;width:325;height:335" coordsize="325,335" path="m165,40r,l115,65,75,90,40,115,20,140r,l10,165,,185r,20l5,220r10,20l25,255r20,15l70,285r,l110,305r50,15l220,330r60,5l325,r,l295,,260,5,215,20,165,40r,xe" strokeweight="1pt">
                  <v:path arrowok="t"/>
                </v:shape>
                <v:shape id="_x0000_s2846" style="position:absolute;left:1657;top:2492;width:215;height:125" coordsize="215,125" path="m120,85r85,l135,50r80,l45,,,95r175,30l120,85r,xe" strokeweight="1pt">
                  <v:path arrowok="t"/>
                </v:shape>
                <v:shape id="_x0000_s2847" style="position:absolute;left:1186;top:2707;width:316;height:225" coordsize="316,225" path="m,75l60,225,100,115r105,75l190,95r126,50l215,,,75r,xe" strokeweight="1pt">
                  <v:path arrowok="t"/>
                </v:shape>
                <v:shape id="_x0000_s2848" style="position:absolute;left:1482;top:1146;width:380;height:285" coordsize="380,285" path="m210,95r,l160,60,115,30,70,10,30,r,l15,25,5,50,,80r,25l5,130r5,30l20,185r15,30l35,215r30,10l95,235r85,20l180,255r200,30l380,285,345,230,305,180,260,135,210,95r,xe" strokeweight="1pt">
                  <v:path arrowok="t"/>
                </v:shape>
                <v:shape id="_x0000_s2849" style="position:absolute;left:145;top:10;width:1091;height:2777" coordsize="1091,2777" path="m911,590r,l926,515r20,-65l966,395r20,-45l1011,310r25,-30l1061,260r30,-10l1091,250r-35,-60l1016,145,981,100,946,65,906,40,871,20,836,5,801,r,l766,5,731,20,691,45,651,75r-40,45l571,175r-45,70l481,320r,l446,395r-40,80l331,655,260,851r-65,220l195,1071r-60,225l85,1511,45,1716,20,1921r,l10,2021r-5,95l,2202r,80l10,2352r5,60l30,2467r20,45l50,2512r15,30l85,2567r25,25l140,2612r40,25l220,2657r100,40l320,2697r111,30l551,2752r125,15l806,2777r,l926,2777r115,-5l1041,2772r-40,-130l966,2492,936,2317,911,2121r,l886,1921,871,1716,861,1511r-5,-205l856,1306r5,-210l866,906,886,741,911,590r,xe" strokeweight="1pt">
                  <v:path arrowok="t"/>
                </v:shape>
                <v:shape id="_x0000_s2850" style="position:absolute;left:1001;top:260;width:801;height:2522" coordsize="801,2522" path="m235,r,l205,10,180,30,155,60r-25,40l110,145,90,200,70,265,55,340r,l30,491,10,656,5,846,,1056r,l5,1261r10,205l30,1671r25,200l55,1871r25,196l110,2242r35,150l185,2522r,l255,2512r70,-10l390,2487r61,-15l451,2472r60,-20l561,2432r45,-25l651,2382r35,-30l716,2322r30,-35l766,2252r,l781,2217r10,-50l796,2112r5,-65l801,1977r-5,-86l781,1706r,l751,1506,711,1301,661,1091,596,871r,l526,646,456,440,375,260,335,175,295,100r,l235,r,xe" strokeweight="1pt">
                  <v:path arrowok="t"/>
                </v:shape>
                <v:shape id="_x0000_s2851" style="position:absolute;left:1186;top:746;width:616;height:2021" coordsize="616,2021" path="m20,660r,l5,1000,,1175r,180l5,1531r10,85l25,1701r15,85l55,1866r20,80l100,2021r,l185,2006r81,-20l266,1986r60,-20l376,1946r45,-25l466,1896r35,-30l531,1836r30,-35l581,1766r,l596,1731r10,-50l611,1626r5,-65l616,1491r-5,-86l596,1220r,l566,1020,526,815,476,605,411,385r,l351,185,286,r,l251,15,215,35,185,65,155,95r,l135,120r-15,30l90,215,70,285,50,360,40,435,30,515,20,660r,xe" strokeweight="1pt">
                  <v:path arrowok="t"/>
                </v:shape>
                <v:shape id="_x0000_s2852" style="position:absolute;left:936;top:1311;width:450;height:335" coordsize="450,335" path="m245,110r,l190,70,135,35,85,10,35,r,l20,30,10,60,,90r,30l5,155r10,30l25,220r20,30l45,250r30,15l115,275r100,20l215,295r235,40l450,335,405,270,355,215,305,160,245,110r,xe" strokeweight="1pt">
                  <v:path arrowok="t"/>
                </v:shape>
                <v:shape id="_x0000_s2853" style="position:absolute;left:1096;top:335;width:446;height:95" coordsize="446,95" path="m75,r,l65,,50,,40,15r,l25,40,15,65,,95,446,50,75,xe" strokeweight="1pt">
                  <v:path arrowok="t"/>
                </v:shape>
                <v:shape id="_x0000_s2854" style="position:absolute;left:1131;top:260;width:416;height:125" coordsize="416,125" path="m105,r,l75,10,50,30,25,60,,100r416,25l105,r,xe" strokeweight="1pt">
                  <v:path arrowok="t"/>
                </v:shape>
                <v:shape id="_x0000_s2855" style="position:absolute;left:831;top:155;width:230;height:160" coordsize="230,160" path="m230,160r,l210,100,200,80,185,60,170,45,155,35,140,25r-20,l120,25r-15,l85,30,70,40,55,55,40,75,25,100,,160r,l5,125,15,95,30,65,45,40r,l65,25,80,10,100,5,120,r,l140,5r15,5l175,20r15,20l190,40r15,25l215,90r10,35l230,160r,xe" strokeweight="1pt">
                  <v:path arrowok="t"/>
                </v:shape>
                <v:shape id="_x0000_s2856" style="position:absolute;left:1191;top:320;width:30;height:20" coordsize="30,20" path="m30,10r,l25,15,15,20r,l5,15,,10r,l5,,15,r,l25,r5,10l30,10xe" strokeweight="1pt">
                  <v:path arrowok="t"/>
                </v:shape>
              </v:group>
              <v:group id="_x0000_s2876" style="position:absolute;left:2468;top:4971;width:3683;height:5018" coordorigin="10,10" coordsize="2272,3096">
                <v:shape id="_x0000_s2877" style="position:absolute;left:10;top:2571;width:2272;height:535" coordsize="2272,535" path="m2272,535r,l2252,480r-30,-55l2187,370r-45,-45l2087,275r-60,-45l1962,190r-70,-35l1812,120,1727,90,1636,65,1546,40,1446,25,1346,10,1241,5,1136,r,l1026,5,926,10,821,25,726,40,631,65,540,90r-80,30l380,155r-70,35l240,230r-60,45l130,325,85,370,50,425,20,480,,535r2272,xe" strokeweight="1pt">
                  <v:path arrowok="t"/>
                </v:shape>
                <v:shape id="_x0000_s2878" style="position:absolute;left:1281;top:2686;width:425;height:275" coordsize="425,275" path="m95,275l170,150r135,70l305,120r120,50l350,,,165,95,275r,xe" strokeweight="1pt">
                  <v:path arrowok="t"/>
                </v:shape>
                <v:shape id="_x0000_s2879" style="position:absolute;left:280;top:525;width:1727;height:2326" coordsize="1727,2326" path="m566,115r,l506,175r-65,70l381,325r-60,90l321,415,260,525,200,640,150,755,110,875,75,995,45,1121,20,1251,5,1386r,l,1511r,120l10,1736r15,100l45,1921r30,80l115,2066r20,30l160,2126r,l215,2171r60,40l346,2246r80,30l426,2276r80,20l601,2311r105,10l821,2326r,l966,2326r125,-10l1211,2301r100,-20l1311,2281r90,-35l1442,2231r35,-25l1512,2186r35,-25l1572,2131r30,-30l1602,2101r20,-30l1642,2036r20,-35l1677,1966r25,-85l1717,1786r,l1727,1691r,-110l1717,1461r-10,-135l1707,1326r-20,-120l1657,1086,1622,965,1582,840r,l1537,725,1482,615,1426,515,1366,415r,l1296,325r-65,-85l1161,170r-70,-55l1091,115,1016,65,981,45,946,30,906,15,871,5r-35,l801,r,l776,5r-30,5l691,30,631,70r-65,45l566,115xe" strokeweight="1pt">
                  <v:path arrowok="t"/>
                </v:shape>
                <v:shape id="_x0000_s2880" style="position:absolute;left:550;top:2821;width:246;height:105" coordsize="246,105" path="m71,55r15,50l246,,91,r,l66,15,41,35,20,55,,75,71,55r,xe" strokeweight="1pt">
                  <v:path arrowok="t"/>
                </v:shape>
                <v:shape id="_x0000_s2881" style="position:absolute;left:831;top:2851;width:240;height:105" coordsize="240,105" path="m65,55r15,50l240,,85,r,l60,15,35,30,15,50,,75,65,55r,xe" strokeweight="1pt">
                  <v:path arrowok="t"/>
                </v:shape>
                <v:shape id="_x0000_s2882" style="position:absolute;left:646;top:795;width:770;height:986" coordsize="770,986" path="m750,495r,l765,545r5,50l770,645r-5,45l755,735r-15,41l720,811r-20,35l670,876r-30,30l610,931r-35,20l535,966r-35,10l455,986r-40,l415,986r-40,l330,976,290,961,245,941,205,916,165,891,125,856,90,821,60,786,35,740,20,700,5,655,,605,,555,10,510,30,460r,l115,285r45,-80l205,130,255,75,280,50,305,30,335,15,360,5,390,r30,l420,r30,5l475,10r25,10l520,35r25,15l565,70r35,55l640,190r35,85l710,375r40,120l750,495xe" strokeweight="1pt">
                  <v:path arrowok="t"/>
                </v:shape>
                <v:shape id="_x0000_s2883" style="position:absolute;left:490;top:1145;width:1031;height:1711" coordsize="1031,1711" path="m496,421r,l466,345,446,275,426,205,416,140r,l371,115,326,85,281,45,236,r,l196,70r-40,75l116,225,86,315,60,405,35,501,15,601,,706r,l75,766r56,55l151,846r15,20l171,886r5,15l171,916r-5,10l151,936r-20,5l75,946,,946r,l,1046r10,95l20,1226r20,80l60,1376r31,65l121,1501r40,50l201,1596r50,35l301,1661r60,25l421,1701r70,10l561,1711r80,-5l641,1706r40,-10l721,1676r35,-15l791,1636r35,-20l856,1586r25,-30l906,1526r25,-35l951,1456r20,-40l986,1371r30,-95l1031,1171r,l896,1166r-55,-5l801,1151r-35,-10l741,1126r-15,-15l721,1096r5,-20l741,1051r25,-25l801,1001r40,-30l896,941r135,-70l1031,871r,-105l1021,656,1011,546,991,436,966,330,936,220,896,110,856,r,l791,55,726,95r-60,35l606,150r,l576,210r-30,65l521,345r-25,76l496,421xe" strokeweight="1pt">
                  <v:path arrowok="t"/>
                </v:shape>
                <v:shape id="_x0000_s2884" style="position:absolute;left:385;top:1811;width:876;height:1075" coordsize="876,1075" path="m836,980r,l851,955r15,-30l871,890r5,-45l871,800r-5,-50l856,690,841,630r,l836,540,826,460,806,385,796,350,781,320,761,295,741,265,721,245,696,225,671,205,641,190,611,175,576,160,531,,441,160r,l391,180r-50,25l296,235r-40,40l216,325r-36,55l150,445r-25,70l125,515r-50,5l35,530,10,540,5,550,,555r,10l5,570r15,20l50,610r45,25l95,635,75,695,60,750,50,800r,45l50,885r5,35l70,950r15,30l85,980r20,20l135,1020r35,15l206,1050r45,10l306,1065r55,10l426,1075r,l516,1075r,l626,1070r50,-10l716,1050r40,-15l786,1020r25,-15l836,980r,xe" strokeweight="1pt">
                  <v:path arrowok="t"/>
                </v:shape>
                <v:shape id="_x0000_s2885" style="position:absolute;left:385;top:2146;width:666;height:740" coordsize="666,740" path="m426,740r,l516,740r,l561,720r40,-30l631,655r20,-45l661,560r5,-60l661,435,646,360r,l586,350,541,335,526,325,511,310,501,300r-5,-15l496,285r,-10l496,265r5,-10l511,250r,l531,240r15,-5l596,235r,l566,185,536,140,501,100,471,65,441,40,411,20,381,5,351,,321,,291,5,266,20,236,35,206,65,180,95r-30,40l125,180r,l75,185,35,195,10,205,5,215,,220r,10l5,235r15,20l50,275r45,25l95,300,75,360,60,415,50,465r,45l50,550r5,35l70,615r15,30l85,645r20,20l135,685r35,15l206,715r45,10l306,730r55,10l426,740r,xe" strokeweight="1pt">
                  <v:path arrowok="t"/>
                </v:shape>
                <v:shape id="_x0000_s2886" style="position:absolute;left:981;top:2056;width:115;height:70" coordsize="115,70" path="m50,r,l30,5,15,15,5,40,,70r,l10,45,20,30,35,20,50,15r15,l80,25r20,15l115,60r,l100,30,85,15,70,,50,r,xe" strokeweight="1pt">
                  <v:path arrowok="t"/>
                </v:shape>
                <v:shape id="_x0000_s2887" style="position:absolute;left:846;top:10;width:485;height:430" coordsize="485,430" path="m385,r,l345,,310,10,275,30,240,60r,l210,35,175,15,145,5r-35,l110,5,75,15,50,30,30,55,10,85r,l,120r,40l10,200r20,45l30,245r35,50l110,340r60,45l240,430r,l310,385r60,-45l420,295r35,-50l455,245r20,-45l485,160r,-40l480,80r,l465,50,440,25,415,10,385,r,xe" strokeweight="1pt">
                  <v:path arrowok="t"/>
                </v:shape>
                <v:shape id="_x0000_s2888" style="position:absolute;left:846;top:980;width:165;height:80" coordsize="165,80" path="m60,80r,l90,75,120,60,140,35,165,r,l135,30,110,50,85,60,65,65,45,60,30,50,15,30,,,,,5,35,15,60,25,70r10,5l60,80r,xe" strokeweight="1pt">
                  <v:path arrowok="t"/>
                </v:shape>
                <v:shape id="_x0000_s2889" style="position:absolute;left:1056;top:980;width:165;height:80" coordsize="165,80" path="m65,80r,l90,75,120,60,145,35,165,r,l135,30,110,50,85,60,65,65,45,60,30,50,15,30,,,,,5,35,15,60,25,70r10,5l65,80r,xe" strokeweight="1pt">
                  <v:path arrowok="t"/>
                </v:shape>
                <v:shape id="_x0000_s2890" style="position:absolute;left:886;top:1130;width:255;height:471" coordsize="255,471" path="m5,45r,l30,30,60,15,90,5,130,r20,5l175,10r20,10l215,30r20,20l255,75,85,471,,65,5,45xe" strokeweight="1pt">
                  <v:path arrowok="t"/>
                </v:shape>
              </v:group>
            </v:group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3034" type="#_x0000_t32" style="position:absolute;left:7396;top:3320;width:6969;height:1" o:connectortype="straight" strokeweight="1pt"/>
            <w10:wrap anchorx="margin"/>
          </v:group>
        </w:pict>
      </w:r>
    </w:p>
    <w:p w:rsidR="0097435F" w:rsidRDefault="005E6B8D">
      <w:r>
        <w:br w:type="page"/>
      </w:r>
      <w:r w:rsidR="00973446">
        <w:rPr>
          <w:noProof/>
          <w:lang w:val="en-CA" w:eastAsia="en-CA"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55100" cy="6332855"/>
                <wp:effectExtent l="13335" t="17780" r="8890" b="21590"/>
                <wp:wrapNone/>
                <wp:docPr id="458" name="Group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5100" cy="6332855"/>
                          <a:chOff x="771" y="1183"/>
                          <a:chExt cx="14260" cy="9973"/>
                        </a:xfrm>
                      </wpg:grpSpPr>
                      <wpg:grpSp>
                        <wpg:cNvPr id="459" name="Group 2037"/>
                        <wpg:cNvGrpSpPr>
                          <a:grpSpLocks/>
                        </wpg:cNvGrpSpPr>
                        <wpg:grpSpPr bwMode="auto">
                          <a:xfrm>
                            <a:off x="771" y="2301"/>
                            <a:ext cx="13943" cy="8855"/>
                            <a:chOff x="575" y="2220"/>
                            <a:chExt cx="13943" cy="8855"/>
                          </a:xfrm>
                        </wpg:grpSpPr>
                        <wps:wsp>
                          <wps:cNvPr id="460" name="Freeform 2038"/>
                          <wps:cNvSpPr>
                            <a:spLocks/>
                          </wps:cNvSpPr>
                          <wps:spPr bwMode="auto">
                            <a:xfrm>
                              <a:off x="575" y="2220"/>
                              <a:ext cx="13824" cy="6838"/>
                            </a:xfrm>
                            <a:custGeom>
                              <a:avLst/>
                              <a:gdLst>
                                <a:gd name="T0" fmla="*/ 14163 w 14841"/>
                                <a:gd name="T1" fmla="*/ 0 h 10989"/>
                                <a:gd name="T2" fmla="*/ 14163 w 14841"/>
                                <a:gd name="T3" fmla="*/ 0 h 10989"/>
                                <a:gd name="T4" fmla="*/ 13695 w 14841"/>
                                <a:gd name="T5" fmla="*/ 27 h 10989"/>
                                <a:gd name="T6" fmla="*/ 13460 w 14841"/>
                                <a:gd name="T7" fmla="*/ 80 h 10989"/>
                                <a:gd name="T8" fmla="*/ 13230 w 14841"/>
                                <a:gd name="T9" fmla="*/ 133 h 10989"/>
                                <a:gd name="T10" fmla="*/ 13230 w 14841"/>
                                <a:gd name="T11" fmla="*/ 133 h 10989"/>
                                <a:gd name="T12" fmla="*/ 12738 w 14841"/>
                                <a:gd name="T13" fmla="*/ 293 h 10989"/>
                                <a:gd name="T14" fmla="*/ 12269 w 14841"/>
                                <a:gd name="T15" fmla="*/ 480 h 10989"/>
                                <a:gd name="T16" fmla="*/ 12269 w 14841"/>
                                <a:gd name="T17" fmla="*/ 480 h 10989"/>
                                <a:gd name="T18" fmla="*/ 11706 w 14841"/>
                                <a:gd name="T19" fmla="*/ 720 h 10989"/>
                                <a:gd name="T20" fmla="*/ 11120 w 14841"/>
                                <a:gd name="T21" fmla="*/ 934 h 10989"/>
                                <a:gd name="T22" fmla="*/ 11120 w 14841"/>
                                <a:gd name="T23" fmla="*/ 934 h 10989"/>
                                <a:gd name="T24" fmla="*/ 10674 w 14841"/>
                                <a:gd name="T25" fmla="*/ 1067 h 10989"/>
                                <a:gd name="T26" fmla="*/ 10233 w 14841"/>
                                <a:gd name="T27" fmla="*/ 1174 h 10989"/>
                                <a:gd name="T28" fmla="*/ 9319 w 14841"/>
                                <a:gd name="T29" fmla="*/ 1360 h 10989"/>
                                <a:gd name="T30" fmla="*/ 9319 w 14841"/>
                                <a:gd name="T31" fmla="*/ 1360 h 10989"/>
                                <a:gd name="T32" fmla="*/ 8827 w 14841"/>
                                <a:gd name="T33" fmla="*/ 1440 h 10989"/>
                                <a:gd name="T34" fmla="*/ 8334 w 14841"/>
                                <a:gd name="T35" fmla="*/ 1494 h 10989"/>
                                <a:gd name="T36" fmla="*/ 7842 w 14841"/>
                                <a:gd name="T37" fmla="*/ 1547 h 10989"/>
                                <a:gd name="T38" fmla="*/ 7399 w 14841"/>
                                <a:gd name="T39" fmla="*/ 1566 h 10989"/>
                                <a:gd name="T40" fmla="*/ 7330 w 14841"/>
                                <a:gd name="T41" fmla="*/ 1573 h 10989"/>
                                <a:gd name="T42" fmla="*/ 6908 w 14841"/>
                                <a:gd name="T43" fmla="*/ 1573 h 10989"/>
                                <a:gd name="T44" fmla="*/ 6486 w 14841"/>
                                <a:gd name="T45" fmla="*/ 1573 h 10989"/>
                                <a:gd name="T46" fmla="*/ 6064 w 14841"/>
                                <a:gd name="T47" fmla="*/ 1547 h 10989"/>
                                <a:gd name="T48" fmla="*/ 5642 w 14841"/>
                                <a:gd name="T49" fmla="*/ 1467 h 10989"/>
                                <a:gd name="T50" fmla="*/ 5642 w 14841"/>
                                <a:gd name="T51" fmla="*/ 1467 h 10989"/>
                                <a:gd name="T52" fmla="*/ 5244 w 14841"/>
                                <a:gd name="T53" fmla="*/ 1333 h 10989"/>
                                <a:gd name="T54" fmla="*/ 4845 w 14841"/>
                                <a:gd name="T55" fmla="*/ 1174 h 10989"/>
                                <a:gd name="T56" fmla="*/ 4469 w 14841"/>
                                <a:gd name="T57" fmla="*/ 1040 h 10989"/>
                                <a:gd name="T58" fmla="*/ 4075 w 14841"/>
                                <a:gd name="T59" fmla="*/ 907 h 10989"/>
                                <a:gd name="T60" fmla="*/ 4075 w 14841"/>
                                <a:gd name="T61" fmla="*/ 907 h 10989"/>
                                <a:gd name="T62" fmla="*/ 3771 w 14841"/>
                                <a:gd name="T63" fmla="*/ 827 h 10989"/>
                                <a:gd name="T64" fmla="*/ 3466 w 14841"/>
                                <a:gd name="T65" fmla="*/ 773 h 10989"/>
                                <a:gd name="T66" fmla="*/ 2833 w 14841"/>
                                <a:gd name="T67" fmla="*/ 720 h 10989"/>
                                <a:gd name="T68" fmla="*/ 2833 w 14841"/>
                                <a:gd name="T69" fmla="*/ 720 h 10989"/>
                                <a:gd name="T70" fmla="*/ 2177 w 14841"/>
                                <a:gd name="T71" fmla="*/ 667 h 10989"/>
                                <a:gd name="T72" fmla="*/ 1847 w 14841"/>
                                <a:gd name="T73" fmla="*/ 667 h 10989"/>
                                <a:gd name="T74" fmla="*/ 1543 w 14841"/>
                                <a:gd name="T75" fmla="*/ 693 h 10989"/>
                                <a:gd name="T76" fmla="*/ 1220 w 14841"/>
                                <a:gd name="T77" fmla="*/ 720 h 10989"/>
                                <a:gd name="T78" fmla="*/ 915 w 14841"/>
                                <a:gd name="T79" fmla="*/ 800 h 10989"/>
                                <a:gd name="T80" fmla="*/ 609 w 14841"/>
                                <a:gd name="T81" fmla="*/ 880 h 10989"/>
                                <a:gd name="T82" fmla="*/ 305 w 14841"/>
                                <a:gd name="T83" fmla="*/ 987 h 10989"/>
                                <a:gd name="T84" fmla="*/ 305 w 14841"/>
                                <a:gd name="T85" fmla="*/ 987 h 10989"/>
                                <a:gd name="T86" fmla="*/ 0 w 14841"/>
                                <a:gd name="T87" fmla="*/ 1120 h 10989"/>
                                <a:gd name="T88" fmla="*/ 66 w 14841"/>
                                <a:gd name="T89" fmla="*/ 10914 h 10989"/>
                                <a:gd name="T90" fmla="*/ 14841 w 14841"/>
                                <a:gd name="T91" fmla="*/ 10989 h 10989"/>
                                <a:gd name="T92" fmla="*/ 14820 w 14841"/>
                                <a:gd name="T93" fmla="*/ 0 h 10989"/>
                                <a:gd name="T94" fmla="*/ 14820 w 14841"/>
                                <a:gd name="T95" fmla="*/ 0 h 10989"/>
                                <a:gd name="T96" fmla="*/ 14163 w 14841"/>
                                <a:gd name="T97" fmla="*/ 0 h 10989"/>
                                <a:gd name="T98" fmla="*/ 14163 w 14841"/>
                                <a:gd name="T99" fmla="*/ 0 h 10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4841" h="10989">
                                  <a:moveTo>
                                    <a:pt x="14163" y="0"/>
                                  </a:moveTo>
                                  <a:lnTo>
                                    <a:pt x="14163" y="0"/>
                                  </a:lnTo>
                                  <a:lnTo>
                                    <a:pt x="13695" y="27"/>
                                  </a:lnTo>
                                  <a:lnTo>
                                    <a:pt x="13460" y="80"/>
                                  </a:lnTo>
                                  <a:lnTo>
                                    <a:pt x="13230" y="133"/>
                                  </a:lnTo>
                                  <a:lnTo>
                                    <a:pt x="12738" y="293"/>
                                  </a:lnTo>
                                  <a:lnTo>
                                    <a:pt x="12269" y="480"/>
                                  </a:lnTo>
                                  <a:lnTo>
                                    <a:pt x="11706" y="720"/>
                                  </a:lnTo>
                                  <a:lnTo>
                                    <a:pt x="11120" y="934"/>
                                  </a:lnTo>
                                  <a:lnTo>
                                    <a:pt x="10674" y="1067"/>
                                  </a:lnTo>
                                  <a:lnTo>
                                    <a:pt x="10233" y="1174"/>
                                  </a:lnTo>
                                  <a:lnTo>
                                    <a:pt x="9319" y="1360"/>
                                  </a:lnTo>
                                  <a:lnTo>
                                    <a:pt x="8827" y="1440"/>
                                  </a:lnTo>
                                  <a:lnTo>
                                    <a:pt x="8334" y="1494"/>
                                  </a:lnTo>
                                  <a:lnTo>
                                    <a:pt x="7842" y="1547"/>
                                  </a:lnTo>
                                  <a:lnTo>
                                    <a:pt x="7399" y="1566"/>
                                  </a:lnTo>
                                  <a:lnTo>
                                    <a:pt x="7330" y="1573"/>
                                  </a:lnTo>
                                  <a:lnTo>
                                    <a:pt x="6908" y="1573"/>
                                  </a:lnTo>
                                  <a:lnTo>
                                    <a:pt x="6486" y="1573"/>
                                  </a:lnTo>
                                  <a:lnTo>
                                    <a:pt x="6064" y="1547"/>
                                  </a:lnTo>
                                  <a:lnTo>
                                    <a:pt x="5642" y="1467"/>
                                  </a:lnTo>
                                  <a:lnTo>
                                    <a:pt x="5244" y="1333"/>
                                  </a:lnTo>
                                  <a:lnTo>
                                    <a:pt x="4845" y="1174"/>
                                  </a:lnTo>
                                  <a:lnTo>
                                    <a:pt x="4469" y="1040"/>
                                  </a:lnTo>
                                  <a:lnTo>
                                    <a:pt x="4075" y="907"/>
                                  </a:lnTo>
                                  <a:lnTo>
                                    <a:pt x="3771" y="827"/>
                                  </a:lnTo>
                                  <a:lnTo>
                                    <a:pt x="3466" y="773"/>
                                  </a:lnTo>
                                  <a:lnTo>
                                    <a:pt x="2833" y="720"/>
                                  </a:lnTo>
                                  <a:lnTo>
                                    <a:pt x="2177" y="667"/>
                                  </a:lnTo>
                                  <a:lnTo>
                                    <a:pt x="1847" y="667"/>
                                  </a:lnTo>
                                  <a:lnTo>
                                    <a:pt x="1543" y="693"/>
                                  </a:lnTo>
                                  <a:lnTo>
                                    <a:pt x="1220" y="720"/>
                                  </a:lnTo>
                                  <a:lnTo>
                                    <a:pt x="915" y="800"/>
                                  </a:lnTo>
                                  <a:lnTo>
                                    <a:pt x="609" y="880"/>
                                  </a:lnTo>
                                  <a:lnTo>
                                    <a:pt x="305" y="987"/>
                                  </a:lnTo>
                                  <a:lnTo>
                                    <a:pt x="0" y="1120"/>
                                  </a:lnTo>
                                  <a:lnTo>
                                    <a:pt x="66" y="10914"/>
                                  </a:lnTo>
                                  <a:lnTo>
                                    <a:pt x="14841" y="10989"/>
                                  </a:lnTo>
                                  <a:lnTo>
                                    <a:pt x="14820" y="0"/>
                                  </a:lnTo>
                                  <a:lnTo>
                                    <a:pt x="14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2039"/>
                          <wps:cNvSpPr>
                            <a:spLocks/>
                          </wps:cNvSpPr>
                          <wps:spPr bwMode="auto">
                            <a:xfrm flipH="1">
                              <a:off x="575" y="7432"/>
                              <a:ext cx="13943" cy="3643"/>
                            </a:xfrm>
                            <a:custGeom>
                              <a:avLst/>
                              <a:gdLst>
                                <a:gd name="T0" fmla="*/ 14163 w 14841"/>
                                <a:gd name="T1" fmla="*/ 0 h 10989"/>
                                <a:gd name="T2" fmla="*/ 14163 w 14841"/>
                                <a:gd name="T3" fmla="*/ 0 h 10989"/>
                                <a:gd name="T4" fmla="*/ 13695 w 14841"/>
                                <a:gd name="T5" fmla="*/ 27 h 10989"/>
                                <a:gd name="T6" fmla="*/ 13460 w 14841"/>
                                <a:gd name="T7" fmla="*/ 80 h 10989"/>
                                <a:gd name="T8" fmla="*/ 13230 w 14841"/>
                                <a:gd name="T9" fmla="*/ 133 h 10989"/>
                                <a:gd name="T10" fmla="*/ 13230 w 14841"/>
                                <a:gd name="T11" fmla="*/ 133 h 10989"/>
                                <a:gd name="T12" fmla="*/ 12738 w 14841"/>
                                <a:gd name="T13" fmla="*/ 293 h 10989"/>
                                <a:gd name="T14" fmla="*/ 12269 w 14841"/>
                                <a:gd name="T15" fmla="*/ 480 h 10989"/>
                                <a:gd name="T16" fmla="*/ 12269 w 14841"/>
                                <a:gd name="T17" fmla="*/ 480 h 10989"/>
                                <a:gd name="T18" fmla="*/ 11706 w 14841"/>
                                <a:gd name="T19" fmla="*/ 720 h 10989"/>
                                <a:gd name="T20" fmla="*/ 11120 w 14841"/>
                                <a:gd name="T21" fmla="*/ 934 h 10989"/>
                                <a:gd name="T22" fmla="*/ 11120 w 14841"/>
                                <a:gd name="T23" fmla="*/ 934 h 10989"/>
                                <a:gd name="T24" fmla="*/ 10674 w 14841"/>
                                <a:gd name="T25" fmla="*/ 1067 h 10989"/>
                                <a:gd name="T26" fmla="*/ 10233 w 14841"/>
                                <a:gd name="T27" fmla="*/ 1174 h 10989"/>
                                <a:gd name="T28" fmla="*/ 9319 w 14841"/>
                                <a:gd name="T29" fmla="*/ 1360 h 10989"/>
                                <a:gd name="T30" fmla="*/ 9319 w 14841"/>
                                <a:gd name="T31" fmla="*/ 1360 h 10989"/>
                                <a:gd name="T32" fmla="*/ 8827 w 14841"/>
                                <a:gd name="T33" fmla="*/ 1440 h 10989"/>
                                <a:gd name="T34" fmla="*/ 8334 w 14841"/>
                                <a:gd name="T35" fmla="*/ 1494 h 10989"/>
                                <a:gd name="T36" fmla="*/ 7842 w 14841"/>
                                <a:gd name="T37" fmla="*/ 1547 h 10989"/>
                                <a:gd name="T38" fmla="*/ 7399 w 14841"/>
                                <a:gd name="T39" fmla="*/ 1566 h 10989"/>
                                <a:gd name="T40" fmla="*/ 7330 w 14841"/>
                                <a:gd name="T41" fmla="*/ 1573 h 10989"/>
                                <a:gd name="T42" fmla="*/ 6908 w 14841"/>
                                <a:gd name="T43" fmla="*/ 1573 h 10989"/>
                                <a:gd name="T44" fmla="*/ 6486 w 14841"/>
                                <a:gd name="T45" fmla="*/ 1573 h 10989"/>
                                <a:gd name="T46" fmla="*/ 6064 w 14841"/>
                                <a:gd name="T47" fmla="*/ 1547 h 10989"/>
                                <a:gd name="T48" fmla="*/ 5642 w 14841"/>
                                <a:gd name="T49" fmla="*/ 1467 h 10989"/>
                                <a:gd name="T50" fmla="*/ 5642 w 14841"/>
                                <a:gd name="T51" fmla="*/ 1467 h 10989"/>
                                <a:gd name="T52" fmla="*/ 5244 w 14841"/>
                                <a:gd name="T53" fmla="*/ 1333 h 10989"/>
                                <a:gd name="T54" fmla="*/ 4845 w 14841"/>
                                <a:gd name="T55" fmla="*/ 1174 h 10989"/>
                                <a:gd name="T56" fmla="*/ 4469 w 14841"/>
                                <a:gd name="T57" fmla="*/ 1040 h 10989"/>
                                <a:gd name="T58" fmla="*/ 4075 w 14841"/>
                                <a:gd name="T59" fmla="*/ 907 h 10989"/>
                                <a:gd name="T60" fmla="*/ 4075 w 14841"/>
                                <a:gd name="T61" fmla="*/ 907 h 10989"/>
                                <a:gd name="T62" fmla="*/ 3771 w 14841"/>
                                <a:gd name="T63" fmla="*/ 827 h 10989"/>
                                <a:gd name="T64" fmla="*/ 3466 w 14841"/>
                                <a:gd name="T65" fmla="*/ 773 h 10989"/>
                                <a:gd name="T66" fmla="*/ 2833 w 14841"/>
                                <a:gd name="T67" fmla="*/ 720 h 10989"/>
                                <a:gd name="T68" fmla="*/ 2833 w 14841"/>
                                <a:gd name="T69" fmla="*/ 720 h 10989"/>
                                <a:gd name="T70" fmla="*/ 2177 w 14841"/>
                                <a:gd name="T71" fmla="*/ 667 h 10989"/>
                                <a:gd name="T72" fmla="*/ 1847 w 14841"/>
                                <a:gd name="T73" fmla="*/ 667 h 10989"/>
                                <a:gd name="T74" fmla="*/ 1543 w 14841"/>
                                <a:gd name="T75" fmla="*/ 693 h 10989"/>
                                <a:gd name="T76" fmla="*/ 1220 w 14841"/>
                                <a:gd name="T77" fmla="*/ 720 h 10989"/>
                                <a:gd name="T78" fmla="*/ 915 w 14841"/>
                                <a:gd name="T79" fmla="*/ 800 h 10989"/>
                                <a:gd name="T80" fmla="*/ 609 w 14841"/>
                                <a:gd name="T81" fmla="*/ 880 h 10989"/>
                                <a:gd name="T82" fmla="*/ 305 w 14841"/>
                                <a:gd name="T83" fmla="*/ 987 h 10989"/>
                                <a:gd name="T84" fmla="*/ 305 w 14841"/>
                                <a:gd name="T85" fmla="*/ 987 h 10989"/>
                                <a:gd name="T86" fmla="*/ 0 w 14841"/>
                                <a:gd name="T87" fmla="*/ 1120 h 10989"/>
                                <a:gd name="T88" fmla="*/ 66 w 14841"/>
                                <a:gd name="T89" fmla="*/ 10914 h 10989"/>
                                <a:gd name="T90" fmla="*/ 14841 w 14841"/>
                                <a:gd name="T91" fmla="*/ 10989 h 10989"/>
                                <a:gd name="T92" fmla="*/ 14820 w 14841"/>
                                <a:gd name="T93" fmla="*/ 0 h 10989"/>
                                <a:gd name="T94" fmla="*/ 14820 w 14841"/>
                                <a:gd name="T95" fmla="*/ 0 h 10989"/>
                                <a:gd name="T96" fmla="*/ 14163 w 14841"/>
                                <a:gd name="T97" fmla="*/ 0 h 10989"/>
                                <a:gd name="T98" fmla="*/ 14163 w 14841"/>
                                <a:gd name="T99" fmla="*/ 0 h 10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4841" h="10989">
                                  <a:moveTo>
                                    <a:pt x="14163" y="0"/>
                                  </a:moveTo>
                                  <a:lnTo>
                                    <a:pt x="14163" y="0"/>
                                  </a:lnTo>
                                  <a:lnTo>
                                    <a:pt x="13695" y="27"/>
                                  </a:lnTo>
                                  <a:lnTo>
                                    <a:pt x="13460" y="80"/>
                                  </a:lnTo>
                                  <a:lnTo>
                                    <a:pt x="13230" y="133"/>
                                  </a:lnTo>
                                  <a:lnTo>
                                    <a:pt x="12738" y="293"/>
                                  </a:lnTo>
                                  <a:lnTo>
                                    <a:pt x="12269" y="480"/>
                                  </a:lnTo>
                                  <a:lnTo>
                                    <a:pt x="11706" y="720"/>
                                  </a:lnTo>
                                  <a:lnTo>
                                    <a:pt x="11120" y="934"/>
                                  </a:lnTo>
                                  <a:lnTo>
                                    <a:pt x="10674" y="1067"/>
                                  </a:lnTo>
                                  <a:lnTo>
                                    <a:pt x="10233" y="1174"/>
                                  </a:lnTo>
                                  <a:lnTo>
                                    <a:pt x="9319" y="1360"/>
                                  </a:lnTo>
                                  <a:lnTo>
                                    <a:pt x="8827" y="1440"/>
                                  </a:lnTo>
                                  <a:lnTo>
                                    <a:pt x="8334" y="1494"/>
                                  </a:lnTo>
                                  <a:lnTo>
                                    <a:pt x="7842" y="1547"/>
                                  </a:lnTo>
                                  <a:lnTo>
                                    <a:pt x="7399" y="1566"/>
                                  </a:lnTo>
                                  <a:lnTo>
                                    <a:pt x="7330" y="1573"/>
                                  </a:lnTo>
                                  <a:lnTo>
                                    <a:pt x="6908" y="1573"/>
                                  </a:lnTo>
                                  <a:lnTo>
                                    <a:pt x="6486" y="1573"/>
                                  </a:lnTo>
                                  <a:lnTo>
                                    <a:pt x="6064" y="1547"/>
                                  </a:lnTo>
                                  <a:lnTo>
                                    <a:pt x="5642" y="1467"/>
                                  </a:lnTo>
                                  <a:lnTo>
                                    <a:pt x="5244" y="1333"/>
                                  </a:lnTo>
                                  <a:lnTo>
                                    <a:pt x="4845" y="1174"/>
                                  </a:lnTo>
                                  <a:lnTo>
                                    <a:pt x="4469" y="1040"/>
                                  </a:lnTo>
                                  <a:lnTo>
                                    <a:pt x="4075" y="907"/>
                                  </a:lnTo>
                                  <a:lnTo>
                                    <a:pt x="3771" y="827"/>
                                  </a:lnTo>
                                  <a:lnTo>
                                    <a:pt x="3466" y="773"/>
                                  </a:lnTo>
                                  <a:lnTo>
                                    <a:pt x="2833" y="720"/>
                                  </a:lnTo>
                                  <a:lnTo>
                                    <a:pt x="2177" y="667"/>
                                  </a:lnTo>
                                  <a:lnTo>
                                    <a:pt x="1847" y="667"/>
                                  </a:lnTo>
                                  <a:lnTo>
                                    <a:pt x="1543" y="693"/>
                                  </a:lnTo>
                                  <a:lnTo>
                                    <a:pt x="1220" y="720"/>
                                  </a:lnTo>
                                  <a:lnTo>
                                    <a:pt x="915" y="800"/>
                                  </a:lnTo>
                                  <a:lnTo>
                                    <a:pt x="609" y="880"/>
                                  </a:lnTo>
                                  <a:lnTo>
                                    <a:pt x="305" y="987"/>
                                  </a:lnTo>
                                  <a:lnTo>
                                    <a:pt x="0" y="1120"/>
                                  </a:lnTo>
                                  <a:lnTo>
                                    <a:pt x="66" y="10914"/>
                                  </a:lnTo>
                                  <a:lnTo>
                                    <a:pt x="14841" y="10989"/>
                                  </a:lnTo>
                                  <a:lnTo>
                                    <a:pt x="14820" y="0"/>
                                  </a:lnTo>
                                  <a:lnTo>
                                    <a:pt x="14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62" name="Group 2040"/>
                          <wpg:cNvGrpSpPr>
                            <a:grpSpLocks/>
                          </wpg:cNvGrpSpPr>
                          <wpg:grpSpPr bwMode="auto">
                            <a:xfrm>
                              <a:off x="3543" y="7432"/>
                              <a:ext cx="3115" cy="2192"/>
                              <a:chOff x="11248" y="4799"/>
                              <a:chExt cx="3115" cy="2192"/>
                            </a:xfrm>
                          </wpg:grpSpPr>
                          <wpg:grpSp>
                            <wpg:cNvPr id="463" name="Group 204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248" y="5547"/>
                                <a:ext cx="2569" cy="1444"/>
                                <a:chOff x="6312" y="10037"/>
                                <a:chExt cx="2569" cy="1444"/>
                              </a:xfrm>
                            </wpg:grpSpPr>
                            <wps:wsp>
                              <wps:cNvPr id="464" name="Freeform 2042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6312" y="10706"/>
                                  <a:ext cx="2398" cy="775"/>
                                </a:xfrm>
                                <a:custGeom>
                                  <a:avLst/>
                                  <a:gdLst>
                                    <a:gd name="T0" fmla="*/ 2433 w 2433"/>
                                    <a:gd name="T1" fmla="*/ 390 h 775"/>
                                    <a:gd name="T2" fmla="*/ 2428 w 2433"/>
                                    <a:gd name="T3" fmla="*/ 430 h 775"/>
                                    <a:gd name="T4" fmla="*/ 2378 w 2433"/>
                                    <a:gd name="T5" fmla="*/ 505 h 775"/>
                                    <a:gd name="T6" fmla="*/ 2283 w 2433"/>
                                    <a:gd name="T7" fmla="*/ 575 h 775"/>
                                    <a:gd name="T8" fmla="*/ 2153 w 2433"/>
                                    <a:gd name="T9" fmla="*/ 635 h 775"/>
                                    <a:gd name="T10" fmla="*/ 1988 w 2433"/>
                                    <a:gd name="T11" fmla="*/ 685 h 775"/>
                                    <a:gd name="T12" fmla="*/ 1793 w 2433"/>
                                    <a:gd name="T13" fmla="*/ 730 h 775"/>
                                    <a:gd name="T14" fmla="*/ 1579 w 2433"/>
                                    <a:gd name="T15" fmla="*/ 760 h 775"/>
                                    <a:gd name="T16" fmla="*/ 1339 w 2433"/>
                                    <a:gd name="T17" fmla="*/ 775 h 775"/>
                                    <a:gd name="T18" fmla="*/ 1214 w 2433"/>
                                    <a:gd name="T19" fmla="*/ 775 h 775"/>
                                    <a:gd name="T20" fmla="*/ 969 w 2433"/>
                                    <a:gd name="T21" fmla="*/ 770 h 775"/>
                                    <a:gd name="T22" fmla="*/ 744 w 2433"/>
                                    <a:gd name="T23" fmla="*/ 745 h 775"/>
                                    <a:gd name="T24" fmla="*/ 534 w 2433"/>
                                    <a:gd name="T25" fmla="*/ 710 h 775"/>
                                    <a:gd name="T26" fmla="*/ 354 w 2433"/>
                                    <a:gd name="T27" fmla="*/ 660 h 775"/>
                                    <a:gd name="T28" fmla="*/ 204 w 2433"/>
                                    <a:gd name="T29" fmla="*/ 605 h 775"/>
                                    <a:gd name="T30" fmla="*/ 94 w 2433"/>
                                    <a:gd name="T31" fmla="*/ 540 h 775"/>
                                    <a:gd name="T32" fmla="*/ 25 w 2433"/>
                                    <a:gd name="T33" fmla="*/ 465 h 775"/>
                                    <a:gd name="T34" fmla="*/ 0 w 2433"/>
                                    <a:gd name="T35" fmla="*/ 410 h 775"/>
                                    <a:gd name="T36" fmla="*/ 0 w 2433"/>
                                    <a:gd name="T37" fmla="*/ 390 h 775"/>
                                    <a:gd name="T38" fmla="*/ 5 w 2433"/>
                                    <a:gd name="T39" fmla="*/ 350 h 775"/>
                                    <a:gd name="T40" fmla="*/ 55 w 2433"/>
                                    <a:gd name="T41" fmla="*/ 275 h 775"/>
                                    <a:gd name="T42" fmla="*/ 144 w 2433"/>
                                    <a:gd name="T43" fmla="*/ 205 h 775"/>
                                    <a:gd name="T44" fmla="*/ 274 w 2433"/>
                                    <a:gd name="T45" fmla="*/ 140 h 775"/>
                                    <a:gd name="T46" fmla="*/ 439 w 2433"/>
                                    <a:gd name="T47" fmla="*/ 90 h 775"/>
                                    <a:gd name="T48" fmla="*/ 634 w 2433"/>
                                    <a:gd name="T49" fmla="*/ 45 h 775"/>
                                    <a:gd name="T50" fmla="*/ 854 w 2433"/>
                                    <a:gd name="T51" fmla="*/ 20 h 775"/>
                                    <a:gd name="T52" fmla="*/ 1089 w 2433"/>
                                    <a:gd name="T53" fmla="*/ 5 h 775"/>
                                    <a:gd name="T54" fmla="*/ 1214 w 2433"/>
                                    <a:gd name="T55" fmla="*/ 0 h 775"/>
                                    <a:gd name="T56" fmla="*/ 1459 w 2433"/>
                                    <a:gd name="T57" fmla="*/ 10 h 775"/>
                                    <a:gd name="T58" fmla="*/ 1688 w 2433"/>
                                    <a:gd name="T59" fmla="*/ 30 h 775"/>
                                    <a:gd name="T60" fmla="*/ 1893 w 2433"/>
                                    <a:gd name="T61" fmla="*/ 65 h 775"/>
                                    <a:gd name="T62" fmla="*/ 2073 w 2433"/>
                                    <a:gd name="T63" fmla="*/ 115 h 775"/>
                                    <a:gd name="T64" fmla="*/ 2223 w 2433"/>
                                    <a:gd name="T65" fmla="*/ 170 h 775"/>
                                    <a:gd name="T66" fmla="*/ 2338 w 2433"/>
                                    <a:gd name="T67" fmla="*/ 235 h 775"/>
                                    <a:gd name="T68" fmla="*/ 2408 w 2433"/>
                                    <a:gd name="T69" fmla="*/ 310 h 775"/>
                                    <a:gd name="T70" fmla="*/ 2428 w 2433"/>
                                    <a:gd name="T71" fmla="*/ 370 h 775"/>
                                    <a:gd name="T72" fmla="*/ 2433 w 2433"/>
                                    <a:gd name="T73" fmla="*/ 390 h 7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2433" h="775">
                                      <a:moveTo>
                                        <a:pt x="2433" y="390"/>
                                      </a:moveTo>
                                      <a:lnTo>
                                        <a:pt x="2433" y="390"/>
                                      </a:lnTo>
                                      <a:lnTo>
                                        <a:pt x="2428" y="410"/>
                                      </a:lnTo>
                                      <a:lnTo>
                                        <a:pt x="2428" y="430"/>
                                      </a:lnTo>
                                      <a:lnTo>
                                        <a:pt x="2408" y="465"/>
                                      </a:lnTo>
                                      <a:lnTo>
                                        <a:pt x="2378" y="505"/>
                                      </a:lnTo>
                                      <a:lnTo>
                                        <a:pt x="2338" y="540"/>
                                      </a:lnTo>
                                      <a:lnTo>
                                        <a:pt x="2283" y="575"/>
                                      </a:lnTo>
                                      <a:lnTo>
                                        <a:pt x="2223" y="605"/>
                                      </a:lnTo>
                                      <a:lnTo>
                                        <a:pt x="2153" y="635"/>
                                      </a:lnTo>
                                      <a:lnTo>
                                        <a:pt x="2073" y="660"/>
                                      </a:lnTo>
                                      <a:lnTo>
                                        <a:pt x="1988" y="685"/>
                                      </a:lnTo>
                                      <a:lnTo>
                                        <a:pt x="1893" y="710"/>
                                      </a:lnTo>
                                      <a:lnTo>
                                        <a:pt x="1793" y="730"/>
                                      </a:lnTo>
                                      <a:lnTo>
                                        <a:pt x="1688" y="745"/>
                                      </a:lnTo>
                                      <a:lnTo>
                                        <a:pt x="1579" y="760"/>
                                      </a:lnTo>
                                      <a:lnTo>
                                        <a:pt x="1459" y="770"/>
                                      </a:lnTo>
                                      <a:lnTo>
                                        <a:pt x="1339" y="775"/>
                                      </a:lnTo>
                                      <a:lnTo>
                                        <a:pt x="1214" y="775"/>
                                      </a:lnTo>
                                      <a:lnTo>
                                        <a:pt x="1214" y="775"/>
                                      </a:lnTo>
                                      <a:lnTo>
                                        <a:pt x="1089" y="775"/>
                                      </a:lnTo>
                                      <a:lnTo>
                                        <a:pt x="969" y="770"/>
                                      </a:lnTo>
                                      <a:lnTo>
                                        <a:pt x="854" y="760"/>
                                      </a:lnTo>
                                      <a:lnTo>
                                        <a:pt x="744" y="745"/>
                                      </a:lnTo>
                                      <a:lnTo>
                                        <a:pt x="634" y="730"/>
                                      </a:lnTo>
                                      <a:lnTo>
                                        <a:pt x="534" y="710"/>
                                      </a:lnTo>
                                      <a:lnTo>
                                        <a:pt x="439" y="685"/>
                                      </a:lnTo>
                                      <a:lnTo>
                                        <a:pt x="354" y="660"/>
                                      </a:lnTo>
                                      <a:lnTo>
                                        <a:pt x="274" y="635"/>
                                      </a:lnTo>
                                      <a:lnTo>
                                        <a:pt x="204" y="605"/>
                                      </a:lnTo>
                                      <a:lnTo>
                                        <a:pt x="144" y="575"/>
                                      </a:lnTo>
                                      <a:lnTo>
                                        <a:pt x="94" y="540"/>
                                      </a:lnTo>
                                      <a:lnTo>
                                        <a:pt x="55" y="505"/>
                                      </a:lnTo>
                                      <a:lnTo>
                                        <a:pt x="25" y="465"/>
                                      </a:lnTo>
                                      <a:lnTo>
                                        <a:pt x="5" y="430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0" y="390"/>
                                      </a:lnTo>
                                      <a:lnTo>
                                        <a:pt x="0" y="390"/>
                                      </a:lnTo>
                                      <a:lnTo>
                                        <a:pt x="0" y="370"/>
                                      </a:lnTo>
                                      <a:lnTo>
                                        <a:pt x="5" y="350"/>
                                      </a:lnTo>
                                      <a:lnTo>
                                        <a:pt x="25" y="310"/>
                                      </a:lnTo>
                                      <a:lnTo>
                                        <a:pt x="55" y="275"/>
                                      </a:lnTo>
                                      <a:lnTo>
                                        <a:pt x="94" y="235"/>
                                      </a:lnTo>
                                      <a:lnTo>
                                        <a:pt x="144" y="205"/>
                                      </a:lnTo>
                                      <a:lnTo>
                                        <a:pt x="204" y="170"/>
                                      </a:lnTo>
                                      <a:lnTo>
                                        <a:pt x="274" y="140"/>
                                      </a:lnTo>
                                      <a:lnTo>
                                        <a:pt x="354" y="115"/>
                                      </a:lnTo>
                                      <a:lnTo>
                                        <a:pt x="439" y="90"/>
                                      </a:lnTo>
                                      <a:lnTo>
                                        <a:pt x="534" y="65"/>
                                      </a:lnTo>
                                      <a:lnTo>
                                        <a:pt x="634" y="45"/>
                                      </a:lnTo>
                                      <a:lnTo>
                                        <a:pt x="744" y="30"/>
                                      </a:lnTo>
                                      <a:lnTo>
                                        <a:pt x="854" y="20"/>
                                      </a:lnTo>
                                      <a:lnTo>
                                        <a:pt x="969" y="10"/>
                                      </a:lnTo>
                                      <a:lnTo>
                                        <a:pt x="1089" y="5"/>
                                      </a:lnTo>
                                      <a:lnTo>
                                        <a:pt x="1214" y="0"/>
                                      </a:lnTo>
                                      <a:lnTo>
                                        <a:pt x="1214" y="0"/>
                                      </a:lnTo>
                                      <a:lnTo>
                                        <a:pt x="1339" y="5"/>
                                      </a:lnTo>
                                      <a:lnTo>
                                        <a:pt x="1459" y="10"/>
                                      </a:lnTo>
                                      <a:lnTo>
                                        <a:pt x="1579" y="20"/>
                                      </a:lnTo>
                                      <a:lnTo>
                                        <a:pt x="1688" y="30"/>
                                      </a:lnTo>
                                      <a:lnTo>
                                        <a:pt x="1793" y="45"/>
                                      </a:lnTo>
                                      <a:lnTo>
                                        <a:pt x="1893" y="65"/>
                                      </a:lnTo>
                                      <a:lnTo>
                                        <a:pt x="1988" y="90"/>
                                      </a:lnTo>
                                      <a:lnTo>
                                        <a:pt x="2073" y="115"/>
                                      </a:lnTo>
                                      <a:lnTo>
                                        <a:pt x="2153" y="140"/>
                                      </a:lnTo>
                                      <a:lnTo>
                                        <a:pt x="2223" y="170"/>
                                      </a:lnTo>
                                      <a:lnTo>
                                        <a:pt x="2283" y="205"/>
                                      </a:lnTo>
                                      <a:lnTo>
                                        <a:pt x="2338" y="235"/>
                                      </a:lnTo>
                                      <a:lnTo>
                                        <a:pt x="2378" y="275"/>
                                      </a:lnTo>
                                      <a:lnTo>
                                        <a:pt x="2408" y="310"/>
                                      </a:lnTo>
                                      <a:lnTo>
                                        <a:pt x="2428" y="350"/>
                                      </a:lnTo>
                                      <a:lnTo>
                                        <a:pt x="2428" y="370"/>
                                      </a:lnTo>
                                      <a:lnTo>
                                        <a:pt x="2433" y="390"/>
                                      </a:lnTo>
                                      <a:lnTo>
                                        <a:pt x="2433" y="3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" name="Freeform 2043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6509" y="10776"/>
                                  <a:ext cx="2005" cy="635"/>
                                </a:xfrm>
                                <a:custGeom>
                                  <a:avLst/>
                                  <a:gdLst>
                                    <a:gd name="T0" fmla="*/ 2034 w 2034"/>
                                    <a:gd name="T1" fmla="*/ 320 h 635"/>
                                    <a:gd name="T2" fmla="*/ 2014 w 2034"/>
                                    <a:gd name="T3" fmla="*/ 380 h 635"/>
                                    <a:gd name="T4" fmla="*/ 1954 w 2034"/>
                                    <a:gd name="T5" fmla="*/ 440 h 635"/>
                                    <a:gd name="T6" fmla="*/ 1859 w 2034"/>
                                    <a:gd name="T7" fmla="*/ 495 h 635"/>
                                    <a:gd name="T8" fmla="*/ 1734 w 2034"/>
                                    <a:gd name="T9" fmla="*/ 545 h 635"/>
                                    <a:gd name="T10" fmla="*/ 1584 w 2034"/>
                                    <a:gd name="T11" fmla="*/ 580 h 635"/>
                                    <a:gd name="T12" fmla="*/ 1415 w 2034"/>
                                    <a:gd name="T13" fmla="*/ 610 h 635"/>
                                    <a:gd name="T14" fmla="*/ 1220 w 2034"/>
                                    <a:gd name="T15" fmla="*/ 630 h 635"/>
                                    <a:gd name="T16" fmla="*/ 1015 w 2034"/>
                                    <a:gd name="T17" fmla="*/ 635 h 635"/>
                                    <a:gd name="T18" fmla="*/ 910 w 2034"/>
                                    <a:gd name="T19" fmla="*/ 635 h 635"/>
                                    <a:gd name="T20" fmla="*/ 715 w 2034"/>
                                    <a:gd name="T21" fmla="*/ 620 h 635"/>
                                    <a:gd name="T22" fmla="*/ 530 w 2034"/>
                                    <a:gd name="T23" fmla="*/ 595 h 635"/>
                                    <a:gd name="T24" fmla="*/ 370 w 2034"/>
                                    <a:gd name="T25" fmla="*/ 565 h 635"/>
                                    <a:gd name="T26" fmla="*/ 230 w 2034"/>
                                    <a:gd name="T27" fmla="*/ 520 h 635"/>
                                    <a:gd name="T28" fmla="*/ 120 w 2034"/>
                                    <a:gd name="T29" fmla="*/ 470 h 635"/>
                                    <a:gd name="T30" fmla="*/ 45 w 2034"/>
                                    <a:gd name="T31" fmla="*/ 415 h 635"/>
                                    <a:gd name="T32" fmla="*/ 5 w 2034"/>
                                    <a:gd name="T33" fmla="*/ 350 h 635"/>
                                    <a:gd name="T34" fmla="*/ 0 w 2034"/>
                                    <a:gd name="T35" fmla="*/ 320 h 635"/>
                                    <a:gd name="T36" fmla="*/ 20 w 2034"/>
                                    <a:gd name="T37" fmla="*/ 255 h 635"/>
                                    <a:gd name="T38" fmla="*/ 80 w 2034"/>
                                    <a:gd name="T39" fmla="*/ 195 h 635"/>
                                    <a:gd name="T40" fmla="*/ 175 w 2034"/>
                                    <a:gd name="T41" fmla="*/ 140 h 635"/>
                                    <a:gd name="T42" fmla="*/ 295 w 2034"/>
                                    <a:gd name="T43" fmla="*/ 95 h 635"/>
                                    <a:gd name="T44" fmla="*/ 450 w 2034"/>
                                    <a:gd name="T45" fmla="*/ 55 h 635"/>
                                    <a:gd name="T46" fmla="*/ 620 w 2034"/>
                                    <a:gd name="T47" fmla="*/ 25 h 635"/>
                                    <a:gd name="T48" fmla="*/ 810 w 2034"/>
                                    <a:gd name="T49" fmla="*/ 10 h 635"/>
                                    <a:gd name="T50" fmla="*/ 1015 w 2034"/>
                                    <a:gd name="T51" fmla="*/ 0 h 635"/>
                                    <a:gd name="T52" fmla="*/ 1120 w 2034"/>
                                    <a:gd name="T53" fmla="*/ 5 h 635"/>
                                    <a:gd name="T54" fmla="*/ 1320 w 2034"/>
                                    <a:gd name="T55" fmla="*/ 15 h 635"/>
                                    <a:gd name="T56" fmla="*/ 1499 w 2034"/>
                                    <a:gd name="T57" fmla="*/ 40 h 635"/>
                                    <a:gd name="T58" fmla="*/ 1664 w 2034"/>
                                    <a:gd name="T59" fmla="*/ 75 h 635"/>
                                    <a:gd name="T60" fmla="*/ 1799 w 2034"/>
                                    <a:gd name="T61" fmla="*/ 115 h 635"/>
                                    <a:gd name="T62" fmla="*/ 1909 w 2034"/>
                                    <a:gd name="T63" fmla="*/ 165 h 635"/>
                                    <a:gd name="T64" fmla="*/ 1989 w 2034"/>
                                    <a:gd name="T65" fmla="*/ 225 h 635"/>
                                    <a:gd name="T66" fmla="*/ 2029 w 2034"/>
                                    <a:gd name="T67" fmla="*/ 285 h 635"/>
                                    <a:gd name="T68" fmla="*/ 2034 w 2034"/>
                                    <a:gd name="T69" fmla="*/ 320 h 6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2034" h="635">
                                      <a:moveTo>
                                        <a:pt x="2034" y="320"/>
                                      </a:moveTo>
                                      <a:lnTo>
                                        <a:pt x="2034" y="320"/>
                                      </a:lnTo>
                                      <a:lnTo>
                                        <a:pt x="2029" y="350"/>
                                      </a:lnTo>
                                      <a:lnTo>
                                        <a:pt x="2014" y="380"/>
                                      </a:lnTo>
                                      <a:lnTo>
                                        <a:pt x="1989" y="415"/>
                                      </a:lnTo>
                                      <a:lnTo>
                                        <a:pt x="1954" y="440"/>
                                      </a:lnTo>
                                      <a:lnTo>
                                        <a:pt x="1909" y="470"/>
                                      </a:lnTo>
                                      <a:lnTo>
                                        <a:pt x="1859" y="495"/>
                                      </a:lnTo>
                                      <a:lnTo>
                                        <a:pt x="1799" y="520"/>
                                      </a:lnTo>
                                      <a:lnTo>
                                        <a:pt x="1734" y="545"/>
                                      </a:lnTo>
                                      <a:lnTo>
                                        <a:pt x="1664" y="565"/>
                                      </a:lnTo>
                                      <a:lnTo>
                                        <a:pt x="1584" y="580"/>
                                      </a:lnTo>
                                      <a:lnTo>
                                        <a:pt x="1499" y="595"/>
                                      </a:lnTo>
                                      <a:lnTo>
                                        <a:pt x="1415" y="610"/>
                                      </a:lnTo>
                                      <a:lnTo>
                                        <a:pt x="1320" y="620"/>
                                      </a:lnTo>
                                      <a:lnTo>
                                        <a:pt x="1220" y="630"/>
                                      </a:lnTo>
                                      <a:lnTo>
                                        <a:pt x="1120" y="635"/>
                                      </a:lnTo>
                                      <a:lnTo>
                                        <a:pt x="1015" y="635"/>
                                      </a:lnTo>
                                      <a:lnTo>
                                        <a:pt x="1015" y="635"/>
                                      </a:lnTo>
                                      <a:lnTo>
                                        <a:pt x="910" y="635"/>
                                      </a:lnTo>
                                      <a:lnTo>
                                        <a:pt x="810" y="630"/>
                                      </a:lnTo>
                                      <a:lnTo>
                                        <a:pt x="715" y="620"/>
                                      </a:lnTo>
                                      <a:lnTo>
                                        <a:pt x="620" y="610"/>
                                      </a:lnTo>
                                      <a:lnTo>
                                        <a:pt x="530" y="595"/>
                                      </a:lnTo>
                                      <a:lnTo>
                                        <a:pt x="450" y="580"/>
                                      </a:lnTo>
                                      <a:lnTo>
                                        <a:pt x="370" y="565"/>
                                      </a:lnTo>
                                      <a:lnTo>
                                        <a:pt x="295" y="545"/>
                                      </a:lnTo>
                                      <a:lnTo>
                                        <a:pt x="230" y="520"/>
                                      </a:lnTo>
                                      <a:lnTo>
                                        <a:pt x="175" y="495"/>
                                      </a:lnTo>
                                      <a:lnTo>
                                        <a:pt x="120" y="470"/>
                                      </a:lnTo>
                                      <a:lnTo>
                                        <a:pt x="80" y="440"/>
                                      </a:lnTo>
                                      <a:lnTo>
                                        <a:pt x="45" y="415"/>
                                      </a:lnTo>
                                      <a:lnTo>
                                        <a:pt x="20" y="380"/>
                                      </a:lnTo>
                                      <a:lnTo>
                                        <a:pt x="5" y="350"/>
                                      </a:lnTo>
                                      <a:lnTo>
                                        <a:pt x="0" y="320"/>
                                      </a:lnTo>
                                      <a:lnTo>
                                        <a:pt x="0" y="320"/>
                                      </a:lnTo>
                                      <a:lnTo>
                                        <a:pt x="5" y="285"/>
                                      </a:lnTo>
                                      <a:lnTo>
                                        <a:pt x="20" y="255"/>
                                      </a:lnTo>
                                      <a:lnTo>
                                        <a:pt x="45" y="225"/>
                                      </a:lnTo>
                                      <a:lnTo>
                                        <a:pt x="80" y="195"/>
                                      </a:lnTo>
                                      <a:lnTo>
                                        <a:pt x="120" y="165"/>
                                      </a:lnTo>
                                      <a:lnTo>
                                        <a:pt x="175" y="140"/>
                                      </a:lnTo>
                                      <a:lnTo>
                                        <a:pt x="230" y="115"/>
                                      </a:lnTo>
                                      <a:lnTo>
                                        <a:pt x="295" y="95"/>
                                      </a:lnTo>
                                      <a:lnTo>
                                        <a:pt x="370" y="75"/>
                                      </a:lnTo>
                                      <a:lnTo>
                                        <a:pt x="450" y="55"/>
                                      </a:lnTo>
                                      <a:lnTo>
                                        <a:pt x="530" y="40"/>
                                      </a:lnTo>
                                      <a:lnTo>
                                        <a:pt x="620" y="25"/>
                                      </a:lnTo>
                                      <a:lnTo>
                                        <a:pt x="715" y="15"/>
                                      </a:lnTo>
                                      <a:lnTo>
                                        <a:pt x="810" y="10"/>
                                      </a:lnTo>
                                      <a:lnTo>
                                        <a:pt x="910" y="5"/>
                                      </a:lnTo>
                                      <a:lnTo>
                                        <a:pt x="1015" y="0"/>
                                      </a:lnTo>
                                      <a:lnTo>
                                        <a:pt x="1015" y="0"/>
                                      </a:lnTo>
                                      <a:lnTo>
                                        <a:pt x="1120" y="5"/>
                                      </a:lnTo>
                                      <a:lnTo>
                                        <a:pt x="1220" y="10"/>
                                      </a:lnTo>
                                      <a:lnTo>
                                        <a:pt x="1320" y="15"/>
                                      </a:lnTo>
                                      <a:lnTo>
                                        <a:pt x="1415" y="25"/>
                                      </a:lnTo>
                                      <a:lnTo>
                                        <a:pt x="1499" y="40"/>
                                      </a:lnTo>
                                      <a:lnTo>
                                        <a:pt x="1584" y="55"/>
                                      </a:lnTo>
                                      <a:lnTo>
                                        <a:pt x="1664" y="75"/>
                                      </a:lnTo>
                                      <a:lnTo>
                                        <a:pt x="1734" y="95"/>
                                      </a:lnTo>
                                      <a:lnTo>
                                        <a:pt x="1799" y="115"/>
                                      </a:lnTo>
                                      <a:lnTo>
                                        <a:pt x="1859" y="140"/>
                                      </a:lnTo>
                                      <a:lnTo>
                                        <a:pt x="1909" y="165"/>
                                      </a:lnTo>
                                      <a:lnTo>
                                        <a:pt x="1954" y="195"/>
                                      </a:lnTo>
                                      <a:lnTo>
                                        <a:pt x="1989" y="225"/>
                                      </a:lnTo>
                                      <a:lnTo>
                                        <a:pt x="2014" y="255"/>
                                      </a:lnTo>
                                      <a:lnTo>
                                        <a:pt x="2029" y="285"/>
                                      </a:lnTo>
                                      <a:lnTo>
                                        <a:pt x="2034" y="320"/>
                                      </a:lnTo>
                                      <a:lnTo>
                                        <a:pt x="2034" y="3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" name="Freeform 2044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6489" y="10037"/>
                                  <a:ext cx="729" cy="669"/>
                                </a:xfrm>
                                <a:custGeom>
                                  <a:avLst/>
                                  <a:gdLst>
                                    <a:gd name="T0" fmla="*/ 584 w 739"/>
                                    <a:gd name="T1" fmla="*/ 0 h 669"/>
                                    <a:gd name="T2" fmla="*/ 584 w 739"/>
                                    <a:gd name="T3" fmla="*/ 0 h 669"/>
                                    <a:gd name="T4" fmla="*/ 529 w 739"/>
                                    <a:gd name="T5" fmla="*/ 15 h 669"/>
                                    <a:gd name="T6" fmla="*/ 469 w 739"/>
                                    <a:gd name="T7" fmla="*/ 35 h 669"/>
                                    <a:gd name="T8" fmla="*/ 409 w 739"/>
                                    <a:gd name="T9" fmla="*/ 65 h 669"/>
                                    <a:gd name="T10" fmla="*/ 349 w 739"/>
                                    <a:gd name="T11" fmla="*/ 105 h 669"/>
                                    <a:gd name="T12" fmla="*/ 349 w 739"/>
                                    <a:gd name="T13" fmla="*/ 105 h 669"/>
                                    <a:gd name="T14" fmla="*/ 284 w 739"/>
                                    <a:gd name="T15" fmla="*/ 155 h 669"/>
                                    <a:gd name="T16" fmla="*/ 229 w 739"/>
                                    <a:gd name="T17" fmla="*/ 210 h 669"/>
                                    <a:gd name="T18" fmla="*/ 174 w 739"/>
                                    <a:gd name="T19" fmla="*/ 270 h 669"/>
                                    <a:gd name="T20" fmla="*/ 130 w 739"/>
                                    <a:gd name="T21" fmla="*/ 340 h 669"/>
                                    <a:gd name="T22" fmla="*/ 90 w 739"/>
                                    <a:gd name="T23" fmla="*/ 410 h 669"/>
                                    <a:gd name="T24" fmla="*/ 55 w 739"/>
                                    <a:gd name="T25" fmla="*/ 490 h 669"/>
                                    <a:gd name="T26" fmla="*/ 25 w 739"/>
                                    <a:gd name="T27" fmla="*/ 575 h 669"/>
                                    <a:gd name="T28" fmla="*/ 0 w 739"/>
                                    <a:gd name="T29" fmla="*/ 669 h 669"/>
                                    <a:gd name="T30" fmla="*/ 0 w 739"/>
                                    <a:gd name="T31" fmla="*/ 669 h 669"/>
                                    <a:gd name="T32" fmla="*/ 25 w 739"/>
                                    <a:gd name="T33" fmla="*/ 625 h 669"/>
                                    <a:gd name="T34" fmla="*/ 50 w 739"/>
                                    <a:gd name="T35" fmla="*/ 590 h 669"/>
                                    <a:gd name="T36" fmla="*/ 80 w 739"/>
                                    <a:gd name="T37" fmla="*/ 555 h 669"/>
                                    <a:gd name="T38" fmla="*/ 110 w 739"/>
                                    <a:gd name="T39" fmla="*/ 520 h 669"/>
                                    <a:gd name="T40" fmla="*/ 144 w 739"/>
                                    <a:gd name="T41" fmla="*/ 490 h 669"/>
                                    <a:gd name="T42" fmla="*/ 179 w 739"/>
                                    <a:gd name="T43" fmla="*/ 465 h 669"/>
                                    <a:gd name="T44" fmla="*/ 219 w 739"/>
                                    <a:gd name="T45" fmla="*/ 440 h 669"/>
                                    <a:gd name="T46" fmla="*/ 259 w 739"/>
                                    <a:gd name="T47" fmla="*/ 415 h 669"/>
                                    <a:gd name="T48" fmla="*/ 259 w 739"/>
                                    <a:gd name="T49" fmla="*/ 415 h 669"/>
                                    <a:gd name="T50" fmla="*/ 444 w 739"/>
                                    <a:gd name="T51" fmla="*/ 335 h 669"/>
                                    <a:gd name="T52" fmla="*/ 584 w 739"/>
                                    <a:gd name="T53" fmla="*/ 270 h 669"/>
                                    <a:gd name="T54" fmla="*/ 584 w 739"/>
                                    <a:gd name="T55" fmla="*/ 270 h 669"/>
                                    <a:gd name="T56" fmla="*/ 634 w 739"/>
                                    <a:gd name="T57" fmla="*/ 240 h 669"/>
                                    <a:gd name="T58" fmla="*/ 674 w 739"/>
                                    <a:gd name="T59" fmla="*/ 210 h 669"/>
                                    <a:gd name="T60" fmla="*/ 704 w 739"/>
                                    <a:gd name="T61" fmla="*/ 180 h 669"/>
                                    <a:gd name="T62" fmla="*/ 729 w 739"/>
                                    <a:gd name="T63" fmla="*/ 140 h 669"/>
                                    <a:gd name="T64" fmla="*/ 729 w 739"/>
                                    <a:gd name="T65" fmla="*/ 140 h 669"/>
                                    <a:gd name="T66" fmla="*/ 739 w 739"/>
                                    <a:gd name="T67" fmla="*/ 110 h 669"/>
                                    <a:gd name="T68" fmla="*/ 739 w 739"/>
                                    <a:gd name="T69" fmla="*/ 85 h 669"/>
                                    <a:gd name="T70" fmla="*/ 734 w 739"/>
                                    <a:gd name="T71" fmla="*/ 55 h 669"/>
                                    <a:gd name="T72" fmla="*/ 714 w 739"/>
                                    <a:gd name="T73" fmla="*/ 35 h 669"/>
                                    <a:gd name="T74" fmla="*/ 714 w 739"/>
                                    <a:gd name="T75" fmla="*/ 35 h 669"/>
                                    <a:gd name="T76" fmla="*/ 694 w 739"/>
                                    <a:gd name="T77" fmla="*/ 15 h 669"/>
                                    <a:gd name="T78" fmla="*/ 659 w 739"/>
                                    <a:gd name="T79" fmla="*/ 5 h 669"/>
                                    <a:gd name="T80" fmla="*/ 624 w 739"/>
                                    <a:gd name="T81" fmla="*/ 0 h 669"/>
                                    <a:gd name="T82" fmla="*/ 584 w 739"/>
                                    <a:gd name="T83" fmla="*/ 0 h 669"/>
                                    <a:gd name="T84" fmla="*/ 584 w 739"/>
                                    <a:gd name="T85" fmla="*/ 0 h 6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739" h="669">
                                      <a:moveTo>
                                        <a:pt x="584" y="0"/>
                                      </a:moveTo>
                                      <a:lnTo>
                                        <a:pt x="584" y="0"/>
                                      </a:lnTo>
                                      <a:lnTo>
                                        <a:pt x="529" y="15"/>
                                      </a:lnTo>
                                      <a:lnTo>
                                        <a:pt x="469" y="35"/>
                                      </a:lnTo>
                                      <a:lnTo>
                                        <a:pt x="409" y="65"/>
                                      </a:lnTo>
                                      <a:lnTo>
                                        <a:pt x="349" y="105"/>
                                      </a:lnTo>
                                      <a:lnTo>
                                        <a:pt x="349" y="105"/>
                                      </a:lnTo>
                                      <a:lnTo>
                                        <a:pt x="284" y="155"/>
                                      </a:lnTo>
                                      <a:lnTo>
                                        <a:pt x="229" y="210"/>
                                      </a:lnTo>
                                      <a:lnTo>
                                        <a:pt x="174" y="270"/>
                                      </a:lnTo>
                                      <a:lnTo>
                                        <a:pt x="130" y="340"/>
                                      </a:lnTo>
                                      <a:lnTo>
                                        <a:pt x="90" y="410"/>
                                      </a:lnTo>
                                      <a:lnTo>
                                        <a:pt x="55" y="490"/>
                                      </a:lnTo>
                                      <a:lnTo>
                                        <a:pt x="25" y="575"/>
                                      </a:lnTo>
                                      <a:lnTo>
                                        <a:pt x="0" y="669"/>
                                      </a:lnTo>
                                      <a:lnTo>
                                        <a:pt x="0" y="669"/>
                                      </a:lnTo>
                                      <a:lnTo>
                                        <a:pt x="25" y="625"/>
                                      </a:lnTo>
                                      <a:lnTo>
                                        <a:pt x="50" y="590"/>
                                      </a:lnTo>
                                      <a:lnTo>
                                        <a:pt x="80" y="555"/>
                                      </a:lnTo>
                                      <a:lnTo>
                                        <a:pt x="110" y="520"/>
                                      </a:lnTo>
                                      <a:lnTo>
                                        <a:pt x="144" y="490"/>
                                      </a:lnTo>
                                      <a:lnTo>
                                        <a:pt x="179" y="465"/>
                                      </a:lnTo>
                                      <a:lnTo>
                                        <a:pt x="219" y="440"/>
                                      </a:lnTo>
                                      <a:lnTo>
                                        <a:pt x="259" y="415"/>
                                      </a:lnTo>
                                      <a:lnTo>
                                        <a:pt x="259" y="415"/>
                                      </a:lnTo>
                                      <a:lnTo>
                                        <a:pt x="444" y="335"/>
                                      </a:lnTo>
                                      <a:lnTo>
                                        <a:pt x="584" y="270"/>
                                      </a:lnTo>
                                      <a:lnTo>
                                        <a:pt x="584" y="270"/>
                                      </a:lnTo>
                                      <a:lnTo>
                                        <a:pt x="634" y="240"/>
                                      </a:lnTo>
                                      <a:lnTo>
                                        <a:pt x="674" y="210"/>
                                      </a:lnTo>
                                      <a:lnTo>
                                        <a:pt x="704" y="180"/>
                                      </a:lnTo>
                                      <a:lnTo>
                                        <a:pt x="729" y="140"/>
                                      </a:lnTo>
                                      <a:lnTo>
                                        <a:pt x="729" y="140"/>
                                      </a:lnTo>
                                      <a:lnTo>
                                        <a:pt x="739" y="110"/>
                                      </a:lnTo>
                                      <a:lnTo>
                                        <a:pt x="739" y="85"/>
                                      </a:lnTo>
                                      <a:lnTo>
                                        <a:pt x="734" y="55"/>
                                      </a:lnTo>
                                      <a:lnTo>
                                        <a:pt x="714" y="35"/>
                                      </a:lnTo>
                                      <a:lnTo>
                                        <a:pt x="714" y="35"/>
                                      </a:lnTo>
                                      <a:lnTo>
                                        <a:pt x="694" y="15"/>
                                      </a:lnTo>
                                      <a:lnTo>
                                        <a:pt x="659" y="5"/>
                                      </a:lnTo>
                                      <a:lnTo>
                                        <a:pt x="624" y="0"/>
                                      </a:lnTo>
                                      <a:lnTo>
                                        <a:pt x="584" y="0"/>
                                      </a:lnTo>
                                      <a:lnTo>
                                        <a:pt x="5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" name="Freeform 2045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7711" y="10127"/>
                                  <a:ext cx="433" cy="295"/>
                                </a:xfrm>
                                <a:custGeom>
                                  <a:avLst/>
                                  <a:gdLst>
                                    <a:gd name="T0" fmla="*/ 235 w 440"/>
                                    <a:gd name="T1" fmla="*/ 45 h 295"/>
                                    <a:gd name="T2" fmla="*/ 235 w 440"/>
                                    <a:gd name="T3" fmla="*/ 45 h 295"/>
                                    <a:gd name="T4" fmla="*/ 160 w 440"/>
                                    <a:gd name="T5" fmla="*/ 15 h 295"/>
                                    <a:gd name="T6" fmla="*/ 130 w 440"/>
                                    <a:gd name="T7" fmla="*/ 10 h 295"/>
                                    <a:gd name="T8" fmla="*/ 95 w 440"/>
                                    <a:gd name="T9" fmla="*/ 0 h 295"/>
                                    <a:gd name="T10" fmla="*/ 95 w 440"/>
                                    <a:gd name="T11" fmla="*/ 0 h 295"/>
                                    <a:gd name="T12" fmla="*/ 70 w 440"/>
                                    <a:gd name="T13" fmla="*/ 0 h 295"/>
                                    <a:gd name="T14" fmla="*/ 50 w 440"/>
                                    <a:gd name="T15" fmla="*/ 5 h 295"/>
                                    <a:gd name="T16" fmla="*/ 30 w 440"/>
                                    <a:gd name="T17" fmla="*/ 10 h 295"/>
                                    <a:gd name="T18" fmla="*/ 15 w 440"/>
                                    <a:gd name="T19" fmla="*/ 15 h 295"/>
                                    <a:gd name="T20" fmla="*/ 15 w 440"/>
                                    <a:gd name="T21" fmla="*/ 15 h 295"/>
                                    <a:gd name="T22" fmla="*/ 5 w 440"/>
                                    <a:gd name="T23" fmla="*/ 25 h 295"/>
                                    <a:gd name="T24" fmla="*/ 0 w 440"/>
                                    <a:gd name="T25" fmla="*/ 40 h 295"/>
                                    <a:gd name="T26" fmla="*/ 5 w 440"/>
                                    <a:gd name="T27" fmla="*/ 50 h 295"/>
                                    <a:gd name="T28" fmla="*/ 10 w 440"/>
                                    <a:gd name="T29" fmla="*/ 65 h 295"/>
                                    <a:gd name="T30" fmla="*/ 10 w 440"/>
                                    <a:gd name="T31" fmla="*/ 65 h 295"/>
                                    <a:gd name="T32" fmla="*/ 25 w 440"/>
                                    <a:gd name="T33" fmla="*/ 80 h 295"/>
                                    <a:gd name="T34" fmla="*/ 40 w 440"/>
                                    <a:gd name="T35" fmla="*/ 95 h 295"/>
                                    <a:gd name="T36" fmla="*/ 65 w 440"/>
                                    <a:gd name="T37" fmla="*/ 110 h 295"/>
                                    <a:gd name="T38" fmla="*/ 95 w 440"/>
                                    <a:gd name="T39" fmla="*/ 120 h 295"/>
                                    <a:gd name="T40" fmla="*/ 95 w 440"/>
                                    <a:gd name="T41" fmla="*/ 120 h 295"/>
                                    <a:gd name="T42" fmla="*/ 290 w 440"/>
                                    <a:gd name="T43" fmla="*/ 185 h 295"/>
                                    <a:gd name="T44" fmla="*/ 290 w 440"/>
                                    <a:gd name="T45" fmla="*/ 185 h 295"/>
                                    <a:gd name="T46" fmla="*/ 335 w 440"/>
                                    <a:gd name="T47" fmla="*/ 205 h 295"/>
                                    <a:gd name="T48" fmla="*/ 375 w 440"/>
                                    <a:gd name="T49" fmla="*/ 230 h 295"/>
                                    <a:gd name="T50" fmla="*/ 410 w 440"/>
                                    <a:gd name="T51" fmla="*/ 260 h 295"/>
                                    <a:gd name="T52" fmla="*/ 440 w 440"/>
                                    <a:gd name="T53" fmla="*/ 295 h 295"/>
                                    <a:gd name="T54" fmla="*/ 440 w 440"/>
                                    <a:gd name="T55" fmla="*/ 295 h 295"/>
                                    <a:gd name="T56" fmla="*/ 430 w 440"/>
                                    <a:gd name="T57" fmla="*/ 255 h 295"/>
                                    <a:gd name="T58" fmla="*/ 410 w 440"/>
                                    <a:gd name="T59" fmla="*/ 215 h 295"/>
                                    <a:gd name="T60" fmla="*/ 390 w 440"/>
                                    <a:gd name="T61" fmla="*/ 180 h 295"/>
                                    <a:gd name="T62" fmla="*/ 365 w 440"/>
                                    <a:gd name="T63" fmla="*/ 150 h 295"/>
                                    <a:gd name="T64" fmla="*/ 335 w 440"/>
                                    <a:gd name="T65" fmla="*/ 120 h 295"/>
                                    <a:gd name="T66" fmla="*/ 305 w 440"/>
                                    <a:gd name="T67" fmla="*/ 95 h 295"/>
                                    <a:gd name="T68" fmla="*/ 270 w 440"/>
                                    <a:gd name="T69" fmla="*/ 70 h 295"/>
                                    <a:gd name="T70" fmla="*/ 235 w 440"/>
                                    <a:gd name="T71" fmla="*/ 45 h 295"/>
                                    <a:gd name="T72" fmla="*/ 235 w 440"/>
                                    <a:gd name="T73" fmla="*/ 45 h 2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440" h="295">
                                      <a:moveTo>
                                        <a:pt x="235" y="45"/>
                                      </a:moveTo>
                                      <a:lnTo>
                                        <a:pt x="235" y="45"/>
                                      </a:lnTo>
                                      <a:lnTo>
                                        <a:pt x="160" y="15"/>
                                      </a:lnTo>
                                      <a:lnTo>
                                        <a:pt x="130" y="10"/>
                                      </a:lnTo>
                                      <a:lnTo>
                                        <a:pt x="95" y="0"/>
                                      </a:lnTo>
                                      <a:lnTo>
                                        <a:pt x="95" y="0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30" y="1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5" y="50"/>
                                      </a:lnTo>
                                      <a:lnTo>
                                        <a:pt x="10" y="65"/>
                                      </a:lnTo>
                                      <a:lnTo>
                                        <a:pt x="10" y="65"/>
                                      </a:lnTo>
                                      <a:lnTo>
                                        <a:pt x="25" y="80"/>
                                      </a:lnTo>
                                      <a:lnTo>
                                        <a:pt x="40" y="95"/>
                                      </a:lnTo>
                                      <a:lnTo>
                                        <a:pt x="65" y="110"/>
                                      </a:lnTo>
                                      <a:lnTo>
                                        <a:pt x="95" y="120"/>
                                      </a:lnTo>
                                      <a:lnTo>
                                        <a:pt x="95" y="120"/>
                                      </a:lnTo>
                                      <a:lnTo>
                                        <a:pt x="290" y="185"/>
                                      </a:lnTo>
                                      <a:lnTo>
                                        <a:pt x="290" y="185"/>
                                      </a:lnTo>
                                      <a:lnTo>
                                        <a:pt x="335" y="205"/>
                                      </a:lnTo>
                                      <a:lnTo>
                                        <a:pt x="375" y="230"/>
                                      </a:lnTo>
                                      <a:lnTo>
                                        <a:pt x="410" y="260"/>
                                      </a:lnTo>
                                      <a:lnTo>
                                        <a:pt x="440" y="295"/>
                                      </a:lnTo>
                                      <a:lnTo>
                                        <a:pt x="440" y="295"/>
                                      </a:lnTo>
                                      <a:lnTo>
                                        <a:pt x="430" y="255"/>
                                      </a:lnTo>
                                      <a:lnTo>
                                        <a:pt x="410" y="215"/>
                                      </a:lnTo>
                                      <a:lnTo>
                                        <a:pt x="390" y="180"/>
                                      </a:lnTo>
                                      <a:lnTo>
                                        <a:pt x="365" y="150"/>
                                      </a:lnTo>
                                      <a:lnTo>
                                        <a:pt x="335" y="120"/>
                                      </a:lnTo>
                                      <a:lnTo>
                                        <a:pt x="305" y="95"/>
                                      </a:lnTo>
                                      <a:lnTo>
                                        <a:pt x="270" y="70"/>
                                      </a:lnTo>
                                      <a:lnTo>
                                        <a:pt x="235" y="45"/>
                                      </a:lnTo>
                                      <a:lnTo>
                                        <a:pt x="235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8" name="Freeform 2046"/>
                              <wps:cNvSpPr>
                                <a:spLocks noEditPoints="1"/>
                              </wps:cNvSpPr>
                              <wps:spPr bwMode="auto">
                                <a:xfrm flipH="1">
                                  <a:off x="7012" y="10936"/>
                                  <a:ext cx="753" cy="270"/>
                                </a:xfrm>
                                <a:custGeom>
                                  <a:avLst/>
                                  <a:gdLst>
                                    <a:gd name="T0" fmla="*/ 315 w 764"/>
                                    <a:gd name="T1" fmla="*/ 65 h 270"/>
                                    <a:gd name="T2" fmla="*/ 420 w 764"/>
                                    <a:gd name="T3" fmla="*/ 85 h 270"/>
                                    <a:gd name="T4" fmla="*/ 435 w 764"/>
                                    <a:gd name="T5" fmla="*/ 95 h 270"/>
                                    <a:gd name="T6" fmla="*/ 460 w 764"/>
                                    <a:gd name="T7" fmla="*/ 115 h 270"/>
                                    <a:gd name="T8" fmla="*/ 460 w 764"/>
                                    <a:gd name="T9" fmla="*/ 130 h 270"/>
                                    <a:gd name="T10" fmla="*/ 450 w 764"/>
                                    <a:gd name="T11" fmla="*/ 150 h 270"/>
                                    <a:gd name="T12" fmla="*/ 420 w 764"/>
                                    <a:gd name="T13" fmla="*/ 170 h 270"/>
                                    <a:gd name="T14" fmla="*/ 375 w 764"/>
                                    <a:gd name="T15" fmla="*/ 185 h 270"/>
                                    <a:gd name="T16" fmla="*/ 315 w 764"/>
                                    <a:gd name="T17" fmla="*/ 190 h 270"/>
                                    <a:gd name="T18" fmla="*/ 215 w 764"/>
                                    <a:gd name="T19" fmla="*/ 170 h 270"/>
                                    <a:gd name="T20" fmla="*/ 200 w 764"/>
                                    <a:gd name="T21" fmla="*/ 160 h 270"/>
                                    <a:gd name="T22" fmla="*/ 175 w 764"/>
                                    <a:gd name="T23" fmla="*/ 140 h 270"/>
                                    <a:gd name="T24" fmla="*/ 175 w 764"/>
                                    <a:gd name="T25" fmla="*/ 130 h 270"/>
                                    <a:gd name="T26" fmla="*/ 185 w 764"/>
                                    <a:gd name="T27" fmla="*/ 105 h 270"/>
                                    <a:gd name="T28" fmla="*/ 215 w 764"/>
                                    <a:gd name="T29" fmla="*/ 85 h 270"/>
                                    <a:gd name="T30" fmla="*/ 260 w 764"/>
                                    <a:gd name="T31" fmla="*/ 70 h 270"/>
                                    <a:gd name="T32" fmla="*/ 315 w 764"/>
                                    <a:gd name="T33" fmla="*/ 65 h 270"/>
                                    <a:gd name="T34" fmla="*/ 650 w 764"/>
                                    <a:gd name="T35" fmla="*/ 40 h 270"/>
                                    <a:gd name="T36" fmla="*/ 525 w 764"/>
                                    <a:gd name="T37" fmla="*/ 10 h 270"/>
                                    <a:gd name="T38" fmla="*/ 380 w 764"/>
                                    <a:gd name="T39" fmla="*/ 0 h 270"/>
                                    <a:gd name="T40" fmla="*/ 305 w 764"/>
                                    <a:gd name="T41" fmla="*/ 5 h 270"/>
                                    <a:gd name="T42" fmla="*/ 170 w 764"/>
                                    <a:gd name="T43" fmla="*/ 25 h 270"/>
                                    <a:gd name="T44" fmla="*/ 110 w 764"/>
                                    <a:gd name="T45" fmla="*/ 40 h 270"/>
                                    <a:gd name="T46" fmla="*/ 25 w 764"/>
                                    <a:gd name="T47" fmla="*/ 85 h 270"/>
                                    <a:gd name="T48" fmla="*/ 5 w 764"/>
                                    <a:gd name="T49" fmla="*/ 110 h 270"/>
                                    <a:gd name="T50" fmla="*/ 0 w 764"/>
                                    <a:gd name="T51" fmla="*/ 135 h 270"/>
                                    <a:gd name="T52" fmla="*/ 0 w 764"/>
                                    <a:gd name="T53" fmla="*/ 150 h 270"/>
                                    <a:gd name="T54" fmla="*/ 25 w 764"/>
                                    <a:gd name="T55" fmla="*/ 190 h 270"/>
                                    <a:gd name="T56" fmla="*/ 110 w 764"/>
                                    <a:gd name="T57" fmla="*/ 230 h 270"/>
                                    <a:gd name="T58" fmla="*/ 170 w 764"/>
                                    <a:gd name="T59" fmla="*/ 250 h 270"/>
                                    <a:gd name="T60" fmla="*/ 305 w 764"/>
                                    <a:gd name="T61" fmla="*/ 270 h 270"/>
                                    <a:gd name="T62" fmla="*/ 380 w 764"/>
                                    <a:gd name="T63" fmla="*/ 270 h 270"/>
                                    <a:gd name="T64" fmla="*/ 525 w 764"/>
                                    <a:gd name="T65" fmla="*/ 260 h 270"/>
                                    <a:gd name="T66" fmla="*/ 650 w 764"/>
                                    <a:gd name="T67" fmla="*/ 230 h 270"/>
                                    <a:gd name="T68" fmla="*/ 699 w 764"/>
                                    <a:gd name="T69" fmla="*/ 210 h 270"/>
                                    <a:gd name="T70" fmla="*/ 754 w 764"/>
                                    <a:gd name="T71" fmla="*/ 165 h 270"/>
                                    <a:gd name="T72" fmla="*/ 764 w 764"/>
                                    <a:gd name="T73" fmla="*/ 135 h 270"/>
                                    <a:gd name="T74" fmla="*/ 759 w 764"/>
                                    <a:gd name="T75" fmla="*/ 125 h 270"/>
                                    <a:gd name="T76" fmla="*/ 744 w 764"/>
                                    <a:gd name="T77" fmla="*/ 95 h 270"/>
                                    <a:gd name="T78" fmla="*/ 699 w 764"/>
                                    <a:gd name="T79" fmla="*/ 60 h 270"/>
                                    <a:gd name="T80" fmla="*/ 650 w 764"/>
                                    <a:gd name="T81" fmla="*/ 40 h 2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764" h="270">
                                      <a:moveTo>
                                        <a:pt x="315" y="65"/>
                                      </a:moveTo>
                                      <a:lnTo>
                                        <a:pt x="315" y="65"/>
                                      </a:lnTo>
                                      <a:lnTo>
                                        <a:pt x="375" y="70"/>
                                      </a:lnTo>
                                      <a:lnTo>
                                        <a:pt x="420" y="85"/>
                                      </a:lnTo>
                                      <a:lnTo>
                                        <a:pt x="420" y="85"/>
                                      </a:lnTo>
                                      <a:lnTo>
                                        <a:pt x="435" y="95"/>
                                      </a:lnTo>
                                      <a:lnTo>
                                        <a:pt x="450" y="105"/>
                                      </a:lnTo>
                                      <a:lnTo>
                                        <a:pt x="460" y="115"/>
                                      </a:lnTo>
                                      <a:lnTo>
                                        <a:pt x="460" y="130"/>
                                      </a:lnTo>
                                      <a:lnTo>
                                        <a:pt x="460" y="130"/>
                                      </a:lnTo>
                                      <a:lnTo>
                                        <a:pt x="460" y="140"/>
                                      </a:lnTo>
                                      <a:lnTo>
                                        <a:pt x="450" y="150"/>
                                      </a:lnTo>
                                      <a:lnTo>
                                        <a:pt x="435" y="160"/>
                                      </a:lnTo>
                                      <a:lnTo>
                                        <a:pt x="420" y="170"/>
                                      </a:lnTo>
                                      <a:lnTo>
                                        <a:pt x="420" y="170"/>
                                      </a:lnTo>
                                      <a:lnTo>
                                        <a:pt x="375" y="185"/>
                                      </a:lnTo>
                                      <a:lnTo>
                                        <a:pt x="315" y="190"/>
                                      </a:lnTo>
                                      <a:lnTo>
                                        <a:pt x="315" y="190"/>
                                      </a:lnTo>
                                      <a:lnTo>
                                        <a:pt x="260" y="185"/>
                                      </a:lnTo>
                                      <a:lnTo>
                                        <a:pt x="215" y="170"/>
                                      </a:lnTo>
                                      <a:lnTo>
                                        <a:pt x="215" y="170"/>
                                      </a:lnTo>
                                      <a:lnTo>
                                        <a:pt x="200" y="160"/>
                                      </a:lnTo>
                                      <a:lnTo>
                                        <a:pt x="185" y="150"/>
                                      </a:lnTo>
                                      <a:lnTo>
                                        <a:pt x="175" y="140"/>
                                      </a:lnTo>
                                      <a:lnTo>
                                        <a:pt x="175" y="130"/>
                                      </a:lnTo>
                                      <a:lnTo>
                                        <a:pt x="175" y="130"/>
                                      </a:lnTo>
                                      <a:lnTo>
                                        <a:pt x="175" y="115"/>
                                      </a:lnTo>
                                      <a:lnTo>
                                        <a:pt x="185" y="105"/>
                                      </a:lnTo>
                                      <a:lnTo>
                                        <a:pt x="200" y="95"/>
                                      </a:lnTo>
                                      <a:lnTo>
                                        <a:pt x="215" y="85"/>
                                      </a:lnTo>
                                      <a:lnTo>
                                        <a:pt x="215" y="85"/>
                                      </a:lnTo>
                                      <a:lnTo>
                                        <a:pt x="260" y="70"/>
                                      </a:lnTo>
                                      <a:lnTo>
                                        <a:pt x="315" y="65"/>
                                      </a:lnTo>
                                      <a:lnTo>
                                        <a:pt x="315" y="65"/>
                                      </a:lnTo>
                                      <a:close/>
                                      <a:moveTo>
                                        <a:pt x="650" y="40"/>
                                      </a:moveTo>
                                      <a:lnTo>
                                        <a:pt x="650" y="40"/>
                                      </a:lnTo>
                                      <a:lnTo>
                                        <a:pt x="590" y="25"/>
                                      </a:lnTo>
                                      <a:lnTo>
                                        <a:pt x="525" y="10"/>
                                      </a:lnTo>
                                      <a:lnTo>
                                        <a:pt x="455" y="5"/>
                                      </a:lnTo>
                                      <a:lnTo>
                                        <a:pt x="380" y="0"/>
                                      </a:lnTo>
                                      <a:lnTo>
                                        <a:pt x="380" y="0"/>
                                      </a:lnTo>
                                      <a:lnTo>
                                        <a:pt x="305" y="5"/>
                                      </a:lnTo>
                                      <a:lnTo>
                                        <a:pt x="235" y="10"/>
                                      </a:lnTo>
                                      <a:lnTo>
                                        <a:pt x="170" y="25"/>
                                      </a:lnTo>
                                      <a:lnTo>
                                        <a:pt x="110" y="40"/>
                                      </a:lnTo>
                                      <a:lnTo>
                                        <a:pt x="110" y="40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25" y="85"/>
                                      </a:lnTo>
                                      <a:lnTo>
                                        <a:pt x="15" y="95"/>
                                      </a:lnTo>
                                      <a:lnTo>
                                        <a:pt x="5" y="110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0" y="150"/>
                                      </a:lnTo>
                                      <a:lnTo>
                                        <a:pt x="5" y="165"/>
                                      </a:lnTo>
                                      <a:lnTo>
                                        <a:pt x="25" y="190"/>
                                      </a:lnTo>
                                      <a:lnTo>
                                        <a:pt x="60" y="210"/>
                                      </a:lnTo>
                                      <a:lnTo>
                                        <a:pt x="110" y="230"/>
                                      </a:lnTo>
                                      <a:lnTo>
                                        <a:pt x="110" y="230"/>
                                      </a:lnTo>
                                      <a:lnTo>
                                        <a:pt x="170" y="250"/>
                                      </a:lnTo>
                                      <a:lnTo>
                                        <a:pt x="235" y="260"/>
                                      </a:lnTo>
                                      <a:lnTo>
                                        <a:pt x="305" y="270"/>
                                      </a:lnTo>
                                      <a:lnTo>
                                        <a:pt x="380" y="270"/>
                                      </a:lnTo>
                                      <a:lnTo>
                                        <a:pt x="380" y="270"/>
                                      </a:lnTo>
                                      <a:lnTo>
                                        <a:pt x="455" y="270"/>
                                      </a:lnTo>
                                      <a:lnTo>
                                        <a:pt x="525" y="260"/>
                                      </a:lnTo>
                                      <a:lnTo>
                                        <a:pt x="590" y="250"/>
                                      </a:lnTo>
                                      <a:lnTo>
                                        <a:pt x="650" y="230"/>
                                      </a:lnTo>
                                      <a:lnTo>
                                        <a:pt x="650" y="230"/>
                                      </a:lnTo>
                                      <a:lnTo>
                                        <a:pt x="699" y="210"/>
                                      </a:lnTo>
                                      <a:lnTo>
                                        <a:pt x="734" y="190"/>
                                      </a:lnTo>
                                      <a:lnTo>
                                        <a:pt x="754" y="165"/>
                                      </a:lnTo>
                                      <a:lnTo>
                                        <a:pt x="759" y="150"/>
                                      </a:lnTo>
                                      <a:lnTo>
                                        <a:pt x="764" y="135"/>
                                      </a:lnTo>
                                      <a:lnTo>
                                        <a:pt x="764" y="135"/>
                                      </a:lnTo>
                                      <a:lnTo>
                                        <a:pt x="759" y="125"/>
                                      </a:lnTo>
                                      <a:lnTo>
                                        <a:pt x="754" y="110"/>
                                      </a:lnTo>
                                      <a:lnTo>
                                        <a:pt x="744" y="95"/>
                                      </a:lnTo>
                                      <a:lnTo>
                                        <a:pt x="734" y="85"/>
                                      </a:lnTo>
                                      <a:lnTo>
                                        <a:pt x="699" y="60"/>
                                      </a:lnTo>
                                      <a:lnTo>
                                        <a:pt x="650" y="40"/>
                                      </a:lnTo>
                                      <a:lnTo>
                                        <a:pt x="650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" name="Freeform 2047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8403" y="10432"/>
                                  <a:ext cx="478" cy="214"/>
                                </a:xfrm>
                                <a:custGeom>
                                  <a:avLst/>
                                  <a:gdLst>
                                    <a:gd name="T0" fmla="*/ 485 w 485"/>
                                    <a:gd name="T1" fmla="*/ 214 h 214"/>
                                    <a:gd name="T2" fmla="*/ 485 w 485"/>
                                    <a:gd name="T3" fmla="*/ 214 h 214"/>
                                    <a:gd name="T4" fmla="*/ 415 w 485"/>
                                    <a:gd name="T5" fmla="*/ 159 h 214"/>
                                    <a:gd name="T6" fmla="*/ 340 w 485"/>
                                    <a:gd name="T7" fmla="*/ 110 h 214"/>
                                    <a:gd name="T8" fmla="*/ 265 w 485"/>
                                    <a:gd name="T9" fmla="*/ 65 h 214"/>
                                    <a:gd name="T10" fmla="*/ 180 w 485"/>
                                    <a:gd name="T11" fmla="*/ 35 h 214"/>
                                    <a:gd name="T12" fmla="*/ 180 w 485"/>
                                    <a:gd name="T13" fmla="*/ 35 h 214"/>
                                    <a:gd name="T14" fmla="*/ 110 w 485"/>
                                    <a:gd name="T15" fmla="*/ 10 h 214"/>
                                    <a:gd name="T16" fmla="*/ 55 w 485"/>
                                    <a:gd name="T17" fmla="*/ 0 h 214"/>
                                    <a:gd name="T18" fmla="*/ 55 w 485"/>
                                    <a:gd name="T19" fmla="*/ 0 h 214"/>
                                    <a:gd name="T20" fmla="*/ 20 w 485"/>
                                    <a:gd name="T21" fmla="*/ 0 h 214"/>
                                    <a:gd name="T22" fmla="*/ 10 w 485"/>
                                    <a:gd name="T23" fmla="*/ 5 h 214"/>
                                    <a:gd name="T24" fmla="*/ 5 w 485"/>
                                    <a:gd name="T25" fmla="*/ 10 h 214"/>
                                    <a:gd name="T26" fmla="*/ 5 w 485"/>
                                    <a:gd name="T27" fmla="*/ 10 h 214"/>
                                    <a:gd name="T28" fmla="*/ 0 w 485"/>
                                    <a:gd name="T29" fmla="*/ 20 h 214"/>
                                    <a:gd name="T30" fmla="*/ 5 w 485"/>
                                    <a:gd name="T31" fmla="*/ 25 h 214"/>
                                    <a:gd name="T32" fmla="*/ 30 w 485"/>
                                    <a:gd name="T33" fmla="*/ 45 h 214"/>
                                    <a:gd name="T34" fmla="*/ 30 w 485"/>
                                    <a:gd name="T35" fmla="*/ 45 h 214"/>
                                    <a:gd name="T36" fmla="*/ 70 w 485"/>
                                    <a:gd name="T37" fmla="*/ 70 h 214"/>
                                    <a:gd name="T38" fmla="*/ 125 w 485"/>
                                    <a:gd name="T39" fmla="*/ 85 h 214"/>
                                    <a:gd name="T40" fmla="*/ 125 w 485"/>
                                    <a:gd name="T41" fmla="*/ 85 h 214"/>
                                    <a:gd name="T42" fmla="*/ 305 w 485"/>
                                    <a:gd name="T43" fmla="*/ 135 h 214"/>
                                    <a:gd name="T44" fmla="*/ 305 w 485"/>
                                    <a:gd name="T45" fmla="*/ 135 h 214"/>
                                    <a:gd name="T46" fmla="*/ 355 w 485"/>
                                    <a:gd name="T47" fmla="*/ 149 h 214"/>
                                    <a:gd name="T48" fmla="*/ 400 w 485"/>
                                    <a:gd name="T49" fmla="*/ 169 h 214"/>
                                    <a:gd name="T50" fmla="*/ 440 w 485"/>
                                    <a:gd name="T51" fmla="*/ 189 h 214"/>
                                    <a:gd name="T52" fmla="*/ 485 w 485"/>
                                    <a:gd name="T53" fmla="*/ 214 h 214"/>
                                    <a:gd name="T54" fmla="*/ 485 w 485"/>
                                    <a:gd name="T55" fmla="*/ 214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485" h="214">
                                      <a:moveTo>
                                        <a:pt x="485" y="214"/>
                                      </a:moveTo>
                                      <a:lnTo>
                                        <a:pt x="485" y="214"/>
                                      </a:lnTo>
                                      <a:lnTo>
                                        <a:pt x="415" y="159"/>
                                      </a:lnTo>
                                      <a:lnTo>
                                        <a:pt x="340" y="110"/>
                                      </a:lnTo>
                                      <a:lnTo>
                                        <a:pt x="265" y="65"/>
                                      </a:lnTo>
                                      <a:lnTo>
                                        <a:pt x="180" y="35"/>
                                      </a:lnTo>
                                      <a:lnTo>
                                        <a:pt x="180" y="35"/>
                                      </a:lnTo>
                                      <a:lnTo>
                                        <a:pt x="110" y="1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30" y="45"/>
                                      </a:lnTo>
                                      <a:lnTo>
                                        <a:pt x="30" y="45"/>
                                      </a:lnTo>
                                      <a:lnTo>
                                        <a:pt x="70" y="70"/>
                                      </a:lnTo>
                                      <a:lnTo>
                                        <a:pt x="125" y="85"/>
                                      </a:lnTo>
                                      <a:lnTo>
                                        <a:pt x="125" y="85"/>
                                      </a:lnTo>
                                      <a:lnTo>
                                        <a:pt x="305" y="135"/>
                                      </a:lnTo>
                                      <a:lnTo>
                                        <a:pt x="305" y="135"/>
                                      </a:lnTo>
                                      <a:lnTo>
                                        <a:pt x="355" y="149"/>
                                      </a:lnTo>
                                      <a:lnTo>
                                        <a:pt x="400" y="169"/>
                                      </a:lnTo>
                                      <a:lnTo>
                                        <a:pt x="440" y="189"/>
                                      </a:lnTo>
                                      <a:lnTo>
                                        <a:pt x="485" y="214"/>
                                      </a:lnTo>
                                      <a:lnTo>
                                        <a:pt x="485" y="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70" name="Freeform 2048"/>
                            <wps:cNvSpPr>
                              <a:spLocks/>
                            </wps:cNvSpPr>
                            <wps:spPr bwMode="auto">
                              <a:xfrm>
                                <a:off x="13194" y="4799"/>
                                <a:ext cx="1169" cy="669"/>
                              </a:xfrm>
                              <a:custGeom>
                                <a:avLst/>
                                <a:gdLst>
                                  <a:gd name="T0" fmla="*/ 584 w 739"/>
                                  <a:gd name="T1" fmla="*/ 0 h 669"/>
                                  <a:gd name="T2" fmla="*/ 584 w 739"/>
                                  <a:gd name="T3" fmla="*/ 0 h 669"/>
                                  <a:gd name="T4" fmla="*/ 529 w 739"/>
                                  <a:gd name="T5" fmla="*/ 15 h 669"/>
                                  <a:gd name="T6" fmla="*/ 469 w 739"/>
                                  <a:gd name="T7" fmla="*/ 35 h 669"/>
                                  <a:gd name="T8" fmla="*/ 409 w 739"/>
                                  <a:gd name="T9" fmla="*/ 65 h 669"/>
                                  <a:gd name="T10" fmla="*/ 349 w 739"/>
                                  <a:gd name="T11" fmla="*/ 105 h 669"/>
                                  <a:gd name="T12" fmla="*/ 349 w 739"/>
                                  <a:gd name="T13" fmla="*/ 105 h 669"/>
                                  <a:gd name="T14" fmla="*/ 284 w 739"/>
                                  <a:gd name="T15" fmla="*/ 155 h 669"/>
                                  <a:gd name="T16" fmla="*/ 229 w 739"/>
                                  <a:gd name="T17" fmla="*/ 210 h 669"/>
                                  <a:gd name="T18" fmla="*/ 174 w 739"/>
                                  <a:gd name="T19" fmla="*/ 270 h 669"/>
                                  <a:gd name="T20" fmla="*/ 130 w 739"/>
                                  <a:gd name="T21" fmla="*/ 340 h 669"/>
                                  <a:gd name="T22" fmla="*/ 90 w 739"/>
                                  <a:gd name="T23" fmla="*/ 410 h 669"/>
                                  <a:gd name="T24" fmla="*/ 55 w 739"/>
                                  <a:gd name="T25" fmla="*/ 490 h 669"/>
                                  <a:gd name="T26" fmla="*/ 25 w 739"/>
                                  <a:gd name="T27" fmla="*/ 575 h 669"/>
                                  <a:gd name="T28" fmla="*/ 0 w 739"/>
                                  <a:gd name="T29" fmla="*/ 669 h 669"/>
                                  <a:gd name="T30" fmla="*/ 0 w 739"/>
                                  <a:gd name="T31" fmla="*/ 669 h 669"/>
                                  <a:gd name="T32" fmla="*/ 25 w 739"/>
                                  <a:gd name="T33" fmla="*/ 625 h 669"/>
                                  <a:gd name="T34" fmla="*/ 50 w 739"/>
                                  <a:gd name="T35" fmla="*/ 590 h 669"/>
                                  <a:gd name="T36" fmla="*/ 80 w 739"/>
                                  <a:gd name="T37" fmla="*/ 555 h 669"/>
                                  <a:gd name="T38" fmla="*/ 110 w 739"/>
                                  <a:gd name="T39" fmla="*/ 520 h 669"/>
                                  <a:gd name="T40" fmla="*/ 144 w 739"/>
                                  <a:gd name="T41" fmla="*/ 490 h 669"/>
                                  <a:gd name="T42" fmla="*/ 179 w 739"/>
                                  <a:gd name="T43" fmla="*/ 465 h 669"/>
                                  <a:gd name="T44" fmla="*/ 219 w 739"/>
                                  <a:gd name="T45" fmla="*/ 440 h 669"/>
                                  <a:gd name="T46" fmla="*/ 259 w 739"/>
                                  <a:gd name="T47" fmla="*/ 415 h 669"/>
                                  <a:gd name="T48" fmla="*/ 259 w 739"/>
                                  <a:gd name="T49" fmla="*/ 415 h 669"/>
                                  <a:gd name="T50" fmla="*/ 444 w 739"/>
                                  <a:gd name="T51" fmla="*/ 335 h 669"/>
                                  <a:gd name="T52" fmla="*/ 584 w 739"/>
                                  <a:gd name="T53" fmla="*/ 270 h 669"/>
                                  <a:gd name="T54" fmla="*/ 584 w 739"/>
                                  <a:gd name="T55" fmla="*/ 270 h 669"/>
                                  <a:gd name="T56" fmla="*/ 634 w 739"/>
                                  <a:gd name="T57" fmla="*/ 240 h 669"/>
                                  <a:gd name="T58" fmla="*/ 674 w 739"/>
                                  <a:gd name="T59" fmla="*/ 210 h 669"/>
                                  <a:gd name="T60" fmla="*/ 704 w 739"/>
                                  <a:gd name="T61" fmla="*/ 180 h 669"/>
                                  <a:gd name="T62" fmla="*/ 729 w 739"/>
                                  <a:gd name="T63" fmla="*/ 140 h 669"/>
                                  <a:gd name="T64" fmla="*/ 729 w 739"/>
                                  <a:gd name="T65" fmla="*/ 140 h 669"/>
                                  <a:gd name="T66" fmla="*/ 739 w 739"/>
                                  <a:gd name="T67" fmla="*/ 110 h 669"/>
                                  <a:gd name="T68" fmla="*/ 739 w 739"/>
                                  <a:gd name="T69" fmla="*/ 85 h 669"/>
                                  <a:gd name="T70" fmla="*/ 734 w 739"/>
                                  <a:gd name="T71" fmla="*/ 55 h 669"/>
                                  <a:gd name="T72" fmla="*/ 714 w 739"/>
                                  <a:gd name="T73" fmla="*/ 35 h 669"/>
                                  <a:gd name="T74" fmla="*/ 714 w 739"/>
                                  <a:gd name="T75" fmla="*/ 35 h 669"/>
                                  <a:gd name="T76" fmla="*/ 694 w 739"/>
                                  <a:gd name="T77" fmla="*/ 15 h 669"/>
                                  <a:gd name="T78" fmla="*/ 659 w 739"/>
                                  <a:gd name="T79" fmla="*/ 5 h 669"/>
                                  <a:gd name="T80" fmla="*/ 624 w 739"/>
                                  <a:gd name="T81" fmla="*/ 0 h 669"/>
                                  <a:gd name="T82" fmla="*/ 584 w 739"/>
                                  <a:gd name="T83" fmla="*/ 0 h 669"/>
                                  <a:gd name="T84" fmla="*/ 584 w 739"/>
                                  <a:gd name="T85" fmla="*/ 0 h 6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739" h="669">
                                    <a:moveTo>
                                      <a:pt x="584" y="0"/>
                                    </a:moveTo>
                                    <a:lnTo>
                                      <a:pt x="584" y="0"/>
                                    </a:lnTo>
                                    <a:lnTo>
                                      <a:pt x="529" y="15"/>
                                    </a:lnTo>
                                    <a:lnTo>
                                      <a:pt x="469" y="35"/>
                                    </a:lnTo>
                                    <a:lnTo>
                                      <a:pt x="409" y="65"/>
                                    </a:lnTo>
                                    <a:lnTo>
                                      <a:pt x="349" y="105"/>
                                    </a:lnTo>
                                    <a:lnTo>
                                      <a:pt x="349" y="105"/>
                                    </a:lnTo>
                                    <a:lnTo>
                                      <a:pt x="284" y="155"/>
                                    </a:lnTo>
                                    <a:lnTo>
                                      <a:pt x="229" y="210"/>
                                    </a:lnTo>
                                    <a:lnTo>
                                      <a:pt x="174" y="270"/>
                                    </a:lnTo>
                                    <a:lnTo>
                                      <a:pt x="130" y="340"/>
                                    </a:lnTo>
                                    <a:lnTo>
                                      <a:pt x="90" y="410"/>
                                    </a:lnTo>
                                    <a:lnTo>
                                      <a:pt x="55" y="490"/>
                                    </a:lnTo>
                                    <a:lnTo>
                                      <a:pt x="25" y="575"/>
                                    </a:lnTo>
                                    <a:lnTo>
                                      <a:pt x="0" y="669"/>
                                    </a:lnTo>
                                    <a:lnTo>
                                      <a:pt x="0" y="669"/>
                                    </a:lnTo>
                                    <a:lnTo>
                                      <a:pt x="25" y="625"/>
                                    </a:lnTo>
                                    <a:lnTo>
                                      <a:pt x="50" y="590"/>
                                    </a:lnTo>
                                    <a:lnTo>
                                      <a:pt x="80" y="555"/>
                                    </a:lnTo>
                                    <a:lnTo>
                                      <a:pt x="110" y="520"/>
                                    </a:lnTo>
                                    <a:lnTo>
                                      <a:pt x="144" y="490"/>
                                    </a:lnTo>
                                    <a:lnTo>
                                      <a:pt x="179" y="465"/>
                                    </a:lnTo>
                                    <a:lnTo>
                                      <a:pt x="219" y="440"/>
                                    </a:lnTo>
                                    <a:lnTo>
                                      <a:pt x="259" y="415"/>
                                    </a:lnTo>
                                    <a:lnTo>
                                      <a:pt x="259" y="415"/>
                                    </a:lnTo>
                                    <a:lnTo>
                                      <a:pt x="444" y="335"/>
                                    </a:lnTo>
                                    <a:lnTo>
                                      <a:pt x="584" y="270"/>
                                    </a:lnTo>
                                    <a:lnTo>
                                      <a:pt x="584" y="270"/>
                                    </a:lnTo>
                                    <a:lnTo>
                                      <a:pt x="634" y="240"/>
                                    </a:lnTo>
                                    <a:lnTo>
                                      <a:pt x="674" y="210"/>
                                    </a:lnTo>
                                    <a:lnTo>
                                      <a:pt x="704" y="180"/>
                                    </a:lnTo>
                                    <a:lnTo>
                                      <a:pt x="729" y="140"/>
                                    </a:lnTo>
                                    <a:lnTo>
                                      <a:pt x="729" y="140"/>
                                    </a:lnTo>
                                    <a:lnTo>
                                      <a:pt x="739" y="110"/>
                                    </a:lnTo>
                                    <a:lnTo>
                                      <a:pt x="739" y="85"/>
                                    </a:lnTo>
                                    <a:lnTo>
                                      <a:pt x="734" y="55"/>
                                    </a:lnTo>
                                    <a:lnTo>
                                      <a:pt x="714" y="35"/>
                                    </a:lnTo>
                                    <a:lnTo>
                                      <a:pt x="714" y="35"/>
                                    </a:lnTo>
                                    <a:lnTo>
                                      <a:pt x="694" y="15"/>
                                    </a:lnTo>
                                    <a:lnTo>
                                      <a:pt x="659" y="5"/>
                                    </a:lnTo>
                                    <a:lnTo>
                                      <a:pt x="624" y="0"/>
                                    </a:lnTo>
                                    <a:lnTo>
                                      <a:pt x="584" y="0"/>
                                    </a:lnTo>
                                    <a:lnTo>
                                      <a:pt x="58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71" name="Group 2049"/>
                          <wpg:cNvGrpSpPr>
                            <a:grpSpLocks/>
                          </wpg:cNvGrpSpPr>
                          <wpg:grpSpPr bwMode="auto">
                            <a:xfrm>
                              <a:off x="5147" y="3394"/>
                              <a:ext cx="1096" cy="896"/>
                              <a:chOff x="2609" y="4369"/>
                              <a:chExt cx="1588" cy="1296"/>
                            </a:xfrm>
                          </wpg:grpSpPr>
                          <wps:wsp>
                            <wps:cNvPr id="472" name="Freeform 2050"/>
                            <wps:cNvSpPr>
                              <a:spLocks/>
                            </wps:cNvSpPr>
                            <wps:spPr bwMode="auto">
                              <a:xfrm>
                                <a:off x="2609" y="4390"/>
                                <a:ext cx="1588" cy="1275"/>
                              </a:xfrm>
                              <a:custGeom>
                                <a:avLst/>
                                <a:gdLst>
                                  <a:gd name="T0" fmla="*/ 1583 w 1588"/>
                                  <a:gd name="T1" fmla="*/ 510 h 1275"/>
                                  <a:gd name="T2" fmla="*/ 1548 w 1588"/>
                                  <a:gd name="T3" fmla="*/ 465 h 1275"/>
                                  <a:gd name="T4" fmla="*/ 1503 w 1588"/>
                                  <a:gd name="T5" fmla="*/ 435 h 1275"/>
                                  <a:gd name="T6" fmla="*/ 1448 w 1588"/>
                                  <a:gd name="T7" fmla="*/ 415 h 1275"/>
                                  <a:gd name="T8" fmla="*/ 1383 w 1588"/>
                                  <a:gd name="T9" fmla="*/ 400 h 1275"/>
                                  <a:gd name="T10" fmla="*/ 1308 w 1588"/>
                                  <a:gd name="T11" fmla="*/ 405 h 1275"/>
                                  <a:gd name="T12" fmla="*/ 1138 w 1588"/>
                                  <a:gd name="T13" fmla="*/ 440 h 1275"/>
                                  <a:gd name="T14" fmla="*/ 1033 w 1588"/>
                                  <a:gd name="T15" fmla="*/ 460 h 1275"/>
                                  <a:gd name="T16" fmla="*/ 1063 w 1588"/>
                                  <a:gd name="T17" fmla="*/ 265 h 1275"/>
                                  <a:gd name="T18" fmla="*/ 1058 w 1588"/>
                                  <a:gd name="T19" fmla="*/ 120 h 1275"/>
                                  <a:gd name="T20" fmla="*/ 1048 w 1588"/>
                                  <a:gd name="T21" fmla="*/ 70 h 1275"/>
                                  <a:gd name="T22" fmla="*/ 1028 w 1588"/>
                                  <a:gd name="T23" fmla="*/ 30 h 1275"/>
                                  <a:gd name="T24" fmla="*/ 1003 w 1588"/>
                                  <a:gd name="T25" fmla="*/ 10 h 1275"/>
                                  <a:gd name="T26" fmla="*/ 969 w 1588"/>
                                  <a:gd name="T27" fmla="*/ 0 h 1275"/>
                                  <a:gd name="T28" fmla="*/ 949 w 1588"/>
                                  <a:gd name="T29" fmla="*/ 0 h 1275"/>
                                  <a:gd name="T30" fmla="*/ 889 w 1588"/>
                                  <a:gd name="T31" fmla="*/ 20 h 1275"/>
                                  <a:gd name="T32" fmla="*/ 789 w 1588"/>
                                  <a:gd name="T33" fmla="*/ 90 h 1275"/>
                                  <a:gd name="T34" fmla="*/ 734 w 1588"/>
                                  <a:gd name="T35" fmla="*/ 150 h 1275"/>
                                  <a:gd name="T36" fmla="*/ 609 w 1588"/>
                                  <a:gd name="T37" fmla="*/ 305 h 1275"/>
                                  <a:gd name="T38" fmla="*/ 544 w 1588"/>
                                  <a:gd name="T39" fmla="*/ 400 h 1275"/>
                                  <a:gd name="T40" fmla="*/ 354 w 1588"/>
                                  <a:gd name="T41" fmla="*/ 360 h 1275"/>
                                  <a:gd name="T42" fmla="*/ 215 w 1588"/>
                                  <a:gd name="T43" fmla="*/ 340 h 1275"/>
                                  <a:gd name="T44" fmla="*/ 110 w 1588"/>
                                  <a:gd name="T45" fmla="*/ 345 h 1275"/>
                                  <a:gd name="T46" fmla="*/ 55 w 1588"/>
                                  <a:gd name="T47" fmla="*/ 370 h 1275"/>
                                  <a:gd name="T48" fmla="*/ 45 w 1588"/>
                                  <a:gd name="T49" fmla="*/ 395 h 1275"/>
                                  <a:gd name="T50" fmla="*/ 55 w 1588"/>
                                  <a:gd name="T51" fmla="*/ 455 h 1275"/>
                                  <a:gd name="T52" fmla="*/ 115 w 1588"/>
                                  <a:gd name="T53" fmla="*/ 540 h 1275"/>
                                  <a:gd name="T54" fmla="*/ 215 w 1588"/>
                                  <a:gd name="T55" fmla="*/ 650 h 1275"/>
                                  <a:gd name="T56" fmla="*/ 280 w 1588"/>
                                  <a:gd name="T57" fmla="*/ 710 h 1275"/>
                                  <a:gd name="T58" fmla="*/ 125 w 1588"/>
                                  <a:gd name="T59" fmla="*/ 860 h 1275"/>
                                  <a:gd name="T60" fmla="*/ 45 w 1588"/>
                                  <a:gd name="T61" fmla="*/ 955 h 1275"/>
                                  <a:gd name="T62" fmla="*/ 25 w 1588"/>
                                  <a:gd name="T63" fmla="*/ 985 h 1275"/>
                                  <a:gd name="T64" fmla="*/ 0 w 1588"/>
                                  <a:gd name="T65" fmla="*/ 1075 h 1275"/>
                                  <a:gd name="T66" fmla="*/ 10 w 1588"/>
                                  <a:gd name="T67" fmla="*/ 1130 h 1275"/>
                                  <a:gd name="T68" fmla="*/ 15 w 1588"/>
                                  <a:gd name="T69" fmla="*/ 1140 h 1275"/>
                                  <a:gd name="T70" fmla="*/ 30 w 1588"/>
                                  <a:gd name="T71" fmla="*/ 1155 h 1275"/>
                                  <a:gd name="T72" fmla="*/ 40 w 1588"/>
                                  <a:gd name="T73" fmla="*/ 1160 h 1275"/>
                                  <a:gd name="T74" fmla="*/ 115 w 1588"/>
                                  <a:gd name="T75" fmla="*/ 1170 h 1275"/>
                                  <a:gd name="T76" fmla="*/ 230 w 1588"/>
                                  <a:gd name="T77" fmla="*/ 1140 h 1275"/>
                                  <a:gd name="T78" fmla="*/ 315 w 1588"/>
                                  <a:gd name="T79" fmla="*/ 1110 h 1275"/>
                                  <a:gd name="T80" fmla="*/ 504 w 1588"/>
                                  <a:gd name="T81" fmla="*/ 1015 h 1275"/>
                                  <a:gd name="T82" fmla="*/ 614 w 1588"/>
                                  <a:gd name="T83" fmla="*/ 950 h 1275"/>
                                  <a:gd name="T84" fmla="*/ 834 w 1588"/>
                                  <a:gd name="T85" fmla="*/ 1100 h 1275"/>
                                  <a:gd name="T86" fmla="*/ 1008 w 1588"/>
                                  <a:gd name="T87" fmla="*/ 1205 h 1275"/>
                                  <a:gd name="T88" fmla="*/ 1148 w 1588"/>
                                  <a:gd name="T89" fmla="*/ 1265 h 1275"/>
                                  <a:gd name="T90" fmla="*/ 1243 w 1588"/>
                                  <a:gd name="T91" fmla="*/ 1275 h 1275"/>
                                  <a:gd name="T92" fmla="*/ 1258 w 1588"/>
                                  <a:gd name="T93" fmla="*/ 1270 h 1275"/>
                                  <a:gd name="T94" fmla="*/ 1273 w 1588"/>
                                  <a:gd name="T95" fmla="*/ 1265 h 1275"/>
                                  <a:gd name="T96" fmla="*/ 1298 w 1588"/>
                                  <a:gd name="T97" fmla="*/ 1240 h 1275"/>
                                  <a:gd name="T98" fmla="*/ 1308 w 1588"/>
                                  <a:gd name="T99" fmla="*/ 1205 h 1275"/>
                                  <a:gd name="T100" fmla="*/ 1308 w 1588"/>
                                  <a:gd name="T101" fmla="*/ 1135 h 1275"/>
                                  <a:gd name="T102" fmla="*/ 1273 w 1588"/>
                                  <a:gd name="T103" fmla="*/ 995 h 1275"/>
                                  <a:gd name="T104" fmla="*/ 1193 w 1588"/>
                                  <a:gd name="T105" fmla="*/ 810 h 1275"/>
                                  <a:gd name="T106" fmla="*/ 1293 w 1588"/>
                                  <a:gd name="T107" fmla="*/ 770 h 1275"/>
                                  <a:gd name="T108" fmla="*/ 1448 w 1588"/>
                                  <a:gd name="T109" fmla="*/ 685 h 1275"/>
                                  <a:gd name="T110" fmla="*/ 1508 w 1588"/>
                                  <a:gd name="T111" fmla="*/ 645 h 1275"/>
                                  <a:gd name="T112" fmla="*/ 1568 w 1588"/>
                                  <a:gd name="T113" fmla="*/ 585 h 1275"/>
                                  <a:gd name="T114" fmla="*/ 1588 w 1588"/>
                                  <a:gd name="T115" fmla="*/ 535 h 1275"/>
                                  <a:gd name="T116" fmla="*/ 1588 w 1588"/>
                                  <a:gd name="T117" fmla="*/ 520 h 1275"/>
                                  <a:gd name="T118" fmla="*/ 1583 w 1588"/>
                                  <a:gd name="T119" fmla="*/ 510 h 1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588" h="1275">
                                    <a:moveTo>
                                      <a:pt x="1583" y="510"/>
                                    </a:moveTo>
                                    <a:lnTo>
                                      <a:pt x="1583" y="510"/>
                                    </a:lnTo>
                                    <a:lnTo>
                                      <a:pt x="1568" y="485"/>
                                    </a:lnTo>
                                    <a:lnTo>
                                      <a:pt x="1548" y="465"/>
                                    </a:lnTo>
                                    <a:lnTo>
                                      <a:pt x="1528" y="450"/>
                                    </a:lnTo>
                                    <a:lnTo>
                                      <a:pt x="1503" y="435"/>
                                    </a:lnTo>
                                    <a:lnTo>
                                      <a:pt x="1478" y="425"/>
                                    </a:lnTo>
                                    <a:lnTo>
                                      <a:pt x="1448" y="415"/>
                                    </a:lnTo>
                                    <a:lnTo>
                                      <a:pt x="1383" y="400"/>
                                    </a:lnTo>
                                    <a:lnTo>
                                      <a:pt x="1343" y="400"/>
                                    </a:lnTo>
                                    <a:lnTo>
                                      <a:pt x="1308" y="405"/>
                                    </a:lnTo>
                                    <a:lnTo>
                                      <a:pt x="1228" y="415"/>
                                    </a:lnTo>
                                    <a:lnTo>
                                      <a:pt x="1138" y="440"/>
                                    </a:lnTo>
                                    <a:lnTo>
                                      <a:pt x="1033" y="460"/>
                                    </a:lnTo>
                                    <a:lnTo>
                                      <a:pt x="1048" y="355"/>
                                    </a:lnTo>
                                    <a:lnTo>
                                      <a:pt x="1063" y="265"/>
                                    </a:lnTo>
                                    <a:lnTo>
                                      <a:pt x="1063" y="185"/>
                                    </a:lnTo>
                                    <a:lnTo>
                                      <a:pt x="1058" y="120"/>
                                    </a:lnTo>
                                    <a:lnTo>
                                      <a:pt x="1048" y="70"/>
                                    </a:lnTo>
                                    <a:lnTo>
                                      <a:pt x="1038" y="50"/>
                                    </a:lnTo>
                                    <a:lnTo>
                                      <a:pt x="1028" y="30"/>
                                    </a:lnTo>
                                    <a:lnTo>
                                      <a:pt x="1013" y="20"/>
                                    </a:lnTo>
                                    <a:lnTo>
                                      <a:pt x="1003" y="10"/>
                                    </a:lnTo>
                                    <a:lnTo>
                                      <a:pt x="988" y="0"/>
                                    </a:lnTo>
                                    <a:lnTo>
                                      <a:pt x="969" y="0"/>
                                    </a:lnTo>
                                    <a:lnTo>
                                      <a:pt x="949" y="0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9" y="20"/>
                                    </a:lnTo>
                                    <a:lnTo>
                                      <a:pt x="844" y="50"/>
                                    </a:lnTo>
                                    <a:lnTo>
                                      <a:pt x="789" y="90"/>
                                    </a:lnTo>
                                    <a:lnTo>
                                      <a:pt x="734" y="150"/>
                                    </a:lnTo>
                                    <a:lnTo>
                                      <a:pt x="674" y="225"/>
                                    </a:lnTo>
                                    <a:lnTo>
                                      <a:pt x="609" y="305"/>
                                    </a:lnTo>
                                    <a:lnTo>
                                      <a:pt x="544" y="400"/>
                                    </a:lnTo>
                                    <a:lnTo>
                                      <a:pt x="444" y="380"/>
                                    </a:lnTo>
                                    <a:lnTo>
                                      <a:pt x="354" y="360"/>
                                    </a:lnTo>
                                    <a:lnTo>
                                      <a:pt x="280" y="350"/>
                                    </a:lnTo>
                                    <a:lnTo>
                                      <a:pt x="215" y="340"/>
                                    </a:lnTo>
                                    <a:lnTo>
                                      <a:pt x="155" y="340"/>
                                    </a:lnTo>
                                    <a:lnTo>
                                      <a:pt x="110" y="345"/>
                                    </a:lnTo>
                                    <a:lnTo>
                                      <a:pt x="80" y="355"/>
                                    </a:lnTo>
                                    <a:lnTo>
                                      <a:pt x="55" y="370"/>
                                    </a:lnTo>
                                    <a:lnTo>
                                      <a:pt x="50" y="380"/>
                                    </a:lnTo>
                                    <a:lnTo>
                                      <a:pt x="45" y="395"/>
                                    </a:lnTo>
                                    <a:lnTo>
                                      <a:pt x="45" y="420"/>
                                    </a:lnTo>
                                    <a:lnTo>
                                      <a:pt x="55" y="455"/>
                                    </a:lnTo>
                                    <a:lnTo>
                                      <a:pt x="80" y="495"/>
                                    </a:lnTo>
                                    <a:lnTo>
                                      <a:pt x="115" y="540"/>
                                    </a:lnTo>
                                    <a:lnTo>
                                      <a:pt x="160" y="590"/>
                                    </a:lnTo>
                                    <a:lnTo>
                                      <a:pt x="215" y="650"/>
                                    </a:lnTo>
                                    <a:lnTo>
                                      <a:pt x="280" y="710"/>
                                    </a:lnTo>
                                    <a:lnTo>
                                      <a:pt x="195" y="790"/>
                                    </a:lnTo>
                                    <a:lnTo>
                                      <a:pt x="125" y="860"/>
                                    </a:lnTo>
                                    <a:lnTo>
                                      <a:pt x="70" y="920"/>
                                    </a:lnTo>
                                    <a:lnTo>
                                      <a:pt x="45" y="955"/>
                                    </a:lnTo>
                                    <a:lnTo>
                                      <a:pt x="25" y="985"/>
                                    </a:lnTo>
                                    <a:lnTo>
                                      <a:pt x="5" y="1030"/>
                                    </a:lnTo>
                                    <a:lnTo>
                                      <a:pt x="0" y="1075"/>
                                    </a:lnTo>
                                    <a:lnTo>
                                      <a:pt x="0" y="1110"/>
                                    </a:lnTo>
                                    <a:lnTo>
                                      <a:pt x="10" y="1130"/>
                                    </a:lnTo>
                                    <a:lnTo>
                                      <a:pt x="15" y="1140"/>
                                    </a:lnTo>
                                    <a:lnTo>
                                      <a:pt x="30" y="1155"/>
                                    </a:lnTo>
                                    <a:lnTo>
                                      <a:pt x="40" y="1160"/>
                                    </a:lnTo>
                                    <a:lnTo>
                                      <a:pt x="75" y="1170"/>
                                    </a:lnTo>
                                    <a:lnTo>
                                      <a:pt x="115" y="1170"/>
                                    </a:lnTo>
                                    <a:lnTo>
                                      <a:pt x="170" y="1160"/>
                                    </a:lnTo>
                                    <a:lnTo>
                                      <a:pt x="230" y="1140"/>
                                    </a:lnTo>
                                    <a:lnTo>
                                      <a:pt x="315" y="1110"/>
                                    </a:lnTo>
                                    <a:lnTo>
                                      <a:pt x="404" y="1070"/>
                                    </a:lnTo>
                                    <a:lnTo>
                                      <a:pt x="504" y="1015"/>
                                    </a:lnTo>
                                    <a:lnTo>
                                      <a:pt x="614" y="950"/>
                                    </a:lnTo>
                                    <a:lnTo>
                                      <a:pt x="729" y="1035"/>
                                    </a:lnTo>
                                    <a:lnTo>
                                      <a:pt x="834" y="1100"/>
                                    </a:lnTo>
                                    <a:lnTo>
                                      <a:pt x="929" y="1160"/>
                                    </a:lnTo>
                                    <a:lnTo>
                                      <a:pt x="1008" y="1205"/>
                                    </a:lnTo>
                                    <a:lnTo>
                                      <a:pt x="1083" y="1240"/>
                                    </a:lnTo>
                                    <a:lnTo>
                                      <a:pt x="1148" y="1265"/>
                                    </a:lnTo>
                                    <a:lnTo>
                                      <a:pt x="1198" y="1275"/>
                                    </a:lnTo>
                                    <a:lnTo>
                                      <a:pt x="1243" y="1275"/>
                                    </a:lnTo>
                                    <a:lnTo>
                                      <a:pt x="1258" y="1270"/>
                                    </a:lnTo>
                                    <a:lnTo>
                                      <a:pt x="1273" y="1265"/>
                                    </a:lnTo>
                                    <a:lnTo>
                                      <a:pt x="1288" y="1255"/>
                                    </a:lnTo>
                                    <a:lnTo>
                                      <a:pt x="1298" y="1240"/>
                                    </a:lnTo>
                                    <a:lnTo>
                                      <a:pt x="1303" y="1225"/>
                                    </a:lnTo>
                                    <a:lnTo>
                                      <a:pt x="1308" y="1205"/>
                                    </a:lnTo>
                                    <a:lnTo>
                                      <a:pt x="1313" y="1185"/>
                                    </a:lnTo>
                                    <a:lnTo>
                                      <a:pt x="1308" y="1135"/>
                                    </a:lnTo>
                                    <a:lnTo>
                                      <a:pt x="1298" y="1070"/>
                                    </a:lnTo>
                                    <a:lnTo>
                                      <a:pt x="1273" y="995"/>
                                    </a:lnTo>
                                    <a:lnTo>
                                      <a:pt x="1238" y="905"/>
                                    </a:lnTo>
                                    <a:lnTo>
                                      <a:pt x="1193" y="810"/>
                                    </a:lnTo>
                                    <a:lnTo>
                                      <a:pt x="1293" y="770"/>
                                    </a:lnTo>
                                    <a:lnTo>
                                      <a:pt x="1378" y="730"/>
                                    </a:lnTo>
                                    <a:lnTo>
                                      <a:pt x="1448" y="685"/>
                                    </a:lnTo>
                                    <a:lnTo>
                                      <a:pt x="1508" y="645"/>
                                    </a:lnTo>
                                    <a:lnTo>
                                      <a:pt x="1543" y="615"/>
                                    </a:lnTo>
                                    <a:lnTo>
                                      <a:pt x="1568" y="585"/>
                                    </a:lnTo>
                                    <a:lnTo>
                                      <a:pt x="1583" y="560"/>
                                    </a:lnTo>
                                    <a:lnTo>
                                      <a:pt x="1588" y="535"/>
                                    </a:lnTo>
                                    <a:lnTo>
                                      <a:pt x="1588" y="520"/>
                                    </a:lnTo>
                                    <a:lnTo>
                                      <a:pt x="1583" y="5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3" name="Freeform 2051"/>
                            <wps:cNvSpPr>
                              <a:spLocks/>
                            </wps:cNvSpPr>
                            <wps:spPr bwMode="auto">
                              <a:xfrm>
                                <a:off x="2633" y="4369"/>
                                <a:ext cx="1533" cy="1220"/>
                              </a:xfrm>
                              <a:custGeom>
                                <a:avLst/>
                                <a:gdLst>
                                  <a:gd name="T0" fmla="*/ 1528 w 1533"/>
                                  <a:gd name="T1" fmla="*/ 485 h 1220"/>
                                  <a:gd name="T2" fmla="*/ 1508 w 1533"/>
                                  <a:gd name="T3" fmla="*/ 460 h 1220"/>
                                  <a:gd name="T4" fmla="*/ 1428 w 1533"/>
                                  <a:gd name="T5" fmla="*/ 425 h 1220"/>
                                  <a:gd name="T6" fmla="*/ 1368 w 1533"/>
                                  <a:gd name="T7" fmla="*/ 415 h 1220"/>
                                  <a:gd name="T8" fmla="*/ 1203 w 1533"/>
                                  <a:gd name="T9" fmla="*/ 415 h 1220"/>
                                  <a:gd name="T10" fmla="*/ 998 w 1533"/>
                                  <a:gd name="T11" fmla="*/ 440 h 1220"/>
                                  <a:gd name="T12" fmla="*/ 1018 w 1533"/>
                                  <a:gd name="T13" fmla="*/ 340 h 1220"/>
                                  <a:gd name="T14" fmla="*/ 1028 w 1533"/>
                                  <a:gd name="T15" fmla="*/ 180 h 1220"/>
                                  <a:gd name="T16" fmla="*/ 1023 w 1533"/>
                                  <a:gd name="T17" fmla="*/ 115 h 1220"/>
                                  <a:gd name="T18" fmla="*/ 993 w 1533"/>
                                  <a:gd name="T19" fmla="*/ 30 h 1220"/>
                                  <a:gd name="T20" fmla="*/ 969 w 1533"/>
                                  <a:gd name="T21" fmla="*/ 10 h 1220"/>
                                  <a:gd name="T22" fmla="*/ 939 w 1533"/>
                                  <a:gd name="T23" fmla="*/ 0 h 1220"/>
                                  <a:gd name="T24" fmla="*/ 919 w 1533"/>
                                  <a:gd name="T25" fmla="*/ 0 h 1220"/>
                                  <a:gd name="T26" fmla="*/ 859 w 1533"/>
                                  <a:gd name="T27" fmla="*/ 20 h 1220"/>
                                  <a:gd name="T28" fmla="*/ 764 w 1533"/>
                                  <a:gd name="T29" fmla="*/ 90 h 1220"/>
                                  <a:gd name="T30" fmla="*/ 709 w 1533"/>
                                  <a:gd name="T31" fmla="*/ 145 h 1220"/>
                                  <a:gd name="T32" fmla="*/ 589 w 1533"/>
                                  <a:gd name="T33" fmla="*/ 295 h 1220"/>
                                  <a:gd name="T34" fmla="*/ 529 w 1533"/>
                                  <a:gd name="T35" fmla="*/ 385 h 1220"/>
                                  <a:gd name="T36" fmla="*/ 345 w 1533"/>
                                  <a:gd name="T37" fmla="*/ 345 h 1220"/>
                                  <a:gd name="T38" fmla="*/ 205 w 1533"/>
                                  <a:gd name="T39" fmla="*/ 325 h 1220"/>
                                  <a:gd name="T40" fmla="*/ 110 w 1533"/>
                                  <a:gd name="T41" fmla="*/ 330 h 1220"/>
                                  <a:gd name="T42" fmla="*/ 55 w 1533"/>
                                  <a:gd name="T43" fmla="*/ 355 h 1220"/>
                                  <a:gd name="T44" fmla="*/ 45 w 1533"/>
                                  <a:gd name="T45" fmla="*/ 375 h 1220"/>
                                  <a:gd name="T46" fmla="*/ 55 w 1533"/>
                                  <a:gd name="T47" fmla="*/ 435 h 1220"/>
                                  <a:gd name="T48" fmla="*/ 110 w 1533"/>
                                  <a:gd name="T49" fmla="*/ 515 h 1220"/>
                                  <a:gd name="T50" fmla="*/ 205 w 1533"/>
                                  <a:gd name="T51" fmla="*/ 620 h 1220"/>
                                  <a:gd name="T52" fmla="*/ 270 w 1533"/>
                                  <a:gd name="T53" fmla="*/ 680 h 1220"/>
                                  <a:gd name="T54" fmla="*/ 125 w 1533"/>
                                  <a:gd name="T55" fmla="*/ 830 h 1220"/>
                                  <a:gd name="T56" fmla="*/ 35 w 1533"/>
                                  <a:gd name="T57" fmla="*/ 960 h 1220"/>
                                  <a:gd name="T58" fmla="*/ 10 w 1533"/>
                                  <a:gd name="T59" fmla="*/ 1010 h 1220"/>
                                  <a:gd name="T60" fmla="*/ 5 w 1533"/>
                                  <a:gd name="T61" fmla="*/ 1065 h 1220"/>
                                  <a:gd name="T62" fmla="*/ 15 w 1533"/>
                                  <a:gd name="T63" fmla="*/ 1090 h 1220"/>
                                  <a:gd name="T64" fmla="*/ 25 w 1533"/>
                                  <a:gd name="T65" fmla="*/ 1100 h 1220"/>
                                  <a:gd name="T66" fmla="*/ 70 w 1533"/>
                                  <a:gd name="T67" fmla="*/ 1115 h 1220"/>
                                  <a:gd name="T68" fmla="*/ 100 w 1533"/>
                                  <a:gd name="T69" fmla="*/ 1120 h 1220"/>
                                  <a:gd name="T70" fmla="*/ 180 w 1533"/>
                                  <a:gd name="T71" fmla="*/ 1105 h 1220"/>
                                  <a:gd name="T72" fmla="*/ 225 w 1533"/>
                                  <a:gd name="T73" fmla="*/ 1090 h 1220"/>
                                  <a:gd name="T74" fmla="*/ 394 w 1533"/>
                                  <a:gd name="T75" fmla="*/ 1020 h 1220"/>
                                  <a:gd name="T76" fmla="*/ 594 w 1533"/>
                                  <a:gd name="T77" fmla="*/ 910 h 1220"/>
                                  <a:gd name="T78" fmla="*/ 714 w 1533"/>
                                  <a:gd name="T79" fmla="*/ 995 h 1220"/>
                                  <a:gd name="T80" fmla="*/ 914 w 1533"/>
                                  <a:gd name="T81" fmla="*/ 1120 h 1220"/>
                                  <a:gd name="T82" fmla="*/ 1073 w 1533"/>
                                  <a:gd name="T83" fmla="*/ 1195 h 1220"/>
                                  <a:gd name="T84" fmla="*/ 1178 w 1533"/>
                                  <a:gd name="T85" fmla="*/ 1220 h 1220"/>
                                  <a:gd name="T86" fmla="*/ 1218 w 1533"/>
                                  <a:gd name="T87" fmla="*/ 1215 h 1220"/>
                                  <a:gd name="T88" fmla="*/ 1233 w 1533"/>
                                  <a:gd name="T89" fmla="*/ 1205 h 1220"/>
                                  <a:gd name="T90" fmla="*/ 1248 w 1533"/>
                                  <a:gd name="T91" fmla="*/ 1180 h 1220"/>
                                  <a:gd name="T92" fmla="*/ 1258 w 1533"/>
                                  <a:gd name="T93" fmla="*/ 1110 h 1220"/>
                                  <a:gd name="T94" fmla="*/ 1238 w 1533"/>
                                  <a:gd name="T95" fmla="*/ 1000 h 1220"/>
                                  <a:gd name="T96" fmla="*/ 1178 w 1533"/>
                                  <a:gd name="T97" fmla="*/ 855 h 1220"/>
                                  <a:gd name="T98" fmla="*/ 1138 w 1533"/>
                                  <a:gd name="T99" fmla="*/ 770 h 1220"/>
                                  <a:gd name="T100" fmla="*/ 1328 w 1533"/>
                                  <a:gd name="T101" fmla="*/ 695 h 1220"/>
                                  <a:gd name="T102" fmla="*/ 1458 w 1533"/>
                                  <a:gd name="T103" fmla="*/ 615 h 1220"/>
                                  <a:gd name="T104" fmla="*/ 1503 w 1533"/>
                                  <a:gd name="T105" fmla="*/ 575 h 1220"/>
                                  <a:gd name="T106" fmla="*/ 1528 w 1533"/>
                                  <a:gd name="T107" fmla="*/ 535 h 1220"/>
                                  <a:gd name="T108" fmla="*/ 1533 w 1533"/>
                                  <a:gd name="T109" fmla="*/ 525 h 1220"/>
                                  <a:gd name="T110" fmla="*/ 1533 w 1533"/>
                                  <a:gd name="T111" fmla="*/ 505 h 1220"/>
                                  <a:gd name="T112" fmla="*/ 1528 w 1533"/>
                                  <a:gd name="T113" fmla="*/ 485 h 12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33" h="1220">
                                    <a:moveTo>
                                      <a:pt x="1528" y="485"/>
                                    </a:moveTo>
                                    <a:lnTo>
                                      <a:pt x="1528" y="485"/>
                                    </a:lnTo>
                                    <a:lnTo>
                                      <a:pt x="1523" y="470"/>
                                    </a:lnTo>
                                    <a:lnTo>
                                      <a:pt x="1508" y="460"/>
                                    </a:lnTo>
                                    <a:lnTo>
                                      <a:pt x="1478" y="440"/>
                                    </a:lnTo>
                                    <a:lnTo>
                                      <a:pt x="1428" y="425"/>
                                    </a:lnTo>
                                    <a:lnTo>
                                      <a:pt x="1368" y="415"/>
                                    </a:lnTo>
                                    <a:lnTo>
                                      <a:pt x="1293" y="410"/>
                                    </a:lnTo>
                                    <a:lnTo>
                                      <a:pt x="1203" y="415"/>
                                    </a:lnTo>
                                    <a:lnTo>
                                      <a:pt x="1108" y="425"/>
                                    </a:lnTo>
                                    <a:lnTo>
                                      <a:pt x="998" y="440"/>
                                    </a:lnTo>
                                    <a:lnTo>
                                      <a:pt x="1018" y="340"/>
                                    </a:lnTo>
                                    <a:lnTo>
                                      <a:pt x="1028" y="255"/>
                                    </a:lnTo>
                                    <a:lnTo>
                                      <a:pt x="1028" y="180"/>
                                    </a:lnTo>
                                    <a:lnTo>
                                      <a:pt x="1023" y="115"/>
                                    </a:lnTo>
                                    <a:lnTo>
                                      <a:pt x="1013" y="65"/>
                                    </a:lnTo>
                                    <a:lnTo>
                                      <a:pt x="993" y="30"/>
                                    </a:lnTo>
                                    <a:lnTo>
                                      <a:pt x="984" y="20"/>
                                    </a:lnTo>
                                    <a:lnTo>
                                      <a:pt x="969" y="10"/>
                                    </a:lnTo>
                                    <a:lnTo>
                                      <a:pt x="954" y="0"/>
                                    </a:lnTo>
                                    <a:lnTo>
                                      <a:pt x="939" y="0"/>
                                    </a:lnTo>
                                    <a:lnTo>
                                      <a:pt x="919" y="0"/>
                                    </a:lnTo>
                                    <a:lnTo>
                                      <a:pt x="899" y="0"/>
                                    </a:lnTo>
                                    <a:lnTo>
                                      <a:pt x="859" y="20"/>
                                    </a:lnTo>
                                    <a:lnTo>
                                      <a:pt x="814" y="45"/>
                                    </a:lnTo>
                                    <a:lnTo>
                                      <a:pt x="764" y="90"/>
                                    </a:lnTo>
                                    <a:lnTo>
                                      <a:pt x="709" y="145"/>
                                    </a:lnTo>
                                    <a:lnTo>
                                      <a:pt x="649" y="215"/>
                                    </a:lnTo>
                                    <a:lnTo>
                                      <a:pt x="589" y="295"/>
                                    </a:lnTo>
                                    <a:lnTo>
                                      <a:pt x="529" y="385"/>
                                    </a:lnTo>
                                    <a:lnTo>
                                      <a:pt x="429" y="360"/>
                                    </a:lnTo>
                                    <a:lnTo>
                                      <a:pt x="345" y="345"/>
                                    </a:lnTo>
                                    <a:lnTo>
                                      <a:pt x="270" y="335"/>
                                    </a:lnTo>
                                    <a:lnTo>
                                      <a:pt x="205" y="325"/>
                                    </a:lnTo>
                                    <a:lnTo>
                                      <a:pt x="150" y="325"/>
                                    </a:lnTo>
                                    <a:lnTo>
                                      <a:pt x="110" y="330"/>
                                    </a:lnTo>
                                    <a:lnTo>
                                      <a:pt x="75" y="340"/>
                                    </a:lnTo>
                                    <a:lnTo>
                                      <a:pt x="55" y="355"/>
                                    </a:lnTo>
                                    <a:lnTo>
                                      <a:pt x="50" y="365"/>
                                    </a:lnTo>
                                    <a:lnTo>
                                      <a:pt x="45" y="375"/>
                                    </a:lnTo>
                                    <a:lnTo>
                                      <a:pt x="45" y="405"/>
                                    </a:lnTo>
                                    <a:lnTo>
                                      <a:pt x="55" y="435"/>
                                    </a:lnTo>
                                    <a:lnTo>
                                      <a:pt x="75" y="475"/>
                                    </a:lnTo>
                                    <a:lnTo>
                                      <a:pt x="110" y="515"/>
                                    </a:lnTo>
                                    <a:lnTo>
                                      <a:pt x="150" y="565"/>
                                    </a:lnTo>
                                    <a:lnTo>
                                      <a:pt x="205" y="620"/>
                                    </a:lnTo>
                                    <a:lnTo>
                                      <a:pt x="270" y="680"/>
                                    </a:lnTo>
                                    <a:lnTo>
                                      <a:pt x="190" y="760"/>
                                    </a:lnTo>
                                    <a:lnTo>
                                      <a:pt x="125" y="830"/>
                                    </a:lnTo>
                                    <a:lnTo>
                                      <a:pt x="70" y="900"/>
                                    </a:lnTo>
                                    <a:lnTo>
                                      <a:pt x="35" y="960"/>
                                    </a:lnTo>
                                    <a:lnTo>
                                      <a:pt x="10" y="1010"/>
                                    </a:lnTo>
                                    <a:lnTo>
                                      <a:pt x="0" y="1050"/>
                                    </a:lnTo>
                                    <a:lnTo>
                                      <a:pt x="5" y="1065"/>
                                    </a:lnTo>
                                    <a:lnTo>
                                      <a:pt x="5" y="1080"/>
                                    </a:lnTo>
                                    <a:lnTo>
                                      <a:pt x="15" y="1090"/>
                                    </a:lnTo>
                                    <a:lnTo>
                                      <a:pt x="25" y="1100"/>
                                    </a:lnTo>
                                    <a:lnTo>
                                      <a:pt x="45" y="1110"/>
                                    </a:lnTo>
                                    <a:lnTo>
                                      <a:pt x="70" y="1115"/>
                                    </a:lnTo>
                                    <a:lnTo>
                                      <a:pt x="100" y="1120"/>
                                    </a:lnTo>
                                    <a:lnTo>
                                      <a:pt x="135" y="1115"/>
                                    </a:lnTo>
                                    <a:lnTo>
                                      <a:pt x="180" y="1105"/>
                                    </a:lnTo>
                                    <a:lnTo>
                                      <a:pt x="225" y="1090"/>
                                    </a:lnTo>
                                    <a:lnTo>
                                      <a:pt x="305" y="1060"/>
                                    </a:lnTo>
                                    <a:lnTo>
                                      <a:pt x="394" y="1020"/>
                                    </a:lnTo>
                                    <a:lnTo>
                                      <a:pt x="489" y="970"/>
                                    </a:lnTo>
                                    <a:lnTo>
                                      <a:pt x="594" y="910"/>
                                    </a:lnTo>
                                    <a:lnTo>
                                      <a:pt x="714" y="995"/>
                                    </a:lnTo>
                                    <a:lnTo>
                                      <a:pt x="819" y="1065"/>
                                    </a:lnTo>
                                    <a:lnTo>
                                      <a:pt x="914" y="1120"/>
                                    </a:lnTo>
                                    <a:lnTo>
                                      <a:pt x="998" y="1165"/>
                                    </a:lnTo>
                                    <a:lnTo>
                                      <a:pt x="1073" y="1195"/>
                                    </a:lnTo>
                                    <a:lnTo>
                                      <a:pt x="1133" y="1215"/>
                                    </a:lnTo>
                                    <a:lnTo>
                                      <a:pt x="1178" y="1220"/>
                                    </a:lnTo>
                                    <a:lnTo>
                                      <a:pt x="1198" y="1220"/>
                                    </a:lnTo>
                                    <a:lnTo>
                                      <a:pt x="1218" y="1215"/>
                                    </a:lnTo>
                                    <a:lnTo>
                                      <a:pt x="1233" y="1205"/>
                                    </a:lnTo>
                                    <a:lnTo>
                                      <a:pt x="1248" y="1180"/>
                                    </a:lnTo>
                                    <a:lnTo>
                                      <a:pt x="1258" y="1150"/>
                                    </a:lnTo>
                                    <a:lnTo>
                                      <a:pt x="1258" y="1110"/>
                                    </a:lnTo>
                                    <a:lnTo>
                                      <a:pt x="1253" y="1060"/>
                                    </a:lnTo>
                                    <a:lnTo>
                                      <a:pt x="1238" y="1000"/>
                                    </a:lnTo>
                                    <a:lnTo>
                                      <a:pt x="1213" y="935"/>
                                    </a:lnTo>
                                    <a:lnTo>
                                      <a:pt x="1178" y="855"/>
                                    </a:lnTo>
                                    <a:lnTo>
                                      <a:pt x="1138" y="770"/>
                                    </a:lnTo>
                                    <a:lnTo>
                                      <a:pt x="1243" y="735"/>
                                    </a:lnTo>
                                    <a:lnTo>
                                      <a:pt x="1328" y="695"/>
                                    </a:lnTo>
                                    <a:lnTo>
                                      <a:pt x="1398" y="655"/>
                                    </a:lnTo>
                                    <a:lnTo>
                                      <a:pt x="1458" y="615"/>
                                    </a:lnTo>
                                    <a:lnTo>
                                      <a:pt x="1503" y="575"/>
                                    </a:lnTo>
                                    <a:lnTo>
                                      <a:pt x="1518" y="555"/>
                                    </a:lnTo>
                                    <a:lnTo>
                                      <a:pt x="1528" y="535"/>
                                    </a:lnTo>
                                    <a:lnTo>
                                      <a:pt x="1533" y="525"/>
                                    </a:lnTo>
                                    <a:lnTo>
                                      <a:pt x="1533" y="505"/>
                                    </a:lnTo>
                                    <a:lnTo>
                                      <a:pt x="1528" y="4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4" name="Freeform 2052"/>
                            <wps:cNvSpPr>
                              <a:spLocks/>
                            </wps:cNvSpPr>
                            <wps:spPr bwMode="auto">
                              <a:xfrm>
                                <a:off x="2823" y="4774"/>
                                <a:ext cx="55" cy="55"/>
                              </a:xfrm>
                              <a:custGeom>
                                <a:avLst/>
                                <a:gdLst>
                                  <a:gd name="T0" fmla="*/ 55 w 55"/>
                                  <a:gd name="T1" fmla="*/ 25 h 55"/>
                                  <a:gd name="T2" fmla="*/ 55 w 55"/>
                                  <a:gd name="T3" fmla="*/ 25 h 55"/>
                                  <a:gd name="T4" fmla="*/ 50 w 55"/>
                                  <a:gd name="T5" fmla="*/ 35 h 55"/>
                                  <a:gd name="T6" fmla="*/ 45 w 55"/>
                                  <a:gd name="T7" fmla="*/ 45 h 55"/>
                                  <a:gd name="T8" fmla="*/ 40 w 55"/>
                                  <a:gd name="T9" fmla="*/ 50 h 55"/>
                                  <a:gd name="T10" fmla="*/ 25 w 55"/>
                                  <a:gd name="T11" fmla="*/ 55 h 55"/>
                                  <a:gd name="T12" fmla="*/ 25 w 55"/>
                                  <a:gd name="T13" fmla="*/ 55 h 55"/>
                                  <a:gd name="T14" fmla="*/ 15 w 55"/>
                                  <a:gd name="T15" fmla="*/ 50 h 55"/>
                                  <a:gd name="T16" fmla="*/ 10 w 55"/>
                                  <a:gd name="T17" fmla="*/ 45 h 55"/>
                                  <a:gd name="T18" fmla="*/ 5 w 55"/>
                                  <a:gd name="T19" fmla="*/ 35 h 55"/>
                                  <a:gd name="T20" fmla="*/ 0 w 55"/>
                                  <a:gd name="T21" fmla="*/ 25 h 55"/>
                                  <a:gd name="T22" fmla="*/ 0 w 55"/>
                                  <a:gd name="T23" fmla="*/ 25 h 55"/>
                                  <a:gd name="T24" fmla="*/ 5 w 55"/>
                                  <a:gd name="T25" fmla="*/ 15 h 55"/>
                                  <a:gd name="T26" fmla="*/ 10 w 55"/>
                                  <a:gd name="T27" fmla="*/ 5 h 55"/>
                                  <a:gd name="T28" fmla="*/ 15 w 55"/>
                                  <a:gd name="T29" fmla="*/ 0 h 55"/>
                                  <a:gd name="T30" fmla="*/ 25 w 55"/>
                                  <a:gd name="T31" fmla="*/ 0 h 55"/>
                                  <a:gd name="T32" fmla="*/ 25 w 55"/>
                                  <a:gd name="T33" fmla="*/ 0 h 55"/>
                                  <a:gd name="T34" fmla="*/ 40 w 55"/>
                                  <a:gd name="T35" fmla="*/ 0 h 55"/>
                                  <a:gd name="T36" fmla="*/ 45 w 55"/>
                                  <a:gd name="T37" fmla="*/ 5 h 55"/>
                                  <a:gd name="T38" fmla="*/ 50 w 55"/>
                                  <a:gd name="T39" fmla="*/ 15 h 55"/>
                                  <a:gd name="T40" fmla="*/ 55 w 55"/>
                                  <a:gd name="T41" fmla="*/ 25 h 55"/>
                                  <a:gd name="T42" fmla="*/ 55 w 55"/>
                                  <a:gd name="T43" fmla="*/ 25 h 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55" h="55">
                                    <a:moveTo>
                                      <a:pt x="55" y="25"/>
                                    </a:moveTo>
                                    <a:lnTo>
                                      <a:pt x="55" y="25"/>
                                    </a:lnTo>
                                    <a:lnTo>
                                      <a:pt x="50" y="35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40" y="50"/>
                                    </a:lnTo>
                                    <a:lnTo>
                                      <a:pt x="25" y="55"/>
                                    </a:lnTo>
                                    <a:lnTo>
                                      <a:pt x="15" y="50"/>
                                    </a:lnTo>
                                    <a:lnTo>
                                      <a:pt x="10" y="45"/>
                                    </a:lnTo>
                                    <a:lnTo>
                                      <a:pt x="5" y="35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5" y="15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5" y="5"/>
                                    </a:lnTo>
                                    <a:lnTo>
                                      <a:pt x="50" y="15"/>
                                    </a:lnTo>
                                    <a:lnTo>
                                      <a:pt x="55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5" name="Freeform 2053"/>
                            <wps:cNvSpPr>
                              <a:spLocks/>
                            </wps:cNvSpPr>
                            <wps:spPr bwMode="auto">
                              <a:xfrm>
                                <a:off x="2968" y="4809"/>
                                <a:ext cx="64" cy="70"/>
                              </a:xfrm>
                              <a:custGeom>
                                <a:avLst/>
                                <a:gdLst>
                                  <a:gd name="T0" fmla="*/ 64 w 64"/>
                                  <a:gd name="T1" fmla="*/ 35 h 70"/>
                                  <a:gd name="T2" fmla="*/ 64 w 64"/>
                                  <a:gd name="T3" fmla="*/ 35 h 70"/>
                                  <a:gd name="T4" fmla="*/ 64 w 64"/>
                                  <a:gd name="T5" fmla="*/ 50 h 70"/>
                                  <a:gd name="T6" fmla="*/ 54 w 64"/>
                                  <a:gd name="T7" fmla="*/ 60 h 70"/>
                                  <a:gd name="T8" fmla="*/ 44 w 64"/>
                                  <a:gd name="T9" fmla="*/ 65 h 70"/>
                                  <a:gd name="T10" fmla="*/ 34 w 64"/>
                                  <a:gd name="T11" fmla="*/ 70 h 70"/>
                                  <a:gd name="T12" fmla="*/ 34 w 64"/>
                                  <a:gd name="T13" fmla="*/ 70 h 70"/>
                                  <a:gd name="T14" fmla="*/ 20 w 64"/>
                                  <a:gd name="T15" fmla="*/ 65 h 70"/>
                                  <a:gd name="T16" fmla="*/ 10 w 64"/>
                                  <a:gd name="T17" fmla="*/ 60 h 70"/>
                                  <a:gd name="T18" fmla="*/ 0 w 64"/>
                                  <a:gd name="T19" fmla="*/ 50 h 70"/>
                                  <a:gd name="T20" fmla="*/ 0 w 64"/>
                                  <a:gd name="T21" fmla="*/ 35 h 70"/>
                                  <a:gd name="T22" fmla="*/ 0 w 64"/>
                                  <a:gd name="T23" fmla="*/ 35 h 70"/>
                                  <a:gd name="T24" fmla="*/ 0 w 64"/>
                                  <a:gd name="T25" fmla="*/ 20 h 70"/>
                                  <a:gd name="T26" fmla="*/ 10 w 64"/>
                                  <a:gd name="T27" fmla="*/ 10 h 70"/>
                                  <a:gd name="T28" fmla="*/ 20 w 64"/>
                                  <a:gd name="T29" fmla="*/ 5 h 70"/>
                                  <a:gd name="T30" fmla="*/ 34 w 64"/>
                                  <a:gd name="T31" fmla="*/ 0 h 70"/>
                                  <a:gd name="T32" fmla="*/ 34 w 64"/>
                                  <a:gd name="T33" fmla="*/ 0 h 70"/>
                                  <a:gd name="T34" fmla="*/ 44 w 64"/>
                                  <a:gd name="T35" fmla="*/ 5 h 70"/>
                                  <a:gd name="T36" fmla="*/ 54 w 64"/>
                                  <a:gd name="T37" fmla="*/ 10 h 70"/>
                                  <a:gd name="T38" fmla="*/ 64 w 64"/>
                                  <a:gd name="T39" fmla="*/ 20 h 70"/>
                                  <a:gd name="T40" fmla="*/ 64 w 64"/>
                                  <a:gd name="T41" fmla="*/ 35 h 70"/>
                                  <a:gd name="T42" fmla="*/ 64 w 64"/>
                                  <a:gd name="T43" fmla="*/ 35 h 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64" h="70">
                                    <a:moveTo>
                                      <a:pt x="64" y="35"/>
                                    </a:moveTo>
                                    <a:lnTo>
                                      <a:pt x="64" y="35"/>
                                    </a:lnTo>
                                    <a:lnTo>
                                      <a:pt x="64" y="50"/>
                                    </a:lnTo>
                                    <a:lnTo>
                                      <a:pt x="54" y="60"/>
                                    </a:lnTo>
                                    <a:lnTo>
                                      <a:pt x="44" y="65"/>
                                    </a:lnTo>
                                    <a:lnTo>
                                      <a:pt x="34" y="70"/>
                                    </a:lnTo>
                                    <a:lnTo>
                                      <a:pt x="20" y="65"/>
                                    </a:lnTo>
                                    <a:lnTo>
                                      <a:pt x="10" y="6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20" y="5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44" y="5"/>
                                    </a:lnTo>
                                    <a:lnTo>
                                      <a:pt x="54" y="10"/>
                                    </a:lnTo>
                                    <a:lnTo>
                                      <a:pt x="64" y="20"/>
                                    </a:lnTo>
                                    <a:lnTo>
                                      <a:pt x="64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6" name="Freeform 2054"/>
                            <wps:cNvSpPr>
                              <a:spLocks/>
                            </wps:cNvSpPr>
                            <wps:spPr bwMode="auto">
                              <a:xfrm>
                                <a:off x="2888" y="4854"/>
                                <a:ext cx="35" cy="40"/>
                              </a:xfrm>
                              <a:custGeom>
                                <a:avLst/>
                                <a:gdLst>
                                  <a:gd name="T0" fmla="*/ 35 w 35"/>
                                  <a:gd name="T1" fmla="*/ 20 h 40"/>
                                  <a:gd name="T2" fmla="*/ 35 w 35"/>
                                  <a:gd name="T3" fmla="*/ 20 h 40"/>
                                  <a:gd name="T4" fmla="*/ 35 w 35"/>
                                  <a:gd name="T5" fmla="*/ 25 h 40"/>
                                  <a:gd name="T6" fmla="*/ 30 w 35"/>
                                  <a:gd name="T7" fmla="*/ 30 h 40"/>
                                  <a:gd name="T8" fmla="*/ 25 w 35"/>
                                  <a:gd name="T9" fmla="*/ 35 h 40"/>
                                  <a:gd name="T10" fmla="*/ 15 w 35"/>
                                  <a:gd name="T11" fmla="*/ 40 h 40"/>
                                  <a:gd name="T12" fmla="*/ 15 w 35"/>
                                  <a:gd name="T13" fmla="*/ 40 h 40"/>
                                  <a:gd name="T14" fmla="*/ 10 w 35"/>
                                  <a:gd name="T15" fmla="*/ 35 h 40"/>
                                  <a:gd name="T16" fmla="*/ 5 w 35"/>
                                  <a:gd name="T17" fmla="*/ 30 h 40"/>
                                  <a:gd name="T18" fmla="*/ 0 w 35"/>
                                  <a:gd name="T19" fmla="*/ 25 h 40"/>
                                  <a:gd name="T20" fmla="*/ 0 w 35"/>
                                  <a:gd name="T21" fmla="*/ 20 h 40"/>
                                  <a:gd name="T22" fmla="*/ 0 w 35"/>
                                  <a:gd name="T23" fmla="*/ 20 h 40"/>
                                  <a:gd name="T24" fmla="*/ 0 w 35"/>
                                  <a:gd name="T25" fmla="*/ 10 h 40"/>
                                  <a:gd name="T26" fmla="*/ 5 w 35"/>
                                  <a:gd name="T27" fmla="*/ 5 h 40"/>
                                  <a:gd name="T28" fmla="*/ 10 w 35"/>
                                  <a:gd name="T29" fmla="*/ 0 h 40"/>
                                  <a:gd name="T30" fmla="*/ 15 w 35"/>
                                  <a:gd name="T31" fmla="*/ 0 h 40"/>
                                  <a:gd name="T32" fmla="*/ 15 w 35"/>
                                  <a:gd name="T33" fmla="*/ 0 h 40"/>
                                  <a:gd name="T34" fmla="*/ 25 w 35"/>
                                  <a:gd name="T35" fmla="*/ 0 h 40"/>
                                  <a:gd name="T36" fmla="*/ 30 w 35"/>
                                  <a:gd name="T37" fmla="*/ 5 h 40"/>
                                  <a:gd name="T38" fmla="*/ 35 w 35"/>
                                  <a:gd name="T39" fmla="*/ 10 h 40"/>
                                  <a:gd name="T40" fmla="*/ 35 w 35"/>
                                  <a:gd name="T41" fmla="*/ 20 h 40"/>
                                  <a:gd name="T42" fmla="*/ 35 w 35"/>
                                  <a:gd name="T43" fmla="*/ 2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35" h="40">
                                    <a:moveTo>
                                      <a:pt x="35" y="20"/>
                                    </a:moveTo>
                                    <a:lnTo>
                                      <a:pt x="35" y="20"/>
                                    </a:lnTo>
                                    <a:lnTo>
                                      <a:pt x="35" y="25"/>
                                    </a:lnTo>
                                    <a:lnTo>
                                      <a:pt x="30" y="30"/>
                                    </a:lnTo>
                                    <a:lnTo>
                                      <a:pt x="25" y="35"/>
                                    </a:lnTo>
                                    <a:lnTo>
                                      <a:pt x="15" y="40"/>
                                    </a:lnTo>
                                    <a:lnTo>
                                      <a:pt x="10" y="35"/>
                                    </a:lnTo>
                                    <a:lnTo>
                                      <a:pt x="5" y="3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30" y="5"/>
                                    </a:lnTo>
                                    <a:lnTo>
                                      <a:pt x="35" y="10"/>
                                    </a:lnTo>
                                    <a:lnTo>
                                      <a:pt x="35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7" name="Freeform 2055"/>
                            <wps:cNvSpPr>
                              <a:spLocks/>
                            </wps:cNvSpPr>
                            <wps:spPr bwMode="auto">
                              <a:xfrm>
                                <a:off x="3676" y="5414"/>
                                <a:ext cx="50" cy="50"/>
                              </a:xfrm>
                              <a:custGeom>
                                <a:avLst/>
                                <a:gdLst>
                                  <a:gd name="T0" fmla="*/ 5 w 50"/>
                                  <a:gd name="T1" fmla="*/ 10 h 50"/>
                                  <a:gd name="T2" fmla="*/ 5 w 50"/>
                                  <a:gd name="T3" fmla="*/ 10 h 50"/>
                                  <a:gd name="T4" fmla="*/ 10 w 50"/>
                                  <a:gd name="T5" fmla="*/ 0 h 50"/>
                                  <a:gd name="T6" fmla="*/ 20 w 50"/>
                                  <a:gd name="T7" fmla="*/ 0 h 50"/>
                                  <a:gd name="T8" fmla="*/ 30 w 50"/>
                                  <a:gd name="T9" fmla="*/ 0 h 50"/>
                                  <a:gd name="T10" fmla="*/ 40 w 50"/>
                                  <a:gd name="T11" fmla="*/ 5 h 50"/>
                                  <a:gd name="T12" fmla="*/ 40 w 50"/>
                                  <a:gd name="T13" fmla="*/ 5 h 50"/>
                                  <a:gd name="T14" fmla="*/ 50 w 50"/>
                                  <a:gd name="T15" fmla="*/ 15 h 50"/>
                                  <a:gd name="T16" fmla="*/ 50 w 50"/>
                                  <a:gd name="T17" fmla="*/ 20 h 50"/>
                                  <a:gd name="T18" fmla="*/ 50 w 50"/>
                                  <a:gd name="T19" fmla="*/ 35 h 50"/>
                                  <a:gd name="T20" fmla="*/ 45 w 50"/>
                                  <a:gd name="T21" fmla="*/ 40 h 50"/>
                                  <a:gd name="T22" fmla="*/ 45 w 50"/>
                                  <a:gd name="T23" fmla="*/ 40 h 50"/>
                                  <a:gd name="T24" fmla="*/ 40 w 50"/>
                                  <a:gd name="T25" fmla="*/ 50 h 50"/>
                                  <a:gd name="T26" fmla="*/ 30 w 50"/>
                                  <a:gd name="T27" fmla="*/ 50 h 50"/>
                                  <a:gd name="T28" fmla="*/ 20 w 50"/>
                                  <a:gd name="T29" fmla="*/ 50 h 50"/>
                                  <a:gd name="T30" fmla="*/ 10 w 50"/>
                                  <a:gd name="T31" fmla="*/ 45 h 50"/>
                                  <a:gd name="T32" fmla="*/ 10 w 50"/>
                                  <a:gd name="T33" fmla="*/ 45 h 50"/>
                                  <a:gd name="T34" fmla="*/ 0 w 50"/>
                                  <a:gd name="T35" fmla="*/ 40 h 50"/>
                                  <a:gd name="T36" fmla="*/ 0 w 50"/>
                                  <a:gd name="T37" fmla="*/ 30 h 50"/>
                                  <a:gd name="T38" fmla="*/ 0 w 50"/>
                                  <a:gd name="T39" fmla="*/ 20 h 50"/>
                                  <a:gd name="T40" fmla="*/ 5 w 50"/>
                                  <a:gd name="T41" fmla="*/ 10 h 50"/>
                                  <a:gd name="T42" fmla="*/ 5 w 50"/>
                                  <a:gd name="T43" fmla="*/ 1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50" h="50">
                                    <a:moveTo>
                                      <a:pt x="5" y="10"/>
                                    </a:moveTo>
                                    <a:lnTo>
                                      <a:pt x="5" y="10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40" y="5"/>
                                    </a:lnTo>
                                    <a:lnTo>
                                      <a:pt x="50" y="15"/>
                                    </a:lnTo>
                                    <a:lnTo>
                                      <a:pt x="50" y="20"/>
                                    </a:lnTo>
                                    <a:lnTo>
                                      <a:pt x="50" y="35"/>
                                    </a:lnTo>
                                    <a:lnTo>
                                      <a:pt x="45" y="40"/>
                                    </a:lnTo>
                                    <a:lnTo>
                                      <a:pt x="40" y="50"/>
                                    </a:lnTo>
                                    <a:lnTo>
                                      <a:pt x="30" y="50"/>
                                    </a:lnTo>
                                    <a:lnTo>
                                      <a:pt x="20" y="50"/>
                                    </a:lnTo>
                                    <a:lnTo>
                                      <a:pt x="10" y="45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5" y="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8" name="Freeform 2056"/>
                            <wps:cNvSpPr>
                              <a:spLocks/>
                            </wps:cNvSpPr>
                            <wps:spPr bwMode="auto">
                              <a:xfrm>
                                <a:off x="3577" y="5279"/>
                                <a:ext cx="64" cy="65"/>
                              </a:xfrm>
                              <a:custGeom>
                                <a:avLst/>
                                <a:gdLst>
                                  <a:gd name="T0" fmla="*/ 5 w 64"/>
                                  <a:gd name="T1" fmla="*/ 10 h 65"/>
                                  <a:gd name="T2" fmla="*/ 5 w 64"/>
                                  <a:gd name="T3" fmla="*/ 10 h 65"/>
                                  <a:gd name="T4" fmla="*/ 15 w 64"/>
                                  <a:gd name="T5" fmla="*/ 5 h 65"/>
                                  <a:gd name="T6" fmla="*/ 30 w 64"/>
                                  <a:gd name="T7" fmla="*/ 0 h 65"/>
                                  <a:gd name="T8" fmla="*/ 40 w 64"/>
                                  <a:gd name="T9" fmla="*/ 0 h 65"/>
                                  <a:gd name="T10" fmla="*/ 54 w 64"/>
                                  <a:gd name="T11" fmla="*/ 5 h 65"/>
                                  <a:gd name="T12" fmla="*/ 54 w 64"/>
                                  <a:gd name="T13" fmla="*/ 5 h 65"/>
                                  <a:gd name="T14" fmla="*/ 64 w 64"/>
                                  <a:gd name="T15" fmla="*/ 15 h 65"/>
                                  <a:gd name="T16" fmla="*/ 64 w 64"/>
                                  <a:gd name="T17" fmla="*/ 30 h 65"/>
                                  <a:gd name="T18" fmla="*/ 64 w 64"/>
                                  <a:gd name="T19" fmla="*/ 40 h 65"/>
                                  <a:gd name="T20" fmla="*/ 59 w 64"/>
                                  <a:gd name="T21" fmla="*/ 55 h 65"/>
                                  <a:gd name="T22" fmla="*/ 59 w 64"/>
                                  <a:gd name="T23" fmla="*/ 55 h 65"/>
                                  <a:gd name="T24" fmla="*/ 49 w 64"/>
                                  <a:gd name="T25" fmla="*/ 65 h 65"/>
                                  <a:gd name="T26" fmla="*/ 35 w 64"/>
                                  <a:gd name="T27" fmla="*/ 65 h 65"/>
                                  <a:gd name="T28" fmla="*/ 25 w 64"/>
                                  <a:gd name="T29" fmla="*/ 65 h 65"/>
                                  <a:gd name="T30" fmla="*/ 10 w 64"/>
                                  <a:gd name="T31" fmla="*/ 60 h 65"/>
                                  <a:gd name="T32" fmla="*/ 10 w 64"/>
                                  <a:gd name="T33" fmla="*/ 60 h 65"/>
                                  <a:gd name="T34" fmla="*/ 5 w 64"/>
                                  <a:gd name="T35" fmla="*/ 50 h 65"/>
                                  <a:gd name="T36" fmla="*/ 0 w 64"/>
                                  <a:gd name="T37" fmla="*/ 35 h 65"/>
                                  <a:gd name="T38" fmla="*/ 0 w 64"/>
                                  <a:gd name="T39" fmla="*/ 25 h 65"/>
                                  <a:gd name="T40" fmla="*/ 5 w 64"/>
                                  <a:gd name="T41" fmla="*/ 10 h 65"/>
                                  <a:gd name="T42" fmla="*/ 5 w 64"/>
                                  <a:gd name="T43" fmla="*/ 1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64" h="65">
                                    <a:moveTo>
                                      <a:pt x="5" y="10"/>
                                    </a:moveTo>
                                    <a:lnTo>
                                      <a:pt x="5" y="10"/>
                                    </a:lnTo>
                                    <a:lnTo>
                                      <a:pt x="15" y="5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54" y="5"/>
                                    </a:lnTo>
                                    <a:lnTo>
                                      <a:pt x="64" y="15"/>
                                    </a:lnTo>
                                    <a:lnTo>
                                      <a:pt x="64" y="30"/>
                                    </a:lnTo>
                                    <a:lnTo>
                                      <a:pt x="64" y="40"/>
                                    </a:lnTo>
                                    <a:lnTo>
                                      <a:pt x="59" y="55"/>
                                    </a:lnTo>
                                    <a:lnTo>
                                      <a:pt x="49" y="65"/>
                                    </a:lnTo>
                                    <a:lnTo>
                                      <a:pt x="35" y="65"/>
                                    </a:lnTo>
                                    <a:lnTo>
                                      <a:pt x="25" y="65"/>
                                    </a:lnTo>
                                    <a:lnTo>
                                      <a:pt x="10" y="60"/>
                                    </a:lnTo>
                                    <a:lnTo>
                                      <a:pt x="5" y="50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5" y="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9" name="Freeform 2057"/>
                            <wps:cNvSpPr>
                              <a:spLocks/>
                            </wps:cNvSpPr>
                            <wps:spPr bwMode="auto">
                              <a:xfrm>
                                <a:off x="2803" y="5269"/>
                                <a:ext cx="55" cy="55"/>
                              </a:xfrm>
                              <a:custGeom>
                                <a:avLst/>
                                <a:gdLst>
                                  <a:gd name="T0" fmla="*/ 50 w 55"/>
                                  <a:gd name="T1" fmla="*/ 15 h 55"/>
                                  <a:gd name="T2" fmla="*/ 50 w 55"/>
                                  <a:gd name="T3" fmla="*/ 15 h 55"/>
                                  <a:gd name="T4" fmla="*/ 55 w 55"/>
                                  <a:gd name="T5" fmla="*/ 25 h 55"/>
                                  <a:gd name="T6" fmla="*/ 50 w 55"/>
                                  <a:gd name="T7" fmla="*/ 35 h 55"/>
                                  <a:gd name="T8" fmla="*/ 45 w 55"/>
                                  <a:gd name="T9" fmla="*/ 45 h 55"/>
                                  <a:gd name="T10" fmla="*/ 40 w 55"/>
                                  <a:gd name="T11" fmla="*/ 55 h 55"/>
                                  <a:gd name="T12" fmla="*/ 40 w 55"/>
                                  <a:gd name="T13" fmla="*/ 55 h 55"/>
                                  <a:gd name="T14" fmla="*/ 30 w 55"/>
                                  <a:gd name="T15" fmla="*/ 55 h 55"/>
                                  <a:gd name="T16" fmla="*/ 20 w 55"/>
                                  <a:gd name="T17" fmla="*/ 55 h 55"/>
                                  <a:gd name="T18" fmla="*/ 10 w 55"/>
                                  <a:gd name="T19" fmla="*/ 50 h 55"/>
                                  <a:gd name="T20" fmla="*/ 0 w 55"/>
                                  <a:gd name="T21" fmla="*/ 40 h 55"/>
                                  <a:gd name="T22" fmla="*/ 0 w 55"/>
                                  <a:gd name="T23" fmla="*/ 40 h 55"/>
                                  <a:gd name="T24" fmla="*/ 0 w 55"/>
                                  <a:gd name="T25" fmla="*/ 30 h 55"/>
                                  <a:gd name="T26" fmla="*/ 0 w 55"/>
                                  <a:gd name="T27" fmla="*/ 20 h 55"/>
                                  <a:gd name="T28" fmla="*/ 5 w 55"/>
                                  <a:gd name="T29" fmla="*/ 10 h 55"/>
                                  <a:gd name="T30" fmla="*/ 15 w 55"/>
                                  <a:gd name="T31" fmla="*/ 5 h 55"/>
                                  <a:gd name="T32" fmla="*/ 15 w 55"/>
                                  <a:gd name="T33" fmla="*/ 5 h 55"/>
                                  <a:gd name="T34" fmla="*/ 25 w 55"/>
                                  <a:gd name="T35" fmla="*/ 0 h 55"/>
                                  <a:gd name="T36" fmla="*/ 35 w 55"/>
                                  <a:gd name="T37" fmla="*/ 5 h 55"/>
                                  <a:gd name="T38" fmla="*/ 45 w 55"/>
                                  <a:gd name="T39" fmla="*/ 10 h 55"/>
                                  <a:gd name="T40" fmla="*/ 50 w 55"/>
                                  <a:gd name="T41" fmla="*/ 15 h 55"/>
                                  <a:gd name="T42" fmla="*/ 50 w 55"/>
                                  <a:gd name="T43" fmla="*/ 15 h 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55" h="55">
                                    <a:moveTo>
                                      <a:pt x="50" y="15"/>
                                    </a:moveTo>
                                    <a:lnTo>
                                      <a:pt x="50" y="15"/>
                                    </a:lnTo>
                                    <a:lnTo>
                                      <a:pt x="55" y="25"/>
                                    </a:lnTo>
                                    <a:lnTo>
                                      <a:pt x="50" y="35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40" y="55"/>
                                    </a:lnTo>
                                    <a:lnTo>
                                      <a:pt x="30" y="55"/>
                                    </a:lnTo>
                                    <a:lnTo>
                                      <a:pt x="20" y="55"/>
                                    </a:lnTo>
                                    <a:lnTo>
                                      <a:pt x="10" y="5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15" y="5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35" y="5"/>
                                    </a:lnTo>
                                    <a:lnTo>
                                      <a:pt x="45" y="10"/>
                                    </a:lnTo>
                                    <a:lnTo>
                                      <a:pt x="5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0" name="Freeform 2058"/>
                            <wps:cNvSpPr>
                              <a:spLocks/>
                            </wps:cNvSpPr>
                            <wps:spPr bwMode="auto">
                              <a:xfrm>
                                <a:off x="2948" y="5234"/>
                                <a:ext cx="69" cy="70"/>
                              </a:xfrm>
                              <a:custGeom>
                                <a:avLst/>
                                <a:gdLst>
                                  <a:gd name="T0" fmla="*/ 64 w 69"/>
                                  <a:gd name="T1" fmla="*/ 20 h 70"/>
                                  <a:gd name="T2" fmla="*/ 64 w 69"/>
                                  <a:gd name="T3" fmla="*/ 20 h 70"/>
                                  <a:gd name="T4" fmla="*/ 69 w 69"/>
                                  <a:gd name="T5" fmla="*/ 35 h 70"/>
                                  <a:gd name="T6" fmla="*/ 69 w 69"/>
                                  <a:gd name="T7" fmla="*/ 45 h 70"/>
                                  <a:gd name="T8" fmla="*/ 59 w 69"/>
                                  <a:gd name="T9" fmla="*/ 55 h 70"/>
                                  <a:gd name="T10" fmla="*/ 50 w 69"/>
                                  <a:gd name="T11" fmla="*/ 65 h 70"/>
                                  <a:gd name="T12" fmla="*/ 50 w 69"/>
                                  <a:gd name="T13" fmla="*/ 65 h 70"/>
                                  <a:gd name="T14" fmla="*/ 40 w 69"/>
                                  <a:gd name="T15" fmla="*/ 70 h 70"/>
                                  <a:gd name="T16" fmla="*/ 25 w 69"/>
                                  <a:gd name="T17" fmla="*/ 65 h 70"/>
                                  <a:gd name="T18" fmla="*/ 15 w 69"/>
                                  <a:gd name="T19" fmla="*/ 60 h 70"/>
                                  <a:gd name="T20" fmla="*/ 5 w 69"/>
                                  <a:gd name="T21" fmla="*/ 50 h 70"/>
                                  <a:gd name="T22" fmla="*/ 5 w 69"/>
                                  <a:gd name="T23" fmla="*/ 50 h 70"/>
                                  <a:gd name="T24" fmla="*/ 0 w 69"/>
                                  <a:gd name="T25" fmla="*/ 35 h 70"/>
                                  <a:gd name="T26" fmla="*/ 5 w 69"/>
                                  <a:gd name="T27" fmla="*/ 25 h 70"/>
                                  <a:gd name="T28" fmla="*/ 10 w 69"/>
                                  <a:gd name="T29" fmla="*/ 15 h 70"/>
                                  <a:gd name="T30" fmla="*/ 20 w 69"/>
                                  <a:gd name="T31" fmla="*/ 5 h 70"/>
                                  <a:gd name="T32" fmla="*/ 20 w 69"/>
                                  <a:gd name="T33" fmla="*/ 5 h 70"/>
                                  <a:gd name="T34" fmla="*/ 35 w 69"/>
                                  <a:gd name="T35" fmla="*/ 0 h 70"/>
                                  <a:gd name="T36" fmla="*/ 45 w 69"/>
                                  <a:gd name="T37" fmla="*/ 5 h 70"/>
                                  <a:gd name="T38" fmla="*/ 54 w 69"/>
                                  <a:gd name="T39" fmla="*/ 10 h 70"/>
                                  <a:gd name="T40" fmla="*/ 64 w 69"/>
                                  <a:gd name="T41" fmla="*/ 20 h 70"/>
                                  <a:gd name="T42" fmla="*/ 64 w 69"/>
                                  <a:gd name="T43" fmla="*/ 20 h 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69" h="70">
                                    <a:moveTo>
                                      <a:pt x="64" y="20"/>
                                    </a:moveTo>
                                    <a:lnTo>
                                      <a:pt x="64" y="20"/>
                                    </a:lnTo>
                                    <a:lnTo>
                                      <a:pt x="69" y="35"/>
                                    </a:lnTo>
                                    <a:lnTo>
                                      <a:pt x="69" y="45"/>
                                    </a:lnTo>
                                    <a:lnTo>
                                      <a:pt x="59" y="55"/>
                                    </a:lnTo>
                                    <a:lnTo>
                                      <a:pt x="50" y="65"/>
                                    </a:lnTo>
                                    <a:lnTo>
                                      <a:pt x="40" y="70"/>
                                    </a:lnTo>
                                    <a:lnTo>
                                      <a:pt x="25" y="65"/>
                                    </a:lnTo>
                                    <a:lnTo>
                                      <a:pt x="15" y="60"/>
                                    </a:lnTo>
                                    <a:lnTo>
                                      <a:pt x="5" y="50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5" y="25"/>
                                    </a:lnTo>
                                    <a:lnTo>
                                      <a:pt x="10" y="15"/>
                                    </a:lnTo>
                                    <a:lnTo>
                                      <a:pt x="20" y="5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45" y="5"/>
                                    </a:lnTo>
                                    <a:lnTo>
                                      <a:pt x="54" y="10"/>
                                    </a:lnTo>
                                    <a:lnTo>
                                      <a:pt x="64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1" name="Freeform 2059"/>
                            <wps:cNvSpPr>
                              <a:spLocks/>
                            </wps:cNvSpPr>
                            <wps:spPr bwMode="auto">
                              <a:xfrm>
                                <a:off x="2893" y="5319"/>
                                <a:ext cx="35" cy="40"/>
                              </a:xfrm>
                              <a:custGeom>
                                <a:avLst/>
                                <a:gdLst>
                                  <a:gd name="T0" fmla="*/ 35 w 35"/>
                                  <a:gd name="T1" fmla="*/ 10 h 40"/>
                                  <a:gd name="T2" fmla="*/ 35 w 35"/>
                                  <a:gd name="T3" fmla="*/ 10 h 40"/>
                                  <a:gd name="T4" fmla="*/ 35 w 35"/>
                                  <a:gd name="T5" fmla="*/ 15 h 40"/>
                                  <a:gd name="T6" fmla="*/ 35 w 35"/>
                                  <a:gd name="T7" fmla="*/ 25 h 40"/>
                                  <a:gd name="T8" fmla="*/ 35 w 35"/>
                                  <a:gd name="T9" fmla="*/ 30 h 40"/>
                                  <a:gd name="T10" fmla="*/ 25 w 35"/>
                                  <a:gd name="T11" fmla="*/ 35 h 40"/>
                                  <a:gd name="T12" fmla="*/ 25 w 35"/>
                                  <a:gd name="T13" fmla="*/ 35 h 40"/>
                                  <a:gd name="T14" fmla="*/ 20 w 35"/>
                                  <a:gd name="T15" fmla="*/ 40 h 40"/>
                                  <a:gd name="T16" fmla="*/ 10 w 35"/>
                                  <a:gd name="T17" fmla="*/ 35 h 40"/>
                                  <a:gd name="T18" fmla="*/ 5 w 35"/>
                                  <a:gd name="T19" fmla="*/ 35 h 40"/>
                                  <a:gd name="T20" fmla="*/ 0 w 35"/>
                                  <a:gd name="T21" fmla="*/ 25 h 40"/>
                                  <a:gd name="T22" fmla="*/ 0 w 35"/>
                                  <a:gd name="T23" fmla="*/ 25 h 40"/>
                                  <a:gd name="T24" fmla="*/ 0 w 35"/>
                                  <a:gd name="T25" fmla="*/ 20 h 40"/>
                                  <a:gd name="T26" fmla="*/ 0 w 35"/>
                                  <a:gd name="T27" fmla="*/ 10 h 40"/>
                                  <a:gd name="T28" fmla="*/ 5 w 35"/>
                                  <a:gd name="T29" fmla="*/ 5 h 40"/>
                                  <a:gd name="T30" fmla="*/ 10 w 35"/>
                                  <a:gd name="T31" fmla="*/ 0 h 40"/>
                                  <a:gd name="T32" fmla="*/ 10 w 35"/>
                                  <a:gd name="T33" fmla="*/ 0 h 40"/>
                                  <a:gd name="T34" fmla="*/ 15 w 35"/>
                                  <a:gd name="T35" fmla="*/ 0 h 40"/>
                                  <a:gd name="T36" fmla="*/ 25 w 35"/>
                                  <a:gd name="T37" fmla="*/ 0 h 40"/>
                                  <a:gd name="T38" fmla="*/ 30 w 35"/>
                                  <a:gd name="T39" fmla="*/ 5 h 40"/>
                                  <a:gd name="T40" fmla="*/ 35 w 35"/>
                                  <a:gd name="T41" fmla="*/ 10 h 40"/>
                                  <a:gd name="T42" fmla="*/ 35 w 35"/>
                                  <a:gd name="T43" fmla="*/ 1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35" h="40">
                                    <a:moveTo>
                                      <a:pt x="35" y="10"/>
                                    </a:moveTo>
                                    <a:lnTo>
                                      <a:pt x="35" y="10"/>
                                    </a:lnTo>
                                    <a:lnTo>
                                      <a:pt x="35" y="15"/>
                                    </a:lnTo>
                                    <a:lnTo>
                                      <a:pt x="35" y="25"/>
                                    </a:lnTo>
                                    <a:lnTo>
                                      <a:pt x="35" y="30"/>
                                    </a:lnTo>
                                    <a:lnTo>
                                      <a:pt x="25" y="35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10" y="35"/>
                                    </a:lnTo>
                                    <a:lnTo>
                                      <a:pt x="5" y="35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30" y="5"/>
                                    </a:lnTo>
                                    <a:lnTo>
                                      <a:pt x="35" y="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2" name="Freeform 2060"/>
                            <wps:cNvSpPr>
                              <a:spLocks/>
                            </wps:cNvSpPr>
                            <wps:spPr bwMode="auto">
                              <a:xfrm>
                                <a:off x="2878" y="5199"/>
                                <a:ext cx="25" cy="30"/>
                              </a:xfrm>
                              <a:custGeom>
                                <a:avLst/>
                                <a:gdLst>
                                  <a:gd name="T0" fmla="*/ 25 w 25"/>
                                  <a:gd name="T1" fmla="*/ 15 h 30"/>
                                  <a:gd name="T2" fmla="*/ 25 w 25"/>
                                  <a:gd name="T3" fmla="*/ 15 h 30"/>
                                  <a:gd name="T4" fmla="*/ 25 w 25"/>
                                  <a:gd name="T5" fmla="*/ 25 h 30"/>
                                  <a:gd name="T6" fmla="*/ 15 w 25"/>
                                  <a:gd name="T7" fmla="*/ 30 h 30"/>
                                  <a:gd name="T8" fmla="*/ 15 w 25"/>
                                  <a:gd name="T9" fmla="*/ 30 h 30"/>
                                  <a:gd name="T10" fmla="*/ 5 w 25"/>
                                  <a:gd name="T11" fmla="*/ 25 h 30"/>
                                  <a:gd name="T12" fmla="*/ 0 w 25"/>
                                  <a:gd name="T13" fmla="*/ 15 h 30"/>
                                  <a:gd name="T14" fmla="*/ 0 w 25"/>
                                  <a:gd name="T15" fmla="*/ 15 h 30"/>
                                  <a:gd name="T16" fmla="*/ 5 w 25"/>
                                  <a:gd name="T17" fmla="*/ 5 h 30"/>
                                  <a:gd name="T18" fmla="*/ 15 w 25"/>
                                  <a:gd name="T19" fmla="*/ 0 h 30"/>
                                  <a:gd name="T20" fmla="*/ 15 w 25"/>
                                  <a:gd name="T21" fmla="*/ 0 h 30"/>
                                  <a:gd name="T22" fmla="*/ 25 w 25"/>
                                  <a:gd name="T23" fmla="*/ 5 h 30"/>
                                  <a:gd name="T24" fmla="*/ 25 w 25"/>
                                  <a:gd name="T25" fmla="*/ 15 h 30"/>
                                  <a:gd name="T26" fmla="*/ 25 w 25"/>
                                  <a:gd name="T27" fmla="*/ 15 h 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25" h="30">
                                    <a:moveTo>
                                      <a:pt x="25" y="15"/>
                                    </a:moveTo>
                                    <a:lnTo>
                                      <a:pt x="25" y="15"/>
                                    </a:lnTo>
                                    <a:lnTo>
                                      <a:pt x="25" y="25"/>
                                    </a:lnTo>
                                    <a:lnTo>
                                      <a:pt x="15" y="30"/>
                                    </a:lnTo>
                                    <a:lnTo>
                                      <a:pt x="5" y="25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25" y="5"/>
                                    </a:lnTo>
                                    <a:lnTo>
                                      <a:pt x="25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3" name="Freeform 2061"/>
                            <wps:cNvSpPr>
                              <a:spLocks/>
                            </wps:cNvSpPr>
                            <wps:spPr bwMode="auto">
                              <a:xfrm>
                                <a:off x="3796" y="4909"/>
                                <a:ext cx="55" cy="50"/>
                              </a:xfrm>
                              <a:custGeom>
                                <a:avLst/>
                                <a:gdLst>
                                  <a:gd name="T0" fmla="*/ 50 w 55"/>
                                  <a:gd name="T1" fmla="*/ 15 h 50"/>
                                  <a:gd name="T2" fmla="*/ 50 w 55"/>
                                  <a:gd name="T3" fmla="*/ 15 h 50"/>
                                  <a:gd name="T4" fmla="*/ 55 w 55"/>
                                  <a:gd name="T5" fmla="*/ 25 h 50"/>
                                  <a:gd name="T6" fmla="*/ 50 w 55"/>
                                  <a:gd name="T7" fmla="*/ 35 h 50"/>
                                  <a:gd name="T8" fmla="*/ 45 w 55"/>
                                  <a:gd name="T9" fmla="*/ 40 h 50"/>
                                  <a:gd name="T10" fmla="*/ 40 w 55"/>
                                  <a:gd name="T11" fmla="*/ 50 h 50"/>
                                  <a:gd name="T12" fmla="*/ 40 w 55"/>
                                  <a:gd name="T13" fmla="*/ 50 h 50"/>
                                  <a:gd name="T14" fmla="*/ 30 w 55"/>
                                  <a:gd name="T15" fmla="*/ 50 h 50"/>
                                  <a:gd name="T16" fmla="*/ 20 w 55"/>
                                  <a:gd name="T17" fmla="*/ 50 h 50"/>
                                  <a:gd name="T18" fmla="*/ 10 w 55"/>
                                  <a:gd name="T19" fmla="*/ 45 h 50"/>
                                  <a:gd name="T20" fmla="*/ 5 w 55"/>
                                  <a:gd name="T21" fmla="*/ 35 h 50"/>
                                  <a:gd name="T22" fmla="*/ 5 w 55"/>
                                  <a:gd name="T23" fmla="*/ 35 h 50"/>
                                  <a:gd name="T24" fmla="*/ 0 w 55"/>
                                  <a:gd name="T25" fmla="*/ 25 h 50"/>
                                  <a:gd name="T26" fmla="*/ 0 w 55"/>
                                  <a:gd name="T27" fmla="*/ 15 h 50"/>
                                  <a:gd name="T28" fmla="*/ 5 w 55"/>
                                  <a:gd name="T29" fmla="*/ 5 h 50"/>
                                  <a:gd name="T30" fmla="*/ 15 w 55"/>
                                  <a:gd name="T31" fmla="*/ 0 h 50"/>
                                  <a:gd name="T32" fmla="*/ 15 w 55"/>
                                  <a:gd name="T33" fmla="*/ 0 h 50"/>
                                  <a:gd name="T34" fmla="*/ 25 w 55"/>
                                  <a:gd name="T35" fmla="*/ 0 h 50"/>
                                  <a:gd name="T36" fmla="*/ 35 w 55"/>
                                  <a:gd name="T37" fmla="*/ 0 h 50"/>
                                  <a:gd name="T38" fmla="*/ 45 w 55"/>
                                  <a:gd name="T39" fmla="*/ 5 h 50"/>
                                  <a:gd name="T40" fmla="*/ 50 w 55"/>
                                  <a:gd name="T41" fmla="*/ 15 h 50"/>
                                  <a:gd name="T42" fmla="*/ 50 w 55"/>
                                  <a:gd name="T43" fmla="*/ 15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55" h="50">
                                    <a:moveTo>
                                      <a:pt x="50" y="15"/>
                                    </a:moveTo>
                                    <a:lnTo>
                                      <a:pt x="50" y="15"/>
                                    </a:lnTo>
                                    <a:lnTo>
                                      <a:pt x="55" y="25"/>
                                    </a:lnTo>
                                    <a:lnTo>
                                      <a:pt x="50" y="35"/>
                                    </a:lnTo>
                                    <a:lnTo>
                                      <a:pt x="45" y="40"/>
                                    </a:lnTo>
                                    <a:lnTo>
                                      <a:pt x="40" y="50"/>
                                    </a:lnTo>
                                    <a:lnTo>
                                      <a:pt x="30" y="50"/>
                                    </a:lnTo>
                                    <a:lnTo>
                                      <a:pt x="20" y="50"/>
                                    </a:lnTo>
                                    <a:lnTo>
                                      <a:pt x="10" y="45"/>
                                    </a:lnTo>
                                    <a:lnTo>
                                      <a:pt x="5" y="35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45" y="5"/>
                                    </a:lnTo>
                                    <a:lnTo>
                                      <a:pt x="5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4" name="Freeform 2062"/>
                            <wps:cNvSpPr>
                              <a:spLocks/>
                            </wps:cNvSpPr>
                            <wps:spPr bwMode="auto">
                              <a:xfrm>
                                <a:off x="3941" y="4869"/>
                                <a:ext cx="70" cy="70"/>
                              </a:xfrm>
                              <a:custGeom>
                                <a:avLst/>
                                <a:gdLst>
                                  <a:gd name="T0" fmla="*/ 65 w 70"/>
                                  <a:gd name="T1" fmla="*/ 20 h 70"/>
                                  <a:gd name="T2" fmla="*/ 65 w 70"/>
                                  <a:gd name="T3" fmla="*/ 20 h 70"/>
                                  <a:gd name="T4" fmla="*/ 70 w 70"/>
                                  <a:gd name="T5" fmla="*/ 35 h 70"/>
                                  <a:gd name="T6" fmla="*/ 70 w 70"/>
                                  <a:gd name="T7" fmla="*/ 45 h 70"/>
                                  <a:gd name="T8" fmla="*/ 60 w 70"/>
                                  <a:gd name="T9" fmla="*/ 60 h 70"/>
                                  <a:gd name="T10" fmla="*/ 50 w 70"/>
                                  <a:gd name="T11" fmla="*/ 65 h 70"/>
                                  <a:gd name="T12" fmla="*/ 50 w 70"/>
                                  <a:gd name="T13" fmla="*/ 65 h 70"/>
                                  <a:gd name="T14" fmla="*/ 40 w 70"/>
                                  <a:gd name="T15" fmla="*/ 70 h 70"/>
                                  <a:gd name="T16" fmla="*/ 25 w 70"/>
                                  <a:gd name="T17" fmla="*/ 70 h 70"/>
                                  <a:gd name="T18" fmla="*/ 15 w 70"/>
                                  <a:gd name="T19" fmla="*/ 60 h 70"/>
                                  <a:gd name="T20" fmla="*/ 5 w 70"/>
                                  <a:gd name="T21" fmla="*/ 50 h 70"/>
                                  <a:gd name="T22" fmla="*/ 5 w 70"/>
                                  <a:gd name="T23" fmla="*/ 50 h 70"/>
                                  <a:gd name="T24" fmla="*/ 0 w 70"/>
                                  <a:gd name="T25" fmla="*/ 40 h 70"/>
                                  <a:gd name="T26" fmla="*/ 5 w 70"/>
                                  <a:gd name="T27" fmla="*/ 25 h 70"/>
                                  <a:gd name="T28" fmla="*/ 10 w 70"/>
                                  <a:gd name="T29" fmla="*/ 15 h 70"/>
                                  <a:gd name="T30" fmla="*/ 20 w 70"/>
                                  <a:gd name="T31" fmla="*/ 5 h 70"/>
                                  <a:gd name="T32" fmla="*/ 20 w 70"/>
                                  <a:gd name="T33" fmla="*/ 5 h 70"/>
                                  <a:gd name="T34" fmla="*/ 35 w 70"/>
                                  <a:gd name="T35" fmla="*/ 0 h 70"/>
                                  <a:gd name="T36" fmla="*/ 45 w 70"/>
                                  <a:gd name="T37" fmla="*/ 5 h 70"/>
                                  <a:gd name="T38" fmla="*/ 60 w 70"/>
                                  <a:gd name="T39" fmla="*/ 10 h 70"/>
                                  <a:gd name="T40" fmla="*/ 65 w 70"/>
                                  <a:gd name="T41" fmla="*/ 20 h 70"/>
                                  <a:gd name="T42" fmla="*/ 65 w 70"/>
                                  <a:gd name="T43" fmla="*/ 20 h 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70" h="70">
                                    <a:moveTo>
                                      <a:pt x="65" y="20"/>
                                    </a:moveTo>
                                    <a:lnTo>
                                      <a:pt x="65" y="20"/>
                                    </a:lnTo>
                                    <a:lnTo>
                                      <a:pt x="70" y="35"/>
                                    </a:lnTo>
                                    <a:lnTo>
                                      <a:pt x="70" y="45"/>
                                    </a:lnTo>
                                    <a:lnTo>
                                      <a:pt x="60" y="60"/>
                                    </a:lnTo>
                                    <a:lnTo>
                                      <a:pt x="50" y="65"/>
                                    </a:lnTo>
                                    <a:lnTo>
                                      <a:pt x="40" y="70"/>
                                    </a:lnTo>
                                    <a:lnTo>
                                      <a:pt x="25" y="70"/>
                                    </a:lnTo>
                                    <a:lnTo>
                                      <a:pt x="15" y="60"/>
                                    </a:lnTo>
                                    <a:lnTo>
                                      <a:pt x="5" y="5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5" y="25"/>
                                    </a:lnTo>
                                    <a:lnTo>
                                      <a:pt x="10" y="15"/>
                                    </a:lnTo>
                                    <a:lnTo>
                                      <a:pt x="20" y="5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45" y="5"/>
                                    </a:lnTo>
                                    <a:lnTo>
                                      <a:pt x="60" y="10"/>
                                    </a:lnTo>
                                    <a:lnTo>
                                      <a:pt x="65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5" name="Freeform 2063"/>
                            <wps:cNvSpPr>
                              <a:spLocks/>
                            </wps:cNvSpPr>
                            <wps:spPr bwMode="auto">
                              <a:xfrm>
                                <a:off x="3886" y="4954"/>
                                <a:ext cx="40" cy="40"/>
                              </a:xfrm>
                              <a:custGeom>
                                <a:avLst/>
                                <a:gdLst>
                                  <a:gd name="T0" fmla="*/ 35 w 40"/>
                                  <a:gd name="T1" fmla="*/ 10 h 40"/>
                                  <a:gd name="T2" fmla="*/ 35 w 40"/>
                                  <a:gd name="T3" fmla="*/ 10 h 40"/>
                                  <a:gd name="T4" fmla="*/ 40 w 40"/>
                                  <a:gd name="T5" fmla="*/ 20 h 40"/>
                                  <a:gd name="T6" fmla="*/ 35 w 40"/>
                                  <a:gd name="T7" fmla="*/ 25 h 40"/>
                                  <a:gd name="T8" fmla="*/ 35 w 40"/>
                                  <a:gd name="T9" fmla="*/ 30 h 40"/>
                                  <a:gd name="T10" fmla="*/ 25 w 40"/>
                                  <a:gd name="T11" fmla="*/ 35 h 40"/>
                                  <a:gd name="T12" fmla="*/ 25 w 40"/>
                                  <a:gd name="T13" fmla="*/ 35 h 40"/>
                                  <a:gd name="T14" fmla="*/ 20 w 40"/>
                                  <a:gd name="T15" fmla="*/ 40 h 40"/>
                                  <a:gd name="T16" fmla="*/ 10 w 40"/>
                                  <a:gd name="T17" fmla="*/ 40 h 40"/>
                                  <a:gd name="T18" fmla="*/ 5 w 40"/>
                                  <a:gd name="T19" fmla="*/ 35 h 40"/>
                                  <a:gd name="T20" fmla="*/ 0 w 40"/>
                                  <a:gd name="T21" fmla="*/ 30 h 40"/>
                                  <a:gd name="T22" fmla="*/ 0 w 40"/>
                                  <a:gd name="T23" fmla="*/ 30 h 40"/>
                                  <a:gd name="T24" fmla="*/ 0 w 40"/>
                                  <a:gd name="T25" fmla="*/ 20 h 40"/>
                                  <a:gd name="T26" fmla="*/ 0 w 40"/>
                                  <a:gd name="T27" fmla="*/ 15 h 40"/>
                                  <a:gd name="T28" fmla="*/ 5 w 40"/>
                                  <a:gd name="T29" fmla="*/ 5 h 40"/>
                                  <a:gd name="T30" fmla="*/ 10 w 40"/>
                                  <a:gd name="T31" fmla="*/ 0 h 40"/>
                                  <a:gd name="T32" fmla="*/ 10 w 40"/>
                                  <a:gd name="T33" fmla="*/ 0 h 40"/>
                                  <a:gd name="T34" fmla="*/ 15 w 40"/>
                                  <a:gd name="T35" fmla="*/ 0 h 40"/>
                                  <a:gd name="T36" fmla="*/ 25 w 40"/>
                                  <a:gd name="T37" fmla="*/ 0 h 40"/>
                                  <a:gd name="T38" fmla="*/ 30 w 40"/>
                                  <a:gd name="T39" fmla="*/ 5 h 40"/>
                                  <a:gd name="T40" fmla="*/ 35 w 40"/>
                                  <a:gd name="T41" fmla="*/ 10 h 40"/>
                                  <a:gd name="T42" fmla="*/ 35 w 40"/>
                                  <a:gd name="T43" fmla="*/ 1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40" h="40">
                                    <a:moveTo>
                                      <a:pt x="35" y="10"/>
                                    </a:moveTo>
                                    <a:lnTo>
                                      <a:pt x="35" y="10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35" y="25"/>
                                    </a:lnTo>
                                    <a:lnTo>
                                      <a:pt x="35" y="30"/>
                                    </a:lnTo>
                                    <a:lnTo>
                                      <a:pt x="25" y="35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10" y="40"/>
                                    </a:lnTo>
                                    <a:lnTo>
                                      <a:pt x="5" y="35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30" y="5"/>
                                    </a:lnTo>
                                    <a:lnTo>
                                      <a:pt x="35" y="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6" name="Freeform 2064"/>
                            <wps:cNvSpPr>
                              <a:spLocks/>
                            </wps:cNvSpPr>
                            <wps:spPr bwMode="auto">
                              <a:xfrm>
                                <a:off x="3871" y="4834"/>
                                <a:ext cx="30" cy="30"/>
                              </a:xfrm>
                              <a:custGeom>
                                <a:avLst/>
                                <a:gdLst>
                                  <a:gd name="T0" fmla="*/ 30 w 30"/>
                                  <a:gd name="T1" fmla="*/ 15 h 30"/>
                                  <a:gd name="T2" fmla="*/ 30 w 30"/>
                                  <a:gd name="T3" fmla="*/ 15 h 30"/>
                                  <a:gd name="T4" fmla="*/ 25 w 30"/>
                                  <a:gd name="T5" fmla="*/ 25 h 30"/>
                                  <a:gd name="T6" fmla="*/ 15 w 30"/>
                                  <a:gd name="T7" fmla="*/ 30 h 30"/>
                                  <a:gd name="T8" fmla="*/ 15 w 30"/>
                                  <a:gd name="T9" fmla="*/ 30 h 30"/>
                                  <a:gd name="T10" fmla="*/ 5 w 30"/>
                                  <a:gd name="T11" fmla="*/ 25 h 30"/>
                                  <a:gd name="T12" fmla="*/ 0 w 30"/>
                                  <a:gd name="T13" fmla="*/ 15 h 30"/>
                                  <a:gd name="T14" fmla="*/ 0 w 30"/>
                                  <a:gd name="T15" fmla="*/ 15 h 30"/>
                                  <a:gd name="T16" fmla="*/ 5 w 30"/>
                                  <a:gd name="T17" fmla="*/ 5 h 30"/>
                                  <a:gd name="T18" fmla="*/ 15 w 30"/>
                                  <a:gd name="T19" fmla="*/ 0 h 30"/>
                                  <a:gd name="T20" fmla="*/ 15 w 30"/>
                                  <a:gd name="T21" fmla="*/ 0 h 30"/>
                                  <a:gd name="T22" fmla="*/ 25 w 30"/>
                                  <a:gd name="T23" fmla="*/ 5 h 30"/>
                                  <a:gd name="T24" fmla="*/ 30 w 30"/>
                                  <a:gd name="T25" fmla="*/ 15 h 30"/>
                                  <a:gd name="T26" fmla="*/ 30 w 30"/>
                                  <a:gd name="T27" fmla="*/ 15 h 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30" h="30">
                                    <a:moveTo>
                                      <a:pt x="30" y="15"/>
                                    </a:moveTo>
                                    <a:lnTo>
                                      <a:pt x="30" y="15"/>
                                    </a:lnTo>
                                    <a:lnTo>
                                      <a:pt x="25" y="25"/>
                                    </a:lnTo>
                                    <a:lnTo>
                                      <a:pt x="15" y="30"/>
                                    </a:lnTo>
                                    <a:lnTo>
                                      <a:pt x="5" y="25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25" y="5"/>
                                    </a:lnTo>
                                    <a:lnTo>
                                      <a:pt x="3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7" name="Freeform 2065"/>
                            <wps:cNvSpPr>
                              <a:spLocks/>
                            </wps:cNvSpPr>
                            <wps:spPr bwMode="auto">
                              <a:xfrm>
                                <a:off x="3467" y="4484"/>
                                <a:ext cx="40" cy="40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20 h 40"/>
                                  <a:gd name="T2" fmla="*/ 40 w 40"/>
                                  <a:gd name="T3" fmla="*/ 20 h 40"/>
                                  <a:gd name="T4" fmla="*/ 40 w 40"/>
                                  <a:gd name="T5" fmla="*/ 30 h 40"/>
                                  <a:gd name="T6" fmla="*/ 35 w 40"/>
                                  <a:gd name="T7" fmla="*/ 35 h 40"/>
                                  <a:gd name="T8" fmla="*/ 30 w 40"/>
                                  <a:gd name="T9" fmla="*/ 40 h 40"/>
                                  <a:gd name="T10" fmla="*/ 20 w 40"/>
                                  <a:gd name="T11" fmla="*/ 40 h 40"/>
                                  <a:gd name="T12" fmla="*/ 20 w 40"/>
                                  <a:gd name="T13" fmla="*/ 40 h 40"/>
                                  <a:gd name="T14" fmla="*/ 10 w 40"/>
                                  <a:gd name="T15" fmla="*/ 40 h 40"/>
                                  <a:gd name="T16" fmla="*/ 5 w 40"/>
                                  <a:gd name="T17" fmla="*/ 35 h 40"/>
                                  <a:gd name="T18" fmla="*/ 0 w 40"/>
                                  <a:gd name="T19" fmla="*/ 30 h 40"/>
                                  <a:gd name="T20" fmla="*/ 0 w 40"/>
                                  <a:gd name="T21" fmla="*/ 20 h 40"/>
                                  <a:gd name="T22" fmla="*/ 0 w 40"/>
                                  <a:gd name="T23" fmla="*/ 20 h 40"/>
                                  <a:gd name="T24" fmla="*/ 0 w 40"/>
                                  <a:gd name="T25" fmla="*/ 10 h 40"/>
                                  <a:gd name="T26" fmla="*/ 5 w 40"/>
                                  <a:gd name="T27" fmla="*/ 5 h 40"/>
                                  <a:gd name="T28" fmla="*/ 10 w 40"/>
                                  <a:gd name="T29" fmla="*/ 0 h 40"/>
                                  <a:gd name="T30" fmla="*/ 20 w 40"/>
                                  <a:gd name="T31" fmla="*/ 0 h 40"/>
                                  <a:gd name="T32" fmla="*/ 20 w 40"/>
                                  <a:gd name="T33" fmla="*/ 0 h 40"/>
                                  <a:gd name="T34" fmla="*/ 30 w 40"/>
                                  <a:gd name="T35" fmla="*/ 0 h 40"/>
                                  <a:gd name="T36" fmla="*/ 35 w 40"/>
                                  <a:gd name="T37" fmla="*/ 5 h 40"/>
                                  <a:gd name="T38" fmla="*/ 40 w 40"/>
                                  <a:gd name="T39" fmla="*/ 10 h 40"/>
                                  <a:gd name="T40" fmla="*/ 40 w 40"/>
                                  <a:gd name="T41" fmla="*/ 20 h 40"/>
                                  <a:gd name="T42" fmla="*/ 40 w 40"/>
                                  <a:gd name="T43" fmla="*/ 2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40" h="40">
                                    <a:moveTo>
                                      <a:pt x="40" y="20"/>
                                    </a:moveTo>
                                    <a:lnTo>
                                      <a:pt x="40" y="20"/>
                                    </a:lnTo>
                                    <a:lnTo>
                                      <a:pt x="40" y="30"/>
                                    </a:lnTo>
                                    <a:lnTo>
                                      <a:pt x="35" y="35"/>
                                    </a:lnTo>
                                    <a:lnTo>
                                      <a:pt x="30" y="40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10" y="40"/>
                                    </a:lnTo>
                                    <a:lnTo>
                                      <a:pt x="5" y="35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35" y="5"/>
                                    </a:lnTo>
                                    <a:lnTo>
                                      <a:pt x="40" y="10"/>
                                    </a:lnTo>
                                    <a:lnTo>
                                      <a:pt x="4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8" name="Freeform 2066"/>
                            <wps:cNvSpPr>
                              <a:spLocks/>
                            </wps:cNvSpPr>
                            <wps:spPr bwMode="auto">
                              <a:xfrm>
                                <a:off x="3377" y="4584"/>
                                <a:ext cx="65" cy="65"/>
                              </a:xfrm>
                              <a:custGeom>
                                <a:avLst/>
                                <a:gdLst>
                                  <a:gd name="T0" fmla="*/ 65 w 65"/>
                                  <a:gd name="T1" fmla="*/ 35 h 65"/>
                                  <a:gd name="T2" fmla="*/ 65 w 65"/>
                                  <a:gd name="T3" fmla="*/ 35 h 65"/>
                                  <a:gd name="T4" fmla="*/ 60 w 65"/>
                                  <a:gd name="T5" fmla="*/ 45 h 65"/>
                                  <a:gd name="T6" fmla="*/ 55 w 65"/>
                                  <a:gd name="T7" fmla="*/ 55 h 65"/>
                                  <a:gd name="T8" fmla="*/ 45 w 65"/>
                                  <a:gd name="T9" fmla="*/ 65 h 65"/>
                                  <a:gd name="T10" fmla="*/ 30 w 65"/>
                                  <a:gd name="T11" fmla="*/ 65 h 65"/>
                                  <a:gd name="T12" fmla="*/ 30 w 65"/>
                                  <a:gd name="T13" fmla="*/ 65 h 65"/>
                                  <a:gd name="T14" fmla="*/ 20 w 65"/>
                                  <a:gd name="T15" fmla="*/ 65 h 65"/>
                                  <a:gd name="T16" fmla="*/ 10 w 65"/>
                                  <a:gd name="T17" fmla="*/ 55 h 65"/>
                                  <a:gd name="T18" fmla="*/ 0 w 65"/>
                                  <a:gd name="T19" fmla="*/ 45 h 65"/>
                                  <a:gd name="T20" fmla="*/ 0 w 65"/>
                                  <a:gd name="T21" fmla="*/ 35 h 65"/>
                                  <a:gd name="T22" fmla="*/ 0 w 65"/>
                                  <a:gd name="T23" fmla="*/ 35 h 65"/>
                                  <a:gd name="T24" fmla="*/ 0 w 65"/>
                                  <a:gd name="T25" fmla="*/ 20 h 65"/>
                                  <a:gd name="T26" fmla="*/ 10 w 65"/>
                                  <a:gd name="T27" fmla="*/ 10 h 65"/>
                                  <a:gd name="T28" fmla="*/ 20 w 65"/>
                                  <a:gd name="T29" fmla="*/ 5 h 65"/>
                                  <a:gd name="T30" fmla="*/ 30 w 65"/>
                                  <a:gd name="T31" fmla="*/ 0 h 65"/>
                                  <a:gd name="T32" fmla="*/ 30 w 65"/>
                                  <a:gd name="T33" fmla="*/ 0 h 65"/>
                                  <a:gd name="T34" fmla="*/ 45 w 65"/>
                                  <a:gd name="T35" fmla="*/ 5 h 65"/>
                                  <a:gd name="T36" fmla="*/ 55 w 65"/>
                                  <a:gd name="T37" fmla="*/ 10 h 65"/>
                                  <a:gd name="T38" fmla="*/ 60 w 65"/>
                                  <a:gd name="T39" fmla="*/ 20 h 65"/>
                                  <a:gd name="T40" fmla="*/ 65 w 65"/>
                                  <a:gd name="T41" fmla="*/ 35 h 65"/>
                                  <a:gd name="T42" fmla="*/ 65 w 65"/>
                                  <a:gd name="T43" fmla="*/ 35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65" h="65">
                                    <a:moveTo>
                                      <a:pt x="65" y="35"/>
                                    </a:moveTo>
                                    <a:lnTo>
                                      <a:pt x="65" y="35"/>
                                    </a:lnTo>
                                    <a:lnTo>
                                      <a:pt x="60" y="45"/>
                                    </a:lnTo>
                                    <a:lnTo>
                                      <a:pt x="55" y="55"/>
                                    </a:lnTo>
                                    <a:lnTo>
                                      <a:pt x="45" y="65"/>
                                    </a:lnTo>
                                    <a:lnTo>
                                      <a:pt x="30" y="65"/>
                                    </a:lnTo>
                                    <a:lnTo>
                                      <a:pt x="20" y="65"/>
                                    </a:lnTo>
                                    <a:lnTo>
                                      <a:pt x="10" y="55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20" y="5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45" y="5"/>
                                    </a:lnTo>
                                    <a:lnTo>
                                      <a:pt x="55" y="10"/>
                                    </a:lnTo>
                                    <a:lnTo>
                                      <a:pt x="60" y="20"/>
                                    </a:lnTo>
                                    <a:lnTo>
                                      <a:pt x="65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9" name="Freeform 2067"/>
                            <wps:cNvSpPr>
                              <a:spLocks/>
                            </wps:cNvSpPr>
                            <wps:spPr bwMode="auto">
                              <a:xfrm>
                                <a:off x="3512" y="4564"/>
                                <a:ext cx="40" cy="40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20 h 40"/>
                                  <a:gd name="T2" fmla="*/ 40 w 40"/>
                                  <a:gd name="T3" fmla="*/ 20 h 40"/>
                                  <a:gd name="T4" fmla="*/ 40 w 40"/>
                                  <a:gd name="T5" fmla="*/ 30 h 40"/>
                                  <a:gd name="T6" fmla="*/ 35 w 40"/>
                                  <a:gd name="T7" fmla="*/ 35 h 40"/>
                                  <a:gd name="T8" fmla="*/ 30 w 40"/>
                                  <a:gd name="T9" fmla="*/ 40 h 40"/>
                                  <a:gd name="T10" fmla="*/ 20 w 40"/>
                                  <a:gd name="T11" fmla="*/ 40 h 40"/>
                                  <a:gd name="T12" fmla="*/ 20 w 40"/>
                                  <a:gd name="T13" fmla="*/ 40 h 40"/>
                                  <a:gd name="T14" fmla="*/ 10 w 40"/>
                                  <a:gd name="T15" fmla="*/ 40 h 40"/>
                                  <a:gd name="T16" fmla="*/ 5 w 40"/>
                                  <a:gd name="T17" fmla="*/ 35 h 40"/>
                                  <a:gd name="T18" fmla="*/ 0 w 40"/>
                                  <a:gd name="T19" fmla="*/ 30 h 40"/>
                                  <a:gd name="T20" fmla="*/ 0 w 40"/>
                                  <a:gd name="T21" fmla="*/ 20 h 40"/>
                                  <a:gd name="T22" fmla="*/ 0 w 40"/>
                                  <a:gd name="T23" fmla="*/ 20 h 40"/>
                                  <a:gd name="T24" fmla="*/ 0 w 40"/>
                                  <a:gd name="T25" fmla="*/ 10 h 40"/>
                                  <a:gd name="T26" fmla="*/ 5 w 40"/>
                                  <a:gd name="T27" fmla="*/ 5 h 40"/>
                                  <a:gd name="T28" fmla="*/ 10 w 40"/>
                                  <a:gd name="T29" fmla="*/ 0 h 40"/>
                                  <a:gd name="T30" fmla="*/ 20 w 40"/>
                                  <a:gd name="T31" fmla="*/ 0 h 40"/>
                                  <a:gd name="T32" fmla="*/ 20 w 40"/>
                                  <a:gd name="T33" fmla="*/ 0 h 40"/>
                                  <a:gd name="T34" fmla="*/ 30 w 40"/>
                                  <a:gd name="T35" fmla="*/ 0 h 40"/>
                                  <a:gd name="T36" fmla="*/ 35 w 40"/>
                                  <a:gd name="T37" fmla="*/ 5 h 40"/>
                                  <a:gd name="T38" fmla="*/ 40 w 40"/>
                                  <a:gd name="T39" fmla="*/ 10 h 40"/>
                                  <a:gd name="T40" fmla="*/ 40 w 40"/>
                                  <a:gd name="T41" fmla="*/ 20 h 40"/>
                                  <a:gd name="T42" fmla="*/ 40 w 40"/>
                                  <a:gd name="T43" fmla="*/ 2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40" h="40">
                                    <a:moveTo>
                                      <a:pt x="40" y="20"/>
                                    </a:moveTo>
                                    <a:lnTo>
                                      <a:pt x="40" y="20"/>
                                    </a:lnTo>
                                    <a:lnTo>
                                      <a:pt x="40" y="30"/>
                                    </a:lnTo>
                                    <a:lnTo>
                                      <a:pt x="35" y="35"/>
                                    </a:lnTo>
                                    <a:lnTo>
                                      <a:pt x="30" y="40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10" y="40"/>
                                    </a:lnTo>
                                    <a:lnTo>
                                      <a:pt x="5" y="35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35" y="5"/>
                                    </a:lnTo>
                                    <a:lnTo>
                                      <a:pt x="40" y="10"/>
                                    </a:lnTo>
                                    <a:lnTo>
                                      <a:pt x="4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0" name="Freeform 2068"/>
                            <wps:cNvSpPr>
                              <a:spLocks/>
                            </wps:cNvSpPr>
                            <wps:spPr bwMode="auto">
                              <a:xfrm>
                                <a:off x="3477" y="4669"/>
                                <a:ext cx="20" cy="20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10 h 20"/>
                                  <a:gd name="T2" fmla="*/ 20 w 20"/>
                                  <a:gd name="T3" fmla="*/ 10 h 20"/>
                                  <a:gd name="T4" fmla="*/ 20 w 20"/>
                                  <a:gd name="T5" fmla="*/ 20 h 20"/>
                                  <a:gd name="T6" fmla="*/ 10 w 20"/>
                                  <a:gd name="T7" fmla="*/ 20 h 20"/>
                                  <a:gd name="T8" fmla="*/ 10 w 20"/>
                                  <a:gd name="T9" fmla="*/ 20 h 20"/>
                                  <a:gd name="T10" fmla="*/ 5 w 20"/>
                                  <a:gd name="T11" fmla="*/ 20 h 20"/>
                                  <a:gd name="T12" fmla="*/ 0 w 20"/>
                                  <a:gd name="T13" fmla="*/ 10 h 20"/>
                                  <a:gd name="T14" fmla="*/ 0 w 20"/>
                                  <a:gd name="T15" fmla="*/ 10 h 20"/>
                                  <a:gd name="T16" fmla="*/ 5 w 20"/>
                                  <a:gd name="T17" fmla="*/ 5 h 20"/>
                                  <a:gd name="T18" fmla="*/ 10 w 20"/>
                                  <a:gd name="T19" fmla="*/ 0 h 20"/>
                                  <a:gd name="T20" fmla="*/ 10 w 20"/>
                                  <a:gd name="T21" fmla="*/ 0 h 20"/>
                                  <a:gd name="T22" fmla="*/ 20 w 20"/>
                                  <a:gd name="T23" fmla="*/ 5 h 20"/>
                                  <a:gd name="T24" fmla="*/ 20 w 20"/>
                                  <a:gd name="T25" fmla="*/ 10 h 20"/>
                                  <a:gd name="T26" fmla="*/ 20 w 20"/>
                                  <a:gd name="T27" fmla="*/ 1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20" h="20">
                                    <a:moveTo>
                                      <a:pt x="20" y="10"/>
                                    </a:moveTo>
                                    <a:lnTo>
                                      <a:pt x="20" y="10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10" y="20"/>
                                    </a:lnTo>
                                    <a:lnTo>
                                      <a:pt x="5" y="20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20" y="5"/>
                                    </a:lnTo>
                                    <a:lnTo>
                                      <a:pt x="20" y="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491" name="Group 2069"/>
                        <wpg:cNvGrpSpPr>
                          <a:grpSpLocks/>
                        </wpg:cNvGrpSpPr>
                        <wpg:grpSpPr bwMode="auto">
                          <a:xfrm>
                            <a:off x="1119" y="7752"/>
                            <a:ext cx="1263" cy="334"/>
                            <a:chOff x="4606" y="4177"/>
                            <a:chExt cx="2398" cy="775"/>
                          </a:xfrm>
                        </wpg:grpSpPr>
                        <wps:wsp>
                          <wps:cNvPr id="492" name="Freeform 2070"/>
                          <wps:cNvSpPr>
                            <a:spLocks/>
                          </wps:cNvSpPr>
                          <wps:spPr bwMode="auto">
                            <a:xfrm flipH="1">
                              <a:off x="4606" y="4177"/>
                              <a:ext cx="2398" cy="775"/>
                            </a:xfrm>
                            <a:custGeom>
                              <a:avLst/>
                              <a:gdLst>
                                <a:gd name="T0" fmla="*/ 2433 w 2433"/>
                                <a:gd name="T1" fmla="*/ 390 h 775"/>
                                <a:gd name="T2" fmla="*/ 2428 w 2433"/>
                                <a:gd name="T3" fmla="*/ 430 h 775"/>
                                <a:gd name="T4" fmla="*/ 2378 w 2433"/>
                                <a:gd name="T5" fmla="*/ 505 h 775"/>
                                <a:gd name="T6" fmla="*/ 2283 w 2433"/>
                                <a:gd name="T7" fmla="*/ 575 h 775"/>
                                <a:gd name="T8" fmla="*/ 2153 w 2433"/>
                                <a:gd name="T9" fmla="*/ 635 h 775"/>
                                <a:gd name="T10" fmla="*/ 1988 w 2433"/>
                                <a:gd name="T11" fmla="*/ 685 h 775"/>
                                <a:gd name="T12" fmla="*/ 1793 w 2433"/>
                                <a:gd name="T13" fmla="*/ 730 h 775"/>
                                <a:gd name="T14" fmla="*/ 1579 w 2433"/>
                                <a:gd name="T15" fmla="*/ 760 h 775"/>
                                <a:gd name="T16" fmla="*/ 1339 w 2433"/>
                                <a:gd name="T17" fmla="*/ 775 h 775"/>
                                <a:gd name="T18" fmla="*/ 1214 w 2433"/>
                                <a:gd name="T19" fmla="*/ 775 h 775"/>
                                <a:gd name="T20" fmla="*/ 969 w 2433"/>
                                <a:gd name="T21" fmla="*/ 770 h 775"/>
                                <a:gd name="T22" fmla="*/ 744 w 2433"/>
                                <a:gd name="T23" fmla="*/ 745 h 775"/>
                                <a:gd name="T24" fmla="*/ 534 w 2433"/>
                                <a:gd name="T25" fmla="*/ 710 h 775"/>
                                <a:gd name="T26" fmla="*/ 354 w 2433"/>
                                <a:gd name="T27" fmla="*/ 660 h 775"/>
                                <a:gd name="T28" fmla="*/ 204 w 2433"/>
                                <a:gd name="T29" fmla="*/ 605 h 775"/>
                                <a:gd name="T30" fmla="*/ 94 w 2433"/>
                                <a:gd name="T31" fmla="*/ 540 h 775"/>
                                <a:gd name="T32" fmla="*/ 25 w 2433"/>
                                <a:gd name="T33" fmla="*/ 465 h 775"/>
                                <a:gd name="T34" fmla="*/ 0 w 2433"/>
                                <a:gd name="T35" fmla="*/ 410 h 775"/>
                                <a:gd name="T36" fmla="*/ 0 w 2433"/>
                                <a:gd name="T37" fmla="*/ 390 h 775"/>
                                <a:gd name="T38" fmla="*/ 5 w 2433"/>
                                <a:gd name="T39" fmla="*/ 350 h 775"/>
                                <a:gd name="T40" fmla="*/ 55 w 2433"/>
                                <a:gd name="T41" fmla="*/ 275 h 775"/>
                                <a:gd name="T42" fmla="*/ 144 w 2433"/>
                                <a:gd name="T43" fmla="*/ 205 h 775"/>
                                <a:gd name="T44" fmla="*/ 274 w 2433"/>
                                <a:gd name="T45" fmla="*/ 140 h 775"/>
                                <a:gd name="T46" fmla="*/ 439 w 2433"/>
                                <a:gd name="T47" fmla="*/ 90 h 775"/>
                                <a:gd name="T48" fmla="*/ 634 w 2433"/>
                                <a:gd name="T49" fmla="*/ 45 h 775"/>
                                <a:gd name="T50" fmla="*/ 854 w 2433"/>
                                <a:gd name="T51" fmla="*/ 20 h 775"/>
                                <a:gd name="T52" fmla="*/ 1089 w 2433"/>
                                <a:gd name="T53" fmla="*/ 5 h 775"/>
                                <a:gd name="T54" fmla="*/ 1214 w 2433"/>
                                <a:gd name="T55" fmla="*/ 0 h 775"/>
                                <a:gd name="T56" fmla="*/ 1459 w 2433"/>
                                <a:gd name="T57" fmla="*/ 10 h 775"/>
                                <a:gd name="T58" fmla="*/ 1688 w 2433"/>
                                <a:gd name="T59" fmla="*/ 30 h 775"/>
                                <a:gd name="T60" fmla="*/ 1893 w 2433"/>
                                <a:gd name="T61" fmla="*/ 65 h 775"/>
                                <a:gd name="T62" fmla="*/ 2073 w 2433"/>
                                <a:gd name="T63" fmla="*/ 115 h 775"/>
                                <a:gd name="T64" fmla="*/ 2223 w 2433"/>
                                <a:gd name="T65" fmla="*/ 170 h 775"/>
                                <a:gd name="T66" fmla="*/ 2338 w 2433"/>
                                <a:gd name="T67" fmla="*/ 235 h 775"/>
                                <a:gd name="T68" fmla="*/ 2408 w 2433"/>
                                <a:gd name="T69" fmla="*/ 310 h 775"/>
                                <a:gd name="T70" fmla="*/ 2428 w 2433"/>
                                <a:gd name="T71" fmla="*/ 370 h 775"/>
                                <a:gd name="T72" fmla="*/ 2433 w 2433"/>
                                <a:gd name="T73" fmla="*/ 390 h 7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433" h="775">
                                  <a:moveTo>
                                    <a:pt x="2433" y="390"/>
                                  </a:moveTo>
                                  <a:lnTo>
                                    <a:pt x="2433" y="390"/>
                                  </a:lnTo>
                                  <a:lnTo>
                                    <a:pt x="2428" y="410"/>
                                  </a:lnTo>
                                  <a:lnTo>
                                    <a:pt x="2428" y="430"/>
                                  </a:lnTo>
                                  <a:lnTo>
                                    <a:pt x="2408" y="465"/>
                                  </a:lnTo>
                                  <a:lnTo>
                                    <a:pt x="2378" y="505"/>
                                  </a:lnTo>
                                  <a:lnTo>
                                    <a:pt x="2338" y="540"/>
                                  </a:lnTo>
                                  <a:lnTo>
                                    <a:pt x="2283" y="575"/>
                                  </a:lnTo>
                                  <a:lnTo>
                                    <a:pt x="2223" y="605"/>
                                  </a:lnTo>
                                  <a:lnTo>
                                    <a:pt x="2153" y="635"/>
                                  </a:lnTo>
                                  <a:lnTo>
                                    <a:pt x="2073" y="660"/>
                                  </a:lnTo>
                                  <a:lnTo>
                                    <a:pt x="1988" y="685"/>
                                  </a:lnTo>
                                  <a:lnTo>
                                    <a:pt x="1893" y="710"/>
                                  </a:lnTo>
                                  <a:lnTo>
                                    <a:pt x="1793" y="730"/>
                                  </a:lnTo>
                                  <a:lnTo>
                                    <a:pt x="1688" y="745"/>
                                  </a:lnTo>
                                  <a:lnTo>
                                    <a:pt x="1579" y="760"/>
                                  </a:lnTo>
                                  <a:lnTo>
                                    <a:pt x="1459" y="770"/>
                                  </a:lnTo>
                                  <a:lnTo>
                                    <a:pt x="1339" y="775"/>
                                  </a:lnTo>
                                  <a:lnTo>
                                    <a:pt x="1214" y="775"/>
                                  </a:lnTo>
                                  <a:lnTo>
                                    <a:pt x="1214" y="775"/>
                                  </a:lnTo>
                                  <a:lnTo>
                                    <a:pt x="1089" y="775"/>
                                  </a:lnTo>
                                  <a:lnTo>
                                    <a:pt x="969" y="770"/>
                                  </a:lnTo>
                                  <a:lnTo>
                                    <a:pt x="854" y="760"/>
                                  </a:lnTo>
                                  <a:lnTo>
                                    <a:pt x="744" y="745"/>
                                  </a:lnTo>
                                  <a:lnTo>
                                    <a:pt x="634" y="730"/>
                                  </a:lnTo>
                                  <a:lnTo>
                                    <a:pt x="534" y="710"/>
                                  </a:lnTo>
                                  <a:lnTo>
                                    <a:pt x="439" y="685"/>
                                  </a:lnTo>
                                  <a:lnTo>
                                    <a:pt x="354" y="660"/>
                                  </a:lnTo>
                                  <a:lnTo>
                                    <a:pt x="274" y="635"/>
                                  </a:lnTo>
                                  <a:lnTo>
                                    <a:pt x="204" y="605"/>
                                  </a:lnTo>
                                  <a:lnTo>
                                    <a:pt x="144" y="575"/>
                                  </a:lnTo>
                                  <a:lnTo>
                                    <a:pt x="94" y="540"/>
                                  </a:lnTo>
                                  <a:lnTo>
                                    <a:pt x="55" y="505"/>
                                  </a:lnTo>
                                  <a:lnTo>
                                    <a:pt x="25" y="465"/>
                                  </a:lnTo>
                                  <a:lnTo>
                                    <a:pt x="5" y="430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0" y="370"/>
                                  </a:lnTo>
                                  <a:lnTo>
                                    <a:pt x="5" y="350"/>
                                  </a:lnTo>
                                  <a:lnTo>
                                    <a:pt x="25" y="310"/>
                                  </a:lnTo>
                                  <a:lnTo>
                                    <a:pt x="55" y="275"/>
                                  </a:lnTo>
                                  <a:lnTo>
                                    <a:pt x="94" y="235"/>
                                  </a:lnTo>
                                  <a:lnTo>
                                    <a:pt x="144" y="205"/>
                                  </a:lnTo>
                                  <a:lnTo>
                                    <a:pt x="204" y="170"/>
                                  </a:lnTo>
                                  <a:lnTo>
                                    <a:pt x="274" y="140"/>
                                  </a:lnTo>
                                  <a:lnTo>
                                    <a:pt x="354" y="115"/>
                                  </a:lnTo>
                                  <a:lnTo>
                                    <a:pt x="439" y="90"/>
                                  </a:lnTo>
                                  <a:lnTo>
                                    <a:pt x="534" y="65"/>
                                  </a:lnTo>
                                  <a:lnTo>
                                    <a:pt x="634" y="45"/>
                                  </a:lnTo>
                                  <a:lnTo>
                                    <a:pt x="744" y="30"/>
                                  </a:lnTo>
                                  <a:lnTo>
                                    <a:pt x="854" y="20"/>
                                  </a:lnTo>
                                  <a:lnTo>
                                    <a:pt x="969" y="10"/>
                                  </a:lnTo>
                                  <a:lnTo>
                                    <a:pt x="1089" y="5"/>
                                  </a:lnTo>
                                  <a:lnTo>
                                    <a:pt x="1214" y="0"/>
                                  </a:lnTo>
                                  <a:lnTo>
                                    <a:pt x="1214" y="0"/>
                                  </a:lnTo>
                                  <a:lnTo>
                                    <a:pt x="1339" y="5"/>
                                  </a:lnTo>
                                  <a:lnTo>
                                    <a:pt x="1459" y="10"/>
                                  </a:lnTo>
                                  <a:lnTo>
                                    <a:pt x="1579" y="20"/>
                                  </a:lnTo>
                                  <a:lnTo>
                                    <a:pt x="1688" y="30"/>
                                  </a:lnTo>
                                  <a:lnTo>
                                    <a:pt x="1793" y="45"/>
                                  </a:lnTo>
                                  <a:lnTo>
                                    <a:pt x="1893" y="65"/>
                                  </a:lnTo>
                                  <a:lnTo>
                                    <a:pt x="1988" y="90"/>
                                  </a:lnTo>
                                  <a:lnTo>
                                    <a:pt x="2073" y="115"/>
                                  </a:lnTo>
                                  <a:lnTo>
                                    <a:pt x="2153" y="140"/>
                                  </a:lnTo>
                                  <a:lnTo>
                                    <a:pt x="2223" y="170"/>
                                  </a:lnTo>
                                  <a:lnTo>
                                    <a:pt x="2283" y="205"/>
                                  </a:lnTo>
                                  <a:lnTo>
                                    <a:pt x="2338" y="235"/>
                                  </a:lnTo>
                                  <a:lnTo>
                                    <a:pt x="2378" y="275"/>
                                  </a:lnTo>
                                  <a:lnTo>
                                    <a:pt x="2408" y="310"/>
                                  </a:lnTo>
                                  <a:lnTo>
                                    <a:pt x="2428" y="350"/>
                                  </a:lnTo>
                                  <a:lnTo>
                                    <a:pt x="2428" y="370"/>
                                  </a:lnTo>
                                  <a:lnTo>
                                    <a:pt x="2433" y="390"/>
                                  </a:lnTo>
                                  <a:lnTo>
                                    <a:pt x="2433" y="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2071"/>
                          <wps:cNvSpPr>
                            <a:spLocks/>
                          </wps:cNvSpPr>
                          <wps:spPr bwMode="auto">
                            <a:xfrm flipH="1">
                              <a:off x="4803" y="4247"/>
                              <a:ext cx="2005" cy="635"/>
                            </a:xfrm>
                            <a:custGeom>
                              <a:avLst/>
                              <a:gdLst>
                                <a:gd name="T0" fmla="*/ 2034 w 2034"/>
                                <a:gd name="T1" fmla="*/ 320 h 635"/>
                                <a:gd name="T2" fmla="*/ 2014 w 2034"/>
                                <a:gd name="T3" fmla="*/ 380 h 635"/>
                                <a:gd name="T4" fmla="*/ 1954 w 2034"/>
                                <a:gd name="T5" fmla="*/ 440 h 635"/>
                                <a:gd name="T6" fmla="*/ 1859 w 2034"/>
                                <a:gd name="T7" fmla="*/ 495 h 635"/>
                                <a:gd name="T8" fmla="*/ 1734 w 2034"/>
                                <a:gd name="T9" fmla="*/ 545 h 635"/>
                                <a:gd name="T10" fmla="*/ 1584 w 2034"/>
                                <a:gd name="T11" fmla="*/ 580 h 635"/>
                                <a:gd name="T12" fmla="*/ 1415 w 2034"/>
                                <a:gd name="T13" fmla="*/ 610 h 635"/>
                                <a:gd name="T14" fmla="*/ 1220 w 2034"/>
                                <a:gd name="T15" fmla="*/ 630 h 635"/>
                                <a:gd name="T16" fmla="*/ 1015 w 2034"/>
                                <a:gd name="T17" fmla="*/ 635 h 635"/>
                                <a:gd name="T18" fmla="*/ 910 w 2034"/>
                                <a:gd name="T19" fmla="*/ 635 h 635"/>
                                <a:gd name="T20" fmla="*/ 715 w 2034"/>
                                <a:gd name="T21" fmla="*/ 620 h 635"/>
                                <a:gd name="T22" fmla="*/ 530 w 2034"/>
                                <a:gd name="T23" fmla="*/ 595 h 635"/>
                                <a:gd name="T24" fmla="*/ 370 w 2034"/>
                                <a:gd name="T25" fmla="*/ 565 h 635"/>
                                <a:gd name="T26" fmla="*/ 230 w 2034"/>
                                <a:gd name="T27" fmla="*/ 520 h 635"/>
                                <a:gd name="T28" fmla="*/ 120 w 2034"/>
                                <a:gd name="T29" fmla="*/ 470 h 635"/>
                                <a:gd name="T30" fmla="*/ 45 w 2034"/>
                                <a:gd name="T31" fmla="*/ 415 h 635"/>
                                <a:gd name="T32" fmla="*/ 5 w 2034"/>
                                <a:gd name="T33" fmla="*/ 350 h 635"/>
                                <a:gd name="T34" fmla="*/ 0 w 2034"/>
                                <a:gd name="T35" fmla="*/ 320 h 635"/>
                                <a:gd name="T36" fmla="*/ 20 w 2034"/>
                                <a:gd name="T37" fmla="*/ 255 h 635"/>
                                <a:gd name="T38" fmla="*/ 80 w 2034"/>
                                <a:gd name="T39" fmla="*/ 195 h 635"/>
                                <a:gd name="T40" fmla="*/ 175 w 2034"/>
                                <a:gd name="T41" fmla="*/ 140 h 635"/>
                                <a:gd name="T42" fmla="*/ 295 w 2034"/>
                                <a:gd name="T43" fmla="*/ 95 h 635"/>
                                <a:gd name="T44" fmla="*/ 450 w 2034"/>
                                <a:gd name="T45" fmla="*/ 55 h 635"/>
                                <a:gd name="T46" fmla="*/ 620 w 2034"/>
                                <a:gd name="T47" fmla="*/ 25 h 635"/>
                                <a:gd name="T48" fmla="*/ 810 w 2034"/>
                                <a:gd name="T49" fmla="*/ 10 h 635"/>
                                <a:gd name="T50" fmla="*/ 1015 w 2034"/>
                                <a:gd name="T51" fmla="*/ 0 h 635"/>
                                <a:gd name="T52" fmla="*/ 1120 w 2034"/>
                                <a:gd name="T53" fmla="*/ 5 h 635"/>
                                <a:gd name="T54" fmla="*/ 1320 w 2034"/>
                                <a:gd name="T55" fmla="*/ 15 h 635"/>
                                <a:gd name="T56" fmla="*/ 1499 w 2034"/>
                                <a:gd name="T57" fmla="*/ 40 h 635"/>
                                <a:gd name="T58" fmla="*/ 1664 w 2034"/>
                                <a:gd name="T59" fmla="*/ 75 h 635"/>
                                <a:gd name="T60" fmla="*/ 1799 w 2034"/>
                                <a:gd name="T61" fmla="*/ 115 h 635"/>
                                <a:gd name="T62" fmla="*/ 1909 w 2034"/>
                                <a:gd name="T63" fmla="*/ 165 h 635"/>
                                <a:gd name="T64" fmla="*/ 1989 w 2034"/>
                                <a:gd name="T65" fmla="*/ 225 h 635"/>
                                <a:gd name="T66" fmla="*/ 2029 w 2034"/>
                                <a:gd name="T67" fmla="*/ 285 h 635"/>
                                <a:gd name="T68" fmla="*/ 2034 w 2034"/>
                                <a:gd name="T69" fmla="*/ 320 h 6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034" h="635">
                                  <a:moveTo>
                                    <a:pt x="2034" y="320"/>
                                  </a:moveTo>
                                  <a:lnTo>
                                    <a:pt x="2034" y="320"/>
                                  </a:lnTo>
                                  <a:lnTo>
                                    <a:pt x="2029" y="350"/>
                                  </a:lnTo>
                                  <a:lnTo>
                                    <a:pt x="2014" y="380"/>
                                  </a:lnTo>
                                  <a:lnTo>
                                    <a:pt x="1989" y="415"/>
                                  </a:lnTo>
                                  <a:lnTo>
                                    <a:pt x="1954" y="440"/>
                                  </a:lnTo>
                                  <a:lnTo>
                                    <a:pt x="1909" y="470"/>
                                  </a:lnTo>
                                  <a:lnTo>
                                    <a:pt x="1859" y="495"/>
                                  </a:lnTo>
                                  <a:lnTo>
                                    <a:pt x="1799" y="520"/>
                                  </a:lnTo>
                                  <a:lnTo>
                                    <a:pt x="1734" y="545"/>
                                  </a:lnTo>
                                  <a:lnTo>
                                    <a:pt x="1664" y="565"/>
                                  </a:lnTo>
                                  <a:lnTo>
                                    <a:pt x="1584" y="580"/>
                                  </a:lnTo>
                                  <a:lnTo>
                                    <a:pt x="1499" y="595"/>
                                  </a:lnTo>
                                  <a:lnTo>
                                    <a:pt x="1415" y="610"/>
                                  </a:lnTo>
                                  <a:lnTo>
                                    <a:pt x="1320" y="620"/>
                                  </a:lnTo>
                                  <a:lnTo>
                                    <a:pt x="1220" y="630"/>
                                  </a:lnTo>
                                  <a:lnTo>
                                    <a:pt x="1120" y="635"/>
                                  </a:lnTo>
                                  <a:lnTo>
                                    <a:pt x="1015" y="635"/>
                                  </a:lnTo>
                                  <a:lnTo>
                                    <a:pt x="1015" y="635"/>
                                  </a:lnTo>
                                  <a:lnTo>
                                    <a:pt x="910" y="635"/>
                                  </a:lnTo>
                                  <a:lnTo>
                                    <a:pt x="810" y="630"/>
                                  </a:lnTo>
                                  <a:lnTo>
                                    <a:pt x="715" y="620"/>
                                  </a:lnTo>
                                  <a:lnTo>
                                    <a:pt x="620" y="610"/>
                                  </a:lnTo>
                                  <a:lnTo>
                                    <a:pt x="530" y="595"/>
                                  </a:lnTo>
                                  <a:lnTo>
                                    <a:pt x="450" y="580"/>
                                  </a:lnTo>
                                  <a:lnTo>
                                    <a:pt x="370" y="565"/>
                                  </a:lnTo>
                                  <a:lnTo>
                                    <a:pt x="295" y="545"/>
                                  </a:lnTo>
                                  <a:lnTo>
                                    <a:pt x="230" y="520"/>
                                  </a:lnTo>
                                  <a:lnTo>
                                    <a:pt x="175" y="495"/>
                                  </a:lnTo>
                                  <a:lnTo>
                                    <a:pt x="120" y="470"/>
                                  </a:lnTo>
                                  <a:lnTo>
                                    <a:pt x="80" y="440"/>
                                  </a:lnTo>
                                  <a:lnTo>
                                    <a:pt x="45" y="415"/>
                                  </a:lnTo>
                                  <a:lnTo>
                                    <a:pt x="20" y="380"/>
                                  </a:lnTo>
                                  <a:lnTo>
                                    <a:pt x="5" y="35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5" y="285"/>
                                  </a:lnTo>
                                  <a:lnTo>
                                    <a:pt x="20" y="255"/>
                                  </a:lnTo>
                                  <a:lnTo>
                                    <a:pt x="45" y="225"/>
                                  </a:lnTo>
                                  <a:lnTo>
                                    <a:pt x="80" y="195"/>
                                  </a:lnTo>
                                  <a:lnTo>
                                    <a:pt x="120" y="165"/>
                                  </a:lnTo>
                                  <a:lnTo>
                                    <a:pt x="175" y="140"/>
                                  </a:lnTo>
                                  <a:lnTo>
                                    <a:pt x="230" y="115"/>
                                  </a:lnTo>
                                  <a:lnTo>
                                    <a:pt x="295" y="95"/>
                                  </a:lnTo>
                                  <a:lnTo>
                                    <a:pt x="370" y="75"/>
                                  </a:lnTo>
                                  <a:lnTo>
                                    <a:pt x="450" y="55"/>
                                  </a:lnTo>
                                  <a:lnTo>
                                    <a:pt x="530" y="40"/>
                                  </a:lnTo>
                                  <a:lnTo>
                                    <a:pt x="620" y="25"/>
                                  </a:lnTo>
                                  <a:lnTo>
                                    <a:pt x="715" y="15"/>
                                  </a:lnTo>
                                  <a:lnTo>
                                    <a:pt x="810" y="10"/>
                                  </a:lnTo>
                                  <a:lnTo>
                                    <a:pt x="910" y="5"/>
                                  </a:lnTo>
                                  <a:lnTo>
                                    <a:pt x="1015" y="0"/>
                                  </a:lnTo>
                                  <a:lnTo>
                                    <a:pt x="1015" y="0"/>
                                  </a:lnTo>
                                  <a:lnTo>
                                    <a:pt x="1120" y="5"/>
                                  </a:lnTo>
                                  <a:lnTo>
                                    <a:pt x="1220" y="10"/>
                                  </a:lnTo>
                                  <a:lnTo>
                                    <a:pt x="1320" y="15"/>
                                  </a:lnTo>
                                  <a:lnTo>
                                    <a:pt x="1415" y="25"/>
                                  </a:lnTo>
                                  <a:lnTo>
                                    <a:pt x="1499" y="40"/>
                                  </a:lnTo>
                                  <a:lnTo>
                                    <a:pt x="1584" y="55"/>
                                  </a:lnTo>
                                  <a:lnTo>
                                    <a:pt x="1664" y="75"/>
                                  </a:lnTo>
                                  <a:lnTo>
                                    <a:pt x="1734" y="95"/>
                                  </a:lnTo>
                                  <a:lnTo>
                                    <a:pt x="1799" y="115"/>
                                  </a:lnTo>
                                  <a:lnTo>
                                    <a:pt x="1859" y="140"/>
                                  </a:lnTo>
                                  <a:lnTo>
                                    <a:pt x="1909" y="165"/>
                                  </a:lnTo>
                                  <a:lnTo>
                                    <a:pt x="1954" y="195"/>
                                  </a:lnTo>
                                  <a:lnTo>
                                    <a:pt x="1989" y="225"/>
                                  </a:lnTo>
                                  <a:lnTo>
                                    <a:pt x="2014" y="255"/>
                                  </a:lnTo>
                                  <a:lnTo>
                                    <a:pt x="2029" y="285"/>
                                  </a:lnTo>
                                  <a:lnTo>
                                    <a:pt x="2034" y="320"/>
                                  </a:lnTo>
                                  <a:lnTo>
                                    <a:pt x="2034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2072"/>
                          <wps:cNvSpPr>
                            <a:spLocks noEditPoints="1"/>
                          </wps:cNvSpPr>
                          <wps:spPr bwMode="auto">
                            <a:xfrm flipH="1">
                              <a:off x="5306" y="4407"/>
                              <a:ext cx="753" cy="270"/>
                            </a:xfrm>
                            <a:custGeom>
                              <a:avLst/>
                              <a:gdLst>
                                <a:gd name="T0" fmla="*/ 315 w 764"/>
                                <a:gd name="T1" fmla="*/ 65 h 270"/>
                                <a:gd name="T2" fmla="*/ 420 w 764"/>
                                <a:gd name="T3" fmla="*/ 85 h 270"/>
                                <a:gd name="T4" fmla="*/ 435 w 764"/>
                                <a:gd name="T5" fmla="*/ 95 h 270"/>
                                <a:gd name="T6" fmla="*/ 460 w 764"/>
                                <a:gd name="T7" fmla="*/ 115 h 270"/>
                                <a:gd name="T8" fmla="*/ 460 w 764"/>
                                <a:gd name="T9" fmla="*/ 130 h 270"/>
                                <a:gd name="T10" fmla="*/ 450 w 764"/>
                                <a:gd name="T11" fmla="*/ 150 h 270"/>
                                <a:gd name="T12" fmla="*/ 420 w 764"/>
                                <a:gd name="T13" fmla="*/ 170 h 270"/>
                                <a:gd name="T14" fmla="*/ 375 w 764"/>
                                <a:gd name="T15" fmla="*/ 185 h 270"/>
                                <a:gd name="T16" fmla="*/ 315 w 764"/>
                                <a:gd name="T17" fmla="*/ 190 h 270"/>
                                <a:gd name="T18" fmla="*/ 215 w 764"/>
                                <a:gd name="T19" fmla="*/ 170 h 270"/>
                                <a:gd name="T20" fmla="*/ 200 w 764"/>
                                <a:gd name="T21" fmla="*/ 160 h 270"/>
                                <a:gd name="T22" fmla="*/ 175 w 764"/>
                                <a:gd name="T23" fmla="*/ 140 h 270"/>
                                <a:gd name="T24" fmla="*/ 175 w 764"/>
                                <a:gd name="T25" fmla="*/ 130 h 270"/>
                                <a:gd name="T26" fmla="*/ 185 w 764"/>
                                <a:gd name="T27" fmla="*/ 105 h 270"/>
                                <a:gd name="T28" fmla="*/ 215 w 764"/>
                                <a:gd name="T29" fmla="*/ 85 h 270"/>
                                <a:gd name="T30" fmla="*/ 260 w 764"/>
                                <a:gd name="T31" fmla="*/ 70 h 270"/>
                                <a:gd name="T32" fmla="*/ 315 w 764"/>
                                <a:gd name="T33" fmla="*/ 65 h 270"/>
                                <a:gd name="T34" fmla="*/ 650 w 764"/>
                                <a:gd name="T35" fmla="*/ 40 h 270"/>
                                <a:gd name="T36" fmla="*/ 525 w 764"/>
                                <a:gd name="T37" fmla="*/ 10 h 270"/>
                                <a:gd name="T38" fmla="*/ 380 w 764"/>
                                <a:gd name="T39" fmla="*/ 0 h 270"/>
                                <a:gd name="T40" fmla="*/ 305 w 764"/>
                                <a:gd name="T41" fmla="*/ 5 h 270"/>
                                <a:gd name="T42" fmla="*/ 170 w 764"/>
                                <a:gd name="T43" fmla="*/ 25 h 270"/>
                                <a:gd name="T44" fmla="*/ 110 w 764"/>
                                <a:gd name="T45" fmla="*/ 40 h 270"/>
                                <a:gd name="T46" fmla="*/ 25 w 764"/>
                                <a:gd name="T47" fmla="*/ 85 h 270"/>
                                <a:gd name="T48" fmla="*/ 5 w 764"/>
                                <a:gd name="T49" fmla="*/ 110 h 270"/>
                                <a:gd name="T50" fmla="*/ 0 w 764"/>
                                <a:gd name="T51" fmla="*/ 135 h 270"/>
                                <a:gd name="T52" fmla="*/ 0 w 764"/>
                                <a:gd name="T53" fmla="*/ 150 h 270"/>
                                <a:gd name="T54" fmla="*/ 25 w 764"/>
                                <a:gd name="T55" fmla="*/ 190 h 270"/>
                                <a:gd name="T56" fmla="*/ 110 w 764"/>
                                <a:gd name="T57" fmla="*/ 230 h 270"/>
                                <a:gd name="T58" fmla="*/ 170 w 764"/>
                                <a:gd name="T59" fmla="*/ 250 h 270"/>
                                <a:gd name="T60" fmla="*/ 305 w 764"/>
                                <a:gd name="T61" fmla="*/ 270 h 270"/>
                                <a:gd name="T62" fmla="*/ 380 w 764"/>
                                <a:gd name="T63" fmla="*/ 270 h 270"/>
                                <a:gd name="T64" fmla="*/ 525 w 764"/>
                                <a:gd name="T65" fmla="*/ 260 h 270"/>
                                <a:gd name="T66" fmla="*/ 650 w 764"/>
                                <a:gd name="T67" fmla="*/ 230 h 270"/>
                                <a:gd name="T68" fmla="*/ 699 w 764"/>
                                <a:gd name="T69" fmla="*/ 210 h 270"/>
                                <a:gd name="T70" fmla="*/ 754 w 764"/>
                                <a:gd name="T71" fmla="*/ 165 h 270"/>
                                <a:gd name="T72" fmla="*/ 764 w 764"/>
                                <a:gd name="T73" fmla="*/ 135 h 270"/>
                                <a:gd name="T74" fmla="*/ 759 w 764"/>
                                <a:gd name="T75" fmla="*/ 125 h 270"/>
                                <a:gd name="T76" fmla="*/ 744 w 764"/>
                                <a:gd name="T77" fmla="*/ 95 h 270"/>
                                <a:gd name="T78" fmla="*/ 699 w 764"/>
                                <a:gd name="T79" fmla="*/ 60 h 270"/>
                                <a:gd name="T80" fmla="*/ 650 w 764"/>
                                <a:gd name="T81" fmla="*/ 4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64" h="270">
                                  <a:moveTo>
                                    <a:pt x="315" y="65"/>
                                  </a:moveTo>
                                  <a:lnTo>
                                    <a:pt x="315" y="65"/>
                                  </a:lnTo>
                                  <a:lnTo>
                                    <a:pt x="375" y="70"/>
                                  </a:lnTo>
                                  <a:lnTo>
                                    <a:pt x="420" y="85"/>
                                  </a:lnTo>
                                  <a:lnTo>
                                    <a:pt x="420" y="85"/>
                                  </a:lnTo>
                                  <a:lnTo>
                                    <a:pt x="435" y="95"/>
                                  </a:lnTo>
                                  <a:lnTo>
                                    <a:pt x="450" y="105"/>
                                  </a:lnTo>
                                  <a:lnTo>
                                    <a:pt x="460" y="115"/>
                                  </a:lnTo>
                                  <a:lnTo>
                                    <a:pt x="460" y="130"/>
                                  </a:lnTo>
                                  <a:lnTo>
                                    <a:pt x="460" y="130"/>
                                  </a:lnTo>
                                  <a:lnTo>
                                    <a:pt x="460" y="140"/>
                                  </a:lnTo>
                                  <a:lnTo>
                                    <a:pt x="450" y="150"/>
                                  </a:lnTo>
                                  <a:lnTo>
                                    <a:pt x="435" y="160"/>
                                  </a:lnTo>
                                  <a:lnTo>
                                    <a:pt x="420" y="170"/>
                                  </a:lnTo>
                                  <a:lnTo>
                                    <a:pt x="420" y="170"/>
                                  </a:lnTo>
                                  <a:lnTo>
                                    <a:pt x="375" y="185"/>
                                  </a:lnTo>
                                  <a:lnTo>
                                    <a:pt x="315" y="190"/>
                                  </a:lnTo>
                                  <a:lnTo>
                                    <a:pt x="315" y="190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15" y="170"/>
                                  </a:lnTo>
                                  <a:lnTo>
                                    <a:pt x="215" y="170"/>
                                  </a:lnTo>
                                  <a:lnTo>
                                    <a:pt x="200" y="160"/>
                                  </a:lnTo>
                                  <a:lnTo>
                                    <a:pt x="185" y="150"/>
                                  </a:lnTo>
                                  <a:lnTo>
                                    <a:pt x="175" y="140"/>
                                  </a:lnTo>
                                  <a:lnTo>
                                    <a:pt x="175" y="130"/>
                                  </a:lnTo>
                                  <a:lnTo>
                                    <a:pt x="175" y="130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185" y="10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15" y="85"/>
                                  </a:lnTo>
                                  <a:lnTo>
                                    <a:pt x="215" y="85"/>
                                  </a:lnTo>
                                  <a:lnTo>
                                    <a:pt x="260" y="70"/>
                                  </a:lnTo>
                                  <a:lnTo>
                                    <a:pt x="315" y="65"/>
                                  </a:lnTo>
                                  <a:lnTo>
                                    <a:pt x="315" y="65"/>
                                  </a:lnTo>
                                  <a:close/>
                                  <a:moveTo>
                                    <a:pt x="650" y="40"/>
                                  </a:moveTo>
                                  <a:lnTo>
                                    <a:pt x="650" y="40"/>
                                  </a:lnTo>
                                  <a:lnTo>
                                    <a:pt x="590" y="25"/>
                                  </a:lnTo>
                                  <a:lnTo>
                                    <a:pt x="525" y="10"/>
                                  </a:lnTo>
                                  <a:lnTo>
                                    <a:pt x="455" y="5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05" y="5"/>
                                  </a:lnTo>
                                  <a:lnTo>
                                    <a:pt x="235" y="10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25" y="190"/>
                                  </a:lnTo>
                                  <a:lnTo>
                                    <a:pt x="60" y="210"/>
                                  </a:lnTo>
                                  <a:lnTo>
                                    <a:pt x="110" y="230"/>
                                  </a:lnTo>
                                  <a:lnTo>
                                    <a:pt x="110" y="230"/>
                                  </a:lnTo>
                                  <a:lnTo>
                                    <a:pt x="170" y="250"/>
                                  </a:lnTo>
                                  <a:lnTo>
                                    <a:pt x="235" y="260"/>
                                  </a:lnTo>
                                  <a:lnTo>
                                    <a:pt x="305" y="270"/>
                                  </a:lnTo>
                                  <a:lnTo>
                                    <a:pt x="380" y="270"/>
                                  </a:lnTo>
                                  <a:lnTo>
                                    <a:pt x="380" y="270"/>
                                  </a:lnTo>
                                  <a:lnTo>
                                    <a:pt x="455" y="270"/>
                                  </a:lnTo>
                                  <a:lnTo>
                                    <a:pt x="525" y="260"/>
                                  </a:lnTo>
                                  <a:lnTo>
                                    <a:pt x="590" y="250"/>
                                  </a:lnTo>
                                  <a:lnTo>
                                    <a:pt x="650" y="230"/>
                                  </a:lnTo>
                                  <a:lnTo>
                                    <a:pt x="650" y="230"/>
                                  </a:lnTo>
                                  <a:lnTo>
                                    <a:pt x="699" y="210"/>
                                  </a:lnTo>
                                  <a:lnTo>
                                    <a:pt x="734" y="190"/>
                                  </a:lnTo>
                                  <a:lnTo>
                                    <a:pt x="754" y="165"/>
                                  </a:lnTo>
                                  <a:lnTo>
                                    <a:pt x="759" y="150"/>
                                  </a:lnTo>
                                  <a:lnTo>
                                    <a:pt x="764" y="135"/>
                                  </a:lnTo>
                                  <a:lnTo>
                                    <a:pt x="764" y="135"/>
                                  </a:lnTo>
                                  <a:lnTo>
                                    <a:pt x="759" y="125"/>
                                  </a:lnTo>
                                  <a:lnTo>
                                    <a:pt x="754" y="110"/>
                                  </a:lnTo>
                                  <a:lnTo>
                                    <a:pt x="744" y="95"/>
                                  </a:lnTo>
                                  <a:lnTo>
                                    <a:pt x="734" y="85"/>
                                  </a:lnTo>
                                  <a:lnTo>
                                    <a:pt x="699" y="60"/>
                                  </a:lnTo>
                                  <a:lnTo>
                                    <a:pt x="650" y="40"/>
                                  </a:lnTo>
                                  <a:lnTo>
                                    <a:pt x="65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2073"/>
                        <wpg:cNvGrpSpPr>
                          <a:grpSpLocks/>
                        </wpg:cNvGrpSpPr>
                        <wpg:grpSpPr bwMode="auto">
                          <a:xfrm>
                            <a:off x="2116" y="7987"/>
                            <a:ext cx="1263" cy="334"/>
                            <a:chOff x="4606" y="4177"/>
                            <a:chExt cx="2398" cy="775"/>
                          </a:xfrm>
                        </wpg:grpSpPr>
                        <wps:wsp>
                          <wps:cNvPr id="496" name="Freeform 2074"/>
                          <wps:cNvSpPr>
                            <a:spLocks/>
                          </wps:cNvSpPr>
                          <wps:spPr bwMode="auto">
                            <a:xfrm flipH="1">
                              <a:off x="4606" y="4177"/>
                              <a:ext cx="2398" cy="775"/>
                            </a:xfrm>
                            <a:custGeom>
                              <a:avLst/>
                              <a:gdLst>
                                <a:gd name="T0" fmla="*/ 2433 w 2433"/>
                                <a:gd name="T1" fmla="*/ 390 h 775"/>
                                <a:gd name="T2" fmla="*/ 2428 w 2433"/>
                                <a:gd name="T3" fmla="*/ 430 h 775"/>
                                <a:gd name="T4" fmla="*/ 2378 w 2433"/>
                                <a:gd name="T5" fmla="*/ 505 h 775"/>
                                <a:gd name="T6" fmla="*/ 2283 w 2433"/>
                                <a:gd name="T7" fmla="*/ 575 h 775"/>
                                <a:gd name="T8" fmla="*/ 2153 w 2433"/>
                                <a:gd name="T9" fmla="*/ 635 h 775"/>
                                <a:gd name="T10" fmla="*/ 1988 w 2433"/>
                                <a:gd name="T11" fmla="*/ 685 h 775"/>
                                <a:gd name="T12" fmla="*/ 1793 w 2433"/>
                                <a:gd name="T13" fmla="*/ 730 h 775"/>
                                <a:gd name="T14" fmla="*/ 1579 w 2433"/>
                                <a:gd name="T15" fmla="*/ 760 h 775"/>
                                <a:gd name="T16" fmla="*/ 1339 w 2433"/>
                                <a:gd name="T17" fmla="*/ 775 h 775"/>
                                <a:gd name="T18" fmla="*/ 1214 w 2433"/>
                                <a:gd name="T19" fmla="*/ 775 h 775"/>
                                <a:gd name="T20" fmla="*/ 969 w 2433"/>
                                <a:gd name="T21" fmla="*/ 770 h 775"/>
                                <a:gd name="T22" fmla="*/ 744 w 2433"/>
                                <a:gd name="T23" fmla="*/ 745 h 775"/>
                                <a:gd name="T24" fmla="*/ 534 w 2433"/>
                                <a:gd name="T25" fmla="*/ 710 h 775"/>
                                <a:gd name="T26" fmla="*/ 354 w 2433"/>
                                <a:gd name="T27" fmla="*/ 660 h 775"/>
                                <a:gd name="T28" fmla="*/ 204 w 2433"/>
                                <a:gd name="T29" fmla="*/ 605 h 775"/>
                                <a:gd name="T30" fmla="*/ 94 w 2433"/>
                                <a:gd name="T31" fmla="*/ 540 h 775"/>
                                <a:gd name="T32" fmla="*/ 25 w 2433"/>
                                <a:gd name="T33" fmla="*/ 465 h 775"/>
                                <a:gd name="T34" fmla="*/ 0 w 2433"/>
                                <a:gd name="T35" fmla="*/ 410 h 775"/>
                                <a:gd name="T36" fmla="*/ 0 w 2433"/>
                                <a:gd name="T37" fmla="*/ 390 h 775"/>
                                <a:gd name="T38" fmla="*/ 5 w 2433"/>
                                <a:gd name="T39" fmla="*/ 350 h 775"/>
                                <a:gd name="T40" fmla="*/ 55 w 2433"/>
                                <a:gd name="T41" fmla="*/ 275 h 775"/>
                                <a:gd name="T42" fmla="*/ 144 w 2433"/>
                                <a:gd name="T43" fmla="*/ 205 h 775"/>
                                <a:gd name="T44" fmla="*/ 274 w 2433"/>
                                <a:gd name="T45" fmla="*/ 140 h 775"/>
                                <a:gd name="T46" fmla="*/ 439 w 2433"/>
                                <a:gd name="T47" fmla="*/ 90 h 775"/>
                                <a:gd name="T48" fmla="*/ 634 w 2433"/>
                                <a:gd name="T49" fmla="*/ 45 h 775"/>
                                <a:gd name="T50" fmla="*/ 854 w 2433"/>
                                <a:gd name="T51" fmla="*/ 20 h 775"/>
                                <a:gd name="T52" fmla="*/ 1089 w 2433"/>
                                <a:gd name="T53" fmla="*/ 5 h 775"/>
                                <a:gd name="T54" fmla="*/ 1214 w 2433"/>
                                <a:gd name="T55" fmla="*/ 0 h 775"/>
                                <a:gd name="T56" fmla="*/ 1459 w 2433"/>
                                <a:gd name="T57" fmla="*/ 10 h 775"/>
                                <a:gd name="T58" fmla="*/ 1688 w 2433"/>
                                <a:gd name="T59" fmla="*/ 30 h 775"/>
                                <a:gd name="T60" fmla="*/ 1893 w 2433"/>
                                <a:gd name="T61" fmla="*/ 65 h 775"/>
                                <a:gd name="T62" fmla="*/ 2073 w 2433"/>
                                <a:gd name="T63" fmla="*/ 115 h 775"/>
                                <a:gd name="T64" fmla="*/ 2223 w 2433"/>
                                <a:gd name="T65" fmla="*/ 170 h 775"/>
                                <a:gd name="T66" fmla="*/ 2338 w 2433"/>
                                <a:gd name="T67" fmla="*/ 235 h 775"/>
                                <a:gd name="T68" fmla="*/ 2408 w 2433"/>
                                <a:gd name="T69" fmla="*/ 310 h 775"/>
                                <a:gd name="T70" fmla="*/ 2428 w 2433"/>
                                <a:gd name="T71" fmla="*/ 370 h 775"/>
                                <a:gd name="T72" fmla="*/ 2433 w 2433"/>
                                <a:gd name="T73" fmla="*/ 390 h 7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433" h="775">
                                  <a:moveTo>
                                    <a:pt x="2433" y="390"/>
                                  </a:moveTo>
                                  <a:lnTo>
                                    <a:pt x="2433" y="390"/>
                                  </a:lnTo>
                                  <a:lnTo>
                                    <a:pt x="2428" y="410"/>
                                  </a:lnTo>
                                  <a:lnTo>
                                    <a:pt x="2428" y="430"/>
                                  </a:lnTo>
                                  <a:lnTo>
                                    <a:pt x="2408" y="465"/>
                                  </a:lnTo>
                                  <a:lnTo>
                                    <a:pt x="2378" y="505"/>
                                  </a:lnTo>
                                  <a:lnTo>
                                    <a:pt x="2338" y="540"/>
                                  </a:lnTo>
                                  <a:lnTo>
                                    <a:pt x="2283" y="575"/>
                                  </a:lnTo>
                                  <a:lnTo>
                                    <a:pt x="2223" y="605"/>
                                  </a:lnTo>
                                  <a:lnTo>
                                    <a:pt x="2153" y="635"/>
                                  </a:lnTo>
                                  <a:lnTo>
                                    <a:pt x="2073" y="660"/>
                                  </a:lnTo>
                                  <a:lnTo>
                                    <a:pt x="1988" y="685"/>
                                  </a:lnTo>
                                  <a:lnTo>
                                    <a:pt x="1893" y="710"/>
                                  </a:lnTo>
                                  <a:lnTo>
                                    <a:pt x="1793" y="730"/>
                                  </a:lnTo>
                                  <a:lnTo>
                                    <a:pt x="1688" y="745"/>
                                  </a:lnTo>
                                  <a:lnTo>
                                    <a:pt x="1579" y="760"/>
                                  </a:lnTo>
                                  <a:lnTo>
                                    <a:pt x="1459" y="770"/>
                                  </a:lnTo>
                                  <a:lnTo>
                                    <a:pt x="1339" y="775"/>
                                  </a:lnTo>
                                  <a:lnTo>
                                    <a:pt x="1214" y="775"/>
                                  </a:lnTo>
                                  <a:lnTo>
                                    <a:pt x="1214" y="775"/>
                                  </a:lnTo>
                                  <a:lnTo>
                                    <a:pt x="1089" y="775"/>
                                  </a:lnTo>
                                  <a:lnTo>
                                    <a:pt x="969" y="770"/>
                                  </a:lnTo>
                                  <a:lnTo>
                                    <a:pt x="854" y="760"/>
                                  </a:lnTo>
                                  <a:lnTo>
                                    <a:pt x="744" y="745"/>
                                  </a:lnTo>
                                  <a:lnTo>
                                    <a:pt x="634" y="730"/>
                                  </a:lnTo>
                                  <a:lnTo>
                                    <a:pt x="534" y="710"/>
                                  </a:lnTo>
                                  <a:lnTo>
                                    <a:pt x="439" y="685"/>
                                  </a:lnTo>
                                  <a:lnTo>
                                    <a:pt x="354" y="660"/>
                                  </a:lnTo>
                                  <a:lnTo>
                                    <a:pt x="274" y="635"/>
                                  </a:lnTo>
                                  <a:lnTo>
                                    <a:pt x="204" y="605"/>
                                  </a:lnTo>
                                  <a:lnTo>
                                    <a:pt x="144" y="575"/>
                                  </a:lnTo>
                                  <a:lnTo>
                                    <a:pt x="94" y="540"/>
                                  </a:lnTo>
                                  <a:lnTo>
                                    <a:pt x="55" y="505"/>
                                  </a:lnTo>
                                  <a:lnTo>
                                    <a:pt x="25" y="465"/>
                                  </a:lnTo>
                                  <a:lnTo>
                                    <a:pt x="5" y="430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0" y="370"/>
                                  </a:lnTo>
                                  <a:lnTo>
                                    <a:pt x="5" y="350"/>
                                  </a:lnTo>
                                  <a:lnTo>
                                    <a:pt x="25" y="310"/>
                                  </a:lnTo>
                                  <a:lnTo>
                                    <a:pt x="55" y="275"/>
                                  </a:lnTo>
                                  <a:lnTo>
                                    <a:pt x="94" y="235"/>
                                  </a:lnTo>
                                  <a:lnTo>
                                    <a:pt x="144" y="205"/>
                                  </a:lnTo>
                                  <a:lnTo>
                                    <a:pt x="204" y="170"/>
                                  </a:lnTo>
                                  <a:lnTo>
                                    <a:pt x="274" y="140"/>
                                  </a:lnTo>
                                  <a:lnTo>
                                    <a:pt x="354" y="115"/>
                                  </a:lnTo>
                                  <a:lnTo>
                                    <a:pt x="439" y="90"/>
                                  </a:lnTo>
                                  <a:lnTo>
                                    <a:pt x="534" y="65"/>
                                  </a:lnTo>
                                  <a:lnTo>
                                    <a:pt x="634" y="45"/>
                                  </a:lnTo>
                                  <a:lnTo>
                                    <a:pt x="744" y="30"/>
                                  </a:lnTo>
                                  <a:lnTo>
                                    <a:pt x="854" y="20"/>
                                  </a:lnTo>
                                  <a:lnTo>
                                    <a:pt x="969" y="10"/>
                                  </a:lnTo>
                                  <a:lnTo>
                                    <a:pt x="1089" y="5"/>
                                  </a:lnTo>
                                  <a:lnTo>
                                    <a:pt x="1214" y="0"/>
                                  </a:lnTo>
                                  <a:lnTo>
                                    <a:pt x="1214" y="0"/>
                                  </a:lnTo>
                                  <a:lnTo>
                                    <a:pt x="1339" y="5"/>
                                  </a:lnTo>
                                  <a:lnTo>
                                    <a:pt x="1459" y="10"/>
                                  </a:lnTo>
                                  <a:lnTo>
                                    <a:pt x="1579" y="20"/>
                                  </a:lnTo>
                                  <a:lnTo>
                                    <a:pt x="1688" y="30"/>
                                  </a:lnTo>
                                  <a:lnTo>
                                    <a:pt x="1793" y="45"/>
                                  </a:lnTo>
                                  <a:lnTo>
                                    <a:pt x="1893" y="65"/>
                                  </a:lnTo>
                                  <a:lnTo>
                                    <a:pt x="1988" y="90"/>
                                  </a:lnTo>
                                  <a:lnTo>
                                    <a:pt x="2073" y="115"/>
                                  </a:lnTo>
                                  <a:lnTo>
                                    <a:pt x="2153" y="140"/>
                                  </a:lnTo>
                                  <a:lnTo>
                                    <a:pt x="2223" y="170"/>
                                  </a:lnTo>
                                  <a:lnTo>
                                    <a:pt x="2283" y="205"/>
                                  </a:lnTo>
                                  <a:lnTo>
                                    <a:pt x="2338" y="235"/>
                                  </a:lnTo>
                                  <a:lnTo>
                                    <a:pt x="2378" y="275"/>
                                  </a:lnTo>
                                  <a:lnTo>
                                    <a:pt x="2408" y="310"/>
                                  </a:lnTo>
                                  <a:lnTo>
                                    <a:pt x="2428" y="350"/>
                                  </a:lnTo>
                                  <a:lnTo>
                                    <a:pt x="2428" y="370"/>
                                  </a:lnTo>
                                  <a:lnTo>
                                    <a:pt x="2433" y="390"/>
                                  </a:lnTo>
                                  <a:lnTo>
                                    <a:pt x="2433" y="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2075"/>
                          <wps:cNvSpPr>
                            <a:spLocks/>
                          </wps:cNvSpPr>
                          <wps:spPr bwMode="auto">
                            <a:xfrm flipH="1">
                              <a:off x="4803" y="4247"/>
                              <a:ext cx="2005" cy="635"/>
                            </a:xfrm>
                            <a:custGeom>
                              <a:avLst/>
                              <a:gdLst>
                                <a:gd name="T0" fmla="*/ 2034 w 2034"/>
                                <a:gd name="T1" fmla="*/ 320 h 635"/>
                                <a:gd name="T2" fmla="*/ 2014 w 2034"/>
                                <a:gd name="T3" fmla="*/ 380 h 635"/>
                                <a:gd name="T4" fmla="*/ 1954 w 2034"/>
                                <a:gd name="T5" fmla="*/ 440 h 635"/>
                                <a:gd name="T6" fmla="*/ 1859 w 2034"/>
                                <a:gd name="T7" fmla="*/ 495 h 635"/>
                                <a:gd name="T8" fmla="*/ 1734 w 2034"/>
                                <a:gd name="T9" fmla="*/ 545 h 635"/>
                                <a:gd name="T10" fmla="*/ 1584 w 2034"/>
                                <a:gd name="T11" fmla="*/ 580 h 635"/>
                                <a:gd name="T12" fmla="*/ 1415 w 2034"/>
                                <a:gd name="T13" fmla="*/ 610 h 635"/>
                                <a:gd name="T14" fmla="*/ 1220 w 2034"/>
                                <a:gd name="T15" fmla="*/ 630 h 635"/>
                                <a:gd name="T16" fmla="*/ 1015 w 2034"/>
                                <a:gd name="T17" fmla="*/ 635 h 635"/>
                                <a:gd name="T18" fmla="*/ 910 w 2034"/>
                                <a:gd name="T19" fmla="*/ 635 h 635"/>
                                <a:gd name="T20" fmla="*/ 715 w 2034"/>
                                <a:gd name="T21" fmla="*/ 620 h 635"/>
                                <a:gd name="T22" fmla="*/ 530 w 2034"/>
                                <a:gd name="T23" fmla="*/ 595 h 635"/>
                                <a:gd name="T24" fmla="*/ 370 w 2034"/>
                                <a:gd name="T25" fmla="*/ 565 h 635"/>
                                <a:gd name="T26" fmla="*/ 230 w 2034"/>
                                <a:gd name="T27" fmla="*/ 520 h 635"/>
                                <a:gd name="T28" fmla="*/ 120 w 2034"/>
                                <a:gd name="T29" fmla="*/ 470 h 635"/>
                                <a:gd name="T30" fmla="*/ 45 w 2034"/>
                                <a:gd name="T31" fmla="*/ 415 h 635"/>
                                <a:gd name="T32" fmla="*/ 5 w 2034"/>
                                <a:gd name="T33" fmla="*/ 350 h 635"/>
                                <a:gd name="T34" fmla="*/ 0 w 2034"/>
                                <a:gd name="T35" fmla="*/ 320 h 635"/>
                                <a:gd name="T36" fmla="*/ 20 w 2034"/>
                                <a:gd name="T37" fmla="*/ 255 h 635"/>
                                <a:gd name="T38" fmla="*/ 80 w 2034"/>
                                <a:gd name="T39" fmla="*/ 195 h 635"/>
                                <a:gd name="T40" fmla="*/ 175 w 2034"/>
                                <a:gd name="T41" fmla="*/ 140 h 635"/>
                                <a:gd name="T42" fmla="*/ 295 w 2034"/>
                                <a:gd name="T43" fmla="*/ 95 h 635"/>
                                <a:gd name="T44" fmla="*/ 450 w 2034"/>
                                <a:gd name="T45" fmla="*/ 55 h 635"/>
                                <a:gd name="T46" fmla="*/ 620 w 2034"/>
                                <a:gd name="T47" fmla="*/ 25 h 635"/>
                                <a:gd name="T48" fmla="*/ 810 w 2034"/>
                                <a:gd name="T49" fmla="*/ 10 h 635"/>
                                <a:gd name="T50" fmla="*/ 1015 w 2034"/>
                                <a:gd name="T51" fmla="*/ 0 h 635"/>
                                <a:gd name="T52" fmla="*/ 1120 w 2034"/>
                                <a:gd name="T53" fmla="*/ 5 h 635"/>
                                <a:gd name="T54" fmla="*/ 1320 w 2034"/>
                                <a:gd name="T55" fmla="*/ 15 h 635"/>
                                <a:gd name="T56" fmla="*/ 1499 w 2034"/>
                                <a:gd name="T57" fmla="*/ 40 h 635"/>
                                <a:gd name="T58" fmla="*/ 1664 w 2034"/>
                                <a:gd name="T59" fmla="*/ 75 h 635"/>
                                <a:gd name="T60" fmla="*/ 1799 w 2034"/>
                                <a:gd name="T61" fmla="*/ 115 h 635"/>
                                <a:gd name="T62" fmla="*/ 1909 w 2034"/>
                                <a:gd name="T63" fmla="*/ 165 h 635"/>
                                <a:gd name="T64" fmla="*/ 1989 w 2034"/>
                                <a:gd name="T65" fmla="*/ 225 h 635"/>
                                <a:gd name="T66" fmla="*/ 2029 w 2034"/>
                                <a:gd name="T67" fmla="*/ 285 h 635"/>
                                <a:gd name="T68" fmla="*/ 2034 w 2034"/>
                                <a:gd name="T69" fmla="*/ 320 h 6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034" h="635">
                                  <a:moveTo>
                                    <a:pt x="2034" y="320"/>
                                  </a:moveTo>
                                  <a:lnTo>
                                    <a:pt x="2034" y="320"/>
                                  </a:lnTo>
                                  <a:lnTo>
                                    <a:pt x="2029" y="350"/>
                                  </a:lnTo>
                                  <a:lnTo>
                                    <a:pt x="2014" y="380"/>
                                  </a:lnTo>
                                  <a:lnTo>
                                    <a:pt x="1989" y="415"/>
                                  </a:lnTo>
                                  <a:lnTo>
                                    <a:pt x="1954" y="440"/>
                                  </a:lnTo>
                                  <a:lnTo>
                                    <a:pt x="1909" y="470"/>
                                  </a:lnTo>
                                  <a:lnTo>
                                    <a:pt x="1859" y="495"/>
                                  </a:lnTo>
                                  <a:lnTo>
                                    <a:pt x="1799" y="520"/>
                                  </a:lnTo>
                                  <a:lnTo>
                                    <a:pt x="1734" y="545"/>
                                  </a:lnTo>
                                  <a:lnTo>
                                    <a:pt x="1664" y="565"/>
                                  </a:lnTo>
                                  <a:lnTo>
                                    <a:pt x="1584" y="580"/>
                                  </a:lnTo>
                                  <a:lnTo>
                                    <a:pt x="1499" y="595"/>
                                  </a:lnTo>
                                  <a:lnTo>
                                    <a:pt x="1415" y="610"/>
                                  </a:lnTo>
                                  <a:lnTo>
                                    <a:pt x="1320" y="620"/>
                                  </a:lnTo>
                                  <a:lnTo>
                                    <a:pt x="1220" y="630"/>
                                  </a:lnTo>
                                  <a:lnTo>
                                    <a:pt x="1120" y="635"/>
                                  </a:lnTo>
                                  <a:lnTo>
                                    <a:pt x="1015" y="635"/>
                                  </a:lnTo>
                                  <a:lnTo>
                                    <a:pt x="1015" y="635"/>
                                  </a:lnTo>
                                  <a:lnTo>
                                    <a:pt x="910" y="635"/>
                                  </a:lnTo>
                                  <a:lnTo>
                                    <a:pt x="810" y="630"/>
                                  </a:lnTo>
                                  <a:lnTo>
                                    <a:pt x="715" y="620"/>
                                  </a:lnTo>
                                  <a:lnTo>
                                    <a:pt x="620" y="610"/>
                                  </a:lnTo>
                                  <a:lnTo>
                                    <a:pt x="530" y="595"/>
                                  </a:lnTo>
                                  <a:lnTo>
                                    <a:pt x="450" y="580"/>
                                  </a:lnTo>
                                  <a:lnTo>
                                    <a:pt x="370" y="565"/>
                                  </a:lnTo>
                                  <a:lnTo>
                                    <a:pt x="295" y="545"/>
                                  </a:lnTo>
                                  <a:lnTo>
                                    <a:pt x="230" y="520"/>
                                  </a:lnTo>
                                  <a:lnTo>
                                    <a:pt x="175" y="495"/>
                                  </a:lnTo>
                                  <a:lnTo>
                                    <a:pt x="120" y="470"/>
                                  </a:lnTo>
                                  <a:lnTo>
                                    <a:pt x="80" y="440"/>
                                  </a:lnTo>
                                  <a:lnTo>
                                    <a:pt x="45" y="415"/>
                                  </a:lnTo>
                                  <a:lnTo>
                                    <a:pt x="20" y="380"/>
                                  </a:lnTo>
                                  <a:lnTo>
                                    <a:pt x="5" y="35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5" y="285"/>
                                  </a:lnTo>
                                  <a:lnTo>
                                    <a:pt x="20" y="255"/>
                                  </a:lnTo>
                                  <a:lnTo>
                                    <a:pt x="45" y="225"/>
                                  </a:lnTo>
                                  <a:lnTo>
                                    <a:pt x="80" y="195"/>
                                  </a:lnTo>
                                  <a:lnTo>
                                    <a:pt x="120" y="165"/>
                                  </a:lnTo>
                                  <a:lnTo>
                                    <a:pt x="175" y="140"/>
                                  </a:lnTo>
                                  <a:lnTo>
                                    <a:pt x="230" y="115"/>
                                  </a:lnTo>
                                  <a:lnTo>
                                    <a:pt x="295" y="95"/>
                                  </a:lnTo>
                                  <a:lnTo>
                                    <a:pt x="370" y="75"/>
                                  </a:lnTo>
                                  <a:lnTo>
                                    <a:pt x="450" y="55"/>
                                  </a:lnTo>
                                  <a:lnTo>
                                    <a:pt x="530" y="40"/>
                                  </a:lnTo>
                                  <a:lnTo>
                                    <a:pt x="620" y="25"/>
                                  </a:lnTo>
                                  <a:lnTo>
                                    <a:pt x="715" y="15"/>
                                  </a:lnTo>
                                  <a:lnTo>
                                    <a:pt x="810" y="10"/>
                                  </a:lnTo>
                                  <a:lnTo>
                                    <a:pt x="910" y="5"/>
                                  </a:lnTo>
                                  <a:lnTo>
                                    <a:pt x="1015" y="0"/>
                                  </a:lnTo>
                                  <a:lnTo>
                                    <a:pt x="1015" y="0"/>
                                  </a:lnTo>
                                  <a:lnTo>
                                    <a:pt x="1120" y="5"/>
                                  </a:lnTo>
                                  <a:lnTo>
                                    <a:pt x="1220" y="10"/>
                                  </a:lnTo>
                                  <a:lnTo>
                                    <a:pt x="1320" y="15"/>
                                  </a:lnTo>
                                  <a:lnTo>
                                    <a:pt x="1415" y="25"/>
                                  </a:lnTo>
                                  <a:lnTo>
                                    <a:pt x="1499" y="40"/>
                                  </a:lnTo>
                                  <a:lnTo>
                                    <a:pt x="1584" y="55"/>
                                  </a:lnTo>
                                  <a:lnTo>
                                    <a:pt x="1664" y="75"/>
                                  </a:lnTo>
                                  <a:lnTo>
                                    <a:pt x="1734" y="95"/>
                                  </a:lnTo>
                                  <a:lnTo>
                                    <a:pt x="1799" y="115"/>
                                  </a:lnTo>
                                  <a:lnTo>
                                    <a:pt x="1859" y="140"/>
                                  </a:lnTo>
                                  <a:lnTo>
                                    <a:pt x="1909" y="165"/>
                                  </a:lnTo>
                                  <a:lnTo>
                                    <a:pt x="1954" y="195"/>
                                  </a:lnTo>
                                  <a:lnTo>
                                    <a:pt x="1989" y="225"/>
                                  </a:lnTo>
                                  <a:lnTo>
                                    <a:pt x="2014" y="255"/>
                                  </a:lnTo>
                                  <a:lnTo>
                                    <a:pt x="2029" y="285"/>
                                  </a:lnTo>
                                  <a:lnTo>
                                    <a:pt x="2034" y="320"/>
                                  </a:lnTo>
                                  <a:lnTo>
                                    <a:pt x="2034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2076"/>
                          <wps:cNvSpPr>
                            <a:spLocks noEditPoints="1"/>
                          </wps:cNvSpPr>
                          <wps:spPr bwMode="auto">
                            <a:xfrm flipH="1">
                              <a:off x="5306" y="4407"/>
                              <a:ext cx="753" cy="270"/>
                            </a:xfrm>
                            <a:custGeom>
                              <a:avLst/>
                              <a:gdLst>
                                <a:gd name="T0" fmla="*/ 315 w 764"/>
                                <a:gd name="T1" fmla="*/ 65 h 270"/>
                                <a:gd name="T2" fmla="*/ 420 w 764"/>
                                <a:gd name="T3" fmla="*/ 85 h 270"/>
                                <a:gd name="T4" fmla="*/ 435 w 764"/>
                                <a:gd name="T5" fmla="*/ 95 h 270"/>
                                <a:gd name="T6" fmla="*/ 460 w 764"/>
                                <a:gd name="T7" fmla="*/ 115 h 270"/>
                                <a:gd name="T8" fmla="*/ 460 w 764"/>
                                <a:gd name="T9" fmla="*/ 130 h 270"/>
                                <a:gd name="T10" fmla="*/ 450 w 764"/>
                                <a:gd name="T11" fmla="*/ 150 h 270"/>
                                <a:gd name="T12" fmla="*/ 420 w 764"/>
                                <a:gd name="T13" fmla="*/ 170 h 270"/>
                                <a:gd name="T14" fmla="*/ 375 w 764"/>
                                <a:gd name="T15" fmla="*/ 185 h 270"/>
                                <a:gd name="T16" fmla="*/ 315 w 764"/>
                                <a:gd name="T17" fmla="*/ 190 h 270"/>
                                <a:gd name="T18" fmla="*/ 215 w 764"/>
                                <a:gd name="T19" fmla="*/ 170 h 270"/>
                                <a:gd name="T20" fmla="*/ 200 w 764"/>
                                <a:gd name="T21" fmla="*/ 160 h 270"/>
                                <a:gd name="T22" fmla="*/ 175 w 764"/>
                                <a:gd name="T23" fmla="*/ 140 h 270"/>
                                <a:gd name="T24" fmla="*/ 175 w 764"/>
                                <a:gd name="T25" fmla="*/ 130 h 270"/>
                                <a:gd name="T26" fmla="*/ 185 w 764"/>
                                <a:gd name="T27" fmla="*/ 105 h 270"/>
                                <a:gd name="T28" fmla="*/ 215 w 764"/>
                                <a:gd name="T29" fmla="*/ 85 h 270"/>
                                <a:gd name="T30" fmla="*/ 260 w 764"/>
                                <a:gd name="T31" fmla="*/ 70 h 270"/>
                                <a:gd name="T32" fmla="*/ 315 w 764"/>
                                <a:gd name="T33" fmla="*/ 65 h 270"/>
                                <a:gd name="T34" fmla="*/ 650 w 764"/>
                                <a:gd name="T35" fmla="*/ 40 h 270"/>
                                <a:gd name="T36" fmla="*/ 525 w 764"/>
                                <a:gd name="T37" fmla="*/ 10 h 270"/>
                                <a:gd name="T38" fmla="*/ 380 w 764"/>
                                <a:gd name="T39" fmla="*/ 0 h 270"/>
                                <a:gd name="T40" fmla="*/ 305 w 764"/>
                                <a:gd name="T41" fmla="*/ 5 h 270"/>
                                <a:gd name="T42" fmla="*/ 170 w 764"/>
                                <a:gd name="T43" fmla="*/ 25 h 270"/>
                                <a:gd name="T44" fmla="*/ 110 w 764"/>
                                <a:gd name="T45" fmla="*/ 40 h 270"/>
                                <a:gd name="T46" fmla="*/ 25 w 764"/>
                                <a:gd name="T47" fmla="*/ 85 h 270"/>
                                <a:gd name="T48" fmla="*/ 5 w 764"/>
                                <a:gd name="T49" fmla="*/ 110 h 270"/>
                                <a:gd name="T50" fmla="*/ 0 w 764"/>
                                <a:gd name="T51" fmla="*/ 135 h 270"/>
                                <a:gd name="T52" fmla="*/ 0 w 764"/>
                                <a:gd name="T53" fmla="*/ 150 h 270"/>
                                <a:gd name="T54" fmla="*/ 25 w 764"/>
                                <a:gd name="T55" fmla="*/ 190 h 270"/>
                                <a:gd name="T56" fmla="*/ 110 w 764"/>
                                <a:gd name="T57" fmla="*/ 230 h 270"/>
                                <a:gd name="T58" fmla="*/ 170 w 764"/>
                                <a:gd name="T59" fmla="*/ 250 h 270"/>
                                <a:gd name="T60" fmla="*/ 305 w 764"/>
                                <a:gd name="T61" fmla="*/ 270 h 270"/>
                                <a:gd name="T62" fmla="*/ 380 w 764"/>
                                <a:gd name="T63" fmla="*/ 270 h 270"/>
                                <a:gd name="T64" fmla="*/ 525 w 764"/>
                                <a:gd name="T65" fmla="*/ 260 h 270"/>
                                <a:gd name="T66" fmla="*/ 650 w 764"/>
                                <a:gd name="T67" fmla="*/ 230 h 270"/>
                                <a:gd name="T68" fmla="*/ 699 w 764"/>
                                <a:gd name="T69" fmla="*/ 210 h 270"/>
                                <a:gd name="T70" fmla="*/ 754 w 764"/>
                                <a:gd name="T71" fmla="*/ 165 h 270"/>
                                <a:gd name="T72" fmla="*/ 764 w 764"/>
                                <a:gd name="T73" fmla="*/ 135 h 270"/>
                                <a:gd name="T74" fmla="*/ 759 w 764"/>
                                <a:gd name="T75" fmla="*/ 125 h 270"/>
                                <a:gd name="T76" fmla="*/ 744 w 764"/>
                                <a:gd name="T77" fmla="*/ 95 h 270"/>
                                <a:gd name="T78" fmla="*/ 699 w 764"/>
                                <a:gd name="T79" fmla="*/ 60 h 270"/>
                                <a:gd name="T80" fmla="*/ 650 w 764"/>
                                <a:gd name="T81" fmla="*/ 4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64" h="270">
                                  <a:moveTo>
                                    <a:pt x="315" y="65"/>
                                  </a:moveTo>
                                  <a:lnTo>
                                    <a:pt x="315" y="65"/>
                                  </a:lnTo>
                                  <a:lnTo>
                                    <a:pt x="375" y="70"/>
                                  </a:lnTo>
                                  <a:lnTo>
                                    <a:pt x="420" y="85"/>
                                  </a:lnTo>
                                  <a:lnTo>
                                    <a:pt x="420" y="85"/>
                                  </a:lnTo>
                                  <a:lnTo>
                                    <a:pt x="435" y="95"/>
                                  </a:lnTo>
                                  <a:lnTo>
                                    <a:pt x="450" y="105"/>
                                  </a:lnTo>
                                  <a:lnTo>
                                    <a:pt x="460" y="115"/>
                                  </a:lnTo>
                                  <a:lnTo>
                                    <a:pt x="460" y="130"/>
                                  </a:lnTo>
                                  <a:lnTo>
                                    <a:pt x="460" y="130"/>
                                  </a:lnTo>
                                  <a:lnTo>
                                    <a:pt x="460" y="140"/>
                                  </a:lnTo>
                                  <a:lnTo>
                                    <a:pt x="450" y="150"/>
                                  </a:lnTo>
                                  <a:lnTo>
                                    <a:pt x="435" y="160"/>
                                  </a:lnTo>
                                  <a:lnTo>
                                    <a:pt x="420" y="170"/>
                                  </a:lnTo>
                                  <a:lnTo>
                                    <a:pt x="420" y="170"/>
                                  </a:lnTo>
                                  <a:lnTo>
                                    <a:pt x="375" y="185"/>
                                  </a:lnTo>
                                  <a:lnTo>
                                    <a:pt x="315" y="190"/>
                                  </a:lnTo>
                                  <a:lnTo>
                                    <a:pt x="315" y="190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15" y="170"/>
                                  </a:lnTo>
                                  <a:lnTo>
                                    <a:pt x="215" y="170"/>
                                  </a:lnTo>
                                  <a:lnTo>
                                    <a:pt x="200" y="160"/>
                                  </a:lnTo>
                                  <a:lnTo>
                                    <a:pt x="185" y="150"/>
                                  </a:lnTo>
                                  <a:lnTo>
                                    <a:pt x="175" y="140"/>
                                  </a:lnTo>
                                  <a:lnTo>
                                    <a:pt x="175" y="130"/>
                                  </a:lnTo>
                                  <a:lnTo>
                                    <a:pt x="175" y="130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185" y="10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15" y="85"/>
                                  </a:lnTo>
                                  <a:lnTo>
                                    <a:pt x="215" y="85"/>
                                  </a:lnTo>
                                  <a:lnTo>
                                    <a:pt x="260" y="70"/>
                                  </a:lnTo>
                                  <a:lnTo>
                                    <a:pt x="315" y="65"/>
                                  </a:lnTo>
                                  <a:lnTo>
                                    <a:pt x="315" y="65"/>
                                  </a:lnTo>
                                  <a:close/>
                                  <a:moveTo>
                                    <a:pt x="650" y="40"/>
                                  </a:moveTo>
                                  <a:lnTo>
                                    <a:pt x="650" y="40"/>
                                  </a:lnTo>
                                  <a:lnTo>
                                    <a:pt x="590" y="25"/>
                                  </a:lnTo>
                                  <a:lnTo>
                                    <a:pt x="525" y="10"/>
                                  </a:lnTo>
                                  <a:lnTo>
                                    <a:pt x="455" y="5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05" y="5"/>
                                  </a:lnTo>
                                  <a:lnTo>
                                    <a:pt x="235" y="10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25" y="190"/>
                                  </a:lnTo>
                                  <a:lnTo>
                                    <a:pt x="60" y="210"/>
                                  </a:lnTo>
                                  <a:lnTo>
                                    <a:pt x="110" y="230"/>
                                  </a:lnTo>
                                  <a:lnTo>
                                    <a:pt x="110" y="230"/>
                                  </a:lnTo>
                                  <a:lnTo>
                                    <a:pt x="170" y="250"/>
                                  </a:lnTo>
                                  <a:lnTo>
                                    <a:pt x="235" y="260"/>
                                  </a:lnTo>
                                  <a:lnTo>
                                    <a:pt x="305" y="270"/>
                                  </a:lnTo>
                                  <a:lnTo>
                                    <a:pt x="380" y="270"/>
                                  </a:lnTo>
                                  <a:lnTo>
                                    <a:pt x="380" y="270"/>
                                  </a:lnTo>
                                  <a:lnTo>
                                    <a:pt x="455" y="270"/>
                                  </a:lnTo>
                                  <a:lnTo>
                                    <a:pt x="525" y="260"/>
                                  </a:lnTo>
                                  <a:lnTo>
                                    <a:pt x="590" y="250"/>
                                  </a:lnTo>
                                  <a:lnTo>
                                    <a:pt x="650" y="230"/>
                                  </a:lnTo>
                                  <a:lnTo>
                                    <a:pt x="650" y="230"/>
                                  </a:lnTo>
                                  <a:lnTo>
                                    <a:pt x="699" y="210"/>
                                  </a:lnTo>
                                  <a:lnTo>
                                    <a:pt x="734" y="190"/>
                                  </a:lnTo>
                                  <a:lnTo>
                                    <a:pt x="754" y="165"/>
                                  </a:lnTo>
                                  <a:lnTo>
                                    <a:pt x="759" y="150"/>
                                  </a:lnTo>
                                  <a:lnTo>
                                    <a:pt x="764" y="135"/>
                                  </a:lnTo>
                                  <a:lnTo>
                                    <a:pt x="764" y="135"/>
                                  </a:lnTo>
                                  <a:lnTo>
                                    <a:pt x="759" y="125"/>
                                  </a:lnTo>
                                  <a:lnTo>
                                    <a:pt x="754" y="110"/>
                                  </a:lnTo>
                                  <a:lnTo>
                                    <a:pt x="744" y="95"/>
                                  </a:lnTo>
                                  <a:lnTo>
                                    <a:pt x="734" y="85"/>
                                  </a:lnTo>
                                  <a:lnTo>
                                    <a:pt x="699" y="60"/>
                                  </a:lnTo>
                                  <a:lnTo>
                                    <a:pt x="650" y="40"/>
                                  </a:lnTo>
                                  <a:lnTo>
                                    <a:pt x="65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2077"/>
                        <wpg:cNvGrpSpPr>
                          <a:grpSpLocks/>
                        </wpg:cNvGrpSpPr>
                        <wpg:grpSpPr bwMode="auto">
                          <a:xfrm>
                            <a:off x="1598" y="5196"/>
                            <a:ext cx="2694" cy="2986"/>
                            <a:chOff x="10" y="10"/>
                            <a:chExt cx="2829" cy="3136"/>
                          </a:xfrm>
                        </wpg:grpSpPr>
                        <wps:wsp>
                          <wps:cNvPr id="500" name="Freeform 2078"/>
                          <wps:cNvSpPr>
                            <a:spLocks/>
                          </wps:cNvSpPr>
                          <wps:spPr bwMode="auto">
                            <a:xfrm>
                              <a:off x="888" y="2485"/>
                              <a:ext cx="594" cy="661"/>
                            </a:xfrm>
                            <a:custGeom>
                              <a:avLst/>
                              <a:gdLst>
                                <a:gd name="T0" fmla="*/ 265 w 594"/>
                                <a:gd name="T1" fmla="*/ 641 h 661"/>
                                <a:gd name="T2" fmla="*/ 265 w 594"/>
                                <a:gd name="T3" fmla="*/ 641 h 661"/>
                                <a:gd name="T4" fmla="*/ 304 w 594"/>
                                <a:gd name="T5" fmla="*/ 651 h 661"/>
                                <a:gd name="T6" fmla="*/ 344 w 594"/>
                                <a:gd name="T7" fmla="*/ 661 h 661"/>
                                <a:gd name="T8" fmla="*/ 384 w 594"/>
                                <a:gd name="T9" fmla="*/ 661 h 661"/>
                                <a:gd name="T10" fmla="*/ 424 w 594"/>
                                <a:gd name="T11" fmla="*/ 656 h 661"/>
                                <a:gd name="T12" fmla="*/ 464 w 594"/>
                                <a:gd name="T13" fmla="*/ 646 h 661"/>
                                <a:gd name="T14" fmla="*/ 509 w 594"/>
                                <a:gd name="T15" fmla="*/ 631 h 661"/>
                                <a:gd name="T16" fmla="*/ 549 w 594"/>
                                <a:gd name="T17" fmla="*/ 611 h 661"/>
                                <a:gd name="T18" fmla="*/ 594 w 594"/>
                                <a:gd name="T19" fmla="*/ 581 h 661"/>
                                <a:gd name="T20" fmla="*/ 594 w 594"/>
                                <a:gd name="T21" fmla="*/ 581 h 661"/>
                                <a:gd name="T22" fmla="*/ 539 w 594"/>
                                <a:gd name="T23" fmla="*/ 576 h 661"/>
                                <a:gd name="T24" fmla="*/ 484 w 594"/>
                                <a:gd name="T25" fmla="*/ 561 h 661"/>
                                <a:gd name="T26" fmla="*/ 429 w 594"/>
                                <a:gd name="T27" fmla="*/ 536 h 661"/>
                                <a:gd name="T28" fmla="*/ 374 w 594"/>
                                <a:gd name="T29" fmla="*/ 501 h 661"/>
                                <a:gd name="T30" fmla="*/ 324 w 594"/>
                                <a:gd name="T31" fmla="*/ 456 h 661"/>
                                <a:gd name="T32" fmla="*/ 270 w 594"/>
                                <a:gd name="T33" fmla="*/ 400 h 661"/>
                                <a:gd name="T34" fmla="*/ 215 w 594"/>
                                <a:gd name="T35" fmla="*/ 335 h 661"/>
                                <a:gd name="T36" fmla="*/ 160 w 594"/>
                                <a:gd name="T37" fmla="*/ 265 h 661"/>
                                <a:gd name="T38" fmla="*/ 160 w 594"/>
                                <a:gd name="T39" fmla="*/ 265 h 661"/>
                                <a:gd name="T40" fmla="*/ 80 w 594"/>
                                <a:gd name="T41" fmla="*/ 145 h 661"/>
                                <a:gd name="T42" fmla="*/ 0 w 594"/>
                                <a:gd name="T43" fmla="*/ 0 h 661"/>
                                <a:gd name="T44" fmla="*/ 0 w 594"/>
                                <a:gd name="T45" fmla="*/ 0 h 661"/>
                                <a:gd name="T46" fmla="*/ 5 w 594"/>
                                <a:gd name="T47" fmla="*/ 125 h 661"/>
                                <a:gd name="T48" fmla="*/ 10 w 594"/>
                                <a:gd name="T49" fmla="*/ 230 h 661"/>
                                <a:gd name="T50" fmla="*/ 10 w 594"/>
                                <a:gd name="T51" fmla="*/ 230 h 661"/>
                                <a:gd name="T52" fmla="*/ 20 w 594"/>
                                <a:gd name="T53" fmla="*/ 305 h 661"/>
                                <a:gd name="T54" fmla="*/ 30 w 594"/>
                                <a:gd name="T55" fmla="*/ 365 h 661"/>
                                <a:gd name="T56" fmla="*/ 40 w 594"/>
                                <a:gd name="T57" fmla="*/ 421 h 661"/>
                                <a:gd name="T58" fmla="*/ 55 w 594"/>
                                <a:gd name="T59" fmla="*/ 461 h 661"/>
                                <a:gd name="T60" fmla="*/ 55 w 594"/>
                                <a:gd name="T61" fmla="*/ 461 h 661"/>
                                <a:gd name="T62" fmla="*/ 70 w 594"/>
                                <a:gd name="T63" fmla="*/ 486 h 661"/>
                                <a:gd name="T64" fmla="*/ 90 w 594"/>
                                <a:gd name="T65" fmla="*/ 511 h 661"/>
                                <a:gd name="T66" fmla="*/ 110 w 594"/>
                                <a:gd name="T67" fmla="*/ 536 h 661"/>
                                <a:gd name="T68" fmla="*/ 135 w 594"/>
                                <a:gd name="T69" fmla="*/ 561 h 661"/>
                                <a:gd name="T70" fmla="*/ 160 w 594"/>
                                <a:gd name="T71" fmla="*/ 581 h 661"/>
                                <a:gd name="T72" fmla="*/ 190 w 594"/>
                                <a:gd name="T73" fmla="*/ 601 h 661"/>
                                <a:gd name="T74" fmla="*/ 265 w 594"/>
                                <a:gd name="T75" fmla="*/ 641 h 661"/>
                                <a:gd name="T76" fmla="*/ 265 w 594"/>
                                <a:gd name="T77" fmla="*/ 641 h 6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594" h="661">
                                  <a:moveTo>
                                    <a:pt x="265" y="641"/>
                                  </a:moveTo>
                                  <a:lnTo>
                                    <a:pt x="265" y="641"/>
                                  </a:lnTo>
                                  <a:lnTo>
                                    <a:pt x="304" y="651"/>
                                  </a:lnTo>
                                  <a:lnTo>
                                    <a:pt x="344" y="661"/>
                                  </a:lnTo>
                                  <a:lnTo>
                                    <a:pt x="384" y="661"/>
                                  </a:lnTo>
                                  <a:lnTo>
                                    <a:pt x="424" y="656"/>
                                  </a:lnTo>
                                  <a:lnTo>
                                    <a:pt x="464" y="646"/>
                                  </a:lnTo>
                                  <a:lnTo>
                                    <a:pt x="509" y="631"/>
                                  </a:lnTo>
                                  <a:lnTo>
                                    <a:pt x="549" y="611"/>
                                  </a:lnTo>
                                  <a:lnTo>
                                    <a:pt x="594" y="581"/>
                                  </a:lnTo>
                                  <a:lnTo>
                                    <a:pt x="539" y="576"/>
                                  </a:lnTo>
                                  <a:lnTo>
                                    <a:pt x="484" y="561"/>
                                  </a:lnTo>
                                  <a:lnTo>
                                    <a:pt x="429" y="536"/>
                                  </a:lnTo>
                                  <a:lnTo>
                                    <a:pt x="374" y="501"/>
                                  </a:lnTo>
                                  <a:lnTo>
                                    <a:pt x="324" y="456"/>
                                  </a:lnTo>
                                  <a:lnTo>
                                    <a:pt x="270" y="400"/>
                                  </a:lnTo>
                                  <a:lnTo>
                                    <a:pt x="215" y="335"/>
                                  </a:lnTo>
                                  <a:lnTo>
                                    <a:pt x="160" y="265"/>
                                  </a:lnTo>
                                  <a:lnTo>
                                    <a:pt x="80" y="14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10" y="230"/>
                                  </a:lnTo>
                                  <a:lnTo>
                                    <a:pt x="20" y="305"/>
                                  </a:lnTo>
                                  <a:lnTo>
                                    <a:pt x="30" y="365"/>
                                  </a:lnTo>
                                  <a:lnTo>
                                    <a:pt x="40" y="421"/>
                                  </a:lnTo>
                                  <a:lnTo>
                                    <a:pt x="55" y="461"/>
                                  </a:lnTo>
                                  <a:lnTo>
                                    <a:pt x="70" y="486"/>
                                  </a:lnTo>
                                  <a:lnTo>
                                    <a:pt x="90" y="511"/>
                                  </a:lnTo>
                                  <a:lnTo>
                                    <a:pt x="110" y="536"/>
                                  </a:lnTo>
                                  <a:lnTo>
                                    <a:pt x="135" y="561"/>
                                  </a:lnTo>
                                  <a:lnTo>
                                    <a:pt x="160" y="581"/>
                                  </a:lnTo>
                                  <a:lnTo>
                                    <a:pt x="190" y="601"/>
                                  </a:lnTo>
                                  <a:lnTo>
                                    <a:pt x="265" y="6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2079"/>
                          <wps:cNvSpPr>
                            <a:spLocks/>
                          </wps:cNvSpPr>
                          <wps:spPr bwMode="auto">
                            <a:xfrm>
                              <a:off x="10" y="2279"/>
                              <a:ext cx="594" cy="662"/>
                            </a:xfrm>
                            <a:custGeom>
                              <a:avLst/>
                              <a:gdLst>
                                <a:gd name="T0" fmla="*/ 0 w 594"/>
                                <a:gd name="T1" fmla="*/ 581 h 662"/>
                                <a:gd name="T2" fmla="*/ 0 w 594"/>
                                <a:gd name="T3" fmla="*/ 581 h 662"/>
                                <a:gd name="T4" fmla="*/ 45 w 594"/>
                                <a:gd name="T5" fmla="*/ 611 h 662"/>
                                <a:gd name="T6" fmla="*/ 85 w 594"/>
                                <a:gd name="T7" fmla="*/ 632 h 662"/>
                                <a:gd name="T8" fmla="*/ 125 w 594"/>
                                <a:gd name="T9" fmla="*/ 647 h 662"/>
                                <a:gd name="T10" fmla="*/ 170 w 594"/>
                                <a:gd name="T11" fmla="*/ 662 h 662"/>
                                <a:gd name="T12" fmla="*/ 210 w 594"/>
                                <a:gd name="T13" fmla="*/ 662 h 662"/>
                                <a:gd name="T14" fmla="*/ 249 w 594"/>
                                <a:gd name="T15" fmla="*/ 662 h 662"/>
                                <a:gd name="T16" fmla="*/ 289 w 594"/>
                                <a:gd name="T17" fmla="*/ 657 h 662"/>
                                <a:gd name="T18" fmla="*/ 329 w 594"/>
                                <a:gd name="T19" fmla="*/ 642 h 662"/>
                                <a:gd name="T20" fmla="*/ 329 w 594"/>
                                <a:gd name="T21" fmla="*/ 642 h 662"/>
                                <a:gd name="T22" fmla="*/ 404 w 594"/>
                                <a:gd name="T23" fmla="*/ 606 h 662"/>
                                <a:gd name="T24" fmla="*/ 434 w 594"/>
                                <a:gd name="T25" fmla="*/ 586 h 662"/>
                                <a:gd name="T26" fmla="*/ 459 w 594"/>
                                <a:gd name="T27" fmla="*/ 561 h 662"/>
                                <a:gd name="T28" fmla="*/ 484 w 594"/>
                                <a:gd name="T29" fmla="*/ 541 h 662"/>
                                <a:gd name="T30" fmla="*/ 504 w 594"/>
                                <a:gd name="T31" fmla="*/ 516 h 662"/>
                                <a:gd name="T32" fmla="*/ 524 w 594"/>
                                <a:gd name="T33" fmla="*/ 491 h 662"/>
                                <a:gd name="T34" fmla="*/ 539 w 594"/>
                                <a:gd name="T35" fmla="*/ 461 h 662"/>
                                <a:gd name="T36" fmla="*/ 539 w 594"/>
                                <a:gd name="T37" fmla="*/ 461 h 662"/>
                                <a:gd name="T38" fmla="*/ 549 w 594"/>
                                <a:gd name="T39" fmla="*/ 431 h 662"/>
                                <a:gd name="T40" fmla="*/ 559 w 594"/>
                                <a:gd name="T41" fmla="*/ 391 h 662"/>
                                <a:gd name="T42" fmla="*/ 574 w 594"/>
                                <a:gd name="T43" fmla="*/ 296 h 662"/>
                                <a:gd name="T44" fmla="*/ 574 w 594"/>
                                <a:gd name="T45" fmla="*/ 296 h 662"/>
                                <a:gd name="T46" fmla="*/ 589 w 594"/>
                                <a:gd name="T47" fmla="*/ 166 h 662"/>
                                <a:gd name="T48" fmla="*/ 594 w 594"/>
                                <a:gd name="T49" fmla="*/ 0 h 662"/>
                                <a:gd name="T50" fmla="*/ 594 w 594"/>
                                <a:gd name="T51" fmla="*/ 0 h 662"/>
                                <a:gd name="T52" fmla="*/ 529 w 594"/>
                                <a:gd name="T53" fmla="*/ 121 h 662"/>
                                <a:gd name="T54" fmla="*/ 469 w 594"/>
                                <a:gd name="T55" fmla="*/ 221 h 662"/>
                                <a:gd name="T56" fmla="*/ 469 w 594"/>
                                <a:gd name="T57" fmla="*/ 221 h 662"/>
                                <a:gd name="T58" fmla="*/ 409 w 594"/>
                                <a:gd name="T59" fmla="*/ 306 h 662"/>
                                <a:gd name="T60" fmla="*/ 349 w 594"/>
                                <a:gd name="T61" fmla="*/ 376 h 662"/>
                                <a:gd name="T62" fmla="*/ 289 w 594"/>
                                <a:gd name="T63" fmla="*/ 441 h 662"/>
                                <a:gd name="T64" fmla="*/ 234 w 594"/>
                                <a:gd name="T65" fmla="*/ 491 h 662"/>
                                <a:gd name="T66" fmla="*/ 175 w 594"/>
                                <a:gd name="T67" fmla="*/ 531 h 662"/>
                                <a:gd name="T68" fmla="*/ 115 w 594"/>
                                <a:gd name="T69" fmla="*/ 556 h 662"/>
                                <a:gd name="T70" fmla="*/ 60 w 594"/>
                                <a:gd name="T71" fmla="*/ 576 h 662"/>
                                <a:gd name="T72" fmla="*/ 0 w 594"/>
                                <a:gd name="T73" fmla="*/ 581 h 662"/>
                                <a:gd name="T74" fmla="*/ 0 w 594"/>
                                <a:gd name="T75" fmla="*/ 581 h 6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594" h="662">
                                  <a:moveTo>
                                    <a:pt x="0" y="581"/>
                                  </a:moveTo>
                                  <a:lnTo>
                                    <a:pt x="0" y="581"/>
                                  </a:lnTo>
                                  <a:lnTo>
                                    <a:pt x="45" y="611"/>
                                  </a:lnTo>
                                  <a:lnTo>
                                    <a:pt x="85" y="632"/>
                                  </a:lnTo>
                                  <a:lnTo>
                                    <a:pt x="125" y="647"/>
                                  </a:lnTo>
                                  <a:lnTo>
                                    <a:pt x="170" y="662"/>
                                  </a:lnTo>
                                  <a:lnTo>
                                    <a:pt x="210" y="662"/>
                                  </a:lnTo>
                                  <a:lnTo>
                                    <a:pt x="249" y="662"/>
                                  </a:lnTo>
                                  <a:lnTo>
                                    <a:pt x="289" y="657"/>
                                  </a:lnTo>
                                  <a:lnTo>
                                    <a:pt x="329" y="642"/>
                                  </a:lnTo>
                                  <a:lnTo>
                                    <a:pt x="404" y="606"/>
                                  </a:lnTo>
                                  <a:lnTo>
                                    <a:pt x="434" y="586"/>
                                  </a:lnTo>
                                  <a:lnTo>
                                    <a:pt x="459" y="561"/>
                                  </a:lnTo>
                                  <a:lnTo>
                                    <a:pt x="484" y="541"/>
                                  </a:lnTo>
                                  <a:lnTo>
                                    <a:pt x="504" y="516"/>
                                  </a:lnTo>
                                  <a:lnTo>
                                    <a:pt x="524" y="491"/>
                                  </a:lnTo>
                                  <a:lnTo>
                                    <a:pt x="539" y="461"/>
                                  </a:lnTo>
                                  <a:lnTo>
                                    <a:pt x="549" y="431"/>
                                  </a:lnTo>
                                  <a:lnTo>
                                    <a:pt x="559" y="391"/>
                                  </a:lnTo>
                                  <a:lnTo>
                                    <a:pt x="574" y="296"/>
                                  </a:lnTo>
                                  <a:lnTo>
                                    <a:pt x="589" y="166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29" y="121"/>
                                  </a:lnTo>
                                  <a:lnTo>
                                    <a:pt x="469" y="221"/>
                                  </a:lnTo>
                                  <a:lnTo>
                                    <a:pt x="409" y="306"/>
                                  </a:lnTo>
                                  <a:lnTo>
                                    <a:pt x="349" y="376"/>
                                  </a:lnTo>
                                  <a:lnTo>
                                    <a:pt x="289" y="441"/>
                                  </a:lnTo>
                                  <a:lnTo>
                                    <a:pt x="234" y="491"/>
                                  </a:lnTo>
                                  <a:lnTo>
                                    <a:pt x="175" y="531"/>
                                  </a:lnTo>
                                  <a:lnTo>
                                    <a:pt x="115" y="556"/>
                                  </a:lnTo>
                                  <a:lnTo>
                                    <a:pt x="60" y="576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2080"/>
                          <wps:cNvSpPr>
                            <a:spLocks/>
                          </wps:cNvSpPr>
                          <wps:spPr bwMode="auto">
                            <a:xfrm>
                              <a:off x="180" y="10"/>
                              <a:ext cx="2659" cy="2770"/>
                            </a:xfrm>
                            <a:custGeom>
                              <a:avLst/>
                              <a:gdLst>
                                <a:gd name="T0" fmla="*/ 129 w 2659"/>
                                <a:gd name="T1" fmla="*/ 185 h 2770"/>
                                <a:gd name="T2" fmla="*/ 179 w 2659"/>
                                <a:gd name="T3" fmla="*/ 291 h 2770"/>
                                <a:gd name="T4" fmla="*/ 299 w 2659"/>
                                <a:gd name="T5" fmla="*/ 441 h 2770"/>
                                <a:gd name="T6" fmla="*/ 444 w 2659"/>
                                <a:gd name="T7" fmla="*/ 626 h 2770"/>
                                <a:gd name="T8" fmla="*/ 479 w 2659"/>
                                <a:gd name="T9" fmla="*/ 771 h 2770"/>
                                <a:gd name="T10" fmla="*/ 434 w 2659"/>
                                <a:gd name="T11" fmla="*/ 932 h 2770"/>
                                <a:gd name="T12" fmla="*/ 269 w 2659"/>
                                <a:gd name="T13" fmla="*/ 1252 h 2770"/>
                                <a:gd name="T14" fmla="*/ 59 w 2659"/>
                                <a:gd name="T15" fmla="*/ 1673 h 2770"/>
                                <a:gd name="T16" fmla="*/ 10 w 2659"/>
                                <a:gd name="T17" fmla="*/ 1844 h 2770"/>
                                <a:gd name="T18" fmla="*/ 10 w 2659"/>
                                <a:gd name="T19" fmla="*/ 2054 h 2770"/>
                                <a:gd name="T20" fmla="*/ 55 w 2659"/>
                                <a:gd name="T21" fmla="*/ 2204 h 2770"/>
                                <a:gd name="T22" fmla="*/ 194 w 2659"/>
                                <a:gd name="T23" fmla="*/ 2400 h 2770"/>
                                <a:gd name="T24" fmla="*/ 344 w 2659"/>
                                <a:gd name="T25" fmla="*/ 2525 h 2770"/>
                                <a:gd name="T26" fmla="*/ 479 w 2659"/>
                                <a:gd name="T27" fmla="*/ 2605 h 2770"/>
                                <a:gd name="T28" fmla="*/ 718 w 2659"/>
                                <a:gd name="T29" fmla="*/ 2705 h 2770"/>
                                <a:gd name="T30" fmla="*/ 978 w 2659"/>
                                <a:gd name="T31" fmla="*/ 2755 h 2770"/>
                                <a:gd name="T32" fmla="*/ 1292 w 2659"/>
                                <a:gd name="T33" fmla="*/ 2770 h 2770"/>
                                <a:gd name="T34" fmla="*/ 1681 w 2659"/>
                                <a:gd name="T35" fmla="*/ 2715 h 2770"/>
                                <a:gd name="T36" fmla="*/ 1975 w 2659"/>
                                <a:gd name="T37" fmla="*/ 2625 h 2770"/>
                                <a:gd name="T38" fmla="*/ 2285 w 2659"/>
                                <a:gd name="T39" fmla="*/ 2435 h 2770"/>
                                <a:gd name="T40" fmla="*/ 2410 w 2659"/>
                                <a:gd name="T41" fmla="*/ 2249 h 2770"/>
                                <a:gd name="T42" fmla="*/ 2430 w 2659"/>
                                <a:gd name="T43" fmla="*/ 1964 h 2770"/>
                                <a:gd name="T44" fmla="*/ 2280 w 2659"/>
                                <a:gd name="T45" fmla="*/ 1653 h 2770"/>
                                <a:gd name="T46" fmla="*/ 2340 w 2659"/>
                                <a:gd name="T47" fmla="*/ 1578 h 2770"/>
                                <a:gd name="T48" fmla="*/ 2524 w 2659"/>
                                <a:gd name="T49" fmla="*/ 1468 h 2770"/>
                                <a:gd name="T50" fmla="*/ 2639 w 2659"/>
                                <a:gd name="T51" fmla="*/ 1348 h 2770"/>
                                <a:gd name="T52" fmla="*/ 2654 w 2659"/>
                                <a:gd name="T53" fmla="*/ 1192 h 2770"/>
                                <a:gd name="T54" fmla="*/ 2614 w 2659"/>
                                <a:gd name="T55" fmla="*/ 1092 h 2770"/>
                                <a:gd name="T56" fmla="*/ 2529 w 2659"/>
                                <a:gd name="T57" fmla="*/ 1097 h 2770"/>
                                <a:gd name="T58" fmla="*/ 2400 w 2659"/>
                                <a:gd name="T59" fmla="*/ 1217 h 2770"/>
                                <a:gd name="T60" fmla="*/ 2210 w 2659"/>
                                <a:gd name="T61" fmla="*/ 1508 h 2770"/>
                                <a:gd name="T62" fmla="*/ 2185 w 2659"/>
                                <a:gd name="T63" fmla="*/ 1117 h 2770"/>
                                <a:gd name="T64" fmla="*/ 2145 w 2659"/>
                                <a:gd name="T65" fmla="*/ 1022 h 2770"/>
                                <a:gd name="T66" fmla="*/ 2080 w 2659"/>
                                <a:gd name="T67" fmla="*/ 977 h 2770"/>
                                <a:gd name="T68" fmla="*/ 1985 w 2659"/>
                                <a:gd name="T69" fmla="*/ 1037 h 2770"/>
                                <a:gd name="T70" fmla="*/ 1921 w 2659"/>
                                <a:gd name="T71" fmla="*/ 1157 h 2770"/>
                                <a:gd name="T72" fmla="*/ 1916 w 2659"/>
                                <a:gd name="T73" fmla="*/ 1313 h 2770"/>
                                <a:gd name="T74" fmla="*/ 1990 w 2659"/>
                                <a:gd name="T75" fmla="*/ 1513 h 2770"/>
                                <a:gd name="T76" fmla="*/ 2105 w 2659"/>
                                <a:gd name="T77" fmla="*/ 1628 h 2770"/>
                                <a:gd name="T78" fmla="*/ 2135 w 2659"/>
                                <a:gd name="T79" fmla="*/ 1793 h 2770"/>
                                <a:gd name="T80" fmla="*/ 2050 w 2659"/>
                                <a:gd name="T81" fmla="*/ 1939 h 2770"/>
                                <a:gd name="T82" fmla="*/ 1906 w 2659"/>
                                <a:gd name="T83" fmla="*/ 1994 h 2770"/>
                                <a:gd name="T84" fmla="*/ 1646 w 2659"/>
                                <a:gd name="T85" fmla="*/ 1929 h 2770"/>
                                <a:gd name="T86" fmla="*/ 1422 w 2659"/>
                                <a:gd name="T87" fmla="*/ 1753 h 2770"/>
                                <a:gd name="T88" fmla="*/ 1267 w 2659"/>
                                <a:gd name="T89" fmla="*/ 1553 h 2770"/>
                                <a:gd name="T90" fmla="*/ 1222 w 2659"/>
                                <a:gd name="T91" fmla="*/ 1368 h 2770"/>
                                <a:gd name="T92" fmla="*/ 1242 w 2659"/>
                                <a:gd name="T93" fmla="*/ 1157 h 2770"/>
                                <a:gd name="T94" fmla="*/ 1292 w 2659"/>
                                <a:gd name="T95" fmla="*/ 741 h 2770"/>
                                <a:gd name="T96" fmla="*/ 1262 w 2659"/>
                                <a:gd name="T97" fmla="*/ 431 h 2770"/>
                                <a:gd name="T98" fmla="*/ 1167 w 2659"/>
                                <a:gd name="T99" fmla="*/ 245 h 2770"/>
                                <a:gd name="T100" fmla="*/ 968 w 2659"/>
                                <a:gd name="T101" fmla="*/ 115 h 2770"/>
                                <a:gd name="T102" fmla="*/ 663 w 2659"/>
                                <a:gd name="T103" fmla="*/ 30 h 2770"/>
                                <a:gd name="T104" fmla="*/ 254 w 2659"/>
                                <a:gd name="T105" fmla="*/ 0 h 2770"/>
                                <a:gd name="T106" fmla="*/ 119 w 2659"/>
                                <a:gd name="T107" fmla="*/ 55 h 27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659" h="2770">
                                  <a:moveTo>
                                    <a:pt x="119" y="110"/>
                                  </a:moveTo>
                                  <a:lnTo>
                                    <a:pt x="119" y="110"/>
                                  </a:lnTo>
                                  <a:lnTo>
                                    <a:pt x="124" y="150"/>
                                  </a:lnTo>
                                  <a:lnTo>
                                    <a:pt x="129" y="185"/>
                                  </a:lnTo>
                                  <a:lnTo>
                                    <a:pt x="139" y="215"/>
                                  </a:lnTo>
                                  <a:lnTo>
                                    <a:pt x="154" y="250"/>
                                  </a:lnTo>
                                  <a:lnTo>
                                    <a:pt x="179" y="291"/>
                                  </a:lnTo>
                                  <a:lnTo>
                                    <a:pt x="209" y="336"/>
                                  </a:lnTo>
                                  <a:lnTo>
                                    <a:pt x="249" y="386"/>
                                  </a:lnTo>
                                  <a:lnTo>
                                    <a:pt x="299" y="441"/>
                                  </a:lnTo>
                                  <a:lnTo>
                                    <a:pt x="394" y="546"/>
                                  </a:lnTo>
                                  <a:lnTo>
                                    <a:pt x="424" y="591"/>
                                  </a:lnTo>
                                  <a:lnTo>
                                    <a:pt x="444" y="626"/>
                                  </a:lnTo>
                                  <a:lnTo>
                                    <a:pt x="469" y="681"/>
                                  </a:lnTo>
                                  <a:lnTo>
                                    <a:pt x="474" y="711"/>
                                  </a:lnTo>
                                  <a:lnTo>
                                    <a:pt x="479" y="741"/>
                                  </a:lnTo>
                                  <a:lnTo>
                                    <a:pt x="479" y="771"/>
                                  </a:lnTo>
                                  <a:lnTo>
                                    <a:pt x="474" y="797"/>
                                  </a:lnTo>
                                  <a:lnTo>
                                    <a:pt x="459" y="857"/>
                                  </a:lnTo>
                                  <a:lnTo>
                                    <a:pt x="434" y="932"/>
                                  </a:lnTo>
                                  <a:lnTo>
                                    <a:pt x="394" y="1022"/>
                                  </a:lnTo>
                                  <a:lnTo>
                                    <a:pt x="339" y="1127"/>
                                  </a:lnTo>
                                  <a:lnTo>
                                    <a:pt x="269" y="1252"/>
                                  </a:lnTo>
                                  <a:lnTo>
                                    <a:pt x="194" y="1383"/>
                                  </a:lnTo>
                                  <a:lnTo>
                                    <a:pt x="134" y="1498"/>
                                  </a:lnTo>
                                  <a:lnTo>
                                    <a:pt x="89" y="1593"/>
                                  </a:lnTo>
                                  <a:lnTo>
                                    <a:pt x="59" y="1673"/>
                                  </a:lnTo>
                                  <a:lnTo>
                                    <a:pt x="40" y="1733"/>
                                  </a:lnTo>
                                  <a:lnTo>
                                    <a:pt x="25" y="1788"/>
                                  </a:lnTo>
                                  <a:lnTo>
                                    <a:pt x="10" y="1844"/>
                                  </a:lnTo>
                                  <a:lnTo>
                                    <a:pt x="5" y="1899"/>
                                  </a:lnTo>
                                  <a:lnTo>
                                    <a:pt x="0" y="1954"/>
                                  </a:lnTo>
                                  <a:lnTo>
                                    <a:pt x="5" y="2004"/>
                                  </a:lnTo>
                                  <a:lnTo>
                                    <a:pt x="10" y="2054"/>
                                  </a:lnTo>
                                  <a:lnTo>
                                    <a:pt x="20" y="2104"/>
                                  </a:lnTo>
                                  <a:lnTo>
                                    <a:pt x="35" y="2154"/>
                                  </a:lnTo>
                                  <a:lnTo>
                                    <a:pt x="55" y="2204"/>
                                  </a:lnTo>
                                  <a:lnTo>
                                    <a:pt x="84" y="2254"/>
                                  </a:lnTo>
                                  <a:lnTo>
                                    <a:pt x="114" y="2304"/>
                                  </a:lnTo>
                                  <a:lnTo>
                                    <a:pt x="154" y="2354"/>
                                  </a:lnTo>
                                  <a:lnTo>
                                    <a:pt x="194" y="2400"/>
                                  </a:lnTo>
                                  <a:lnTo>
                                    <a:pt x="244" y="2445"/>
                                  </a:lnTo>
                                  <a:lnTo>
                                    <a:pt x="299" y="2490"/>
                                  </a:lnTo>
                                  <a:lnTo>
                                    <a:pt x="344" y="2525"/>
                                  </a:lnTo>
                                  <a:lnTo>
                                    <a:pt x="404" y="2565"/>
                                  </a:lnTo>
                                  <a:lnTo>
                                    <a:pt x="479" y="2605"/>
                                  </a:lnTo>
                                  <a:lnTo>
                                    <a:pt x="553" y="2645"/>
                                  </a:lnTo>
                                  <a:lnTo>
                                    <a:pt x="633" y="2675"/>
                                  </a:lnTo>
                                  <a:lnTo>
                                    <a:pt x="718" y="2705"/>
                                  </a:lnTo>
                                  <a:lnTo>
                                    <a:pt x="793" y="2725"/>
                                  </a:lnTo>
                                  <a:lnTo>
                                    <a:pt x="868" y="2740"/>
                                  </a:lnTo>
                                  <a:lnTo>
                                    <a:pt x="978" y="2755"/>
                                  </a:lnTo>
                                  <a:lnTo>
                                    <a:pt x="1092" y="2765"/>
                                  </a:lnTo>
                                  <a:lnTo>
                                    <a:pt x="1192" y="2770"/>
                                  </a:lnTo>
                                  <a:lnTo>
                                    <a:pt x="1292" y="2770"/>
                                  </a:lnTo>
                                  <a:lnTo>
                                    <a:pt x="1392" y="2765"/>
                                  </a:lnTo>
                                  <a:lnTo>
                                    <a:pt x="1486" y="2755"/>
                                  </a:lnTo>
                                  <a:lnTo>
                                    <a:pt x="1586" y="2735"/>
                                  </a:lnTo>
                                  <a:lnTo>
                                    <a:pt x="1681" y="2715"/>
                                  </a:lnTo>
                                  <a:lnTo>
                                    <a:pt x="1776" y="2695"/>
                                  </a:lnTo>
                                  <a:lnTo>
                                    <a:pt x="1876" y="2665"/>
                                  </a:lnTo>
                                  <a:lnTo>
                                    <a:pt x="1975" y="2625"/>
                                  </a:lnTo>
                                  <a:lnTo>
                                    <a:pt x="2070" y="2585"/>
                                  </a:lnTo>
                                  <a:lnTo>
                                    <a:pt x="2150" y="2540"/>
                                  </a:lnTo>
                                  <a:lnTo>
                                    <a:pt x="2225" y="2490"/>
                                  </a:lnTo>
                                  <a:lnTo>
                                    <a:pt x="2285" y="2435"/>
                                  </a:lnTo>
                                  <a:lnTo>
                                    <a:pt x="2335" y="2375"/>
                                  </a:lnTo>
                                  <a:lnTo>
                                    <a:pt x="2380" y="2314"/>
                                  </a:lnTo>
                                  <a:lnTo>
                                    <a:pt x="2410" y="2249"/>
                                  </a:lnTo>
                                  <a:lnTo>
                                    <a:pt x="2434" y="2179"/>
                                  </a:lnTo>
                                  <a:lnTo>
                                    <a:pt x="2444" y="2109"/>
                                  </a:lnTo>
                                  <a:lnTo>
                                    <a:pt x="2444" y="2034"/>
                                  </a:lnTo>
                                  <a:lnTo>
                                    <a:pt x="2430" y="1964"/>
                                  </a:lnTo>
                                  <a:lnTo>
                                    <a:pt x="2410" y="1889"/>
                                  </a:lnTo>
                                  <a:lnTo>
                                    <a:pt x="2380" y="1813"/>
                                  </a:lnTo>
                                  <a:lnTo>
                                    <a:pt x="2335" y="1733"/>
                                  </a:lnTo>
                                  <a:lnTo>
                                    <a:pt x="2280" y="1653"/>
                                  </a:lnTo>
                                  <a:lnTo>
                                    <a:pt x="2295" y="1628"/>
                                  </a:lnTo>
                                  <a:lnTo>
                                    <a:pt x="2315" y="1603"/>
                                  </a:lnTo>
                                  <a:lnTo>
                                    <a:pt x="2340" y="1578"/>
                                  </a:lnTo>
                                  <a:lnTo>
                                    <a:pt x="2375" y="1553"/>
                                  </a:lnTo>
                                  <a:lnTo>
                                    <a:pt x="2524" y="1468"/>
                                  </a:lnTo>
                                  <a:lnTo>
                                    <a:pt x="2564" y="1443"/>
                                  </a:lnTo>
                                  <a:lnTo>
                                    <a:pt x="2594" y="1413"/>
                                  </a:lnTo>
                                  <a:lnTo>
                                    <a:pt x="2619" y="1378"/>
                                  </a:lnTo>
                                  <a:lnTo>
                                    <a:pt x="2639" y="1348"/>
                                  </a:lnTo>
                                  <a:lnTo>
                                    <a:pt x="2654" y="1302"/>
                                  </a:lnTo>
                                  <a:lnTo>
                                    <a:pt x="2659" y="1252"/>
                                  </a:lnTo>
                                  <a:lnTo>
                                    <a:pt x="2654" y="1192"/>
                                  </a:lnTo>
                                  <a:lnTo>
                                    <a:pt x="2639" y="1132"/>
                                  </a:lnTo>
                                  <a:lnTo>
                                    <a:pt x="2629" y="1107"/>
                                  </a:lnTo>
                                  <a:lnTo>
                                    <a:pt x="2614" y="1092"/>
                                  </a:lnTo>
                                  <a:lnTo>
                                    <a:pt x="2599" y="1082"/>
                                  </a:lnTo>
                                  <a:lnTo>
                                    <a:pt x="2579" y="1077"/>
                                  </a:lnTo>
                                  <a:lnTo>
                                    <a:pt x="2554" y="1087"/>
                                  </a:lnTo>
                                  <a:lnTo>
                                    <a:pt x="2529" y="1097"/>
                                  </a:lnTo>
                                  <a:lnTo>
                                    <a:pt x="2499" y="1117"/>
                                  </a:lnTo>
                                  <a:lnTo>
                                    <a:pt x="2464" y="1147"/>
                                  </a:lnTo>
                                  <a:lnTo>
                                    <a:pt x="2400" y="1217"/>
                                  </a:lnTo>
                                  <a:lnTo>
                                    <a:pt x="2335" y="1297"/>
                                  </a:lnTo>
                                  <a:lnTo>
                                    <a:pt x="2270" y="1398"/>
                                  </a:lnTo>
                                  <a:lnTo>
                                    <a:pt x="2210" y="1508"/>
                                  </a:lnTo>
                                  <a:lnTo>
                                    <a:pt x="2215" y="1398"/>
                                  </a:lnTo>
                                  <a:lnTo>
                                    <a:pt x="2210" y="1297"/>
                                  </a:lnTo>
                                  <a:lnTo>
                                    <a:pt x="2200" y="1202"/>
                                  </a:lnTo>
                                  <a:lnTo>
                                    <a:pt x="2185" y="1117"/>
                                  </a:lnTo>
                                  <a:lnTo>
                                    <a:pt x="2170" y="1077"/>
                                  </a:lnTo>
                                  <a:lnTo>
                                    <a:pt x="2160" y="1047"/>
                                  </a:lnTo>
                                  <a:lnTo>
                                    <a:pt x="2145" y="1022"/>
                                  </a:lnTo>
                                  <a:lnTo>
                                    <a:pt x="2130" y="1002"/>
                                  </a:lnTo>
                                  <a:lnTo>
                                    <a:pt x="2115" y="987"/>
                                  </a:lnTo>
                                  <a:lnTo>
                                    <a:pt x="2100" y="977"/>
                                  </a:lnTo>
                                  <a:lnTo>
                                    <a:pt x="2080" y="977"/>
                                  </a:lnTo>
                                  <a:lnTo>
                                    <a:pt x="2060" y="982"/>
                                  </a:lnTo>
                                  <a:lnTo>
                                    <a:pt x="2020" y="1007"/>
                                  </a:lnTo>
                                  <a:lnTo>
                                    <a:pt x="1985" y="1037"/>
                                  </a:lnTo>
                                  <a:lnTo>
                                    <a:pt x="1956" y="1072"/>
                                  </a:lnTo>
                                  <a:lnTo>
                                    <a:pt x="1936" y="1112"/>
                                  </a:lnTo>
                                  <a:lnTo>
                                    <a:pt x="1921" y="1157"/>
                                  </a:lnTo>
                                  <a:lnTo>
                                    <a:pt x="1911" y="1207"/>
                                  </a:lnTo>
                                  <a:lnTo>
                                    <a:pt x="1911" y="1257"/>
                                  </a:lnTo>
                                  <a:lnTo>
                                    <a:pt x="1916" y="1313"/>
                                  </a:lnTo>
                                  <a:lnTo>
                                    <a:pt x="1926" y="1363"/>
                                  </a:lnTo>
                                  <a:lnTo>
                                    <a:pt x="1941" y="1418"/>
                                  </a:lnTo>
                                  <a:lnTo>
                                    <a:pt x="1965" y="1463"/>
                                  </a:lnTo>
                                  <a:lnTo>
                                    <a:pt x="1990" y="1513"/>
                                  </a:lnTo>
                                  <a:lnTo>
                                    <a:pt x="2025" y="1558"/>
                                  </a:lnTo>
                                  <a:lnTo>
                                    <a:pt x="2065" y="1598"/>
                                  </a:lnTo>
                                  <a:lnTo>
                                    <a:pt x="2105" y="1628"/>
                                  </a:lnTo>
                                  <a:lnTo>
                                    <a:pt x="2150" y="1653"/>
                                  </a:lnTo>
                                  <a:lnTo>
                                    <a:pt x="2150" y="1728"/>
                                  </a:lnTo>
                                  <a:lnTo>
                                    <a:pt x="2135" y="1793"/>
                                  </a:lnTo>
                                  <a:lnTo>
                                    <a:pt x="2115" y="1849"/>
                                  </a:lnTo>
                                  <a:lnTo>
                                    <a:pt x="2085" y="1899"/>
                                  </a:lnTo>
                                  <a:lnTo>
                                    <a:pt x="2050" y="1939"/>
                                  </a:lnTo>
                                  <a:lnTo>
                                    <a:pt x="2005" y="1969"/>
                                  </a:lnTo>
                                  <a:lnTo>
                                    <a:pt x="1960" y="1989"/>
                                  </a:lnTo>
                                  <a:lnTo>
                                    <a:pt x="1906" y="1994"/>
                                  </a:lnTo>
                                  <a:lnTo>
                                    <a:pt x="1841" y="1994"/>
                                  </a:lnTo>
                                  <a:lnTo>
                                    <a:pt x="1781" y="1984"/>
                                  </a:lnTo>
                                  <a:lnTo>
                                    <a:pt x="1711" y="1964"/>
                                  </a:lnTo>
                                  <a:lnTo>
                                    <a:pt x="1646" y="1929"/>
                                  </a:lnTo>
                                  <a:lnTo>
                                    <a:pt x="1571" y="1879"/>
                                  </a:lnTo>
                                  <a:lnTo>
                                    <a:pt x="1496" y="1823"/>
                                  </a:lnTo>
                                  <a:lnTo>
                                    <a:pt x="1422" y="1753"/>
                                  </a:lnTo>
                                  <a:lnTo>
                                    <a:pt x="1352" y="1673"/>
                                  </a:lnTo>
                                  <a:lnTo>
                                    <a:pt x="1302" y="1613"/>
                                  </a:lnTo>
                                  <a:lnTo>
                                    <a:pt x="1267" y="1553"/>
                                  </a:lnTo>
                                  <a:lnTo>
                                    <a:pt x="1237" y="1488"/>
                                  </a:lnTo>
                                  <a:lnTo>
                                    <a:pt x="1222" y="1418"/>
                                  </a:lnTo>
                                  <a:lnTo>
                                    <a:pt x="1222" y="1368"/>
                                  </a:lnTo>
                                  <a:lnTo>
                                    <a:pt x="1222" y="1308"/>
                                  </a:lnTo>
                                  <a:lnTo>
                                    <a:pt x="1227" y="1237"/>
                                  </a:lnTo>
                                  <a:lnTo>
                                    <a:pt x="1242" y="1157"/>
                                  </a:lnTo>
                                  <a:lnTo>
                                    <a:pt x="1272" y="962"/>
                                  </a:lnTo>
                                  <a:lnTo>
                                    <a:pt x="1287" y="847"/>
                                  </a:lnTo>
                                  <a:lnTo>
                                    <a:pt x="1292" y="741"/>
                                  </a:lnTo>
                                  <a:lnTo>
                                    <a:pt x="1292" y="636"/>
                                  </a:lnTo>
                                  <a:lnTo>
                                    <a:pt x="1282" y="531"/>
                                  </a:lnTo>
                                  <a:lnTo>
                                    <a:pt x="1262" y="431"/>
                                  </a:lnTo>
                                  <a:lnTo>
                                    <a:pt x="1252" y="381"/>
                                  </a:lnTo>
                                  <a:lnTo>
                                    <a:pt x="1227" y="331"/>
                                  </a:lnTo>
                                  <a:lnTo>
                                    <a:pt x="1202" y="286"/>
                                  </a:lnTo>
                                  <a:lnTo>
                                    <a:pt x="1167" y="245"/>
                                  </a:lnTo>
                                  <a:lnTo>
                                    <a:pt x="1127" y="205"/>
                                  </a:lnTo>
                                  <a:lnTo>
                                    <a:pt x="1082" y="170"/>
                                  </a:lnTo>
                                  <a:lnTo>
                                    <a:pt x="1027" y="140"/>
                                  </a:lnTo>
                                  <a:lnTo>
                                    <a:pt x="968" y="115"/>
                                  </a:lnTo>
                                  <a:lnTo>
                                    <a:pt x="903" y="85"/>
                                  </a:lnTo>
                                  <a:lnTo>
                                    <a:pt x="828" y="65"/>
                                  </a:lnTo>
                                  <a:lnTo>
                                    <a:pt x="748" y="45"/>
                                  </a:lnTo>
                                  <a:lnTo>
                                    <a:pt x="663" y="30"/>
                                  </a:lnTo>
                                  <a:lnTo>
                                    <a:pt x="573" y="20"/>
                                  </a:lnTo>
                                  <a:lnTo>
                                    <a:pt x="474" y="10"/>
                                  </a:lnTo>
                                  <a:lnTo>
                                    <a:pt x="364" y="5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19" y="55"/>
                                  </a:lnTo>
                                  <a:lnTo>
                                    <a:pt x="119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2081"/>
                          <wps:cNvSpPr>
                            <a:spLocks/>
                          </wps:cNvSpPr>
                          <wps:spPr bwMode="auto">
                            <a:xfrm>
                              <a:off x="619" y="235"/>
                              <a:ext cx="40" cy="46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46"/>
                                <a:gd name="T2" fmla="*/ 20 w 40"/>
                                <a:gd name="T3" fmla="*/ 46 h 46"/>
                                <a:gd name="T4" fmla="*/ 40 w 40"/>
                                <a:gd name="T5" fmla="*/ 31 h 46"/>
                                <a:gd name="T6" fmla="*/ 0 w 40"/>
                                <a:gd name="T7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" h="46">
                                  <a:moveTo>
                                    <a:pt x="0" y="0"/>
                                  </a:moveTo>
                                  <a:lnTo>
                                    <a:pt x="20" y="46"/>
                                  </a:lnTo>
                                  <a:lnTo>
                                    <a:pt x="40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6556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2082"/>
                          <wps:cNvSpPr>
                            <a:spLocks/>
                          </wps:cNvSpPr>
                          <wps:spPr bwMode="auto">
                            <a:xfrm>
                              <a:off x="489" y="200"/>
                              <a:ext cx="40" cy="4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45"/>
                                <a:gd name="T2" fmla="*/ 20 w 40"/>
                                <a:gd name="T3" fmla="*/ 45 h 45"/>
                                <a:gd name="T4" fmla="*/ 40 w 40"/>
                                <a:gd name="T5" fmla="*/ 30 h 45"/>
                                <a:gd name="T6" fmla="*/ 0 w 40"/>
                                <a:gd name="T7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0" y="0"/>
                                  </a:moveTo>
                                  <a:lnTo>
                                    <a:pt x="20" y="45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6556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2083"/>
                          <wps:cNvSpPr>
                            <a:spLocks/>
                          </wps:cNvSpPr>
                          <wps:spPr bwMode="auto">
                            <a:xfrm>
                              <a:off x="649" y="366"/>
                              <a:ext cx="40" cy="50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50"/>
                                <a:gd name="T2" fmla="*/ 20 w 40"/>
                                <a:gd name="T3" fmla="*/ 50 h 50"/>
                                <a:gd name="T4" fmla="*/ 40 w 40"/>
                                <a:gd name="T5" fmla="*/ 30 h 50"/>
                                <a:gd name="T6" fmla="*/ 0 w 40"/>
                                <a:gd name="T7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" h="50">
                                  <a:moveTo>
                                    <a:pt x="0" y="0"/>
                                  </a:moveTo>
                                  <a:lnTo>
                                    <a:pt x="20" y="50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6556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2084"/>
                          <wps:cNvSpPr>
                            <a:spLocks/>
                          </wps:cNvSpPr>
                          <wps:spPr bwMode="auto">
                            <a:xfrm>
                              <a:off x="514" y="316"/>
                              <a:ext cx="40" cy="45"/>
                            </a:xfrm>
                            <a:custGeom>
                              <a:avLst/>
                              <a:gdLst>
                                <a:gd name="T0" fmla="*/ 20 w 40"/>
                                <a:gd name="T1" fmla="*/ 45 h 45"/>
                                <a:gd name="T2" fmla="*/ 40 w 40"/>
                                <a:gd name="T3" fmla="*/ 25 h 45"/>
                                <a:gd name="T4" fmla="*/ 0 w 40"/>
                                <a:gd name="T5" fmla="*/ 0 h 45"/>
                                <a:gd name="T6" fmla="*/ 20 w 40"/>
                                <a:gd name="T7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20" y="45"/>
                                  </a:moveTo>
                                  <a:lnTo>
                                    <a:pt x="4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6556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2085"/>
                          <wps:cNvSpPr>
                            <a:spLocks/>
                          </wps:cNvSpPr>
                          <wps:spPr bwMode="auto">
                            <a:xfrm>
                              <a:off x="299" y="10"/>
                              <a:ext cx="135" cy="115"/>
                            </a:xfrm>
                            <a:custGeom>
                              <a:avLst/>
                              <a:gdLst>
                                <a:gd name="T0" fmla="*/ 135 w 135"/>
                                <a:gd name="T1" fmla="*/ 0 h 115"/>
                                <a:gd name="T2" fmla="*/ 135 w 135"/>
                                <a:gd name="T3" fmla="*/ 0 h 115"/>
                                <a:gd name="T4" fmla="*/ 10 w 135"/>
                                <a:gd name="T5" fmla="*/ 0 h 115"/>
                                <a:gd name="T6" fmla="*/ 10 w 135"/>
                                <a:gd name="T7" fmla="*/ 0 h 115"/>
                                <a:gd name="T8" fmla="*/ 0 w 135"/>
                                <a:gd name="T9" fmla="*/ 55 h 115"/>
                                <a:gd name="T10" fmla="*/ 0 w 135"/>
                                <a:gd name="T11" fmla="*/ 110 h 115"/>
                                <a:gd name="T12" fmla="*/ 0 w 135"/>
                                <a:gd name="T13" fmla="*/ 110 h 115"/>
                                <a:gd name="T14" fmla="*/ 20 w 135"/>
                                <a:gd name="T15" fmla="*/ 115 h 115"/>
                                <a:gd name="T16" fmla="*/ 40 w 135"/>
                                <a:gd name="T17" fmla="*/ 115 h 115"/>
                                <a:gd name="T18" fmla="*/ 60 w 135"/>
                                <a:gd name="T19" fmla="*/ 110 h 115"/>
                                <a:gd name="T20" fmla="*/ 80 w 135"/>
                                <a:gd name="T21" fmla="*/ 105 h 115"/>
                                <a:gd name="T22" fmla="*/ 80 w 135"/>
                                <a:gd name="T23" fmla="*/ 105 h 115"/>
                                <a:gd name="T24" fmla="*/ 70 w 135"/>
                                <a:gd name="T25" fmla="*/ 95 h 115"/>
                                <a:gd name="T26" fmla="*/ 60 w 135"/>
                                <a:gd name="T27" fmla="*/ 85 h 115"/>
                                <a:gd name="T28" fmla="*/ 60 w 135"/>
                                <a:gd name="T29" fmla="*/ 70 h 115"/>
                                <a:gd name="T30" fmla="*/ 70 w 135"/>
                                <a:gd name="T31" fmla="*/ 60 h 115"/>
                                <a:gd name="T32" fmla="*/ 70 w 135"/>
                                <a:gd name="T33" fmla="*/ 60 h 115"/>
                                <a:gd name="T34" fmla="*/ 80 w 135"/>
                                <a:gd name="T35" fmla="*/ 55 h 115"/>
                                <a:gd name="T36" fmla="*/ 95 w 135"/>
                                <a:gd name="T37" fmla="*/ 60 h 115"/>
                                <a:gd name="T38" fmla="*/ 95 w 135"/>
                                <a:gd name="T39" fmla="*/ 60 h 115"/>
                                <a:gd name="T40" fmla="*/ 110 w 135"/>
                                <a:gd name="T41" fmla="*/ 70 h 115"/>
                                <a:gd name="T42" fmla="*/ 110 w 135"/>
                                <a:gd name="T43" fmla="*/ 90 h 115"/>
                                <a:gd name="T44" fmla="*/ 110 w 135"/>
                                <a:gd name="T45" fmla="*/ 90 h 115"/>
                                <a:gd name="T46" fmla="*/ 125 w 135"/>
                                <a:gd name="T47" fmla="*/ 70 h 115"/>
                                <a:gd name="T48" fmla="*/ 130 w 135"/>
                                <a:gd name="T49" fmla="*/ 50 h 115"/>
                                <a:gd name="T50" fmla="*/ 135 w 135"/>
                                <a:gd name="T51" fmla="*/ 30 h 115"/>
                                <a:gd name="T52" fmla="*/ 135 w 135"/>
                                <a:gd name="T53" fmla="*/ 0 h 115"/>
                                <a:gd name="T54" fmla="*/ 135 w 135"/>
                                <a:gd name="T55" fmla="*/ 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35" h="115">
                                  <a:moveTo>
                                    <a:pt x="135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60" y="110"/>
                                  </a:lnTo>
                                  <a:lnTo>
                                    <a:pt x="80" y="105"/>
                                  </a:lnTo>
                                  <a:lnTo>
                                    <a:pt x="70" y="95"/>
                                  </a:lnTo>
                                  <a:lnTo>
                                    <a:pt x="60" y="85"/>
                                  </a:lnTo>
                                  <a:lnTo>
                                    <a:pt x="60" y="70"/>
                                  </a:lnTo>
                                  <a:lnTo>
                                    <a:pt x="70" y="60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95" y="60"/>
                                  </a:lnTo>
                                  <a:lnTo>
                                    <a:pt x="110" y="70"/>
                                  </a:lnTo>
                                  <a:lnTo>
                                    <a:pt x="110" y="90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30" y="50"/>
                                  </a:lnTo>
                                  <a:lnTo>
                                    <a:pt x="135" y="30"/>
                                  </a:lnTo>
                                  <a:lnTo>
                                    <a:pt x="1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2086"/>
                          <wps:cNvSpPr>
                            <a:spLocks/>
                          </wps:cNvSpPr>
                          <wps:spPr bwMode="auto">
                            <a:xfrm>
                              <a:off x="699" y="145"/>
                              <a:ext cx="134" cy="60"/>
                            </a:xfrm>
                            <a:custGeom>
                              <a:avLst/>
                              <a:gdLst>
                                <a:gd name="T0" fmla="*/ 84 w 134"/>
                                <a:gd name="T1" fmla="*/ 5 h 60"/>
                                <a:gd name="T2" fmla="*/ 84 w 134"/>
                                <a:gd name="T3" fmla="*/ 5 h 60"/>
                                <a:gd name="T4" fmla="*/ 64 w 134"/>
                                <a:gd name="T5" fmla="*/ 0 h 60"/>
                                <a:gd name="T6" fmla="*/ 44 w 134"/>
                                <a:gd name="T7" fmla="*/ 0 h 60"/>
                                <a:gd name="T8" fmla="*/ 24 w 134"/>
                                <a:gd name="T9" fmla="*/ 5 h 60"/>
                                <a:gd name="T10" fmla="*/ 0 w 134"/>
                                <a:gd name="T11" fmla="*/ 15 h 60"/>
                                <a:gd name="T12" fmla="*/ 0 w 134"/>
                                <a:gd name="T13" fmla="*/ 15 h 60"/>
                                <a:gd name="T14" fmla="*/ 44 w 134"/>
                                <a:gd name="T15" fmla="*/ 10 h 60"/>
                                <a:gd name="T16" fmla="*/ 79 w 134"/>
                                <a:gd name="T17" fmla="*/ 15 h 60"/>
                                <a:gd name="T18" fmla="*/ 94 w 134"/>
                                <a:gd name="T19" fmla="*/ 25 h 60"/>
                                <a:gd name="T20" fmla="*/ 109 w 134"/>
                                <a:gd name="T21" fmla="*/ 35 h 60"/>
                                <a:gd name="T22" fmla="*/ 134 w 134"/>
                                <a:gd name="T23" fmla="*/ 60 h 60"/>
                                <a:gd name="T24" fmla="*/ 134 w 134"/>
                                <a:gd name="T25" fmla="*/ 60 h 60"/>
                                <a:gd name="T26" fmla="*/ 129 w 134"/>
                                <a:gd name="T27" fmla="*/ 40 h 60"/>
                                <a:gd name="T28" fmla="*/ 119 w 134"/>
                                <a:gd name="T29" fmla="*/ 25 h 60"/>
                                <a:gd name="T30" fmla="*/ 104 w 134"/>
                                <a:gd name="T31" fmla="*/ 10 h 60"/>
                                <a:gd name="T32" fmla="*/ 84 w 134"/>
                                <a:gd name="T33" fmla="*/ 5 h 60"/>
                                <a:gd name="T34" fmla="*/ 84 w 134"/>
                                <a:gd name="T35" fmla="*/ 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4" h="60">
                                  <a:moveTo>
                                    <a:pt x="84" y="5"/>
                                  </a:moveTo>
                                  <a:lnTo>
                                    <a:pt x="84" y="5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79" y="15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109" y="35"/>
                                  </a:lnTo>
                                  <a:lnTo>
                                    <a:pt x="134" y="60"/>
                                  </a:lnTo>
                                  <a:lnTo>
                                    <a:pt x="129" y="40"/>
                                  </a:lnTo>
                                  <a:lnTo>
                                    <a:pt x="119" y="25"/>
                                  </a:lnTo>
                                  <a:lnTo>
                                    <a:pt x="104" y="10"/>
                                  </a:lnTo>
                                  <a:lnTo>
                                    <a:pt x="8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5851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2087"/>
                          <wps:cNvSpPr>
                            <a:spLocks/>
                          </wps:cNvSpPr>
                          <wps:spPr bwMode="auto">
                            <a:xfrm>
                              <a:off x="943" y="240"/>
                              <a:ext cx="150" cy="146"/>
                            </a:xfrm>
                            <a:custGeom>
                              <a:avLst/>
                              <a:gdLst>
                                <a:gd name="T0" fmla="*/ 100 w 150"/>
                                <a:gd name="T1" fmla="*/ 41 h 146"/>
                                <a:gd name="T2" fmla="*/ 100 w 150"/>
                                <a:gd name="T3" fmla="*/ 41 h 146"/>
                                <a:gd name="T4" fmla="*/ 120 w 150"/>
                                <a:gd name="T5" fmla="*/ 61 h 146"/>
                                <a:gd name="T6" fmla="*/ 135 w 150"/>
                                <a:gd name="T7" fmla="*/ 86 h 146"/>
                                <a:gd name="T8" fmla="*/ 145 w 150"/>
                                <a:gd name="T9" fmla="*/ 116 h 146"/>
                                <a:gd name="T10" fmla="*/ 150 w 150"/>
                                <a:gd name="T11" fmla="*/ 146 h 146"/>
                                <a:gd name="T12" fmla="*/ 150 w 150"/>
                                <a:gd name="T13" fmla="*/ 146 h 146"/>
                                <a:gd name="T14" fmla="*/ 150 w 150"/>
                                <a:gd name="T15" fmla="*/ 106 h 146"/>
                                <a:gd name="T16" fmla="*/ 145 w 150"/>
                                <a:gd name="T17" fmla="*/ 71 h 146"/>
                                <a:gd name="T18" fmla="*/ 130 w 150"/>
                                <a:gd name="T19" fmla="*/ 41 h 146"/>
                                <a:gd name="T20" fmla="*/ 105 w 150"/>
                                <a:gd name="T21" fmla="*/ 15 h 146"/>
                                <a:gd name="T22" fmla="*/ 105 w 150"/>
                                <a:gd name="T23" fmla="*/ 15 h 146"/>
                                <a:gd name="T24" fmla="*/ 75 w 150"/>
                                <a:gd name="T25" fmla="*/ 0 h 146"/>
                                <a:gd name="T26" fmla="*/ 50 w 150"/>
                                <a:gd name="T27" fmla="*/ 0 h 146"/>
                                <a:gd name="T28" fmla="*/ 25 w 150"/>
                                <a:gd name="T29" fmla="*/ 5 h 146"/>
                                <a:gd name="T30" fmla="*/ 0 w 150"/>
                                <a:gd name="T31" fmla="*/ 20 h 146"/>
                                <a:gd name="T32" fmla="*/ 0 w 150"/>
                                <a:gd name="T33" fmla="*/ 20 h 146"/>
                                <a:gd name="T34" fmla="*/ 30 w 150"/>
                                <a:gd name="T35" fmla="*/ 15 h 146"/>
                                <a:gd name="T36" fmla="*/ 55 w 150"/>
                                <a:gd name="T37" fmla="*/ 15 h 146"/>
                                <a:gd name="T38" fmla="*/ 80 w 150"/>
                                <a:gd name="T39" fmla="*/ 26 h 146"/>
                                <a:gd name="T40" fmla="*/ 100 w 150"/>
                                <a:gd name="T41" fmla="*/ 41 h 146"/>
                                <a:gd name="T42" fmla="*/ 100 w 150"/>
                                <a:gd name="T43" fmla="*/ 41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50" h="146">
                                  <a:moveTo>
                                    <a:pt x="100" y="41"/>
                                  </a:moveTo>
                                  <a:lnTo>
                                    <a:pt x="100" y="41"/>
                                  </a:lnTo>
                                  <a:lnTo>
                                    <a:pt x="120" y="61"/>
                                  </a:lnTo>
                                  <a:lnTo>
                                    <a:pt x="135" y="86"/>
                                  </a:lnTo>
                                  <a:lnTo>
                                    <a:pt x="145" y="11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06"/>
                                  </a:lnTo>
                                  <a:lnTo>
                                    <a:pt x="145" y="71"/>
                                  </a:lnTo>
                                  <a:lnTo>
                                    <a:pt x="130" y="41"/>
                                  </a:lnTo>
                                  <a:lnTo>
                                    <a:pt x="105" y="15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80" y="26"/>
                                  </a:lnTo>
                                  <a:lnTo>
                                    <a:pt x="10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5851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2088"/>
                        <wpg:cNvGrpSpPr>
                          <a:grpSpLocks/>
                        </wpg:cNvGrpSpPr>
                        <wpg:grpSpPr bwMode="auto">
                          <a:xfrm flipH="1">
                            <a:off x="8368" y="1183"/>
                            <a:ext cx="5557" cy="7076"/>
                            <a:chOff x="10" y="10"/>
                            <a:chExt cx="5836" cy="7430"/>
                          </a:xfrm>
                        </wpg:grpSpPr>
                        <wps:wsp>
                          <wps:cNvPr id="511" name="Freeform 2089"/>
                          <wps:cNvSpPr>
                            <a:spLocks/>
                          </wps:cNvSpPr>
                          <wps:spPr bwMode="auto">
                            <a:xfrm>
                              <a:off x="1947" y="5572"/>
                              <a:ext cx="971" cy="1272"/>
                            </a:xfrm>
                            <a:custGeom>
                              <a:avLst/>
                              <a:gdLst>
                                <a:gd name="T0" fmla="*/ 165 w 971"/>
                                <a:gd name="T1" fmla="*/ 141 h 1272"/>
                                <a:gd name="T2" fmla="*/ 80 w 971"/>
                                <a:gd name="T3" fmla="*/ 81 h 1272"/>
                                <a:gd name="T4" fmla="*/ 0 w 971"/>
                                <a:gd name="T5" fmla="*/ 0 h 1272"/>
                                <a:gd name="T6" fmla="*/ 0 w 971"/>
                                <a:gd name="T7" fmla="*/ 76 h 1272"/>
                                <a:gd name="T8" fmla="*/ 0 w 971"/>
                                <a:gd name="T9" fmla="*/ 151 h 1272"/>
                                <a:gd name="T10" fmla="*/ 20 w 971"/>
                                <a:gd name="T11" fmla="*/ 381 h 1272"/>
                                <a:gd name="T12" fmla="*/ 70 w 971"/>
                                <a:gd name="T13" fmla="*/ 591 h 1272"/>
                                <a:gd name="T14" fmla="*/ 140 w 971"/>
                                <a:gd name="T15" fmla="*/ 787 h 1272"/>
                                <a:gd name="T16" fmla="*/ 235 w 971"/>
                                <a:gd name="T17" fmla="*/ 957 h 1272"/>
                                <a:gd name="T18" fmla="*/ 295 w 971"/>
                                <a:gd name="T19" fmla="*/ 1037 h 1272"/>
                                <a:gd name="T20" fmla="*/ 425 w 971"/>
                                <a:gd name="T21" fmla="*/ 1162 h 1272"/>
                                <a:gd name="T22" fmla="*/ 501 w 971"/>
                                <a:gd name="T23" fmla="*/ 1207 h 1272"/>
                                <a:gd name="T24" fmla="*/ 576 w 971"/>
                                <a:gd name="T25" fmla="*/ 1242 h 1272"/>
                                <a:gd name="T26" fmla="*/ 651 w 971"/>
                                <a:gd name="T27" fmla="*/ 1262 h 1272"/>
                                <a:gd name="T28" fmla="*/ 731 w 971"/>
                                <a:gd name="T29" fmla="*/ 1272 h 1272"/>
                                <a:gd name="T30" fmla="*/ 806 w 971"/>
                                <a:gd name="T31" fmla="*/ 1267 h 1272"/>
                                <a:gd name="T32" fmla="*/ 856 w 971"/>
                                <a:gd name="T33" fmla="*/ 1257 h 1272"/>
                                <a:gd name="T34" fmla="*/ 926 w 971"/>
                                <a:gd name="T35" fmla="*/ 1217 h 1272"/>
                                <a:gd name="T36" fmla="*/ 966 w 971"/>
                                <a:gd name="T37" fmla="*/ 1162 h 1272"/>
                                <a:gd name="T38" fmla="*/ 971 w 971"/>
                                <a:gd name="T39" fmla="*/ 1087 h 1272"/>
                                <a:gd name="T40" fmla="*/ 961 w 971"/>
                                <a:gd name="T41" fmla="*/ 1042 h 1272"/>
                                <a:gd name="T42" fmla="*/ 916 w 971"/>
                                <a:gd name="T43" fmla="*/ 947 h 1272"/>
                                <a:gd name="T44" fmla="*/ 841 w 971"/>
                                <a:gd name="T45" fmla="*/ 837 h 1272"/>
                                <a:gd name="T46" fmla="*/ 731 w 971"/>
                                <a:gd name="T47" fmla="*/ 721 h 1272"/>
                                <a:gd name="T48" fmla="*/ 596 w 971"/>
                                <a:gd name="T49" fmla="*/ 601 h 1272"/>
                                <a:gd name="T50" fmla="*/ 661 w 971"/>
                                <a:gd name="T51" fmla="*/ 606 h 1272"/>
                                <a:gd name="T52" fmla="*/ 761 w 971"/>
                                <a:gd name="T53" fmla="*/ 601 h 1272"/>
                                <a:gd name="T54" fmla="*/ 826 w 971"/>
                                <a:gd name="T55" fmla="*/ 576 h 1272"/>
                                <a:gd name="T56" fmla="*/ 856 w 971"/>
                                <a:gd name="T57" fmla="*/ 531 h 1272"/>
                                <a:gd name="T58" fmla="*/ 861 w 971"/>
                                <a:gd name="T59" fmla="*/ 496 h 1272"/>
                                <a:gd name="T60" fmla="*/ 806 w 971"/>
                                <a:gd name="T61" fmla="*/ 401 h 1272"/>
                                <a:gd name="T62" fmla="*/ 721 w 971"/>
                                <a:gd name="T63" fmla="*/ 326 h 1272"/>
                                <a:gd name="T64" fmla="*/ 616 w 971"/>
                                <a:gd name="T65" fmla="*/ 281 h 1272"/>
                                <a:gd name="T66" fmla="*/ 480 w 971"/>
                                <a:gd name="T67" fmla="*/ 261 h 1272"/>
                                <a:gd name="T68" fmla="*/ 395 w 971"/>
                                <a:gd name="T69" fmla="*/ 241 h 1272"/>
                                <a:gd name="T70" fmla="*/ 235 w 971"/>
                                <a:gd name="T71" fmla="*/ 181 h 1272"/>
                                <a:gd name="T72" fmla="*/ 165 w 971"/>
                                <a:gd name="T73" fmla="*/ 141 h 1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971" h="1272">
                                  <a:moveTo>
                                    <a:pt x="165" y="141"/>
                                  </a:moveTo>
                                  <a:lnTo>
                                    <a:pt x="165" y="141"/>
                                  </a:lnTo>
                                  <a:lnTo>
                                    <a:pt x="120" y="111"/>
                                  </a:lnTo>
                                  <a:lnTo>
                                    <a:pt x="80" y="8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10" y="266"/>
                                  </a:lnTo>
                                  <a:lnTo>
                                    <a:pt x="20" y="381"/>
                                  </a:lnTo>
                                  <a:lnTo>
                                    <a:pt x="40" y="486"/>
                                  </a:lnTo>
                                  <a:lnTo>
                                    <a:pt x="70" y="591"/>
                                  </a:lnTo>
                                  <a:lnTo>
                                    <a:pt x="100" y="691"/>
                                  </a:lnTo>
                                  <a:lnTo>
                                    <a:pt x="140" y="787"/>
                                  </a:lnTo>
                                  <a:lnTo>
                                    <a:pt x="185" y="872"/>
                                  </a:lnTo>
                                  <a:lnTo>
                                    <a:pt x="235" y="957"/>
                                  </a:lnTo>
                                  <a:lnTo>
                                    <a:pt x="295" y="1037"/>
                                  </a:lnTo>
                                  <a:lnTo>
                                    <a:pt x="360" y="1107"/>
                                  </a:lnTo>
                                  <a:lnTo>
                                    <a:pt x="425" y="1162"/>
                                  </a:lnTo>
                                  <a:lnTo>
                                    <a:pt x="501" y="1207"/>
                                  </a:lnTo>
                                  <a:lnTo>
                                    <a:pt x="541" y="1227"/>
                                  </a:lnTo>
                                  <a:lnTo>
                                    <a:pt x="576" y="1242"/>
                                  </a:lnTo>
                                  <a:lnTo>
                                    <a:pt x="616" y="1257"/>
                                  </a:lnTo>
                                  <a:lnTo>
                                    <a:pt x="651" y="1262"/>
                                  </a:lnTo>
                                  <a:lnTo>
                                    <a:pt x="691" y="1267"/>
                                  </a:lnTo>
                                  <a:lnTo>
                                    <a:pt x="731" y="1272"/>
                                  </a:lnTo>
                                  <a:lnTo>
                                    <a:pt x="766" y="1272"/>
                                  </a:lnTo>
                                  <a:lnTo>
                                    <a:pt x="806" y="1267"/>
                                  </a:lnTo>
                                  <a:lnTo>
                                    <a:pt x="856" y="1257"/>
                                  </a:lnTo>
                                  <a:lnTo>
                                    <a:pt x="896" y="1242"/>
                                  </a:lnTo>
                                  <a:lnTo>
                                    <a:pt x="926" y="1217"/>
                                  </a:lnTo>
                                  <a:lnTo>
                                    <a:pt x="951" y="1192"/>
                                  </a:lnTo>
                                  <a:lnTo>
                                    <a:pt x="966" y="1162"/>
                                  </a:lnTo>
                                  <a:lnTo>
                                    <a:pt x="971" y="1127"/>
                                  </a:lnTo>
                                  <a:lnTo>
                                    <a:pt x="971" y="1087"/>
                                  </a:lnTo>
                                  <a:lnTo>
                                    <a:pt x="961" y="1042"/>
                                  </a:lnTo>
                                  <a:lnTo>
                                    <a:pt x="941" y="997"/>
                                  </a:lnTo>
                                  <a:lnTo>
                                    <a:pt x="916" y="947"/>
                                  </a:lnTo>
                                  <a:lnTo>
                                    <a:pt x="881" y="892"/>
                                  </a:lnTo>
                                  <a:lnTo>
                                    <a:pt x="841" y="837"/>
                                  </a:lnTo>
                                  <a:lnTo>
                                    <a:pt x="791" y="782"/>
                                  </a:lnTo>
                                  <a:lnTo>
                                    <a:pt x="731" y="721"/>
                                  </a:lnTo>
                                  <a:lnTo>
                                    <a:pt x="671" y="661"/>
                                  </a:lnTo>
                                  <a:lnTo>
                                    <a:pt x="596" y="601"/>
                                  </a:lnTo>
                                  <a:lnTo>
                                    <a:pt x="661" y="606"/>
                                  </a:lnTo>
                                  <a:lnTo>
                                    <a:pt x="716" y="606"/>
                                  </a:lnTo>
                                  <a:lnTo>
                                    <a:pt x="761" y="601"/>
                                  </a:lnTo>
                                  <a:lnTo>
                                    <a:pt x="796" y="591"/>
                                  </a:lnTo>
                                  <a:lnTo>
                                    <a:pt x="826" y="576"/>
                                  </a:lnTo>
                                  <a:lnTo>
                                    <a:pt x="846" y="556"/>
                                  </a:lnTo>
                                  <a:lnTo>
                                    <a:pt x="856" y="531"/>
                                  </a:lnTo>
                                  <a:lnTo>
                                    <a:pt x="861" y="496"/>
                                  </a:lnTo>
                                  <a:lnTo>
                                    <a:pt x="836" y="446"/>
                                  </a:lnTo>
                                  <a:lnTo>
                                    <a:pt x="806" y="401"/>
                                  </a:lnTo>
                                  <a:lnTo>
                                    <a:pt x="766" y="361"/>
                                  </a:lnTo>
                                  <a:lnTo>
                                    <a:pt x="721" y="326"/>
                                  </a:lnTo>
                                  <a:lnTo>
                                    <a:pt x="671" y="301"/>
                                  </a:lnTo>
                                  <a:lnTo>
                                    <a:pt x="616" y="281"/>
                                  </a:lnTo>
                                  <a:lnTo>
                                    <a:pt x="551" y="266"/>
                                  </a:lnTo>
                                  <a:lnTo>
                                    <a:pt x="480" y="261"/>
                                  </a:lnTo>
                                  <a:lnTo>
                                    <a:pt x="395" y="241"/>
                                  </a:lnTo>
                                  <a:lnTo>
                                    <a:pt x="310" y="216"/>
                                  </a:lnTo>
                                  <a:lnTo>
                                    <a:pt x="235" y="181"/>
                                  </a:lnTo>
                                  <a:lnTo>
                                    <a:pt x="165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2090"/>
                          <wps:cNvSpPr>
                            <a:spLocks/>
                          </wps:cNvSpPr>
                          <wps:spPr bwMode="auto">
                            <a:xfrm>
                              <a:off x="10" y="5382"/>
                              <a:ext cx="971" cy="1272"/>
                            </a:xfrm>
                            <a:custGeom>
                              <a:avLst/>
                              <a:gdLst>
                                <a:gd name="T0" fmla="*/ 966 w 971"/>
                                <a:gd name="T1" fmla="*/ 211 h 1272"/>
                                <a:gd name="T2" fmla="*/ 971 w 971"/>
                                <a:gd name="T3" fmla="*/ 0 h 1272"/>
                                <a:gd name="T4" fmla="*/ 931 w 971"/>
                                <a:gd name="T5" fmla="*/ 40 h 1272"/>
                                <a:gd name="T6" fmla="*/ 856 w 971"/>
                                <a:gd name="T7" fmla="*/ 110 h 1272"/>
                                <a:gd name="T8" fmla="*/ 811 w 971"/>
                                <a:gd name="T9" fmla="*/ 140 h 1272"/>
                                <a:gd name="T10" fmla="*/ 661 w 971"/>
                                <a:gd name="T11" fmla="*/ 211 h 1272"/>
                                <a:gd name="T12" fmla="*/ 491 w 971"/>
                                <a:gd name="T13" fmla="*/ 256 h 1272"/>
                                <a:gd name="T14" fmla="*/ 420 w 971"/>
                                <a:gd name="T15" fmla="*/ 266 h 1272"/>
                                <a:gd name="T16" fmla="*/ 300 w 971"/>
                                <a:gd name="T17" fmla="*/ 301 h 1272"/>
                                <a:gd name="T18" fmla="*/ 205 w 971"/>
                                <a:gd name="T19" fmla="*/ 361 h 1272"/>
                                <a:gd name="T20" fmla="*/ 135 w 971"/>
                                <a:gd name="T21" fmla="*/ 446 h 1272"/>
                                <a:gd name="T22" fmla="*/ 110 w 971"/>
                                <a:gd name="T23" fmla="*/ 496 h 1272"/>
                                <a:gd name="T24" fmla="*/ 125 w 971"/>
                                <a:gd name="T25" fmla="*/ 556 h 1272"/>
                                <a:gd name="T26" fmla="*/ 175 w 971"/>
                                <a:gd name="T27" fmla="*/ 591 h 1272"/>
                                <a:gd name="T28" fmla="*/ 260 w 971"/>
                                <a:gd name="T29" fmla="*/ 606 h 1272"/>
                                <a:gd name="T30" fmla="*/ 375 w 971"/>
                                <a:gd name="T31" fmla="*/ 601 h 1272"/>
                                <a:gd name="T32" fmla="*/ 305 w 971"/>
                                <a:gd name="T33" fmla="*/ 661 h 1272"/>
                                <a:gd name="T34" fmla="*/ 180 w 971"/>
                                <a:gd name="T35" fmla="*/ 781 h 1272"/>
                                <a:gd name="T36" fmla="*/ 90 w 971"/>
                                <a:gd name="T37" fmla="*/ 891 h 1272"/>
                                <a:gd name="T38" fmla="*/ 30 w 971"/>
                                <a:gd name="T39" fmla="*/ 992 h 1272"/>
                                <a:gd name="T40" fmla="*/ 15 w 971"/>
                                <a:gd name="T41" fmla="*/ 1042 h 1272"/>
                                <a:gd name="T42" fmla="*/ 0 w 971"/>
                                <a:gd name="T43" fmla="*/ 1127 h 1272"/>
                                <a:gd name="T44" fmla="*/ 20 w 971"/>
                                <a:gd name="T45" fmla="*/ 1192 h 1272"/>
                                <a:gd name="T46" fmla="*/ 75 w 971"/>
                                <a:gd name="T47" fmla="*/ 1242 h 1272"/>
                                <a:gd name="T48" fmla="*/ 165 w 971"/>
                                <a:gd name="T49" fmla="*/ 1267 h 1272"/>
                                <a:gd name="T50" fmla="*/ 205 w 971"/>
                                <a:gd name="T51" fmla="*/ 1272 h 1272"/>
                                <a:gd name="T52" fmla="*/ 280 w 971"/>
                                <a:gd name="T53" fmla="*/ 1267 h 1272"/>
                                <a:gd name="T54" fmla="*/ 360 w 971"/>
                                <a:gd name="T55" fmla="*/ 1252 h 1272"/>
                                <a:gd name="T56" fmla="*/ 435 w 971"/>
                                <a:gd name="T57" fmla="*/ 1227 h 1272"/>
                                <a:gd name="T58" fmla="*/ 470 w 971"/>
                                <a:gd name="T59" fmla="*/ 1207 h 1272"/>
                                <a:gd name="T60" fmla="*/ 546 w 971"/>
                                <a:gd name="T61" fmla="*/ 1162 h 1272"/>
                                <a:gd name="T62" fmla="*/ 676 w 971"/>
                                <a:gd name="T63" fmla="*/ 1037 h 1272"/>
                                <a:gd name="T64" fmla="*/ 736 w 971"/>
                                <a:gd name="T65" fmla="*/ 957 h 1272"/>
                                <a:gd name="T66" fmla="*/ 826 w 971"/>
                                <a:gd name="T67" fmla="*/ 796 h 1272"/>
                                <a:gd name="T68" fmla="*/ 896 w 971"/>
                                <a:gd name="T69" fmla="*/ 616 h 1272"/>
                                <a:gd name="T70" fmla="*/ 941 w 971"/>
                                <a:gd name="T71" fmla="*/ 421 h 1272"/>
                                <a:gd name="T72" fmla="*/ 966 w 971"/>
                                <a:gd name="T73" fmla="*/ 211 h 1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971" h="1272">
                                  <a:moveTo>
                                    <a:pt x="966" y="211"/>
                                  </a:moveTo>
                                  <a:lnTo>
                                    <a:pt x="966" y="211"/>
                                  </a:lnTo>
                                  <a:lnTo>
                                    <a:pt x="971" y="105"/>
                                  </a:lnTo>
                                  <a:lnTo>
                                    <a:pt x="971" y="0"/>
                                  </a:lnTo>
                                  <a:lnTo>
                                    <a:pt x="931" y="40"/>
                                  </a:lnTo>
                                  <a:lnTo>
                                    <a:pt x="896" y="75"/>
                                  </a:lnTo>
                                  <a:lnTo>
                                    <a:pt x="856" y="110"/>
                                  </a:lnTo>
                                  <a:lnTo>
                                    <a:pt x="811" y="140"/>
                                  </a:lnTo>
                                  <a:lnTo>
                                    <a:pt x="741" y="180"/>
                                  </a:lnTo>
                                  <a:lnTo>
                                    <a:pt x="661" y="211"/>
                                  </a:lnTo>
                                  <a:lnTo>
                                    <a:pt x="581" y="236"/>
                                  </a:lnTo>
                                  <a:lnTo>
                                    <a:pt x="491" y="256"/>
                                  </a:lnTo>
                                  <a:lnTo>
                                    <a:pt x="420" y="266"/>
                                  </a:lnTo>
                                  <a:lnTo>
                                    <a:pt x="360" y="281"/>
                                  </a:lnTo>
                                  <a:lnTo>
                                    <a:pt x="300" y="301"/>
                                  </a:lnTo>
                                  <a:lnTo>
                                    <a:pt x="250" y="326"/>
                                  </a:lnTo>
                                  <a:lnTo>
                                    <a:pt x="205" y="361"/>
                                  </a:lnTo>
                                  <a:lnTo>
                                    <a:pt x="170" y="401"/>
                                  </a:lnTo>
                                  <a:lnTo>
                                    <a:pt x="135" y="446"/>
                                  </a:lnTo>
                                  <a:lnTo>
                                    <a:pt x="110" y="496"/>
                                  </a:lnTo>
                                  <a:lnTo>
                                    <a:pt x="115" y="526"/>
                                  </a:lnTo>
                                  <a:lnTo>
                                    <a:pt x="125" y="556"/>
                                  </a:lnTo>
                                  <a:lnTo>
                                    <a:pt x="145" y="576"/>
                                  </a:lnTo>
                                  <a:lnTo>
                                    <a:pt x="175" y="591"/>
                                  </a:lnTo>
                                  <a:lnTo>
                                    <a:pt x="215" y="601"/>
                                  </a:lnTo>
                                  <a:lnTo>
                                    <a:pt x="260" y="606"/>
                                  </a:lnTo>
                                  <a:lnTo>
                                    <a:pt x="310" y="606"/>
                                  </a:lnTo>
                                  <a:lnTo>
                                    <a:pt x="375" y="601"/>
                                  </a:lnTo>
                                  <a:lnTo>
                                    <a:pt x="305" y="661"/>
                                  </a:lnTo>
                                  <a:lnTo>
                                    <a:pt x="240" y="721"/>
                                  </a:lnTo>
                                  <a:lnTo>
                                    <a:pt x="180" y="781"/>
                                  </a:lnTo>
                                  <a:lnTo>
                                    <a:pt x="135" y="836"/>
                                  </a:lnTo>
                                  <a:lnTo>
                                    <a:pt x="90" y="891"/>
                                  </a:lnTo>
                                  <a:lnTo>
                                    <a:pt x="60" y="941"/>
                                  </a:lnTo>
                                  <a:lnTo>
                                    <a:pt x="30" y="992"/>
                                  </a:lnTo>
                                  <a:lnTo>
                                    <a:pt x="15" y="1042"/>
                                  </a:lnTo>
                                  <a:lnTo>
                                    <a:pt x="0" y="1087"/>
                                  </a:lnTo>
                                  <a:lnTo>
                                    <a:pt x="0" y="1127"/>
                                  </a:lnTo>
                                  <a:lnTo>
                                    <a:pt x="5" y="1162"/>
                                  </a:lnTo>
                                  <a:lnTo>
                                    <a:pt x="20" y="1192"/>
                                  </a:lnTo>
                                  <a:lnTo>
                                    <a:pt x="45" y="1217"/>
                                  </a:lnTo>
                                  <a:lnTo>
                                    <a:pt x="75" y="1242"/>
                                  </a:lnTo>
                                  <a:lnTo>
                                    <a:pt x="115" y="1257"/>
                                  </a:lnTo>
                                  <a:lnTo>
                                    <a:pt x="165" y="1267"/>
                                  </a:lnTo>
                                  <a:lnTo>
                                    <a:pt x="205" y="1272"/>
                                  </a:lnTo>
                                  <a:lnTo>
                                    <a:pt x="240" y="1272"/>
                                  </a:lnTo>
                                  <a:lnTo>
                                    <a:pt x="280" y="1267"/>
                                  </a:lnTo>
                                  <a:lnTo>
                                    <a:pt x="320" y="1262"/>
                                  </a:lnTo>
                                  <a:lnTo>
                                    <a:pt x="360" y="1252"/>
                                  </a:lnTo>
                                  <a:lnTo>
                                    <a:pt x="395" y="1242"/>
                                  </a:lnTo>
                                  <a:lnTo>
                                    <a:pt x="435" y="1227"/>
                                  </a:lnTo>
                                  <a:lnTo>
                                    <a:pt x="470" y="1207"/>
                                  </a:lnTo>
                                  <a:lnTo>
                                    <a:pt x="511" y="1187"/>
                                  </a:lnTo>
                                  <a:lnTo>
                                    <a:pt x="546" y="1162"/>
                                  </a:lnTo>
                                  <a:lnTo>
                                    <a:pt x="611" y="1107"/>
                                  </a:lnTo>
                                  <a:lnTo>
                                    <a:pt x="676" y="1037"/>
                                  </a:lnTo>
                                  <a:lnTo>
                                    <a:pt x="736" y="957"/>
                                  </a:lnTo>
                                  <a:lnTo>
                                    <a:pt x="781" y="876"/>
                                  </a:lnTo>
                                  <a:lnTo>
                                    <a:pt x="826" y="796"/>
                                  </a:lnTo>
                                  <a:lnTo>
                                    <a:pt x="866" y="711"/>
                                  </a:lnTo>
                                  <a:lnTo>
                                    <a:pt x="896" y="616"/>
                                  </a:lnTo>
                                  <a:lnTo>
                                    <a:pt x="921" y="521"/>
                                  </a:lnTo>
                                  <a:lnTo>
                                    <a:pt x="941" y="421"/>
                                  </a:lnTo>
                                  <a:lnTo>
                                    <a:pt x="956" y="321"/>
                                  </a:lnTo>
                                  <a:lnTo>
                                    <a:pt x="966" y="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2091"/>
                          <wps:cNvSpPr>
                            <a:spLocks/>
                          </wps:cNvSpPr>
                          <wps:spPr bwMode="auto">
                            <a:xfrm>
                              <a:off x="75" y="95"/>
                              <a:ext cx="5771" cy="6088"/>
                            </a:xfrm>
                            <a:custGeom>
                              <a:avLst/>
                              <a:gdLst>
                                <a:gd name="T0" fmla="*/ 2017 w 5771"/>
                                <a:gd name="T1" fmla="*/ 240 h 6088"/>
                                <a:gd name="T2" fmla="*/ 1627 w 5771"/>
                                <a:gd name="T3" fmla="*/ 861 h 6088"/>
                                <a:gd name="T4" fmla="*/ 1311 w 5771"/>
                                <a:gd name="T5" fmla="*/ 1337 h 6088"/>
                                <a:gd name="T6" fmla="*/ 1191 w 5771"/>
                                <a:gd name="T7" fmla="*/ 1517 h 6088"/>
                                <a:gd name="T8" fmla="*/ 651 w 5771"/>
                                <a:gd name="T9" fmla="*/ 2293 h 6088"/>
                                <a:gd name="T10" fmla="*/ 456 w 5771"/>
                                <a:gd name="T11" fmla="*/ 2599 h 6088"/>
                                <a:gd name="T12" fmla="*/ 300 w 5771"/>
                                <a:gd name="T13" fmla="*/ 2864 h 6088"/>
                                <a:gd name="T14" fmla="*/ 115 w 5771"/>
                                <a:gd name="T15" fmla="*/ 3285 h 6088"/>
                                <a:gd name="T16" fmla="*/ 15 w 5771"/>
                                <a:gd name="T17" fmla="*/ 3680 h 6088"/>
                                <a:gd name="T18" fmla="*/ 0 w 5771"/>
                                <a:gd name="T19" fmla="*/ 3925 h 6088"/>
                                <a:gd name="T20" fmla="*/ 30 w 5771"/>
                                <a:gd name="T21" fmla="*/ 4211 h 6088"/>
                                <a:gd name="T22" fmla="*/ 165 w 5771"/>
                                <a:gd name="T23" fmla="*/ 4651 h 6088"/>
                                <a:gd name="T24" fmla="*/ 416 w 5771"/>
                                <a:gd name="T25" fmla="*/ 5127 h 6088"/>
                                <a:gd name="T26" fmla="*/ 481 w 5771"/>
                                <a:gd name="T27" fmla="*/ 5212 h 6088"/>
                                <a:gd name="T28" fmla="*/ 601 w 5771"/>
                                <a:gd name="T29" fmla="*/ 5327 h 6088"/>
                                <a:gd name="T30" fmla="*/ 746 w 5771"/>
                                <a:gd name="T31" fmla="*/ 5427 h 6088"/>
                                <a:gd name="T32" fmla="*/ 901 w 5771"/>
                                <a:gd name="T33" fmla="*/ 5498 h 6088"/>
                                <a:gd name="T34" fmla="*/ 1141 w 5771"/>
                                <a:gd name="T35" fmla="*/ 5568 h 6088"/>
                                <a:gd name="T36" fmla="*/ 1417 w 5771"/>
                                <a:gd name="T37" fmla="*/ 5608 h 6088"/>
                                <a:gd name="T38" fmla="*/ 1872 w 5771"/>
                                <a:gd name="T39" fmla="*/ 5628 h 6088"/>
                                <a:gd name="T40" fmla="*/ 2232 w 5771"/>
                                <a:gd name="T41" fmla="*/ 5608 h 6088"/>
                                <a:gd name="T42" fmla="*/ 2903 w 5771"/>
                                <a:gd name="T43" fmla="*/ 5538 h 6088"/>
                                <a:gd name="T44" fmla="*/ 4069 w 5771"/>
                                <a:gd name="T45" fmla="*/ 5357 h 6088"/>
                                <a:gd name="T46" fmla="*/ 4450 w 5771"/>
                                <a:gd name="T47" fmla="*/ 5312 h 6088"/>
                                <a:gd name="T48" fmla="*/ 4805 w 5771"/>
                                <a:gd name="T49" fmla="*/ 5312 h 6088"/>
                                <a:gd name="T50" fmla="*/ 4950 w 5771"/>
                                <a:gd name="T51" fmla="*/ 5347 h 6088"/>
                                <a:gd name="T52" fmla="*/ 5015 w 5771"/>
                                <a:gd name="T53" fmla="*/ 5392 h 6088"/>
                                <a:gd name="T54" fmla="*/ 5055 w 5771"/>
                                <a:gd name="T55" fmla="*/ 5452 h 6088"/>
                                <a:gd name="T56" fmla="*/ 5100 w 5771"/>
                                <a:gd name="T57" fmla="*/ 5578 h 6088"/>
                                <a:gd name="T58" fmla="*/ 5105 w 5771"/>
                                <a:gd name="T59" fmla="*/ 5703 h 6088"/>
                                <a:gd name="T60" fmla="*/ 5065 w 5771"/>
                                <a:gd name="T61" fmla="*/ 5828 h 6088"/>
                                <a:gd name="T62" fmla="*/ 4980 w 5771"/>
                                <a:gd name="T63" fmla="*/ 5958 h 6088"/>
                                <a:gd name="T64" fmla="*/ 4855 w 5771"/>
                                <a:gd name="T65" fmla="*/ 6088 h 6088"/>
                                <a:gd name="T66" fmla="*/ 5020 w 5771"/>
                                <a:gd name="T67" fmla="*/ 6043 h 6088"/>
                                <a:gd name="T68" fmla="*/ 5240 w 5771"/>
                                <a:gd name="T69" fmla="*/ 5938 h 6088"/>
                                <a:gd name="T70" fmla="*/ 5426 w 5771"/>
                                <a:gd name="T71" fmla="*/ 5773 h 6088"/>
                                <a:gd name="T72" fmla="*/ 5536 w 5771"/>
                                <a:gd name="T73" fmla="*/ 5628 h 6088"/>
                                <a:gd name="T74" fmla="*/ 5656 w 5771"/>
                                <a:gd name="T75" fmla="*/ 5362 h 6088"/>
                                <a:gd name="T76" fmla="*/ 5736 w 5771"/>
                                <a:gd name="T77" fmla="*/ 5047 h 6088"/>
                                <a:gd name="T78" fmla="*/ 5766 w 5771"/>
                                <a:gd name="T79" fmla="*/ 4752 h 6088"/>
                                <a:gd name="T80" fmla="*/ 5761 w 5771"/>
                                <a:gd name="T81" fmla="*/ 4336 h 6088"/>
                                <a:gd name="T82" fmla="*/ 5686 w 5771"/>
                                <a:gd name="T83" fmla="*/ 3940 h 6088"/>
                                <a:gd name="T84" fmla="*/ 5606 w 5771"/>
                                <a:gd name="T85" fmla="*/ 3715 h 6088"/>
                                <a:gd name="T86" fmla="*/ 5451 w 5771"/>
                                <a:gd name="T87" fmla="*/ 3410 h 6088"/>
                                <a:gd name="T88" fmla="*/ 5235 w 5771"/>
                                <a:gd name="T89" fmla="*/ 3139 h 6088"/>
                                <a:gd name="T90" fmla="*/ 5080 w 5771"/>
                                <a:gd name="T91" fmla="*/ 2989 h 6088"/>
                                <a:gd name="T92" fmla="*/ 4820 w 5771"/>
                                <a:gd name="T93" fmla="*/ 2814 h 6088"/>
                                <a:gd name="T94" fmla="*/ 4535 w 5771"/>
                                <a:gd name="T95" fmla="*/ 2684 h 6088"/>
                                <a:gd name="T96" fmla="*/ 4335 w 5771"/>
                                <a:gd name="T97" fmla="*/ 2629 h 6088"/>
                                <a:gd name="T98" fmla="*/ 4034 w 5771"/>
                                <a:gd name="T99" fmla="*/ 2599 h 6088"/>
                                <a:gd name="T100" fmla="*/ 3734 w 5771"/>
                                <a:gd name="T101" fmla="*/ 2624 h 6088"/>
                                <a:gd name="T102" fmla="*/ 3809 w 5771"/>
                                <a:gd name="T103" fmla="*/ 2348 h 6088"/>
                                <a:gd name="T104" fmla="*/ 3879 w 5771"/>
                                <a:gd name="T105" fmla="*/ 1968 h 6088"/>
                                <a:gd name="T106" fmla="*/ 3899 w 5771"/>
                                <a:gd name="T107" fmla="*/ 1612 h 6088"/>
                                <a:gd name="T108" fmla="*/ 3864 w 5771"/>
                                <a:gd name="T109" fmla="*/ 1297 h 6088"/>
                                <a:gd name="T110" fmla="*/ 3779 w 5771"/>
                                <a:gd name="T111" fmla="*/ 1011 h 6088"/>
                                <a:gd name="T112" fmla="*/ 3639 w 5771"/>
                                <a:gd name="T113" fmla="*/ 761 h 6088"/>
                                <a:gd name="T114" fmla="*/ 3449 w 5771"/>
                                <a:gd name="T115" fmla="*/ 541 h 6088"/>
                                <a:gd name="T116" fmla="*/ 3203 w 5771"/>
                                <a:gd name="T117" fmla="*/ 356 h 6088"/>
                                <a:gd name="T118" fmla="*/ 2908 w 5771"/>
                                <a:gd name="T119" fmla="*/ 205 h 6088"/>
                                <a:gd name="T120" fmla="*/ 2558 w 5771"/>
                                <a:gd name="T121" fmla="*/ 85 h 6088"/>
                                <a:gd name="T122" fmla="*/ 2152 w 5771"/>
                                <a:gd name="T123" fmla="*/ 0 h 6088"/>
                                <a:gd name="T124" fmla="*/ 2102 w 5771"/>
                                <a:gd name="T125" fmla="*/ 90 h 6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5771" h="6088">
                                  <a:moveTo>
                                    <a:pt x="2102" y="90"/>
                                  </a:moveTo>
                                  <a:lnTo>
                                    <a:pt x="2102" y="90"/>
                                  </a:lnTo>
                                  <a:lnTo>
                                    <a:pt x="2017" y="240"/>
                                  </a:lnTo>
                                  <a:lnTo>
                                    <a:pt x="1832" y="541"/>
                                  </a:lnTo>
                                  <a:lnTo>
                                    <a:pt x="1627" y="861"/>
                                  </a:lnTo>
                                  <a:lnTo>
                                    <a:pt x="1477" y="1092"/>
                                  </a:lnTo>
                                  <a:lnTo>
                                    <a:pt x="1311" y="1337"/>
                                  </a:lnTo>
                                  <a:lnTo>
                                    <a:pt x="1191" y="1517"/>
                                  </a:lnTo>
                                  <a:lnTo>
                                    <a:pt x="1096" y="1647"/>
                                  </a:lnTo>
                                  <a:lnTo>
                                    <a:pt x="651" y="2293"/>
                                  </a:lnTo>
                                  <a:lnTo>
                                    <a:pt x="551" y="2448"/>
                                  </a:lnTo>
                                  <a:lnTo>
                                    <a:pt x="456" y="2599"/>
                                  </a:lnTo>
                                  <a:lnTo>
                                    <a:pt x="370" y="2734"/>
                                  </a:lnTo>
                                  <a:lnTo>
                                    <a:pt x="300" y="2864"/>
                                  </a:lnTo>
                                  <a:lnTo>
                                    <a:pt x="230" y="3004"/>
                                  </a:lnTo>
                                  <a:lnTo>
                                    <a:pt x="165" y="3149"/>
                                  </a:lnTo>
                                  <a:lnTo>
                                    <a:pt x="115" y="3285"/>
                                  </a:lnTo>
                                  <a:lnTo>
                                    <a:pt x="70" y="3420"/>
                                  </a:lnTo>
                                  <a:lnTo>
                                    <a:pt x="40" y="3550"/>
                                  </a:lnTo>
                                  <a:lnTo>
                                    <a:pt x="15" y="3680"/>
                                  </a:lnTo>
                                  <a:lnTo>
                                    <a:pt x="5" y="3805"/>
                                  </a:lnTo>
                                  <a:lnTo>
                                    <a:pt x="0" y="3925"/>
                                  </a:lnTo>
                                  <a:lnTo>
                                    <a:pt x="5" y="3995"/>
                                  </a:lnTo>
                                  <a:lnTo>
                                    <a:pt x="10" y="4066"/>
                                  </a:lnTo>
                                  <a:lnTo>
                                    <a:pt x="30" y="4211"/>
                                  </a:lnTo>
                                  <a:lnTo>
                                    <a:pt x="65" y="4356"/>
                                  </a:lnTo>
                                  <a:lnTo>
                                    <a:pt x="110" y="4501"/>
                                  </a:lnTo>
                                  <a:lnTo>
                                    <a:pt x="165" y="4651"/>
                                  </a:lnTo>
                                  <a:lnTo>
                                    <a:pt x="235" y="4807"/>
                                  </a:lnTo>
                                  <a:lnTo>
                                    <a:pt x="320" y="4967"/>
                                  </a:lnTo>
                                  <a:lnTo>
                                    <a:pt x="416" y="5127"/>
                                  </a:lnTo>
                                  <a:lnTo>
                                    <a:pt x="446" y="5172"/>
                                  </a:lnTo>
                                  <a:lnTo>
                                    <a:pt x="481" y="5212"/>
                                  </a:lnTo>
                                  <a:lnTo>
                                    <a:pt x="516" y="5252"/>
                                  </a:lnTo>
                                  <a:lnTo>
                                    <a:pt x="556" y="5292"/>
                                  </a:lnTo>
                                  <a:lnTo>
                                    <a:pt x="601" y="5327"/>
                                  </a:lnTo>
                                  <a:lnTo>
                                    <a:pt x="646" y="5362"/>
                                  </a:lnTo>
                                  <a:lnTo>
                                    <a:pt x="691" y="5397"/>
                                  </a:lnTo>
                                  <a:lnTo>
                                    <a:pt x="746" y="5427"/>
                                  </a:lnTo>
                                  <a:lnTo>
                                    <a:pt x="821" y="5462"/>
                                  </a:lnTo>
                                  <a:lnTo>
                                    <a:pt x="901" y="5498"/>
                                  </a:lnTo>
                                  <a:lnTo>
                                    <a:pt x="1016" y="5533"/>
                                  </a:lnTo>
                                  <a:lnTo>
                                    <a:pt x="1141" y="5568"/>
                                  </a:lnTo>
                                  <a:lnTo>
                                    <a:pt x="1271" y="5593"/>
                                  </a:lnTo>
                                  <a:lnTo>
                                    <a:pt x="1417" y="5608"/>
                                  </a:lnTo>
                                  <a:lnTo>
                                    <a:pt x="1632" y="5623"/>
                                  </a:lnTo>
                                  <a:lnTo>
                                    <a:pt x="1872" y="5628"/>
                                  </a:lnTo>
                                  <a:lnTo>
                                    <a:pt x="2037" y="5618"/>
                                  </a:lnTo>
                                  <a:lnTo>
                                    <a:pt x="2232" y="5608"/>
                                  </a:lnTo>
                                  <a:lnTo>
                                    <a:pt x="2443" y="5588"/>
                                  </a:lnTo>
                                  <a:lnTo>
                                    <a:pt x="2668" y="5568"/>
                                  </a:lnTo>
                                  <a:lnTo>
                                    <a:pt x="2903" y="5538"/>
                                  </a:lnTo>
                                  <a:lnTo>
                                    <a:pt x="3759" y="5402"/>
                                  </a:lnTo>
                                  <a:lnTo>
                                    <a:pt x="4069" y="5357"/>
                                  </a:lnTo>
                                  <a:lnTo>
                                    <a:pt x="4299" y="5327"/>
                                  </a:lnTo>
                                  <a:lnTo>
                                    <a:pt x="4450" y="5312"/>
                                  </a:lnTo>
                                  <a:lnTo>
                                    <a:pt x="4585" y="5307"/>
                                  </a:lnTo>
                                  <a:lnTo>
                                    <a:pt x="4705" y="5307"/>
                                  </a:lnTo>
                                  <a:lnTo>
                                    <a:pt x="4805" y="5312"/>
                                  </a:lnTo>
                                  <a:lnTo>
                                    <a:pt x="4885" y="5327"/>
                                  </a:lnTo>
                                  <a:lnTo>
                                    <a:pt x="4920" y="5337"/>
                                  </a:lnTo>
                                  <a:lnTo>
                                    <a:pt x="4950" y="5347"/>
                                  </a:lnTo>
                                  <a:lnTo>
                                    <a:pt x="4975" y="5362"/>
                                  </a:lnTo>
                                  <a:lnTo>
                                    <a:pt x="5000" y="5377"/>
                                  </a:lnTo>
                                  <a:lnTo>
                                    <a:pt x="5015" y="5392"/>
                                  </a:lnTo>
                                  <a:lnTo>
                                    <a:pt x="5030" y="5412"/>
                                  </a:lnTo>
                                  <a:lnTo>
                                    <a:pt x="5055" y="5452"/>
                                  </a:lnTo>
                                  <a:lnTo>
                                    <a:pt x="5075" y="5493"/>
                                  </a:lnTo>
                                  <a:lnTo>
                                    <a:pt x="5090" y="5538"/>
                                  </a:lnTo>
                                  <a:lnTo>
                                    <a:pt x="5100" y="5578"/>
                                  </a:lnTo>
                                  <a:lnTo>
                                    <a:pt x="5105" y="5618"/>
                                  </a:lnTo>
                                  <a:lnTo>
                                    <a:pt x="5105" y="5658"/>
                                  </a:lnTo>
                                  <a:lnTo>
                                    <a:pt x="5105" y="5703"/>
                                  </a:lnTo>
                                  <a:lnTo>
                                    <a:pt x="5095" y="5743"/>
                                  </a:lnTo>
                                  <a:lnTo>
                                    <a:pt x="5080" y="5788"/>
                                  </a:lnTo>
                                  <a:lnTo>
                                    <a:pt x="5065" y="5828"/>
                                  </a:lnTo>
                                  <a:lnTo>
                                    <a:pt x="5040" y="5873"/>
                                  </a:lnTo>
                                  <a:lnTo>
                                    <a:pt x="5010" y="5913"/>
                                  </a:lnTo>
                                  <a:lnTo>
                                    <a:pt x="4980" y="5958"/>
                                  </a:lnTo>
                                  <a:lnTo>
                                    <a:pt x="4940" y="5998"/>
                                  </a:lnTo>
                                  <a:lnTo>
                                    <a:pt x="4900" y="6043"/>
                                  </a:lnTo>
                                  <a:lnTo>
                                    <a:pt x="4855" y="6088"/>
                                  </a:lnTo>
                                  <a:lnTo>
                                    <a:pt x="4940" y="6068"/>
                                  </a:lnTo>
                                  <a:lnTo>
                                    <a:pt x="5020" y="6043"/>
                                  </a:lnTo>
                                  <a:lnTo>
                                    <a:pt x="5100" y="6013"/>
                                  </a:lnTo>
                                  <a:lnTo>
                                    <a:pt x="5170" y="5978"/>
                                  </a:lnTo>
                                  <a:lnTo>
                                    <a:pt x="5240" y="5938"/>
                                  </a:lnTo>
                                  <a:lnTo>
                                    <a:pt x="5311" y="5888"/>
                                  </a:lnTo>
                                  <a:lnTo>
                                    <a:pt x="5371" y="5833"/>
                                  </a:lnTo>
                                  <a:lnTo>
                                    <a:pt x="5426" y="5773"/>
                                  </a:lnTo>
                                  <a:lnTo>
                                    <a:pt x="5481" y="5703"/>
                                  </a:lnTo>
                                  <a:lnTo>
                                    <a:pt x="5536" y="5628"/>
                                  </a:lnTo>
                                  <a:lnTo>
                                    <a:pt x="5581" y="5548"/>
                                  </a:lnTo>
                                  <a:lnTo>
                                    <a:pt x="5621" y="5457"/>
                                  </a:lnTo>
                                  <a:lnTo>
                                    <a:pt x="5656" y="5362"/>
                                  </a:lnTo>
                                  <a:lnTo>
                                    <a:pt x="5686" y="5262"/>
                                  </a:lnTo>
                                  <a:lnTo>
                                    <a:pt x="5711" y="5157"/>
                                  </a:lnTo>
                                  <a:lnTo>
                                    <a:pt x="5736" y="5047"/>
                                  </a:lnTo>
                                  <a:lnTo>
                                    <a:pt x="5756" y="4897"/>
                                  </a:lnTo>
                                  <a:lnTo>
                                    <a:pt x="5766" y="4752"/>
                                  </a:lnTo>
                                  <a:lnTo>
                                    <a:pt x="5771" y="4611"/>
                                  </a:lnTo>
                                  <a:lnTo>
                                    <a:pt x="5771" y="4471"/>
                                  </a:lnTo>
                                  <a:lnTo>
                                    <a:pt x="5761" y="4336"/>
                                  </a:lnTo>
                                  <a:lnTo>
                                    <a:pt x="5746" y="4201"/>
                                  </a:lnTo>
                                  <a:lnTo>
                                    <a:pt x="5721" y="4071"/>
                                  </a:lnTo>
                                  <a:lnTo>
                                    <a:pt x="5686" y="3940"/>
                                  </a:lnTo>
                                  <a:lnTo>
                                    <a:pt x="5651" y="3825"/>
                                  </a:lnTo>
                                  <a:lnTo>
                                    <a:pt x="5606" y="3715"/>
                                  </a:lnTo>
                                  <a:lnTo>
                                    <a:pt x="5561" y="3610"/>
                                  </a:lnTo>
                                  <a:lnTo>
                                    <a:pt x="5506" y="3510"/>
                                  </a:lnTo>
                                  <a:lnTo>
                                    <a:pt x="5451" y="3410"/>
                                  </a:lnTo>
                                  <a:lnTo>
                                    <a:pt x="5386" y="3315"/>
                                  </a:lnTo>
                                  <a:lnTo>
                                    <a:pt x="5316" y="3224"/>
                                  </a:lnTo>
                                  <a:lnTo>
                                    <a:pt x="5235" y="3139"/>
                                  </a:lnTo>
                                  <a:lnTo>
                                    <a:pt x="5160" y="3059"/>
                                  </a:lnTo>
                                  <a:lnTo>
                                    <a:pt x="5080" y="2989"/>
                                  </a:lnTo>
                                  <a:lnTo>
                                    <a:pt x="5000" y="2924"/>
                                  </a:lnTo>
                                  <a:lnTo>
                                    <a:pt x="4910" y="2864"/>
                                  </a:lnTo>
                                  <a:lnTo>
                                    <a:pt x="4820" y="2814"/>
                                  </a:lnTo>
                                  <a:lnTo>
                                    <a:pt x="4730" y="2764"/>
                                  </a:lnTo>
                                  <a:lnTo>
                                    <a:pt x="4635" y="2719"/>
                                  </a:lnTo>
                                  <a:lnTo>
                                    <a:pt x="4535" y="2684"/>
                                  </a:lnTo>
                                  <a:lnTo>
                                    <a:pt x="4435" y="2654"/>
                                  </a:lnTo>
                                  <a:lnTo>
                                    <a:pt x="4335" y="2629"/>
                                  </a:lnTo>
                                  <a:lnTo>
                                    <a:pt x="4234" y="2614"/>
                                  </a:lnTo>
                                  <a:lnTo>
                                    <a:pt x="4134" y="2604"/>
                                  </a:lnTo>
                                  <a:lnTo>
                                    <a:pt x="4034" y="2599"/>
                                  </a:lnTo>
                                  <a:lnTo>
                                    <a:pt x="3934" y="2599"/>
                                  </a:lnTo>
                                  <a:lnTo>
                                    <a:pt x="3834" y="2609"/>
                                  </a:lnTo>
                                  <a:lnTo>
                                    <a:pt x="3734" y="2624"/>
                                  </a:lnTo>
                                  <a:lnTo>
                                    <a:pt x="3774" y="2488"/>
                                  </a:lnTo>
                                  <a:lnTo>
                                    <a:pt x="3809" y="2348"/>
                                  </a:lnTo>
                                  <a:lnTo>
                                    <a:pt x="3839" y="2218"/>
                                  </a:lnTo>
                                  <a:lnTo>
                                    <a:pt x="3864" y="2093"/>
                                  </a:lnTo>
                                  <a:lnTo>
                                    <a:pt x="3879" y="1968"/>
                                  </a:lnTo>
                                  <a:lnTo>
                                    <a:pt x="3894" y="1843"/>
                                  </a:lnTo>
                                  <a:lnTo>
                                    <a:pt x="3899" y="1727"/>
                                  </a:lnTo>
                                  <a:lnTo>
                                    <a:pt x="3899" y="1612"/>
                                  </a:lnTo>
                                  <a:lnTo>
                                    <a:pt x="3894" y="1507"/>
                                  </a:lnTo>
                                  <a:lnTo>
                                    <a:pt x="3879" y="1397"/>
                                  </a:lnTo>
                                  <a:lnTo>
                                    <a:pt x="3864" y="1297"/>
                                  </a:lnTo>
                                  <a:lnTo>
                                    <a:pt x="3839" y="1197"/>
                                  </a:lnTo>
                                  <a:lnTo>
                                    <a:pt x="3814" y="1102"/>
                                  </a:lnTo>
                                  <a:lnTo>
                                    <a:pt x="3779" y="1011"/>
                                  </a:lnTo>
                                  <a:lnTo>
                                    <a:pt x="3739" y="921"/>
                                  </a:lnTo>
                                  <a:lnTo>
                                    <a:pt x="3689" y="841"/>
                                  </a:lnTo>
                                  <a:lnTo>
                                    <a:pt x="3639" y="761"/>
                                  </a:lnTo>
                                  <a:lnTo>
                                    <a:pt x="3579" y="681"/>
                                  </a:lnTo>
                                  <a:lnTo>
                                    <a:pt x="3519" y="611"/>
                                  </a:lnTo>
                                  <a:lnTo>
                                    <a:pt x="3449" y="541"/>
                                  </a:lnTo>
                                  <a:lnTo>
                                    <a:pt x="3374" y="476"/>
                                  </a:lnTo>
                                  <a:lnTo>
                                    <a:pt x="3288" y="416"/>
                                  </a:lnTo>
                                  <a:lnTo>
                                    <a:pt x="3203" y="356"/>
                                  </a:lnTo>
                                  <a:lnTo>
                                    <a:pt x="3108" y="301"/>
                                  </a:lnTo>
                                  <a:lnTo>
                                    <a:pt x="3013" y="250"/>
                                  </a:lnTo>
                                  <a:lnTo>
                                    <a:pt x="2908" y="205"/>
                                  </a:lnTo>
                                  <a:lnTo>
                                    <a:pt x="2793" y="160"/>
                                  </a:lnTo>
                                  <a:lnTo>
                                    <a:pt x="2678" y="120"/>
                                  </a:lnTo>
                                  <a:lnTo>
                                    <a:pt x="2558" y="85"/>
                                  </a:lnTo>
                                  <a:lnTo>
                                    <a:pt x="2428" y="55"/>
                                  </a:lnTo>
                                  <a:lnTo>
                                    <a:pt x="2292" y="25"/>
                                  </a:lnTo>
                                  <a:lnTo>
                                    <a:pt x="2152" y="0"/>
                                  </a:lnTo>
                                  <a:lnTo>
                                    <a:pt x="2102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2092"/>
                          <wps:cNvSpPr>
                            <a:spLocks/>
                          </wps:cNvSpPr>
                          <wps:spPr bwMode="auto">
                            <a:xfrm>
                              <a:off x="1261" y="891"/>
                              <a:ext cx="546" cy="2423"/>
                            </a:xfrm>
                            <a:custGeom>
                              <a:avLst/>
                              <a:gdLst>
                                <a:gd name="T0" fmla="*/ 546 w 546"/>
                                <a:gd name="T1" fmla="*/ 441 h 2423"/>
                                <a:gd name="T2" fmla="*/ 546 w 546"/>
                                <a:gd name="T3" fmla="*/ 311 h 2423"/>
                                <a:gd name="T4" fmla="*/ 531 w 546"/>
                                <a:gd name="T5" fmla="*/ 231 h 2423"/>
                                <a:gd name="T6" fmla="*/ 501 w 546"/>
                                <a:gd name="T7" fmla="*/ 155 h 2423"/>
                                <a:gd name="T8" fmla="*/ 481 w 546"/>
                                <a:gd name="T9" fmla="*/ 120 h 2423"/>
                                <a:gd name="T10" fmla="*/ 441 w 546"/>
                                <a:gd name="T11" fmla="*/ 65 h 2423"/>
                                <a:gd name="T12" fmla="*/ 426 w 546"/>
                                <a:gd name="T13" fmla="*/ 45 h 2423"/>
                                <a:gd name="T14" fmla="*/ 386 w 546"/>
                                <a:gd name="T15" fmla="*/ 15 h 2423"/>
                                <a:gd name="T16" fmla="*/ 341 w 546"/>
                                <a:gd name="T17" fmla="*/ 5 h 2423"/>
                                <a:gd name="T18" fmla="*/ 291 w 546"/>
                                <a:gd name="T19" fmla="*/ 5 h 2423"/>
                                <a:gd name="T20" fmla="*/ 266 w 546"/>
                                <a:gd name="T21" fmla="*/ 10 h 2423"/>
                                <a:gd name="T22" fmla="*/ 216 w 546"/>
                                <a:gd name="T23" fmla="*/ 30 h 2423"/>
                                <a:gd name="T24" fmla="*/ 165 w 546"/>
                                <a:gd name="T25" fmla="*/ 70 h 2423"/>
                                <a:gd name="T26" fmla="*/ 125 w 546"/>
                                <a:gd name="T27" fmla="*/ 115 h 2423"/>
                                <a:gd name="T28" fmla="*/ 85 w 546"/>
                                <a:gd name="T29" fmla="*/ 180 h 2423"/>
                                <a:gd name="T30" fmla="*/ 35 w 546"/>
                                <a:gd name="T31" fmla="*/ 316 h 2423"/>
                                <a:gd name="T32" fmla="*/ 5 w 546"/>
                                <a:gd name="T33" fmla="*/ 481 h 2423"/>
                                <a:gd name="T34" fmla="*/ 5 w 546"/>
                                <a:gd name="T35" fmla="*/ 506 h 2423"/>
                                <a:gd name="T36" fmla="*/ 0 w 546"/>
                                <a:gd name="T37" fmla="*/ 611 h 2423"/>
                                <a:gd name="T38" fmla="*/ 5 w 546"/>
                                <a:gd name="T39" fmla="*/ 721 h 2423"/>
                                <a:gd name="T40" fmla="*/ 30 w 546"/>
                                <a:gd name="T41" fmla="*/ 1242 h 2423"/>
                                <a:gd name="T42" fmla="*/ 105 w 546"/>
                                <a:gd name="T43" fmla="*/ 1768 h 2423"/>
                                <a:gd name="T44" fmla="*/ 130 w 546"/>
                                <a:gd name="T45" fmla="*/ 1903 h 2423"/>
                                <a:gd name="T46" fmla="*/ 185 w 546"/>
                                <a:gd name="T47" fmla="*/ 2128 h 2423"/>
                                <a:gd name="T48" fmla="*/ 216 w 546"/>
                                <a:gd name="T49" fmla="*/ 2223 h 2423"/>
                                <a:gd name="T50" fmla="*/ 271 w 546"/>
                                <a:gd name="T51" fmla="*/ 2363 h 2423"/>
                                <a:gd name="T52" fmla="*/ 311 w 546"/>
                                <a:gd name="T53" fmla="*/ 2418 h 2423"/>
                                <a:gd name="T54" fmla="*/ 326 w 546"/>
                                <a:gd name="T55" fmla="*/ 2423 h 2423"/>
                                <a:gd name="T56" fmla="*/ 341 w 546"/>
                                <a:gd name="T57" fmla="*/ 2423 h 2423"/>
                                <a:gd name="T58" fmla="*/ 371 w 546"/>
                                <a:gd name="T59" fmla="*/ 2363 h 2423"/>
                                <a:gd name="T60" fmla="*/ 396 w 546"/>
                                <a:gd name="T61" fmla="*/ 2228 h 2423"/>
                                <a:gd name="T62" fmla="*/ 436 w 546"/>
                                <a:gd name="T63" fmla="*/ 1888 h 2423"/>
                                <a:gd name="T64" fmla="*/ 486 w 546"/>
                                <a:gd name="T65" fmla="*/ 1127 h 2423"/>
                                <a:gd name="T66" fmla="*/ 541 w 546"/>
                                <a:gd name="T67" fmla="*/ 491 h 2423"/>
                                <a:gd name="T68" fmla="*/ 546 w 546"/>
                                <a:gd name="T69" fmla="*/ 441 h 24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546" h="2423">
                                  <a:moveTo>
                                    <a:pt x="546" y="441"/>
                                  </a:moveTo>
                                  <a:lnTo>
                                    <a:pt x="546" y="441"/>
                                  </a:lnTo>
                                  <a:lnTo>
                                    <a:pt x="546" y="356"/>
                                  </a:lnTo>
                                  <a:lnTo>
                                    <a:pt x="546" y="311"/>
                                  </a:lnTo>
                                  <a:lnTo>
                                    <a:pt x="536" y="271"/>
                                  </a:lnTo>
                                  <a:lnTo>
                                    <a:pt x="531" y="231"/>
                                  </a:lnTo>
                                  <a:lnTo>
                                    <a:pt x="516" y="190"/>
                                  </a:lnTo>
                                  <a:lnTo>
                                    <a:pt x="501" y="155"/>
                                  </a:lnTo>
                                  <a:lnTo>
                                    <a:pt x="481" y="120"/>
                                  </a:lnTo>
                                  <a:lnTo>
                                    <a:pt x="461" y="90"/>
                                  </a:lnTo>
                                  <a:lnTo>
                                    <a:pt x="441" y="65"/>
                                  </a:lnTo>
                                  <a:lnTo>
                                    <a:pt x="426" y="45"/>
                                  </a:lnTo>
                                  <a:lnTo>
                                    <a:pt x="406" y="30"/>
                                  </a:lnTo>
                                  <a:lnTo>
                                    <a:pt x="386" y="15"/>
                                  </a:lnTo>
                                  <a:lnTo>
                                    <a:pt x="361" y="10"/>
                                  </a:lnTo>
                                  <a:lnTo>
                                    <a:pt x="341" y="5"/>
                                  </a:lnTo>
                                  <a:lnTo>
                                    <a:pt x="316" y="0"/>
                                  </a:lnTo>
                                  <a:lnTo>
                                    <a:pt x="291" y="5"/>
                                  </a:lnTo>
                                  <a:lnTo>
                                    <a:pt x="266" y="10"/>
                                  </a:lnTo>
                                  <a:lnTo>
                                    <a:pt x="241" y="20"/>
                                  </a:lnTo>
                                  <a:lnTo>
                                    <a:pt x="216" y="30"/>
                                  </a:lnTo>
                                  <a:lnTo>
                                    <a:pt x="190" y="50"/>
                                  </a:lnTo>
                                  <a:lnTo>
                                    <a:pt x="165" y="70"/>
                                  </a:lnTo>
                                  <a:lnTo>
                                    <a:pt x="145" y="90"/>
                                  </a:lnTo>
                                  <a:lnTo>
                                    <a:pt x="125" y="115"/>
                                  </a:lnTo>
                                  <a:lnTo>
                                    <a:pt x="85" y="180"/>
                                  </a:lnTo>
                                  <a:lnTo>
                                    <a:pt x="60" y="246"/>
                                  </a:lnTo>
                                  <a:lnTo>
                                    <a:pt x="35" y="316"/>
                                  </a:lnTo>
                                  <a:lnTo>
                                    <a:pt x="15" y="396"/>
                                  </a:lnTo>
                                  <a:lnTo>
                                    <a:pt x="5" y="481"/>
                                  </a:lnTo>
                                  <a:lnTo>
                                    <a:pt x="5" y="506"/>
                                  </a:lnTo>
                                  <a:lnTo>
                                    <a:pt x="0" y="611"/>
                                  </a:lnTo>
                                  <a:lnTo>
                                    <a:pt x="5" y="721"/>
                                  </a:lnTo>
                                  <a:lnTo>
                                    <a:pt x="10" y="982"/>
                                  </a:lnTo>
                                  <a:lnTo>
                                    <a:pt x="30" y="1242"/>
                                  </a:lnTo>
                                  <a:lnTo>
                                    <a:pt x="60" y="1507"/>
                                  </a:lnTo>
                                  <a:lnTo>
                                    <a:pt x="105" y="1768"/>
                                  </a:lnTo>
                                  <a:lnTo>
                                    <a:pt x="130" y="1903"/>
                                  </a:lnTo>
                                  <a:lnTo>
                                    <a:pt x="155" y="2018"/>
                                  </a:lnTo>
                                  <a:lnTo>
                                    <a:pt x="185" y="2128"/>
                                  </a:lnTo>
                                  <a:lnTo>
                                    <a:pt x="216" y="2223"/>
                                  </a:lnTo>
                                  <a:lnTo>
                                    <a:pt x="246" y="2303"/>
                                  </a:lnTo>
                                  <a:lnTo>
                                    <a:pt x="271" y="2363"/>
                                  </a:lnTo>
                                  <a:lnTo>
                                    <a:pt x="301" y="2403"/>
                                  </a:lnTo>
                                  <a:lnTo>
                                    <a:pt x="311" y="2418"/>
                                  </a:lnTo>
                                  <a:lnTo>
                                    <a:pt x="326" y="2423"/>
                                  </a:lnTo>
                                  <a:lnTo>
                                    <a:pt x="336" y="2423"/>
                                  </a:lnTo>
                                  <a:lnTo>
                                    <a:pt x="341" y="2423"/>
                                  </a:lnTo>
                                  <a:lnTo>
                                    <a:pt x="356" y="2403"/>
                                  </a:lnTo>
                                  <a:lnTo>
                                    <a:pt x="371" y="2363"/>
                                  </a:lnTo>
                                  <a:lnTo>
                                    <a:pt x="386" y="2303"/>
                                  </a:lnTo>
                                  <a:lnTo>
                                    <a:pt x="396" y="2228"/>
                                  </a:lnTo>
                                  <a:lnTo>
                                    <a:pt x="411" y="2133"/>
                                  </a:lnTo>
                                  <a:lnTo>
                                    <a:pt x="436" y="1888"/>
                                  </a:lnTo>
                                  <a:lnTo>
                                    <a:pt x="486" y="1127"/>
                                  </a:lnTo>
                                  <a:lnTo>
                                    <a:pt x="541" y="491"/>
                                  </a:lnTo>
                                  <a:lnTo>
                                    <a:pt x="546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2093"/>
                          <wps:cNvSpPr>
                            <a:spLocks/>
                          </wps:cNvSpPr>
                          <wps:spPr bwMode="auto">
                            <a:xfrm>
                              <a:off x="2067" y="951"/>
                              <a:ext cx="576" cy="2424"/>
                            </a:xfrm>
                            <a:custGeom>
                              <a:avLst/>
                              <a:gdLst>
                                <a:gd name="T0" fmla="*/ 85 w 576"/>
                                <a:gd name="T1" fmla="*/ 176 h 2424"/>
                                <a:gd name="T2" fmla="*/ 30 w 576"/>
                                <a:gd name="T3" fmla="*/ 311 h 2424"/>
                                <a:gd name="T4" fmla="*/ 0 w 576"/>
                                <a:gd name="T5" fmla="*/ 476 h 2424"/>
                                <a:gd name="T6" fmla="*/ 0 w 576"/>
                                <a:gd name="T7" fmla="*/ 656 h 2424"/>
                                <a:gd name="T8" fmla="*/ 0 w 576"/>
                                <a:gd name="T9" fmla="*/ 796 h 2424"/>
                                <a:gd name="T10" fmla="*/ 15 w 576"/>
                                <a:gd name="T11" fmla="*/ 1072 h 2424"/>
                                <a:gd name="T12" fmla="*/ 45 w 576"/>
                                <a:gd name="T13" fmla="*/ 1347 h 2424"/>
                                <a:gd name="T14" fmla="*/ 85 w 576"/>
                                <a:gd name="T15" fmla="*/ 1627 h 2424"/>
                                <a:gd name="T16" fmla="*/ 115 w 576"/>
                                <a:gd name="T17" fmla="*/ 1768 h 2424"/>
                                <a:gd name="T18" fmla="*/ 170 w 576"/>
                                <a:gd name="T19" fmla="*/ 2018 h 2424"/>
                                <a:gd name="T20" fmla="*/ 235 w 576"/>
                                <a:gd name="T21" fmla="*/ 2218 h 2424"/>
                                <a:gd name="T22" fmla="*/ 270 w 576"/>
                                <a:gd name="T23" fmla="*/ 2298 h 2424"/>
                                <a:gd name="T24" fmla="*/ 330 w 576"/>
                                <a:gd name="T25" fmla="*/ 2404 h 2424"/>
                                <a:gd name="T26" fmla="*/ 355 w 576"/>
                                <a:gd name="T27" fmla="*/ 2424 h 2424"/>
                                <a:gd name="T28" fmla="*/ 365 w 576"/>
                                <a:gd name="T29" fmla="*/ 2424 h 2424"/>
                                <a:gd name="T30" fmla="*/ 391 w 576"/>
                                <a:gd name="T31" fmla="*/ 2404 h 2424"/>
                                <a:gd name="T32" fmla="*/ 416 w 576"/>
                                <a:gd name="T33" fmla="*/ 2303 h 2424"/>
                                <a:gd name="T34" fmla="*/ 446 w 576"/>
                                <a:gd name="T35" fmla="*/ 2133 h 2424"/>
                                <a:gd name="T36" fmla="*/ 471 w 576"/>
                                <a:gd name="T37" fmla="*/ 1888 h 2424"/>
                                <a:gd name="T38" fmla="*/ 566 w 576"/>
                                <a:gd name="T39" fmla="*/ 566 h 2424"/>
                                <a:gd name="T40" fmla="*/ 576 w 576"/>
                                <a:gd name="T41" fmla="*/ 441 h 2424"/>
                                <a:gd name="T42" fmla="*/ 576 w 576"/>
                                <a:gd name="T43" fmla="*/ 396 h 2424"/>
                                <a:gd name="T44" fmla="*/ 576 w 576"/>
                                <a:gd name="T45" fmla="*/ 311 h 2424"/>
                                <a:gd name="T46" fmla="*/ 556 w 576"/>
                                <a:gd name="T47" fmla="*/ 231 h 2424"/>
                                <a:gd name="T48" fmla="*/ 526 w 576"/>
                                <a:gd name="T49" fmla="*/ 155 h 2424"/>
                                <a:gd name="T50" fmla="*/ 506 w 576"/>
                                <a:gd name="T51" fmla="*/ 120 h 2424"/>
                                <a:gd name="T52" fmla="*/ 456 w 576"/>
                                <a:gd name="T53" fmla="*/ 55 h 2424"/>
                                <a:gd name="T54" fmla="*/ 401 w 576"/>
                                <a:gd name="T55" fmla="*/ 15 h 2424"/>
                                <a:gd name="T56" fmla="*/ 340 w 576"/>
                                <a:gd name="T57" fmla="*/ 0 h 2424"/>
                                <a:gd name="T58" fmla="*/ 275 w 576"/>
                                <a:gd name="T59" fmla="*/ 5 h 2424"/>
                                <a:gd name="T60" fmla="*/ 245 w 576"/>
                                <a:gd name="T61" fmla="*/ 15 h 2424"/>
                                <a:gd name="T62" fmla="*/ 195 w 576"/>
                                <a:gd name="T63" fmla="*/ 45 h 2424"/>
                                <a:gd name="T64" fmla="*/ 145 w 576"/>
                                <a:gd name="T65" fmla="*/ 85 h 2424"/>
                                <a:gd name="T66" fmla="*/ 105 w 576"/>
                                <a:gd name="T67" fmla="*/ 140 h 2424"/>
                                <a:gd name="T68" fmla="*/ 85 w 576"/>
                                <a:gd name="T69" fmla="*/ 176 h 24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576" h="2424">
                                  <a:moveTo>
                                    <a:pt x="85" y="176"/>
                                  </a:moveTo>
                                  <a:lnTo>
                                    <a:pt x="85" y="176"/>
                                  </a:lnTo>
                                  <a:lnTo>
                                    <a:pt x="55" y="241"/>
                                  </a:lnTo>
                                  <a:lnTo>
                                    <a:pt x="30" y="311"/>
                                  </a:lnTo>
                                  <a:lnTo>
                                    <a:pt x="10" y="391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0" y="656"/>
                                  </a:lnTo>
                                  <a:lnTo>
                                    <a:pt x="0" y="796"/>
                                  </a:lnTo>
                                  <a:lnTo>
                                    <a:pt x="5" y="932"/>
                                  </a:lnTo>
                                  <a:lnTo>
                                    <a:pt x="15" y="1072"/>
                                  </a:lnTo>
                                  <a:lnTo>
                                    <a:pt x="30" y="1212"/>
                                  </a:lnTo>
                                  <a:lnTo>
                                    <a:pt x="45" y="1347"/>
                                  </a:lnTo>
                                  <a:lnTo>
                                    <a:pt x="65" y="1487"/>
                                  </a:lnTo>
                                  <a:lnTo>
                                    <a:pt x="85" y="1627"/>
                                  </a:lnTo>
                                  <a:lnTo>
                                    <a:pt x="115" y="1768"/>
                                  </a:lnTo>
                                  <a:lnTo>
                                    <a:pt x="140" y="1898"/>
                                  </a:lnTo>
                                  <a:lnTo>
                                    <a:pt x="170" y="2018"/>
                                  </a:lnTo>
                                  <a:lnTo>
                                    <a:pt x="205" y="2123"/>
                                  </a:lnTo>
                                  <a:lnTo>
                                    <a:pt x="235" y="2218"/>
                                  </a:lnTo>
                                  <a:lnTo>
                                    <a:pt x="270" y="2298"/>
                                  </a:lnTo>
                                  <a:lnTo>
                                    <a:pt x="300" y="2363"/>
                                  </a:lnTo>
                                  <a:lnTo>
                                    <a:pt x="330" y="2404"/>
                                  </a:lnTo>
                                  <a:lnTo>
                                    <a:pt x="340" y="2419"/>
                                  </a:lnTo>
                                  <a:lnTo>
                                    <a:pt x="355" y="2424"/>
                                  </a:lnTo>
                                  <a:lnTo>
                                    <a:pt x="365" y="2424"/>
                                  </a:lnTo>
                                  <a:lnTo>
                                    <a:pt x="370" y="2424"/>
                                  </a:lnTo>
                                  <a:lnTo>
                                    <a:pt x="391" y="2404"/>
                                  </a:lnTo>
                                  <a:lnTo>
                                    <a:pt x="406" y="2363"/>
                                  </a:lnTo>
                                  <a:lnTo>
                                    <a:pt x="416" y="2303"/>
                                  </a:lnTo>
                                  <a:lnTo>
                                    <a:pt x="431" y="2228"/>
                                  </a:lnTo>
                                  <a:lnTo>
                                    <a:pt x="446" y="2133"/>
                                  </a:lnTo>
                                  <a:lnTo>
                                    <a:pt x="471" y="1888"/>
                                  </a:lnTo>
                                  <a:lnTo>
                                    <a:pt x="516" y="1172"/>
                                  </a:lnTo>
                                  <a:lnTo>
                                    <a:pt x="566" y="566"/>
                                  </a:lnTo>
                                  <a:lnTo>
                                    <a:pt x="576" y="441"/>
                                  </a:lnTo>
                                  <a:lnTo>
                                    <a:pt x="576" y="396"/>
                                  </a:lnTo>
                                  <a:lnTo>
                                    <a:pt x="576" y="351"/>
                                  </a:lnTo>
                                  <a:lnTo>
                                    <a:pt x="576" y="311"/>
                                  </a:lnTo>
                                  <a:lnTo>
                                    <a:pt x="566" y="271"/>
                                  </a:lnTo>
                                  <a:lnTo>
                                    <a:pt x="556" y="231"/>
                                  </a:lnTo>
                                  <a:lnTo>
                                    <a:pt x="541" y="191"/>
                                  </a:lnTo>
                                  <a:lnTo>
                                    <a:pt x="526" y="155"/>
                                  </a:lnTo>
                                  <a:lnTo>
                                    <a:pt x="506" y="120"/>
                                  </a:lnTo>
                                  <a:lnTo>
                                    <a:pt x="481" y="85"/>
                                  </a:lnTo>
                                  <a:lnTo>
                                    <a:pt x="456" y="55"/>
                                  </a:lnTo>
                                  <a:lnTo>
                                    <a:pt x="431" y="30"/>
                                  </a:lnTo>
                                  <a:lnTo>
                                    <a:pt x="401" y="15"/>
                                  </a:lnTo>
                                  <a:lnTo>
                                    <a:pt x="376" y="5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275" y="5"/>
                                  </a:lnTo>
                                  <a:lnTo>
                                    <a:pt x="245" y="15"/>
                                  </a:lnTo>
                                  <a:lnTo>
                                    <a:pt x="220" y="30"/>
                                  </a:lnTo>
                                  <a:lnTo>
                                    <a:pt x="195" y="45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45" y="85"/>
                                  </a:lnTo>
                                  <a:lnTo>
                                    <a:pt x="125" y="115"/>
                                  </a:lnTo>
                                  <a:lnTo>
                                    <a:pt x="105" y="140"/>
                                  </a:lnTo>
                                  <a:lnTo>
                                    <a:pt x="85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2094"/>
                          <wps:cNvSpPr>
                            <a:spLocks/>
                          </wps:cNvSpPr>
                          <wps:spPr bwMode="auto">
                            <a:xfrm>
                              <a:off x="1071" y="175"/>
                              <a:ext cx="2087" cy="1452"/>
                            </a:xfrm>
                            <a:custGeom>
                              <a:avLst/>
                              <a:gdLst>
                                <a:gd name="T0" fmla="*/ 2017 w 2087"/>
                                <a:gd name="T1" fmla="*/ 536 h 1452"/>
                                <a:gd name="T2" fmla="*/ 1957 w 2087"/>
                                <a:gd name="T3" fmla="*/ 426 h 1452"/>
                                <a:gd name="T4" fmla="*/ 1827 w 2087"/>
                                <a:gd name="T5" fmla="*/ 291 h 1452"/>
                                <a:gd name="T6" fmla="*/ 1702 w 2087"/>
                                <a:gd name="T7" fmla="*/ 201 h 1452"/>
                                <a:gd name="T8" fmla="*/ 1492 w 2087"/>
                                <a:gd name="T9" fmla="*/ 100 h 1452"/>
                                <a:gd name="T10" fmla="*/ 1246 w 2087"/>
                                <a:gd name="T11" fmla="*/ 30 h 1452"/>
                                <a:gd name="T12" fmla="*/ 1106 w 2087"/>
                                <a:gd name="T13" fmla="*/ 10 h 1452"/>
                                <a:gd name="T14" fmla="*/ 831 w 2087"/>
                                <a:gd name="T15" fmla="*/ 0 h 1452"/>
                                <a:gd name="T16" fmla="*/ 681 w 2087"/>
                                <a:gd name="T17" fmla="*/ 10 h 1452"/>
                                <a:gd name="T18" fmla="*/ 546 w 2087"/>
                                <a:gd name="T19" fmla="*/ 45 h 1452"/>
                                <a:gd name="T20" fmla="*/ 370 w 2087"/>
                                <a:gd name="T21" fmla="*/ 130 h 1452"/>
                                <a:gd name="T22" fmla="*/ 260 w 2087"/>
                                <a:gd name="T23" fmla="*/ 221 h 1452"/>
                                <a:gd name="T24" fmla="*/ 175 w 2087"/>
                                <a:gd name="T25" fmla="*/ 316 h 1452"/>
                                <a:gd name="T26" fmla="*/ 65 w 2087"/>
                                <a:gd name="T27" fmla="*/ 501 h 1452"/>
                                <a:gd name="T28" fmla="*/ 5 w 2087"/>
                                <a:gd name="T29" fmla="*/ 706 h 1452"/>
                                <a:gd name="T30" fmla="*/ 0 w 2087"/>
                                <a:gd name="T31" fmla="*/ 851 h 1452"/>
                                <a:gd name="T32" fmla="*/ 30 w 2087"/>
                                <a:gd name="T33" fmla="*/ 1032 h 1452"/>
                                <a:gd name="T34" fmla="*/ 115 w 2087"/>
                                <a:gd name="T35" fmla="*/ 1167 h 1452"/>
                                <a:gd name="T36" fmla="*/ 195 w 2087"/>
                                <a:gd name="T37" fmla="*/ 1222 h 1452"/>
                                <a:gd name="T38" fmla="*/ 250 w 2087"/>
                                <a:gd name="T39" fmla="*/ 1247 h 1452"/>
                                <a:gd name="T40" fmla="*/ 355 w 2087"/>
                                <a:gd name="T41" fmla="*/ 1257 h 1452"/>
                                <a:gd name="T42" fmla="*/ 491 w 2087"/>
                                <a:gd name="T43" fmla="*/ 1232 h 1452"/>
                                <a:gd name="T44" fmla="*/ 641 w 2087"/>
                                <a:gd name="T45" fmla="*/ 1172 h 1452"/>
                                <a:gd name="T46" fmla="*/ 731 w 2087"/>
                                <a:gd name="T47" fmla="*/ 1207 h 1452"/>
                                <a:gd name="T48" fmla="*/ 806 w 2087"/>
                                <a:gd name="T49" fmla="*/ 1302 h 1452"/>
                                <a:gd name="T50" fmla="*/ 891 w 2087"/>
                                <a:gd name="T51" fmla="*/ 1377 h 1452"/>
                                <a:gd name="T52" fmla="*/ 996 w 2087"/>
                                <a:gd name="T53" fmla="*/ 1432 h 1452"/>
                                <a:gd name="T54" fmla="*/ 1096 w 2087"/>
                                <a:gd name="T55" fmla="*/ 1452 h 1452"/>
                                <a:gd name="T56" fmla="*/ 1221 w 2087"/>
                                <a:gd name="T57" fmla="*/ 1407 h 1452"/>
                                <a:gd name="T58" fmla="*/ 1286 w 2087"/>
                                <a:gd name="T59" fmla="*/ 1327 h 1452"/>
                                <a:gd name="T60" fmla="*/ 1326 w 2087"/>
                                <a:gd name="T61" fmla="*/ 1142 h 1452"/>
                                <a:gd name="T62" fmla="*/ 1422 w 2087"/>
                                <a:gd name="T63" fmla="*/ 1247 h 1452"/>
                                <a:gd name="T64" fmla="*/ 1527 w 2087"/>
                                <a:gd name="T65" fmla="*/ 1322 h 1452"/>
                                <a:gd name="T66" fmla="*/ 1602 w 2087"/>
                                <a:gd name="T67" fmla="*/ 1362 h 1452"/>
                                <a:gd name="T68" fmla="*/ 1707 w 2087"/>
                                <a:gd name="T69" fmla="*/ 1382 h 1452"/>
                                <a:gd name="T70" fmla="*/ 1767 w 2087"/>
                                <a:gd name="T71" fmla="*/ 1357 h 1452"/>
                                <a:gd name="T72" fmla="*/ 1797 w 2087"/>
                                <a:gd name="T73" fmla="*/ 1302 h 1452"/>
                                <a:gd name="T74" fmla="*/ 1767 w 2087"/>
                                <a:gd name="T75" fmla="*/ 1147 h 1452"/>
                                <a:gd name="T76" fmla="*/ 1782 w 2087"/>
                                <a:gd name="T77" fmla="*/ 1117 h 1452"/>
                                <a:gd name="T78" fmla="*/ 1917 w 2087"/>
                                <a:gd name="T79" fmla="*/ 1182 h 1452"/>
                                <a:gd name="T80" fmla="*/ 1987 w 2087"/>
                                <a:gd name="T81" fmla="*/ 1187 h 1452"/>
                                <a:gd name="T82" fmla="*/ 2042 w 2087"/>
                                <a:gd name="T83" fmla="*/ 1167 h 1452"/>
                                <a:gd name="T84" fmla="*/ 2087 w 2087"/>
                                <a:gd name="T85" fmla="*/ 1092 h 1452"/>
                                <a:gd name="T86" fmla="*/ 2077 w 2087"/>
                                <a:gd name="T87" fmla="*/ 1017 h 1452"/>
                                <a:gd name="T88" fmla="*/ 2017 w 2087"/>
                                <a:gd name="T89" fmla="*/ 871 h 1452"/>
                                <a:gd name="T90" fmla="*/ 2042 w 2087"/>
                                <a:gd name="T91" fmla="*/ 801 h 1452"/>
                                <a:gd name="T92" fmla="*/ 2052 w 2087"/>
                                <a:gd name="T93" fmla="*/ 686 h 1452"/>
                                <a:gd name="T94" fmla="*/ 2032 w 2087"/>
                                <a:gd name="T95" fmla="*/ 571 h 14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087" h="1452">
                                  <a:moveTo>
                                    <a:pt x="2032" y="571"/>
                                  </a:moveTo>
                                  <a:lnTo>
                                    <a:pt x="2032" y="571"/>
                                  </a:lnTo>
                                  <a:lnTo>
                                    <a:pt x="2017" y="536"/>
                                  </a:lnTo>
                                  <a:lnTo>
                                    <a:pt x="2002" y="496"/>
                                  </a:lnTo>
                                  <a:lnTo>
                                    <a:pt x="1982" y="461"/>
                                  </a:lnTo>
                                  <a:lnTo>
                                    <a:pt x="1957" y="426"/>
                                  </a:lnTo>
                                  <a:lnTo>
                                    <a:pt x="1927" y="391"/>
                                  </a:lnTo>
                                  <a:lnTo>
                                    <a:pt x="1897" y="356"/>
                                  </a:lnTo>
                                  <a:lnTo>
                                    <a:pt x="1827" y="291"/>
                                  </a:lnTo>
                                  <a:lnTo>
                                    <a:pt x="1767" y="241"/>
                                  </a:lnTo>
                                  <a:lnTo>
                                    <a:pt x="1702" y="201"/>
                                  </a:lnTo>
                                  <a:lnTo>
                                    <a:pt x="1637" y="160"/>
                                  </a:lnTo>
                                  <a:lnTo>
                                    <a:pt x="1562" y="130"/>
                                  </a:lnTo>
                                  <a:lnTo>
                                    <a:pt x="1492" y="100"/>
                                  </a:lnTo>
                                  <a:lnTo>
                                    <a:pt x="1412" y="75"/>
                                  </a:lnTo>
                                  <a:lnTo>
                                    <a:pt x="1331" y="50"/>
                                  </a:lnTo>
                                  <a:lnTo>
                                    <a:pt x="1246" y="30"/>
                                  </a:lnTo>
                                  <a:lnTo>
                                    <a:pt x="1176" y="20"/>
                                  </a:lnTo>
                                  <a:lnTo>
                                    <a:pt x="1106" y="10"/>
                                  </a:lnTo>
                                  <a:lnTo>
                                    <a:pt x="971" y="0"/>
                                  </a:lnTo>
                                  <a:lnTo>
                                    <a:pt x="831" y="0"/>
                                  </a:lnTo>
                                  <a:lnTo>
                                    <a:pt x="756" y="0"/>
                                  </a:lnTo>
                                  <a:lnTo>
                                    <a:pt x="681" y="10"/>
                                  </a:lnTo>
                                  <a:lnTo>
                                    <a:pt x="611" y="25"/>
                                  </a:lnTo>
                                  <a:lnTo>
                                    <a:pt x="546" y="45"/>
                                  </a:lnTo>
                                  <a:lnTo>
                                    <a:pt x="456" y="85"/>
                                  </a:lnTo>
                                  <a:lnTo>
                                    <a:pt x="411" y="105"/>
                                  </a:lnTo>
                                  <a:lnTo>
                                    <a:pt x="370" y="130"/>
                                  </a:lnTo>
                                  <a:lnTo>
                                    <a:pt x="330" y="160"/>
                                  </a:lnTo>
                                  <a:lnTo>
                                    <a:pt x="295" y="190"/>
                                  </a:lnTo>
                                  <a:lnTo>
                                    <a:pt x="260" y="221"/>
                                  </a:lnTo>
                                  <a:lnTo>
                                    <a:pt x="225" y="261"/>
                                  </a:lnTo>
                                  <a:lnTo>
                                    <a:pt x="175" y="316"/>
                                  </a:lnTo>
                                  <a:lnTo>
                                    <a:pt x="130" y="376"/>
                                  </a:lnTo>
                                  <a:lnTo>
                                    <a:pt x="95" y="436"/>
                                  </a:lnTo>
                                  <a:lnTo>
                                    <a:pt x="65" y="501"/>
                                  </a:lnTo>
                                  <a:lnTo>
                                    <a:pt x="40" y="566"/>
                                  </a:lnTo>
                                  <a:lnTo>
                                    <a:pt x="20" y="636"/>
                                  </a:lnTo>
                                  <a:lnTo>
                                    <a:pt x="5" y="706"/>
                                  </a:lnTo>
                                  <a:lnTo>
                                    <a:pt x="0" y="781"/>
                                  </a:lnTo>
                                  <a:lnTo>
                                    <a:pt x="0" y="851"/>
                                  </a:lnTo>
                                  <a:lnTo>
                                    <a:pt x="0" y="916"/>
                                  </a:lnTo>
                                  <a:lnTo>
                                    <a:pt x="15" y="982"/>
                                  </a:lnTo>
                                  <a:lnTo>
                                    <a:pt x="30" y="1032"/>
                                  </a:lnTo>
                                  <a:lnTo>
                                    <a:pt x="50" y="1082"/>
                                  </a:lnTo>
                                  <a:lnTo>
                                    <a:pt x="80" y="1127"/>
                                  </a:lnTo>
                                  <a:lnTo>
                                    <a:pt x="115" y="1167"/>
                                  </a:lnTo>
                                  <a:lnTo>
                                    <a:pt x="155" y="1202"/>
                                  </a:lnTo>
                                  <a:lnTo>
                                    <a:pt x="195" y="1222"/>
                                  </a:lnTo>
                                  <a:lnTo>
                                    <a:pt x="225" y="1237"/>
                                  </a:lnTo>
                                  <a:lnTo>
                                    <a:pt x="250" y="1247"/>
                                  </a:lnTo>
                                  <a:lnTo>
                                    <a:pt x="315" y="1257"/>
                                  </a:lnTo>
                                  <a:lnTo>
                                    <a:pt x="355" y="1257"/>
                                  </a:lnTo>
                                  <a:lnTo>
                                    <a:pt x="401" y="1252"/>
                                  </a:lnTo>
                                  <a:lnTo>
                                    <a:pt x="446" y="1247"/>
                                  </a:lnTo>
                                  <a:lnTo>
                                    <a:pt x="491" y="1232"/>
                                  </a:lnTo>
                                  <a:lnTo>
                                    <a:pt x="536" y="1217"/>
                                  </a:lnTo>
                                  <a:lnTo>
                                    <a:pt x="586" y="1197"/>
                                  </a:lnTo>
                                  <a:lnTo>
                                    <a:pt x="641" y="1172"/>
                                  </a:lnTo>
                                  <a:lnTo>
                                    <a:pt x="696" y="1142"/>
                                  </a:lnTo>
                                  <a:lnTo>
                                    <a:pt x="731" y="1207"/>
                                  </a:lnTo>
                                  <a:lnTo>
                                    <a:pt x="766" y="1257"/>
                                  </a:lnTo>
                                  <a:lnTo>
                                    <a:pt x="806" y="1302"/>
                                  </a:lnTo>
                                  <a:lnTo>
                                    <a:pt x="846" y="1342"/>
                                  </a:lnTo>
                                  <a:lnTo>
                                    <a:pt x="891" y="1377"/>
                                  </a:lnTo>
                                  <a:lnTo>
                                    <a:pt x="941" y="1412"/>
                                  </a:lnTo>
                                  <a:lnTo>
                                    <a:pt x="996" y="1432"/>
                                  </a:lnTo>
                                  <a:lnTo>
                                    <a:pt x="1041" y="1447"/>
                                  </a:lnTo>
                                  <a:lnTo>
                                    <a:pt x="1096" y="1452"/>
                                  </a:lnTo>
                                  <a:lnTo>
                                    <a:pt x="1141" y="1447"/>
                                  </a:lnTo>
                                  <a:lnTo>
                                    <a:pt x="1186" y="1432"/>
                                  </a:lnTo>
                                  <a:lnTo>
                                    <a:pt x="1221" y="1407"/>
                                  </a:lnTo>
                                  <a:lnTo>
                                    <a:pt x="1256" y="1372"/>
                                  </a:lnTo>
                                  <a:lnTo>
                                    <a:pt x="1286" y="1327"/>
                                  </a:lnTo>
                                  <a:lnTo>
                                    <a:pt x="1306" y="1272"/>
                                  </a:lnTo>
                                  <a:lnTo>
                                    <a:pt x="1321" y="1212"/>
                                  </a:lnTo>
                                  <a:lnTo>
                                    <a:pt x="1326" y="1142"/>
                                  </a:lnTo>
                                  <a:lnTo>
                                    <a:pt x="1372" y="1197"/>
                                  </a:lnTo>
                                  <a:lnTo>
                                    <a:pt x="1422" y="1247"/>
                                  </a:lnTo>
                                  <a:lnTo>
                                    <a:pt x="1472" y="1287"/>
                                  </a:lnTo>
                                  <a:lnTo>
                                    <a:pt x="1527" y="1322"/>
                                  </a:lnTo>
                                  <a:lnTo>
                                    <a:pt x="1562" y="1342"/>
                                  </a:lnTo>
                                  <a:lnTo>
                                    <a:pt x="1602" y="1362"/>
                                  </a:lnTo>
                                  <a:lnTo>
                                    <a:pt x="1637" y="1372"/>
                                  </a:lnTo>
                                  <a:lnTo>
                                    <a:pt x="1672" y="1377"/>
                                  </a:lnTo>
                                  <a:lnTo>
                                    <a:pt x="1707" y="1382"/>
                                  </a:lnTo>
                                  <a:lnTo>
                                    <a:pt x="1737" y="1372"/>
                                  </a:lnTo>
                                  <a:lnTo>
                                    <a:pt x="1767" y="1357"/>
                                  </a:lnTo>
                                  <a:lnTo>
                                    <a:pt x="1782" y="1332"/>
                                  </a:lnTo>
                                  <a:lnTo>
                                    <a:pt x="1797" y="1302"/>
                                  </a:lnTo>
                                  <a:lnTo>
                                    <a:pt x="1797" y="1257"/>
                                  </a:lnTo>
                                  <a:lnTo>
                                    <a:pt x="1787" y="1207"/>
                                  </a:lnTo>
                                  <a:lnTo>
                                    <a:pt x="1767" y="1147"/>
                                  </a:lnTo>
                                  <a:lnTo>
                                    <a:pt x="1737" y="1082"/>
                                  </a:lnTo>
                                  <a:lnTo>
                                    <a:pt x="1782" y="1117"/>
                                  </a:lnTo>
                                  <a:lnTo>
                                    <a:pt x="1827" y="1142"/>
                                  </a:lnTo>
                                  <a:lnTo>
                                    <a:pt x="1872" y="1167"/>
                                  </a:lnTo>
                                  <a:lnTo>
                                    <a:pt x="1917" y="1182"/>
                                  </a:lnTo>
                                  <a:lnTo>
                                    <a:pt x="1952" y="1187"/>
                                  </a:lnTo>
                                  <a:lnTo>
                                    <a:pt x="1987" y="1187"/>
                                  </a:lnTo>
                                  <a:lnTo>
                                    <a:pt x="2017" y="1177"/>
                                  </a:lnTo>
                                  <a:lnTo>
                                    <a:pt x="2042" y="1167"/>
                                  </a:lnTo>
                                  <a:lnTo>
                                    <a:pt x="2062" y="1147"/>
                                  </a:lnTo>
                                  <a:lnTo>
                                    <a:pt x="2077" y="1122"/>
                                  </a:lnTo>
                                  <a:lnTo>
                                    <a:pt x="2087" y="1092"/>
                                  </a:lnTo>
                                  <a:lnTo>
                                    <a:pt x="2087" y="1057"/>
                                  </a:lnTo>
                                  <a:lnTo>
                                    <a:pt x="2077" y="1017"/>
                                  </a:lnTo>
                                  <a:lnTo>
                                    <a:pt x="2067" y="972"/>
                                  </a:lnTo>
                                  <a:lnTo>
                                    <a:pt x="2042" y="921"/>
                                  </a:lnTo>
                                  <a:lnTo>
                                    <a:pt x="2017" y="871"/>
                                  </a:lnTo>
                                  <a:lnTo>
                                    <a:pt x="2032" y="836"/>
                                  </a:lnTo>
                                  <a:lnTo>
                                    <a:pt x="2042" y="801"/>
                                  </a:lnTo>
                                  <a:lnTo>
                                    <a:pt x="2052" y="761"/>
                                  </a:lnTo>
                                  <a:lnTo>
                                    <a:pt x="2052" y="726"/>
                                  </a:lnTo>
                                  <a:lnTo>
                                    <a:pt x="2052" y="686"/>
                                  </a:lnTo>
                                  <a:lnTo>
                                    <a:pt x="2052" y="651"/>
                                  </a:lnTo>
                                  <a:lnTo>
                                    <a:pt x="2042" y="611"/>
                                  </a:lnTo>
                                  <a:lnTo>
                                    <a:pt x="2032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2095"/>
                          <wps:cNvSpPr>
                            <a:spLocks/>
                          </wps:cNvSpPr>
                          <wps:spPr bwMode="auto">
                            <a:xfrm>
                              <a:off x="1612" y="10"/>
                              <a:ext cx="705" cy="371"/>
                            </a:xfrm>
                            <a:custGeom>
                              <a:avLst/>
                              <a:gdLst>
                                <a:gd name="T0" fmla="*/ 5 w 705"/>
                                <a:gd name="T1" fmla="*/ 200 h 371"/>
                                <a:gd name="T2" fmla="*/ 5 w 705"/>
                                <a:gd name="T3" fmla="*/ 210 h 371"/>
                                <a:gd name="T4" fmla="*/ 5 w 705"/>
                                <a:gd name="T5" fmla="*/ 260 h 371"/>
                                <a:gd name="T6" fmla="*/ 25 w 705"/>
                                <a:gd name="T7" fmla="*/ 305 h 371"/>
                                <a:gd name="T8" fmla="*/ 40 w 705"/>
                                <a:gd name="T9" fmla="*/ 325 h 371"/>
                                <a:gd name="T10" fmla="*/ 75 w 705"/>
                                <a:gd name="T11" fmla="*/ 355 h 371"/>
                                <a:gd name="T12" fmla="*/ 95 w 705"/>
                                <a:gd name="T13" fmla="*/ 366 h 371"/>
                                <a:gd name="T14" fmla="*/ 135 w 705"/>
                                <a:gd name="T15" fmla="*/ 366 h 371"/>
                                <a:gd name="T16" fmla="*/ 170 w 705"/>
                                <a:gd name="T17" fmla="*/ 345 h 371"/>
                                <a:gd name="T18" fmla="*/ 185 w 705"/>
                                <a:gd name="T19" fmla="*/ 325 h 371"/>
                                <a:gd name="T20" fmla="*/ 205 w 705"/>
                                <a:gd name="T21" fmla="*/ 265 h 371"/>
                                <a:gd name="T22" fmla="*/ 205 w 705"/>
                                <a:gd name="T23" fmla="*/ 225 h 371"/>
                                <a:gd name="T24" fmla="*/ 240 w 705"/>
                                <a:gd name="T25" fmla="*/ 305 h 371"/>
                                <a:gd name="T26" fmla="*/ 270 w 705"/>
                                <a:gd name="T27" fmla="*/ 335 h 371"/>
                                <a:gd name="T28" fmla="*/ 305 w 705"/>
                                <a:gd name="T29" fmla="*/ 355 h 371"/>
                                <a:gd name="T30" fmla="*/ 325 w 705"/>
                                <a:gd name="T31" fmla="*/ 355 h 371"/>
                                <a:gd name="T32" fmla="*/ 360 w 705"/>
                                <a:gd name="T33" fmla="*/ 350 h 371"/>
                                <a:gd name="T34" fmla="*/ 390 w 705"/>
                                <a:gd name="T35" fmla="*/ 325 h 371"/>
                                <a:gd name="T36" fmla="*/ 410 w 705"/>
                                <a:gd name="T37" fmla="*/ 275 h 371"/>
                                <a:gd name="T38" fmla="*/ 425 w 705"/>
                                <a:gd name="T39" fmla="*/ 210 h 371"/>
                                <a:gd name="T40" fmla="*/ 465 w 705"/>
                                <a:gd name="T41" fmla="*/ 300 h 371"/>
                                <a:gd name="T42" fmla="*/ 480 w 705"/>
                                <a:gd name="T43" fmla="*/ 325 h 371"/>
                                <a:gd name="T44" fmla="*/ 520 w 705"/>
                                <a:gd name="T45" fmla="*/ 360 h 371"/>
                                <a:gd name="T46" fmla="*/ 575 w 705"/>
                                <a:gd name="T47" fmla="*/ 371 h 371"/>
                                <a:gd name="T48" fmla="*/ 595 w 705"/>
                                <a:gd name="T49" fmla="*/ 371 h 371"/>
                                <a:gd name="T50" fmla="*/ 635 w 705"/>
                                <a:gd name="T51" fmla="*/ 355 h 371"/>
                                <a:gd name="T52" fmla="*/ 670 w 705"/>
                                <a:gd name="T53" fmla="*/ 320 h 371"/>
                                <a:gd name="T54" fmla="*/ 690 w 705"/>
                                <a:gd name="T55" fmla="*/ 275 h 371"/>
                                <a:gd name="T56" fmla="*/ 700 w 705"/>
                                <a:gd name="T57" fmla="*/ 245 h 371"/>
                                <a:gd name="T58" fmla="*/ 705 w 705"/>
                                <a:gd name="T59" fmla="*/ 195 h 371"/>
                                <a:gd name="T60" fmla="*/ 695 w 705"/>
                                <a:gd name="T61" fmla="*/ 165 h 371"/>
                                <a:gd name="T62" fmla="*/ 650 w 705"/>
                                <a:gd name="T63" fmla="*/ 110 h 371"/>
                                <a:gd name="T64" fmla="*/ 615 w 705"/>
                                <a:gd name="T65" fmla="*/ 85 h 371"/>
                                <a:gd name="T66" fmla="*/ 585 w 705"/>
                                <a:gd name="T67" fmla="*/ 65 h 371"/>
                                <a:gd name="T68" fmla="*/ 455 w 705"/>
                                <a:gd name="T69" fmla="*/ 15 h 371"/>
                                <a:gd name="T70" fmla="*/ 315 w 705"/>
                                <a:gd name="T71" fmla="*/ 0 h 371"/>
                                <a:gd name="T72" fmla="*/ 245 w 705"/>
                                <a:gd name="T73" fmla="*/ 10 h 371"/>
                                <a:gd name="T74" fmla="*/ 140 w 705"/>
                                <a:gd name="T75" fmla="*/ 40 h 371"/>
                                <a:gd name="T76" fmla="*/ 60 w 705"/>
                                <a:gd name="T77" fmla="*/ 90 h 371"/>
                                <a:gd name="T78" fmla="*/ 15 w 705"/>
                                <a:gd name="T79" fmla="*/ 160 h 371"/>
                                <a:gd name="T80" fmla="*/ 5 w 705"/>
                                <a:gd name="T81" fmla="*/ 200 h 3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05" h="371">
                                  <a:moveTo>
                                    <a:pt x="5" y="200"/>
                                  </a:moveTo>
                                  <a:lnTo>
                                    <a:pt x="5" y="200"/>
                                  </a:lnTo>
                                  <a:lnTo>
                                    <a:pt x="5" y="210"/>
                                  </a:lnTo>
                                  <a:lnTo>
                                    <a:pt x="0" y="235"/>
                                  </a:lnTo>
                                  <a:lnTo>
                                    <a:pt x="5" y="260"/>
                                  </a:lnTo>
                                  <a:lnTo>
                                    <a:pt x="15" y="280"/>
                                  </a:lnTo>
                                  <a:lnTo>
                                    <a:pt x="25" y="305"/>
                                  </a:lnTo>
                                  <a:lnTo>
                                    <a:pt x="40" y="325"/>
                                  </a:lnTo>
                                  <a:lnTo>
                                    <a:pt x="55" y="340"/>
                                  </a:lnTo>
                                  <a:lnTo>
                                    <a:pt x="75" y="355"/>
                                  </a:lnTo>
                                  <a:lnTo>
                                    <a:pt x="95" y="366"/>
                                  </a:lnTo>
                                  <a:lnTo>
                                    <a:pt x="115" y="371"/>
                                  </a:lnTo>
                                  <a:lnTo>
                                    <a:pt x="135" y="366"/>
                                  </a:lnTo>
                                  <a:lnTo>
                                    <a:pt x="155" y="360"/>
                                  </a:lnTo>
                                  <a:lnTo>
                                    <a:pt x="170" y="345"/>
                                  </a:lnTo>
                                  <a:lnTo>
                                    <a:pt x="185" y="325"/>
                                  </a:lnTo>
                                  <a:lnTo>
                                    <a:pt x="195" y="300"/>
                                  </a:lnTo>
                                  <a:lnTo>
                                    <a:pt x="205" y="265"/>
                                  </a:lnTo>
                                  <a:lnTo>
                                    <a:pt x="205" y="225"/>
                                  </a:lnTo>
                                  <a:lnTo>
                                    <a:pt x="225" y="280"/>
                                  </a:lnTo>
                                  <a:lnTo>
                                    <a:pt x="240" y="305"/>
                                  </a:lnTo>
                                  <a:lnTo>
                                    <a:pt x="255" y="320"/>
                                  </a:lnTo>
                                  <a:lnTo>
                                    <a:pt x="270" y="335"/>
                                  </a:lnTo>
                                  <a:lnTo>
                                    <a:pt x="285" y="345"/>
                                  </a:lnTo>
                                  <a:lnTo>
                                    <a:pt x="305" y="355"/>
                                  </a:lnTo>
                                  <a:lnTo>
                                    <a:pt x="325" y="355"/>
                                  </a:lnTo>
                                  <a:lnTo>
                                    <a:pt x="340" y="355"/>
                                  </a:lnTo>
                                  <a:lnTo>
                                    <a:pt x="360" y="350"/>
                                  </a:lnTo>
                                  <a:lnTo>
                                    <a:pt x="375" y="340"/>
                                  </a:lnTo>
                                  <a:lnTo>
                                    <a:pt x="390" y="325"/>
                                  </a:lnTo>
                                  <a:lnTo>
                                    <a:pt x="400" y="300"/>
                                  </a:lnTo>
                                  <a:lnTo>
                                    <a:pt x="410" y="275"/>
                                  </a:lnTo>
                                  <a:lnTo>
                                    <a:pt x="425" y="210"/>
                                  </a:lnTo>
                                  <a:lnTo>
                                    <a:pt x="450" y="275"/>
                                  </a:lnTo>
                                  <a:lnTo>
                                    <a:pt x="465" y="300"/>
                                  </a:lnTo>
                                  <a:lnTo>
                                    <a:pt x="480" y="325"/>
                                  </a:lnTo>
                                  <a:lnTo>
                                    <a:pt x="500" y="345"/>
                                  </a:lnTo>
                                  <a:lnTo>
                                    <a:pt x="520" y="360"/>
                                  </a:lnTo>
                                  <a:lnTo>
                                    <a:pt x="545" y="371"/>
                                  </a:lnTo>
                                  <a:lnTo>
                                    <a:pt x="575" y="371"/>
                                  </a:lnTo>
                                  <a:lnTo>
                                    <a:pt x="595" y="371"/>
                                  </a:lnTo>
                                  <a:lnTo>
                                    <a:pt x="615" y="366"/>
                                  </a:lnTo>
                                  <a:lnTo>
                                    <a:pt x="635" y="355"/>
                                  </a:lnTo>
                                  <a:lnTo>
                                    <a:pt x="655" y="340"/>
                                  </a:lnTo>
                                  <a:lnTo>
                                    <a:pt x="670" y="320"/>
                                  </a:lnTo>
                                  <a:lnTo>
                                    <a:pt x="680" y="300"/>
                                  </a:lnTo>
                                  <a:lnTo>
                                    <a:pt x="690" y="275"/>
                                  </a:lnTo>
                                  <a:lnTo>
                                    <a:pt x="700" y="245"/>
                                  </a:lnTo>
                                  <a:lnTo>
                                    <a:pt x="705" y="220"/>
                                  </a:lnTo>
                                  <a:lnTo>
                                    <a:pt x="705" y="195"/>
                                  </a:lnTo>
                                  <a:lnTo>
                                    <a:pt x="695" y="165"/>
                                  </a:lnTo>
                                  <a:lnTo>
                                    <a:pt x="680" y="135"/>
                                  </a:lnTo>
                                  <a:lnTo>
                                    <a:pt x="650" y="110"/>
                                  </a:lnTo>
                                  <a:lnTo>
                                    <a:pt x="615" y="85"/>
                                  </a:lnTo>
                                  <a:lnTo>
                                    <a:pt x="585" y="65"/>
                                  </a:lnTo>
                                  <a:lnTo>
                                    <a:pt x="525" y="40"/>
                                  </a:lnTo>
                                  <a:lnTo>
                                    <a:pt x="455" y="15"/>
                                  </a:lnTo>
                                  <a:lnTo>
                                    <a:pt x="385" y="5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245" y="10"/>
                                  </a:lnTo>
                                  <a:lnTo>
                                    <a:pt x="190" y="25"/>
                                  </a:lnTo>
                                  <a:lnTo>
                                    <a:pt x="140" y="40"/>
                                  </a:lnTo>
                                  <a:lnTo>
                                    <a:pt x="95" y="65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35" y="125"/>
                                  </a:lnTo>
                                  <a:lnTo>
                                    <a:pt x="15" y="160"/>
                                  </a:lnTo>
                                  <a:lnTo>
                                    <a:pt x="5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2096"/>
                          <wps:cNvSpPr>
                            <a:spLocks/>
                          </wps:cNvSpPr>
                          <wps:spPr bwMode="auto">
                            <a:xfrm>
                              <a:off x="3273" y="736"/>
                              <a:ext cx="221" cy="265"/>
                            </a:xfrm>
                            <a:custGeom>
                              <a:avLst/>
                              <a:gdLst>
                                <a:gd name="T0" fmla="*/ 45 w 221"/>
                                <a:gd name="T1" fmla="*/ 250 h 265"/>
                                <a:gd name="T2" fmla="*/ 45 w 221"/>
                                <a:gd name="T3" fmla="*/ 250 h 265"/>
                                <a:gd name="T4" fmla="*/ 60 w 221"/>
                                <a:gd name="T5" fmla="*/ 260 h 265"/>
                                <a:gd name="T6" fmla="*/ 80 w 221"/>
                                <a:gd name="T7" fmla="*/ 265 h 265"/>
                                <a:gd name="T8" fmla="*/ 100 w 221"/>
                                <a:gd name="T9" fmla="*/ 265 h 265"/>
                                <a:gd name="T10" fmla="*/ 120 w 221"/>
                                <a:gd name="T11" fmla="*/ 260 h 265"/>
                                <a:gd name="T12" fmla="*/ 146 w 221"/>
                                <a:gd name="T13" fmla="*/ 250 h 265"/>
                                <a:gd name="T14" fmla="*/ 171 w 221"/>
                                <a:gd name="T15" fmla="*/ 230 h 265"/>
                                <a:gd name="T16" fmla="*/ 196 w 221"/>
                                <a:gd name="T17" fmla="*/ 205 h 265"/>
                                <a:gd name="T18" fmla="*/ 221 w 221"/>
                                <a:gd name="T19" fmla="*/ 180 h 265"/>
                                <a:gd name="T20" fmla="*/ 221 w 221"/>
                                <a:gd name="T21" fmla="*/ 180 h 265"/>
                                <a:gd name="T22" fmla="*/ 171 w 221"/>
                                <a:gd name="T23" fmla="*/ 210 h 265"/>
                                <a:gd name="T24" fmla="*/ 146 w 221"/>
                                <a:gd name="T25" fmla="*/ 225 h 265"/>
                                <a:gd name="T26" fmla="*/ 125 w 221"/>
                                <a:gd name="T27" fmla="*/ 230 h 265"/>
                                <a:gd name="T28" fmla="*/ 105 w 221"/>
                                <a:gd name="T29" fmla="*/ 235 h 265"/>
                                <a:gd name="T30" fmla="*/ 85 w 221"/>
                                <a:gd name="T31" fmla="*/ 230 h 265"/>
                                <a:gd name="T32" fmla="*/ 70 w 221"/>
                                <a:gd name="T33" fmla="*/ 225 h 265"/>
                                <a:gd name="T34" fmla="*/ 55 w 221"/>
                                <a:gd name="T35" fmla="*/ 215 h 265"/>
                                <a:gd name="T36" fmla="*/ 45 w 221"/>
                                <a:gd name="T37" fmla="*/ 205 h 265"/>
                                <a:gd name="T38" fmla="*/ 35 w 221"/>
                                <a:gd name="T39" fmla="*/ 185 h 265"/>
                                <a:gd name="T40" fmla="*/ 25 w 221"/>
                                <a:gd name="T41" fmla="*/ 165 h 265"/>
                                <a:gd name="T42" fmla="*/ 20 w 221"/>
                                <a:gd name="T43" fmla="*/ 140 h 265"/>
                                <a:gd name="T44" fmla="*/ 15 w 221"/>
                                <a:gd name="T45" fmla="*/ 75 h 265"/>
                                <a:gd name="T46" fmla="*/ 15 w 221"/>
                                <a:gd name="T47" fmla="*/ 0 h 265"/>
                                <a:gd name="T48" fmla="*/ 15 w 221"/>
                                <a:gd name="T49" fmla="*/ 0 h 265"/>
                                <a:gd name="T50" fmla="*/ 5 w 221"/>
                                <a:gd name="T51" fmla="*/ 85 h 265"/>
                                <a:gd name="T52" fmla="*/ 0 w 221"/>
                                <a:gd name="T53" fmla="*/ 125 h 265"/>
                                <a:gd name="T54" fmla="*/ 5 w 221"/>
                                <a:gd name="T55" fmla="*/ 155 h 265"/>
                                <a:gd name="T56" fmla="*/ 10 w 221"/>
                                <a:gd name="T57" fmla="*/ 185 h 265"/>
                                <a:gd name="T58" fmla="*/ 15 w 221"/>
                                <a:gd name="T59" fmla="*/ 210 h 265"/>
                                <a:gd name="T60" fmla="*/ 30 w 221"/>
                                <a:gd name="T61" fmla="*/ 230 h 265"/>
                                <a:gd name="T62" fmla="*/ 45 w 221"/>
                                <a:gd name="T63" fmla="*/ 250 h 265"/>
                                <a:gd name="T64" fmla="*/ 45 w 221"/>
                                <a:gd name="T65" fmla="*/ 250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21" h="265">
                                  <a:moveTo>
                                    <a:pt x="45" y="250"/>
                                  </a:moveTo>
                                  <a:lnTo>
                                    <a:pt x="45" y="250"/>
                                  </a:lnTo>
                                  <a:lnTo>
                                    <a:pt x="60" y="260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00" y="265"/>
                                  </a:lnTo>
                                  <a:lnTo>
                                    <a:pt x="120" y="260"/>
                                  </a:lnTo>
                                  <a:lnTo>
                                    <a:pt x="146" y="250"/>
                                  </a:lnTo>
                                  <a:lnTo>
                                    <a:pt x="171" y="230"/>
                                  </a:lnTo>
                                  <a:lnTo>
                                    <a:pt x="196" y="20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171" y="210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5" y="230"/>
                                  </a:lnTo>
                                  <a:lnTo>
                                    <a:pt x="105" y="235"/>
                                  </a:lnTo>
                                  <a:lnTo>
                                    <a:pt x="85" y="230"/>
                                  </a:lnTo>
                                  <a:lnTo>
                                    <a:pt x="70" y="225"/>
                                  </a:lnTo>
                                  <a:lnTo>
                                    <a:pt x="55" y="215"/>
                                  </a:lnTo>
                                  <a:lnTo>
                                    <a:pt x="45" y="205"/>
                                  </a:lnTo>
                                  <a:lnTo>
                                    <a:pt x="35" y="185"/>
                                  </a:lnTo>
                                  <a:lnTo>
                                    <a:pt x="25" y="165"/>
                                  </a:lnTo>
                                  <a:lnTo>
                                    <a:pt x="20" y="140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10" y="185"/>
                                  </a:lnTo>
                                  <a:lnTo>
                                    <a:pt x="15" y="210"/>
                                  </a:lnTo>
                                  <a:lnTo>
                                    <a:pt x="30" y="230"/>
                                  </a:lnTo>
                                  <a:lnTo>
                                    <a:pt x="45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2097"/>
                          <wps:cNvSpPr>
                            <a:spLocks/>
                          </wps:cNvSpPr>
                          <wps:spPr bwMode="auto">
                            <a:xfrm>
                              <a:off x="3258" y="5908"/>
                              <a:ext cx="1672" cy="1532"/>
                            </a:xfrm>
                            <a:custGeom>
                              <a:avLst/>
                              <a:gdLst>
                                <a:gd name="T0" fmla="*/ 45 w 1672"/>
                                <a:gd name="T1" fmla="*/ 355 h 1532"/>
                                <a:gd name="T2" fmla="*/ 15 w 1672"/>
                                <a:gd name="T3" fmla="*/ 410 h 1532"/>
                                <a:gd name="T4" fmla="*/ 0 w 1672"/>
                                <a:gd name="T5" fmla="*/ 461 h 1532"/>
                                <a:gd name="T6" fmla="*/ 5 w 1672"/>
                                <a:gd name="T7" fmla="*/ 516 h 1532"/>
                                <a:gd name="T8" fmla="*/ 20 w 1672"/>
                                <a:gd name="T9" fmla="*/ 571 h 1532"/>
                                <a:gd name="T10" fmla="*/ 35 w 1672"/>
                                <a:gd name="T11" fmla="*/ 596 h 1532"/>
                                <a:gd name="T12" fmla="*/ 95 w 1672"/>
                                <a:gd name="T13" fmla="*/ 661 h 1532"/>
                                <a:gd name="T14" fmla="*/ 216 w 1672"/>
                                <a:gd name="T15" fmla="*/ 736 h 1532"/>
                                <a:gd name="T16" fmla="*/ 296 w 1672"/>
                                <a:gd name="T17" fmla="*/ 766 h 1532"/>
                                <a:gd name="T18" fmla="*/ 476 w 1672"/>
                                <a:gd name="T19" fmla="*/ 806 h 1532"/>
                                <a:gd name="T20" fmla="*/ 576 w 1672"/>
                                <a:gd name="T21" fmla="*/ 811 h 1532"/>
                                <a:gd name="T22" fmla="*/ 806 w 1672"/>
                                <a:gd name="T23" fmla="*/ 796 h 1532"/>
                                <a:gd name="T24" fmla="*/ 1046 w 1672"/>
                                <a:gd name="T25" fmla="*/ 736 h 1532"/>
                                <a:gd name="T26" fmla="*/ 951 w 1672"/>
                                <a:gd name="T27" fmla="*/ 811 h 1532"/>
                                <a:gd name="T28" fmla="*/ 806 w 1672"/>
                                <a:gd name="T29" fmla="*/ 951 h 1532"/>
                                <a:gd name="T30" fmla="*/ 716 w 1672"/>
                                <a:gd name="T31" fmla="*/ 1091 h 1532"/>
                                <a:gd name="T32" fmla="*/ 691 w 1672"/>
                                <a:gd name="T33" fmla="*/ 1156 h 1532"/>
                                <a:gd name="T34" fmla="*/ 681 w 1672"/>
                                <a:gd name="T35" fmla="*/ 1227 h 1532"/>
                                <a:gd name="T36" fmla="*/ 686 w 1672"/>
                                <a:gd name="T37" fmla="*/ 1292 h 1532"/>
                                <a:gd name="T38" fmla="*/ 701 w 1672"/>
                                <a:gd name="T39" fmla="*/ 1342 h 1532"/>
                                <a:gd name="T40" fmla="*/ 761 w 1672"/>
                                <a:gd name="T41" fmla="*/ 1427 h 1532"/>
                                <a:gd name="T42" fmla="*/ 806 w 1672"/>
                                <a:gd name="T43" fmla="*/ 1462 h 1532"/>
                                <a:gd name="T44" fmla="*/ 906 w 1672"/>
                                <a:gd name="T45" fmla="*/ 1512 h 1532"/>
                                <a:gd name="T46" fmla="*/ 1031 w 1672"/>
                                <a:gd name="T47" fmla="*/ 1532 h 1532"/>
                                <a:gd name="T48" fmla="*/ 1101 w 1672"/>
                                <a:gd name="T49" fmla="*/ 1527 h 1532"/>
                                <a:gd name="T50" fmla="*/ 1237 w 1672"/>
                                <a:gd name="T51" fmla="*/ 1492 h 1532"/>
                                <a:gd name="T52" fmla="*/ 1357 w 1672"/>
                                <a:gd name="T53" fmla="*/ 1412 h 1532"/>
                                <a:gd name="T54" fmla="*/ 1462 w 1672"/>
                                <a:gd name="T55" fmla="*/ 1297 h 1532"/>
                                <a:gd name="T56" fmla="*/ 1507 w 1672"/>
                                <a:gd name="T57" fmla="*/ 1222 h 1532"/>
                                <a:gd name="T58" fmla="*/ 1587 w 1672"/>
                                <a:gd name="T59" fmla="*/ 1036 h 1532"/>
                                <a:gd name="T60" fmla="*/ 1642 w 1672"/>
                                <a:gd name="T61" fmla="*/ 816 h 1532"/>
                                <a:gd name="T62" fmla="*/ 1672 w 1672"/>
                                <a:gd name="T63" fmla="*/ 561 h 1532"/>
                                <a:gd name="T64" fmla="*/ 1672 w 1672"/>
                                <a:gd name="T65" fmla="*/ 275 h 1532"/>
                                <a:gd name="T66" fmla="*/ 1527 w 1672"/>
                                <a:gd name="T67" fmla="*/ 205 h 1532"/>
                                <a:gd name="T68" fmla="*/ 1257 w 1672"/>
                                <a:gd name="T69" fmla="*/ 100 h 1532"/>
                                <a:gd name="T70" fmla="*/ 1006 w 1672"/>
                                <a:gd name="T71" fmla="*/ 30 h 1532"/>
                                <a:gd name="T72" fmla="*/ 781 w 1672"/>
                                <a:gd name="T73" fmla="*/ 0 h 1532"/>
                                <a:gd name="T74" fmla="*/ 576 w 1672"/>
                                <a:gd name="T75" fmla="*/ 10 h 1532"/>
                                <a:gd name="T76" fmla="*/ 396 w 1672"/>
                                <a:gd name="T77" fmla="*/ 60 h 1532"/>
                                <a:gd name="T78" fmla="*/ 241 w 1672"/>
                                <a:gd name="T79" fmla="*/ 150 h 1532"/>
                                <a:gd name="T80" fmla="*/ 105 w 1672"/>
                                <a:gd name="T81" fmla="*/ 275 h 1532"/>
                                <a:gd name="T82" fmla="*/ 45 w 1672"/>
                                <a:gd name="T83" fmla="*/ 355 h 15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672" h="1532">
                                  <a:moveTo>
                                    <a:pt x="45" y="355"/>
                                  </a:moveTo>
                                  <a:lnTo>
                                    <a:pt x="45" y="355"/>
                                  </a:lnTo>
                                  <a:lnTo>
                                    <a:pt x="25" y="380"/>
                                  </a:lnTo>
                                  <a:lnTo>
                                    <a:pt x="15" y="410"/>
                                  </a:lnTo>
                                  <a:lnTo>
                                    <a:pt x="5" y="436"/>
                                  </a:lnTo>
                                  <a:lnTo>
                                    <a:pt x="0" y="461"/>
                                  </a:lnTo>
                                  <a:lnTo>
                                    <a:pt x="0" y="491"/>
                                  </a:lnTo>
                                  <a:lnTo>
                                    <a:pt x="5" y="516"/>
                                  </a:lnTo>
                                  <a:lnTo>
                                    <a:pt x="10" y="541"/>
                                  </a:lnTo>
                                  <a:lnTo>
                                    <a:pt x="20" y="571"/>
                                  </a:lnTo>
                                  <a:lnTo>
                                    <a:pt x="35" y="596"/>
                                  </a:lnTo>
                                  <a:lnTo>
                                    <a:pt x="50" y="621"/>
                                  </a:lnTo>
                                  <a:lnTo>
                                    <a:pt x="95" y="661"/>
                                  </a:lnTo>
                                  <a:lnTo>
                                    <a:pt x="150" y="701"/>
                                  </a:lnTo>
                                  <a:lnTo>
                                    <a:pt x="216" y="736"/>
                                  </a:lnTo>
                                  <a:lnTo>
                                    <a:pt x="296" y="766"/>
                                  </a:lnTo>
                                  <a:lnTo>
                                    <a:pt x="381" y="791"/>
                                  </a:lnTo>
                                  <a:lnTo>
                                    <a:pt x="476" y="806"/>
                                  </a:lnTo>
                                  <a:lnTo>
                                    <a:pt x="576" y="811"/>
                                  </a:lnTo>
                                  <a:lnTo>
                                    <a:pt x="691" y="806"/>
                                  </a:lnTo>
                                  <a:lnTo>
                                    <a:pt x="806" y="796"/>
                                  </a:lnTo>
                                  <a:lnTo>
                                    <a:pt x="926" y="771"/>
                                  </a:lnTo>
                                  <a:lnTo>
                                    <a:pt x="1046" y="736"/>
                                  </a:lnTo>
                                  <a:lnTo>
                                    <a:pt x="951" y="811"/>
                                  </a:lnTo>
                                  <a:lnTo>
                                    <a:pt x="871" y="881"/>
                                  </a:lnTo>
                                  <a:lnTo>
                                    <a:pt x="806" y="951"/>
                                  </a:lnTo>
                                  <a:lnTo>
                                    <a:pt x="751" y="1021"/>
                                  </a:lnTo>
                                  <a:lnTo>
                                    <a:pt x="716" y="1091"/>
                                  </a:lnTo>
                                  <a:lnTo>
                                    <a:pt x="701" y="1126"/>
                                  </a:lnTo>
                                  <a:lnTo>
                                    <a:pt x="691" y="1156"/>
                                  </a:lnTo>
                                  <a:lnTo>
                                    <a:pt x="686" y="1192"/>
                                  </a:lnTo>
                                  <a:lnTo>
                                    <a:pt x="681" y="1227"/>
                                  </a:lnTo>
                                  <a:lnTo>
                                    <a:pt x="681" y="1257"/>
                                  </a:lnTo>
                                  <a:lnTo>
                                    <a:pt x="686" y="1292"/>
                                  </a:lnTo>
                                  <a:lnTo>
                                    <a:pt x="701" y="1342"/>
                                  </a:lnTo>
                                  <a:lnTo>
                                    <a:pt x="726" y="1387"/>
                                  </a:lnTo>
                                  <a:lnTo>
                                    <a:pt x="761" y="1427"/>
                                  </a:lnTo>
                                  <a:lnTo>
                                    <a:pt x="806" y="1462"/>
                                  </a:lnTo>
                                  <a:lnTo>
                                    <a:pt x="856" y="1492"/>
                                  </a:lnTo>
                                  <a:lnTo>
                                    <a:pt x="906" y="1512"/>
                                  </a:lnTo>
                                  <a:lnTo>
                                    <a:pt x="966" y="1527"/>
                                  </a:lnTo>
                                  <a:lnTo>
                                    <a:pt x="1031" y="1532"/>
                                  </a:lnTo>
                                  <a:lnTo>
                                    <a:pt x="1101" y="1527"/>
                                  </a:lnTo>
                                  <a:lnTo>
                                    <a:pt x="1172" y="1512"/>
                                  </a:lnTo>
                                  <a:lnTo>
                                    <a:pt x="1237" y="1492"/>
                                  </a:lnTo>
                                  <a:lnTo>
                                    <a:pt x="1297" y="1457"/>
                                  </a:lnTo>
                                  <a:lnTo>
                                    <a:pt x="1357" y="1412"/>
                                  </a:lnTo>
                                  <a:lnTo>
                                    <a:pt x="1412" y="1357"/>
                                  </a:lnTo>
                                  <a:lnTo>
                                    <a:pt x="1462" y="1297"/>
                                  </a:lnTo>
                                  <a:lnTo>
                                    <a:pt x="1507" y="1222"/>
                                  </a:lnTo>
                                  <a:lnTo>
                                    <a:pt x="1552" y="1131"/>
                                  </a:lnTo>
                                  <a:lnTo>
                                    <a:pt x="1587" y="1036"/>
                                  </a:lnTo>
                                  <a:lnTo>
                                    <a:pt x="1617" y="926"/>
                                  </a:lnTo>
                                  <a:lnTo>
                                    <a:pt x="1642" y="816"/>
                                  </a:lnTo>
                                  <a:lnTo>
                                    <a:pt x="1657" y="691"/>
                                  </a:lnTo>
                                  <a:lnTo>
                                    <a:pt x="1672" y="561"/>
                                  </a:lnTo>
                                  <a:lnTo>
                                    <a:pt x="1672" y="420"/>
                                  </a:lnTo>
                                  <a:lnTo>
                                    <a:pt x="1672" y="275"/>
                                  </a:lnTo>
                                  <a:lnTo>
                                    <a:pt x="1527" y="205"/>
                                  </a:lnTo>
                                  <a:lnTo>
                                    <a:pt x="1387" y="145"/>
                                  </a:lnTo>
                                  <a:lnTo>
                                    <a:pt x="1257" y="100"/>
                                  </a:lnTo>
                                  <a:lnTo>
                                    <a:pt x="1126" y="60"/>
                                  </a:lnTo>
                                  <a:lnTo>
                                    <a:pt x="1006" y="30"/>
                                  </a:lnTo>
                                  <a:lnTo>
                                    <a:pt x="891" y="10"/>
                                  </a:lnTo>
                                  <a:lnTo>
                                    <a:pt x="781" y="0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576" y="10"/>
                                  </a:lnTo>
                                  <a:lnTo>
                                    <a:pt x="486" y="30"/>
                                  </a:lnTo>
                                  <a:lnTo>
                                    <a:pt x="396" y="60"/>
                                  </a:lnTo>
                                  <a:lnTo>
                                    <a:pt x="316" y="100"/>
                                  </a:lnTo>
                                  <a:lnTo>
                                    <a:pt x="241" y="150"/>
                                  </a:lnTo>
                                  <a:lnTo>
                                    <a:pt x="171" y="205"/>
                                  </a:lnTo>
                                  <a:lnTo>
                                    <a:pt x="105" y="275"/>
                                  </a:lnTo>
                                  <a:lnTo>
                                    <a:pt x="45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2098"/>
                        <wpg:cNvGrpSpPr>
                          <a:grpSpLocks/>
                        </wpg:cNvGrpSpPr>
                        <wpg:grpSpPr bwMode="auto">
                          <a:xfrm>
                            <a:off x="10495" y="8656"/>
                            <a:ext cx="4536" cy="1200"/>
                            <a:chOff x="4606" y="4177"/>
                            <a:chExt cx="2398" cy="775"/>
                          </a:xfrm>
                        </wpg:grpSpPr>
                        <wps:wsp>
                          <wps:cNvPr id="521" name="Freeform 2099"/>
                          <wps:cNvSpPr>
                            <a:spLocks/>
                          </wps:cNvSpPr>
                          <wps:spPr bwMode="auto">
                            <a:xfrm flipH="1">
                              <a:off x="4606" y="4177"/>
                              <a:ext cx="2398" cy="775"/>
                            </a:xfrm>
                            <a:custGeom>
                              <a:avLst/>
                              <a:gdLst>
                                <a:gd name="T0" fmla="*/ 2433 w 2433"/>
                                <a:gd name="T1" fmla="*/ 390 h 775"/>
                                <a:gd name="T2" fmla="*/ 2428 w 2433"/>
                                <a:gd name="T3" fmla="*/ 430 h 775"/>
                                <a:gd name="T4" fmla="*/ 2378 w 2433"/>
                                <a:gd name="T5" fmla="*/ 505 h 775"/>
                                <a:gd name="T6" fmla="*/ 2283 w 2433"/>
                                <a:gd name="T7" fmla="*/ 575 h 775"/>
                                <a:gd name="T8" fmla="*/ 2153 w 2433"/>
                                <a:gd name="T9" fmla="*/ 635 h 775"/>
                                <a:gd name="T10" fmla="*/ 1988 w 2433"/>
                                <a:gd name="T11" fmla="*/ 685 h 775"/>
                                <a:gd name="T12" fmla="*/ 1793 w 2433"/>
                                <a:gd name="T13" fmla="*/ 730 h 775"/>
                                <a:gd name="T14" fmla="*/ 1579 w 2433"/>
                                <a:gd name="T15" fmla="*/ 760 h 775"/>
                                <a:gd name="T16" fmla="*/ 1339 w 2433"/>
                                <a:gd name="T17" fmla="*/ 775 h 775"/>
                                <a:gd name="T18" fmla="*/ 1214 w 2433"/>
                                <a:gd name="T19" fmla="*/ 775 h 775"/>
                                <a:gd name="T20" fmla="*/ 969 w 2433"/>
                                <a:gd name="T21" fmla="*/ 770 h 775"/>
                                <a:gd name="T22" fmla="*/ 744 w 2433"/>
                                <a:gd name="T23" fmla="*/ 745 h 775"/>
                                <a:gd name="T24" fmla="*/ 534 w 2433"/>
                                <a:gd name="T25" fmla="*/ 710 h 775"/>
                                <a:gd name="T26" fmla="*/ 354 w 2433"/>
                                <a:gd name="T27" fmla="*/ 660 h 775"/>
                                <a:gd name="T28" fmla="*/ 204 w 2433"/>
                                <a:gd name="T29" fmla="*/ 605 h 775"/>
                                <a:gd name="T30" fmla="*/ 94 w 2433"/>
                                <a:gd name="T31" fmla="*/ 540 h 775"/>
                                <a:gd name="T32" fmla="*/ 25 w 2433"/>
                                <a:gd name="T33" fmla="*/ 465 h 775"/>
                                <a:gd name="T34" fmla="*/ 0 w 2433"/>
                                <a:gd name="T35" fmla="*/ 410 h 775"/>
                                <a:gd name="T36" fmla="*/ 0 w 2433"/>
                                <a:gd name="T37" fmla="*/ 390 h 775"/>
                                <a:gd name="T38" fmla="*/ 5 w 2433"/>
                                <a:gd name="T39" fmla="*/ 350 h 775"/>
                                <a:gd name="T40" fmla="*/ 55 w 2433"/>
                                <a:gd name="T41" fmla="*/ 275 h 775"/>
                                <a:gd name="T42" fmla="*/ 144 w 2433"/>
                                <a:gd name="T43" fmla="*/ 205 h 775"/>
                                <a:gd name="T44" fmla="*/ 274 w 2433"/>
                                <a:gd name="T45" fmla="*/ 140 h 775"/>
                                <a:gd name="T46" fmla="*/ 439 w 2433"/>
                                <a:gd name="T47" fmla="*/ 90 h 775"/>
                                <a:gd name="T48" fmla="*/ 634 w 2433"/>
                                <a:gd name="T49" fmla="*/ 45 h 775"/>
                                <a:gd name="T50" fmla="*/ 854 w 2433"/>
                                <a:gd name="T51" fmla="*/ 20 h 775"/>
                                <a:gd name="T52" fmla="*/ 1089 w 2433"/>
                                <a:gd name="T53" fmla="*/ 5 h 775"/>
                                <a:gd name="T54" fmla="*/ 1214 w 2433"/>
                                <a:gd name="T55" fmla="*/ 0 h 775"/>
                                <a:gd name="T56" fmla="*/ 1459 w 2433"/>
                                <a:gd name="T57" fmla="*/ 10 h 775"/>
                                <a:gd name="T58" fmla="*/ 1688 w 2433"/>
                                <a:gd name="T59" fmla="*/ 30 h 775"/>
                                <a:gd name="T60" fmla="*/ 1893 w 2433"/>
                                <a:gd name="T61" fmla="*/ 65 h 775"/>
                                <a:gd name="T62" fmla="*/ 2073 w 2433"/>
                                <a:gd name="T63" fmla="*/ 115 h 775"/>
                                <a:gd name="T64" fmla="*/ 2223 w 2433"/>
                                <a:gd name="T65" fmla="*/ 170 h 775"/>
                                <a:gd name="T66" fmla="*/ 2338 w 2433"/>
                                <a:gd name="T67" fmla="*/ 235 h 775"/>
                                <a:gd name="T68" fmla="*/ 2408 w 2433"/>
                                <a:gd name="T69" fmla="*/ 310 h 775"/>
                                <a:gd name="T70" fmla="*/ 2428 w 2433"/>
                                <a:gd name="T71" fmla="*/ 370 h 775"/>
                                <a:gd name="T72" fmla="*/ 2433 w 2433"/>
                                <a:gd name="T73" fmla="*/ 390 h 7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433" h="775">
                                  <a:moveTo>
                                    <a:pt x="2433" y="390"/>
                                  </a:moveTo>
                                  <a:lnTo>
                                    <a:pt x="2433" y="390"/>
                                  </a:lnTo>
                                  <a:lnTo>
                                    <a:pt x="2428" y="410"/>
                                  </a:lnTo>
                                  <a:lnTo>
                                    <a:pt x="2428" y="430"/>
                                  </a:lnTo>
                                  <a:lnTo>
                                    <a:pt x="2408" y="465"/>
                                  </a:lnTo>
                                  <a:lnTo>
                                    <a:pt x="2378" y="505"/>
                                  </a:lnTo>
                                  <a:lnTo>
                                    <a:pt x="2338" y="540"/>
                                  </a:lnTo>
                                  <a:lnTo>
                                    <a:pt x="2283" y="575"/>
                                  </a:lnTo>
                                  <a:lnTo>
                                    <a:pt x="2223" y="605"/>
                                  </a:lnTo>
                                  <a:lnTo>
                                    <a:pt x="2153" y="635"/>
                                  </a:lnTo>
                                  <a:lnTo>
                                    <a:pt x="2073" y="660"/>
                                  </a:lnTo>
                                  <a:lnTo>
                                    <a:pt x="1988" y="685"/>
                                  </a:lnTo>
                                  <a:lnTo>
                                    <a:pt x="1893" y="710"/>
                                  </a:lnTo>
                                  <a:lnTo>
                                    <a:pt x="1793" y="730"/>
                                  </a:lnTo>
                                  <a:lnTo>
                                    <a:pt x="1688" y="745"/>
                                  </a:lnTo>
                                  <a:lnTo>
                                    <a:pt x="1579" y="760"/>
                                  </a:lnTo>
                                  <a:lnTo>
                                    <a:pt x="1459" y="770"/>
                                  </a:lnTo>
                                  <a:lnTo>
                                    <a:pt x="1339" y="775"/>
                                  </a:lnTo>
                                  <a:lnTo>
                                    <a:pt x="1214" y="775"/>
                                  </a:lnTo>
                                  <a:lnTo>
                                    <a:pt x="1214" y="775"/>
                                  </a:lnTo>
                                  <a:lnTo>
                                    <a:pt x="1089" y="775"/>
                                  </a:lnTo>
                                  <a:lnTo>
                                    <a:pt x="969" y="770"/>
                                  </a:lnTo>
                                  <a:lnTo>
                                    <a:pt x="854" y="760"/>
                                  </a:lnTo>
                                  <a:lnTo>
                                    <a:pt x="744" y="745"/>
                                  </a:lnTo>
                                  <a:lnTo>
                                    <a:pt x="634" y="730"/>
                                  </a:lnTo>
                                  <a:lnTo>
                                    <a:pt x="534" y="710"/>
                                  </a:lnTo>
                                  <a:lnTo>
                                    <a:pt x="439" y="685"/>
                                  </a:lnTo>
                                  <a:lnTo>
                                    <a:pt x="354" y="660"/>
                                  </a:lnTo>
                                  <a:lnTo>
                                    <a:pt x="274" y="635"/>
                                  </a:lnTo>
                                  <a:lnTo>
                                    <a:pt x="204" y="605"/>
                                  </a:lnTo>
                                  <a:lnTo>
                                    <a:pt x="144" y="575"/>
                                  </a:lnTo>
                                  <a:lnTo>
                                    <a:pt x="94" y="540"/>
                                  </a:lnTo>
                                  <a:lnTo>
                                    <a:pt x="55" y="505"/>
                                  </a:lnTo>
                                  <a:lnTo>
                                    <a:pt x="25" y="465"/>
                                  </a:lnTo>
                                  <a:lnTo>
                                    <a:pt x="5" y="430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0" y="370"/>
                                  </a:lnTo>
                                  <a:lnTo>
                                    <a:pt x="5" y="350"/>
                                  </a:lnTo>
                                  <a:lnTo>
                                    <a:pt x="25" y="310"/>
                                  </a:lnTo>
                                  <a:lnTo>
                                    <a:pt x="55" y="275"/>
                                  </a:lnTo>
                                  <a:lnTo>
                                    <a:pt x="94" y="235"/>
                                  </a:lnTo>
                                  <a:lnTo>
                                    <a:pt x="144" y="205"/>
                                  </a:lnTo>
                                  <a:lnTo>
                                    <a:pt x="204" y="170"/>
                                  </a:lnTo>
                                  <a:lnTo>
                                    <a:pt x="274" y="140"/>
                                  </a:lnTo>
                                  <a:lnTo>
                                    <a:pt x="354" y="115"/>
                                  </a:lnTo>
                                  <a:lnTo>
                                    <a:pt x="439" y="90"/>
                                  </a:lnTo>
                                  <a:lnTo>
                                    <a:pt x="534" y="65"/>
                                  </a:lnTo>
                                  <a:lnTo>
                                    <a:pt x="634" y="45"/>
                                  </a:lnTo>
                                  <a:lnTo>
                                    <a:pt x="744" y="30"/>
                                  </a:lnTo>
                                  <a:lnTo>
                                    <a:pt x="854" y="20"/>
                                  </a:lnTo>
                                  <a:lnTo>
                                    <a:pt x="969" y="10"/>
                                  </a:lnTo>
                                  <a:lnTo>
                                    <a:pt x="1089" y="5"/>
                                  </a:lnTo>
                                  <a:lnTo>
                                    <a:pt x="1214" y="0"/>
                                  </a:lnTo>
                                  <a:lnTo>
                                    <a:pt x="1214" y="0"/>
                                  </a:lnTo>
                                  <a:lnTo>
                                    <a:pt x="1339" y="5"/>
                                  </a:lnTo>
                                  <a:lnTo>
                                    <a:pt x="1459" y="10"/>
                                  </a:lnTo>
                                  <a:lnTo>
                                    <a:pt x="1579" y="20"/>
                                  </a:lnTo>
                                  <a:lnTo>
                                    <a:pt x="1688" y="30"/>
                                  </a:lnTo>
                                  <a:lnTo>
                                    <a:pt x="1793" y="45"/>
                                  </a:lnTo>
                                  <a:lnTo>
                                    <a:pt x="1893" y="65"/>
                                  </a:lnTo>
                                  <a:lnTo>
                                    <a:pt x="1988" y="90"/>
                                  </a:lnTo>
                                  <a:lnTo>
                                    <a:pt x="2073" y="115"/>
                                  </a:lnTo>
                                  <a:lnTo>
                                    <a:pt x="2153" y="140"/>
                                  </a:lnTo>
                                  <a:lnTo>
                                    <a:pt x="2223" y="170"/>
                                  </a:lnTo>
                                  <a:lnTo>
                                    <a:pt x="2283" y="205"/>
                                  </a:lnTo>
                                  <a:lnTo>
                                    <a:pt x="2338" y="235"/>
                                  </a:lnTo>
                                  <a:lnTo>
                                    <a:pt x="2378" y="275"/>
                                  </a:lnTo>
                                  <a:lnTo>
                                    <a:pt x="2408" y="310"/>
                                  </a:lnTo>
                                  <a:lnTo>
                                    <a:pt x="2428" y="350"/>
                                  </a:lnTo>
                                  <a:lnTo>
                                    <a:pt x="2428" y="370"/>
                                  </a:lnTo>
                                  <a:lnTo>
                                    <a:pt x="2433" y="390"/>
                                  </a:lnTo>
                                  <a:lnTo>
                                    <a:pt x="2433" y="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2100"/>
                          <wps:cNvSpPr>
                            <a:spLocks/>
                          </wps:cNvSpPr>
                          <wps:spPr bwMode="auto">
                            <a:xfrm flipH="1">
                              <a:off x="4803" y="4247"/>
                              <a:ext cx="2005" cy="635"/>
                            </a:xfrm>
                            <a:custGeom>
                              <a:avLst/>
                              <a:gdLst>
                                <a:gd name="T0" fmla="*/ 2034 w 2034"/>
                                <a:gd name="T1" fmla="*/ 320 h 635"/>
                                <a:gd name="T2" fmla="*/ 2014 w 2034"/>
                                <a:gd name="T3" fmla="*/ 380 h 635"/>
                                <a:gd name="T4" fmla="*/ 1954 w 2034"/>
                                <a:gd name="T5" fmla="*/ 440 h 635"/>
                                <a:gd name="T6" fmla="*/ 1859 w 2034"/>
                                <a:gd name="T7" fmla="*/ 495 h 635"/>
                                <a:gd name="T8" fmla="*/ 1734 w 2034"/>
                                <a:gd name="T9" fmla="*/ 545 h 635"/>
                                <a:gd name="T10" fmla="*/ 1584 w 2034"/>
                                <a:gd name="T11" fmla="*/ 580 h 635"/>
                                <a:gd name="T12" fmla="*/ 1415 w 2034"/>
                                <a:gd name="T13" fmla="*/ 610 h 635"/>
                                <a:gd name="T14" fmla="*/ 1220 w 2034"/>
                                <a:gd name="T15" fmla="*/ 630 h 635"/>
                                <a:gd name="T16" fmla="*/ 1015 w 2034"/>
                                <a:gd name="T17" fmla="*/ 635 h 635"/>
                                <a:gd name="T18" fmla="*/ 910 w 2034"/>
                                <a:gd name="T19" fmla="*/ 635 h 635"/>
                                <a:gd name="T20" fmla="*/ 715 w 2034"/>
                                <a:gd name="T21" fmla="*/ 620 h 635"/>
                                <a:gd name="T22" fmla="*/ 530 w 2034"/>
                                <a:gd name="T23" fmla="*/ 595 h 635"/>
                                <a:gd name="T24" fmla="*/ 370 w 2034"/>
                                <a:gd name="T25" fmla="*/ 565 h 635"/>
                                <a:gd name="T26" fmla="*/ 230 w 2034"/>
                                <a:gd name="T27" fmla="*/ 520 h 635"/>
                                <a:gd name="T28" fmla="*/ 120 w 2034"/>
                                <a:gd name="T29" fmla="*/ 470 h 635"/>
                                <a:gd name="T30" fmla="*/ 45 w 2034"/>
                                <a:gd name="T31" fmla="*/ 415 h 635"/>
                                <a:gd name="T32" fmla="*/ 5 w 2034"/>
                                <a:gd name="T33" fmla="*/ 350 h 635"/>
                                <a:gd name="T34" fmla="*/ 0 w 2034"/>
                                <a:gd name="T35" fmla="*/ 320 h 635"/>
                                <a:gd name="T36" fmla="*/ 20 w 2034"/>
                                <a:gd name="T37" fmla="*/ 255 h 635"/>
                                <a:gd name="T38" fmla="*/ 80 w 2034"/>
                                <a:gd name="T39" fmla="*/ 195 h 635"/>
                                <a:gd name="T40" fmla="*/ 175 w 2034"/>
                                <a:gd name="T41" fmla="*/ 140 h 635"/>
                                <a:gd name="T42" fmla="*/ 295 w 2034"/>
                                <a:gd name="T43" fmla="*/ 95 h 635"/>
                                <a:gd name="T44" fmla="*/ 450 w 2034"/>
                                <a:gd name="T45" fmla="*/ 55 h 635"/>
                                <a:gd name="T46" fmla="*/ 620 w 2034"/>
                                <a:gd name="T47" fmla="*/ 25 h 635"/>
                                <a:gd name="T48" fmla="*/ 810 w 2034"/>
                                <a:gd name="T49" fmla="*/ 10 h 635"/>
                                <a:gd name="T50" fmla="*/ 1015 w 2034"/>
                                <a:gd name="T51" fmla="*/ 0 h 635"/>
                                <a:gd name="T52" fmla="*/ 1120 w 2034"/>
                                <a:gd name="T53" fmla="*/ 5 h 635"/>
                                <a:gd name="T54" fmla="*/ 1320 w 2034"/>
                                <a:gd name="T55" fmla="*/ 15 h 635"/>
                                <a:gd name="T56" fmla="*/ 1499 w 2034"/>
                                <a:gd name="T57" fmla="*/ 40 h 635"/>
                                <a:gd name="T58" fmla="*/ 1664 w 2034"/>
                                <a:gd name="T59" fmla="*/ 75 h 635"/>
                                <a:gd name="T60" fmla="*/ 1799 w 2034"/>
                                <a:gd name="T61" fmla="*/ 115 h 635"/>
                                <a:gd name="T62" fmla="*/ 1909 w 2034"/>
                                <a:gd name="T63" fmla="*/ 165 h 635"/>
                                <a:gd name="T64" fmla="*/ 1989 w 2034"/>
                                <a:gd name="T65" fmla="*/ 225 h 635"/>
                                <a:gd name="T66" fmla="*/ 2029 w 2034"/>
                                <a:gd name="T67" fmla="*/ 285 h 635"/>
                                <a:gd name="T68" fmla="*/ 2034 w 2034"/>
                                <a:gd name="T69" fmla="*/ 320 h 6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034" h="635">
                                  <a:moveTo>
                                    <a:pt x="2034" y="320"/>
                                  </a:moveTo>
                                  <a:lnTo>
                                    <a:pt x="2034" y="320"/>
                                  </a:lnTo>
                                  <a:lnTo>
                                    <a:pt x="2029" y="350"/>
                                  </a:lnTo>
                                  <a:lnTo>
                                    <a:pt x="2014" y="380"/>
                                  </a:lnTo>
                                  <a:lnTo>
                                    <a:pt x="1989" y="415"/>
                                  </a:lnTo>
                                  <a:lnTo>
                                    <a:pt x="1954" y="440"/>
                                  </a:lnTo>
                                  <a:lnTo>
                                    <a:pt x="1909" y="470"/>
                                  </a:lnTo>
                                  <a:lnTo>
                                    <a:pt x="1859" y="495"/>
                                  </a:lnTo>
                                  <a:lnTo>
                                    <a:pt x="1799" y="520"/>
                                  </a:lnTo>
                                  <a:lnTo>
                                    <a:pt x="1734" y="545"/>
                                  </a:lnTo>
                                  <a:lnTo>
                                    <a:pt x="1664" y="565"/>
                                  </a:lnTo>
                                  <a:lnTo>
                                    <a:pt x="1584" y="580"/>
                                  </a:lnTo>
                                  <a:lnTo>
                                    <a:pt x="1499" y="595"/>
                                  </a:lnTo>
                                  <a:lnTo>
                                    <a:pt x="1415" y="610"/>
                                  </a:lnTo>
                                  <a:lnTo>
                                    <a:pt x="1320" y="620"/>
                                  </a:lnTo>
                                  <a:lnTo>
                                    <a:pt x="1220" y="630"/>
                                  </a:lnTo>
                                  <a:lnTo>
                                    <a:pt x="1120" y="635"/>
                                  </a:lnTo>
                                  <a:lnTo>
                                    <a:pt x="1015" y="635"/>
                                  </a:lnTo>
                                  <a:lnTo>
                                    <a:pt x="1015" y="635"/>
                                  </a:lnTo>
                                  <a:lnTo>
                                    <a:pt x="910" y="635"/>
                                  </a:lnTo>
                                  <a:lnTo>
                                    <a:pt x="810" y="630"/>
                                  </a:lnTo>
                                  <a:lnTo>
                                    <a:pt x="715" y="620"/>
                                  </a:lnTo>
                                  <a:lnTo>
                                    <a:pt x="620" y="610"/>
                                  </a:lnTo>
                                  <a:lnTo>
                                    <a:pt x="530" y="595"/>
                                  </a:lnTo>
                                  <a:lnTo>
                                    <a:pt x="450" y="580"/>
                                  </a:lnTo>
                                  <a:lnTo>
                                    <a:pt x="370" y="565"/>
                                  </a:lnTo>
                                  <a:lnTo>
                                    <a:pt x="295" y="545"/>
                                  </a:lnTo>
                                  <a:lnTo>
                                    <a:pt x="230" y="520"/>
                                  </a:lnTo>
                                  <a:lnTo>
                                    <a:pt x="175" y="495"/>
                                  </a:lnTo>
                                  <a:lnTo>
                                    <a:pt x="120" y="470"/>
                                  </a:lnTo>
                                  <a:lnTo>
                                    <a:pt x="80" y="440"/>
                                  </a:lnTo>
                                  <a:lnTo>
                                    <a:pt x="45" y="415"/>
                                  </a:lnTo>
                                  <a:lnTo>
                                    <a:pt x="20" y="380"/>
                                  </a:lnTo>
                                  <a:lnTo>
                                    <a:pt x="5" y="35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5" y="285"/>
                                  </a:lnTo>
                                  <a:lnTo>
                                    <a:pt x="20" y="255"/>
                                  </a:lnTo>
                                  <a:lnTo>
                                    <a:pt x="45" y="225"/>
                                  </a:lnTo>
                                  <a:lnTo>
                                    <a:pt x="80" y="195"/>
                                  </a:lnTo>
                                  <a:lnTo>
                                    <a:pt x="120" y="165"/>
                                  </a:lnTo>
                                  <a:lnTo>
                                    <a:pt x="175" y="140"/>
                                  </a:lnTo>
                                  <a:lnTo>
                                    <a:pt x="230" y="115"/>
                                  </a:lnTo>
                                  <a:lnTo>
                                    <a:pt x="295" y="95"/>
                                  </a:lnTo>
                                  <a:lnTo>
                                    <a:pt x="370" y="75"/>
                                  </a:lnTo>
                                  <a:lnTo>
                                    <a:pt x="450" y="55"/>
                                  </a:lnTo>
                                  <a:lnTo>
                                    <a:pt x="530" y="40"/>
                                  </a:lnTo>
                                  <a:lnTo>
                                    <a:pt x="620" y="25"/>
                                  </a:lnTo>
                                  <a:lnTo>
                                    <a:pt x="715" y="15"/>
                                  </a:lnTo>
                                  <a:lnTo>
                                    <a:pt x="810" y="10"/>
                                  </a:lnTo>
                                  <a:lnTo>
                                    <a:pt x="910" y="5"/>
                                  </a:lnTo>
                                  <a:lnTo>
                                    <a:pt x="1015" y="0"/>
                                  </a:lnTo>
                                  <a:lnTo>
                                    <a:pt x="1015" y="0"/>
                                  </a:lnTo>
                                  <a:lnTo>
                                    <a:pt x="1120" y="5"/>
                                  </a:lnTo>
                                  <a:lnTo>
                                    <a:pt x="1220" y="10"/>
                                  </a:lnTo>
                                  <a:lnTo>
                                    <a:pt x="1320" y="15"/>
                                  </a:lnTo>
                                  <a:lnTo>
                                    <a:pt x="1415" y="25"/>
                                  </a:lnTo>
                                  <a:lnTo>
                                    <a:pt x="1499" y="40"/>
                                  </a:lnTo>
                                  <a:lnTo>
                                    <a:pt x="1584" y="55"/>
                                  </a:lnTo>
                                  <a:lnTo>
                                    <a:pt x="1664" y="75"/>
                                  </a:lnTo>
                                  <a:lnTo>
                                    <a:pt x="1734" y="95"/>
                                  </a:lnTo>
                                  <a:lnTo>
                                    <a:pt x="1799" y="115"/>
                                  </a:lnTo>
                                  <a:lnTo>
                                    <a:pt x="1859" y="140"/>
                                  </a:lnTo>
                                  <a:lnTo>
                                    <a:pt x="1909" y="165"/>
                                  </a:lnTo>
                                  <a:lnTo>
                                    <a:pt x="1954" y="195"/>
                                  </a:lnTo>
                                  <a:lnTo>
                                    <a:pt x="1989" y="225"/>
                                  </a:lnTo>
                                  <a:lnTo>
                                    <a:pt x="2014" y="255"/>
                                  </a:lnTo>
                                  <a:lnTo>
                                    <a:pt x="2029" y="285"/>
                                  </a:lnTo>
                                  <a:lnTo>
                                    <a:pt x="2034" y="320"/>
                                  </a:lnTo>
                                  <a:lnTo>
                                    <a:pt x="2034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2101"/>
                          <wps:cNvSpPr>
                            <a:spLocks noEditPoints="1"/>
                          </wps:cNvSpPr>
                          <wps:spPr bwMode="auto">
                            <a:xfrm flipH="1">
                              <a:off x="5306" y="4407"/>
                              <a:ext cx="753" cy="270"/>
                            </a:xfrm>
                            <a:custGeom>
                              <a:avLst/>
                              <a:gdLst>
                                <a:gd name="T0" fmla="*/ 315 w 764"/>
                                <a:gd name="T1" fmla="*/ 65 h 270"/>
                                <a:gd name="T2" fmla="*/ 420 w 764"/>
                                <a:gd name="T3" fmla="*/ 85 h 270"/>
                                <a:gd name="T4" fmla="*/ 435 w 764"/>
                                <a:gd name="T5" fmla="*/ 95 h 270"/>
                                <a:gd name="T6" fmla="*/ 460 w 764"/>
                                <a:gd name="T7" fmla="*/ 115 h 270"/>
                                <a:gd name="T8" fmla="*/ 460 w 764"/>
                                <a:gd name="T9" fmla="*/ 130 h 270"/>
                                <a:gd name="T10" fmla="*/ 450 w 764"/>
                                <a:gd name="T11" fmla="*/ 150 h 270"/>
                                <a:gd name="T12" fmla="*/ 420 w 764"/>
                                <a:gd name="T13" fmla="*/ 170 h 270"/>
                                <a:gd name="T14" fmla="*/ 375 w 764"/>
                                <a:gd name="T15" fmla="*/ 185 h 270"/>
                                <a:gd name="T16" fmla="*/ 315 w 764"/>
                                <a:gd name="T17" fmla="*/ 190 h 270"/>
                                <a:gd name="T18" fmla="*/ 215 w 764"/>
                                <a:gd name="T19" fmla="*/ 170 h 270"/>
                                <a:gd name="T20" fmla="*/ 200 w 764"/>
                                <a:gd name="T21" fmla="*/ 160 h 270"/>
                                <a:gd name="T22" fmla="*/ 175 w 764"/>
                                <a:gd name="T23" fmla="*/ 140 h 270"/>
                                <a:gd name="T24" fmla="*/ 175 w 764"/>
                                <a:gd name="T25" fmla="*/ 130 h 270"/>
                                <a:gd name="T26" fmla="*/ 185 w 764"/>
                                <a:gd name="T27" fmla="*/ 105 h 270"/>
                                <a:gd name="T28" fmla="*/ 215 w 764"/>
                                <a:gd name="T29" fmla="*/ 85 h 270"/>
                                <a:gd name="T30" fmla="*/ 260 w 764"/>
                                <a:gd name="T31" fmla="*/ 70 h 270"/>
                                <a:gd name="T32" fmla="*/ 315 w 764"/>
                                <a:gd name="T33" fmla="*/ 65 h 270"/>
                                <a:gd name="T34" fmla="*/ 650 w 764"/>
                                <a:gd name="T35" fmla="*/ 40 h 270"/>
                                <a:gd name="T36" fmla="*/ 525 w 764"/>
                                <a:gd name="T37" fmla="*/ 10 h 270"/>
                                <a:gd name="T38" fmla="*/ 380 w 764"/>
                                <a:gd name="T39" fmla="*/ 0 h 270"/>
                                <a:gd name="T40" fmla="*/ 305 w 764"/>
                                <a:gd name="T41" fmla="*/ 5 h 270"/>
                                <a:gd name="T42" fmla="*/ 170 w 764"/>
                                <a:gd name="T43" fmla="*/ 25 h 270"/>
                                <a:gd name="T44" fmla="*/ 110 w 764"/>
                                <a:gd name="T45" fmla="*/ 40 h 270"/>
                                <a:gd name="T46" fmla="*/ 25 w 764"/>
                                <a:gd name="T47" fmla="*/ 85 h 270"/>
                                <a:gd name="T48" fmla="*/ 5 w 764"/>
                                <a:gd name="T49" fmla="*/ 110 h 270"/>
                                <a:gd name="T50" fmla="*/ 0 w 764"/>
                                <a:gd name="T51" fmla="*/ 135 h 270"/>
                                <a:gd name="T52" fmla="*/ 0 w 764"/>
                                <a:gd name="T53" fmla="*/ 150 h 270"/>
                                <a:gd name="T54" fmla="*/ 25 w 764"/>
                                <a:gd name="T55" fmla="*/ 190 h 270"/>
                                <a:gd name="T56" fmla="*/ 110 w 764"/>
                                <a:gd name="T57" fmla="*/ 230 h 270"/>
                                <a:gd name="T58" fmla="*/ 170 w 764"/>
                                <a:gd name="T59" fmla="*/ 250 h 270"/>
                                <a:gd name="T60" fmla="*/ 305 w 764"/>
                                <a:gd name="T61" fmla="*/ 270 h 270"/>
                                <a:gd name="T62" fmla="*/ 380 w 764"/>
                                <a:gd name="T63" fmla="*/ 270 h 270"/>
                                <a:gd name="T64" fmla="*/ 525 w 764"/>
                                <a:gd name="T65" fmla="*/ 260 h 270"/>
                                <a:gd name="T66" fmla="*/ 650 w 764"/>
                                <a:gd name="T67" fmla="*/ 230 h 270"/>
                                <a:gd name="T68" fmla="*/ 699 w 764"/>
                                <a:gd name="T69" fmla="*/ 210 h 270"/>
                                <a:gd name="T70" fmla="*/ 754 w 764"/>
                                <a:gd name="T71" fmla="*/ 165 h 270"/>
                                <a:gd name="T72" fmla="*/ 764 w 764"/>
                                <a:gd name="T73" fmla="*/ 135 h 270"/>
                                <a:gd name="T74" fmla="*/ 759 w 764"/>
                                <a:gd name="T75" fmla="*/ 125 h 270"/>
                                <a:gd name="T76" fmla="*/ 744 w 764"/>
                                <a:gd name="T77" fmla="*/ 95 h 270"/>
                                <a:gd name="T78" fmla="*/ 699 w 764"/>
                                <a:gd name="T79" fmla="*/ 60 h 270"/>
                                <a:gd name="T80" fmla="*/ 650 w 764"/>
                                <a:gd name="T81" fmla="*/ 4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64" h="270">
                                  <a:moveTo>
                                    <a:pt x="315" y="65"/>
                                  </a:moveTo>
                                  <a:lnTo>
                                    <a:pt x="315" y="65"/>
                                  </a:lnTo>
                                  <a:lnTo>
                                    <a:pt x="375" y="70"/>
                                  </a:lnTo>
                                  <a:lnTo>
                                    <a:pt x="420" y="85"/>
                                  </a:lnTo>
                                  <a:lnTo>
                                    <a:pt x="420" y="85"/>
                                  </a:lnTo>
                                  <a:lnTo>
                                    <a:pt x="435" y="95"/>
                                  </a:lnTo>
                                  <a:lnTo>
                                    <a:pt x="450" y="105"/>
                                  </a:lnTo>
                                  <a:lnTo>
                                    <a:pt x="460" y="115"/>
                                  </a:lnTo>
                                  <a:lnTo>
                                    <a:pt x="460" y="130"/>
                                  </a:lnTo>
                                  <a:lnTo>
                                    <a:pt x="460" y="130"/>
                                  </a:lnTo>
                                  <a:lnTo>
                                    <a:pt x="460" y="140"/>
                                  </a:lnTo>
                                  <a:lnTo>
                                    <a:pt x="450" y="150"/>
                                  </a:lnTo>
                                  <a:lnTo>
                                    <a:pt x="435" y="160"/>
                                  </a:lnTo>
                                  <a:lnTo>
                                    <a:pt x="420" y="170"/>
                                  </a:lnTo>
                                  <a:lnTo>
                                    <a:pt x="420" y="170"/>
                                  </a:lnTo>
                                  <a:lnTo>
                                    <a:pt x="375" y="185"/>
                                  </a:lnTo>
                                  <a:lnTo>
                                    <a:pt x="315" y="190"/>
                                  </a:lnTo>
                                  <a:lnTo>
                                    <a:pt x="315" y="190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15" y="170"/>
                                  </a:lnTo>
                                  <a:lnTo>
                                    <a:pt x="215" y="170"/>
                                  </a:lnTo>
                                  <a:lnTo>
                                    <a:pt x="200" y="160"/>
                                  </a:lnTo>
                                  <a:lnTo>
                                    <a:pt x="185" y="150"/>
                                  </a:lnTo>
                                  <a:lnTo>
                                    <a:pt x="175" y="140"/>
                                  </a:lnTo>
                                  <a:lnTo>
                                    <a:pt x="175" y="130"/>
                                  </a:lnTo>
                                  <a:lnTo>
                                    <a:pt x="175" y="130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185" y="105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215" y="85"/>
                                  </a:lnTo>
                                  <a:lnTo>
                                    <a:pt x="215" y="85"/>
                                  </a:lnTo>
                                  <a:lnTo>
                                    <a:pt x="260" y="70"/>
                                  </a:lnTo>
                                  <a:lnTo>
                                    <a:pt x="315" y="65"/>
                                  </a:lnTo>
                                  <a:lnTo>
                                    <a:pt x="315" y="65"/>
                                  </a:lnTo>
                                  <a:close/>
                                  <a:moveTo>
                                    <a:pt x="650" y="40"/>
                                  </a:moveTo>
                                  <a:lnTo>
                                    <a:pt x="650" y="40"/>
                                  </a:lnTo>
                                  <a:lnTo>
                                    <a:pt x="590" y="25"/>
                                  </a:lnTo>
                                  <a:lnTo>
                                    <a:pt x="525" y="10"/>
                                  </a:lnTo>
                                  <a:lnTo>
                                    <a:pt x="455" y="5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05" y="5"/>
                                  </a:lnTo>
                                  <a:lnTo>
                                    <a:pt x="235" y="10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25" y="190"/>
                                  </a:lnTo>
                                  <a:lnTo>
                                    <a:pt x="60" y="210"/>
                                  </a:lnTo>
                                  <a:lnTo>
                                    <a:pt x="110" y="230"/>
                                  </a:lnTo>
                                  <a:lnTo>
                                    <a:pt x="110" y="230"/>
                                  </a:lnTo>
                                  <a:lnTo>
                                    <a:pt x="170" y="250"/>
                                  </a:lnTo>
                                  <a:lnTo>
                                    <a:pt x="235" y="260"/>
                                  </a:lnTo>
                                  <a:lnTo>
                                    <a:pt x="305" y="270"/>
                                  </a:lnTo>
                                  <a:lnTo>
                                    <a:pt x="380" y="270"/>
                                  </a:lnTo>
                                  <a:lnTo>
                                    <a:pt x="380" y="270"/>
                                  </a:lnTo>
                                  <a:lnTo>
                                    <a:pt x="455" y="270"/>
                                  </a:lnTo>
                                  <a:lnTo>
                                    <a:pt x="525" y="260"/>
                                  </a:lnTo>
                                  <a:lnTo>
                                    <a:pt x="590" y="250"/>
                                  </a:lnTo>
                                  <a:lnTo>
                                    <a:pt x="650" y="230"/>
                                  </a:lnTo>
                                  <a:lnTo>
                                    <a:pt x="650" y="230"/>
                                  </a:lnTo>
                                  <a:lnTo>
                                    <a:pt x="699" y="210"/>
                                  </a:lnTo>
                                  <a:lnTo>
                                    <a:pt x="734" y="190"/>
                                  </a:lnTo>
                                  <a:lnTo>
                                    <a:pt x="754" y="165"/>
                                  </a:lnTo>
                                  <a:lnTo>
                                    <a:pt x="759" y="150"/>
                                  </a:lnTo>
                                  <a:lnTo>
                                    <a:pt x="764" y="135"/>
                                  </a:lnTo>
                                  <a:lnTo>
                                    <a:pt x="764" y="135"/>
                                  </a:lnTo>
                                  <a:lnTo>
                                    <a:pt x="759" y="125"/>
                                  </a:lnTo>
                                  <a:lnTo>
                                    <a:pt x="754" y="110"/>
                                  </a:lnTo>
                                  <a:lnTo>
                                    <a:pt x="744" y="95"/>
                                  </a:lnTo>
                                  <a:lnTo>
                                    <a:pt x="734" y="85"/>
                                  </a:lnTo>
                                  <a:lnTo>
                                    <a:pt x="699" y="60"/>
                                  </a:lnTo>
                                  <a:lnTo>
                                    <a:pt x="650" y="40"/>
                                  </a:lnTo>
                                  <a:lnTo>
                                    <a:pt x="65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2103"/>
                        <wpg:cNvGrpSpPr>
                          <a:grpSpLocks/>
                        </wpg:cNvGrpSpPr>
                        <wpg:grpSpPr bwMode="auto">
                          <a:xfrm>
                            <a:off x="2026" y="7690"/>
                            <a:ext cx="10321" cy="3282"/>
                            <a:chOff x="1830" y="7609"/>
                            <a:chExt cx="10321" cy="3282"/>
                          </a:xfrm>
                        </wpg:grpSpPr>
                        <wpg:grpSp>
                          <wpg:cNvPr id="525" name="Group 2104"/>
                          <wpg:cNvGrpSpPr>
                            <a:grpSpLocks/>
                          </wpg:cNvGrpSpPr>
                          <wpg:grpSpPr bwMode="auto">
                            <a:xfrm flipH="1">
                              <a:off x="3146" y="7609"/>
                              <a:ext cx="2001" cy="2987"/>
                              <a:chOff x="10" y="10"/>
                              <a:chExt cx="2829" cy="3136"/>
                            </a:xfrm>
                          </wpg:grpSpPr>
                          <wps:wsp>
                            <wps:cNvPr id="526" name="Freeform 2105"/>
                            <wps:cNvSpPr>
                              <a:spLocks/>
                            </wps:cNvSpPr>
                            <wps:spPr bwMode="auto">
                              <a:xfrm>
                                <a:off x="888" y="2485"/>
                                <a:ext cx="594" cy="661"/>
                              </a:xfrm>
                              <a:custGeom>
                                <a:avLst/>
                                <a:gdLst>
                                  <a:gd name="T0" fmla="*/ 265 w 594"/>
                                  <a:gd name="T1" fmla="*/ 641 h 661"/>
                                  <a:gd name="T2" fmla="*/ 265 w 594"/>
                                  <a:gd name="T3" fmla="*/ 641 h 661"/>
                                  <a:gd name="T4" fmla="*/ 304 w 594"/>
                                  <a:gd name="T5" fmla="*/ 651 h 661"/>
                                  <a:gd name="T6" fmla="*/ 344 w 594"/>
                                  <a:gd name="T7" fmla="*/ 661 h 661"/>
                                  <a:gd name="T8" fmla="*/ 384 w 594"/>
                                  <a:gd name="T9" fmla="*/ 661 h 661"/>
                                  <a:gd name="T10" fmla="*/ 424 w 594"/>
                                  <a:gd name="T11" fmla="*/ 656 h 661"/>
                                  <a:gd name="T12" fmla="*/ 464 w 594"/>
                                  <a:gd name="T13" fmla="*/ 646 h 661"/>
                                  <a:gd name="T14" fmla="*/ 509 w 594"/>
                                  <a:gd name="T15" fmla="*/ 631 h 661"/>
                                  <a:gd name="T16" fmla="*/ 549 w 594"/>
                                  <a:gd name="T17" fmla="*/ 611 h 661"/>
                                  <a:gd name="T18" fmla="*/ 594 w 594"/>
                                  <a:gd name="T19" fmla="*/ 581 h 661"/>
                                  <a:gd name="T20" fmla="*/ 594 w 594"/>
                                  <a:gd name="T21" fmla="*/ 581 h 661"/>
                                  <a:gd name="T22" fmla="*/ 539 w 594"/>
                                  <a:gd name="T23" fmla="*/ 576 h 661"/>
                                  <a:gd name="T24" fmla="*/ 484 w 594"/>
                                  <a:gd name="T25" fmla="*/ 561 h 661"/>
                                  <a:gd name="T26" fmla="*/ 429 w 594"/>
                                  <a:gd name="T27" fmla="*/ 536 h 661"/>
                                  <a:gd name="T28" fmla="*/ 374 w 594"/>
                                  <a:gd name="T29" fmla="*/ 501 h 661"/>
                                  <a:gd name="T30" fmla="*/ 324 w 594"/>
                                  <a:gd name="T31" fmla="*/ 456 h 661"/>
                                  <a:gd name="T32" fmla="*/ 270 w 594"/>
                                  <a:gd name="T33" fmla="*/ 400 h 661"/>
                                  <a:gd name="T34" fmla="*/ 215 w 594"/>
                                  <a:gd name="T35" fmla="*/ 335 h 661"/>
                                  <a:gd name="T36" fmla="*/ 160 w 594"/>
                                  <a:gd name="T37" fmla="*/ 265 h 661"/>
                                  <a:gd name="T38" fmla="*/ 160 w 594"/>
                                  <a:gd name="T39" fmla="*/ 265 h 661"/>
                                  <a:gd name="T40" fmla="*/ 80 w 594"/>
                                  <a:gd name="T41" fmla="*/ 145 h 661"/>
                                  <a:gd name="T42" fmla="*/ 0 w 594"/>
                                  <a:gd name="T43" fmla="*/ 0 h 661"/>
                                  <a:gd name="T44" fmla="*/ 0 w 594"/>
                                  <a:gd name="T45" fmla="*/ 0 h 661"/>
                                  <a:gd name="T46" fmla="*/ 5 w 594"/>
                                  <a:gd name="T47" fmla="*/ 125 h 661"/>
                                  <a:gd name="T48" fmla="*/ 10 w 594"/>
                                  <a:gd name="T49" fmla="*/ 230 h 661"/>
                                  <a:gd name="T50" fmla="*/ 10 w 594"/>
                                  <a:gd name="T51" fmla="*/ 230 h 661"/>
                                  <a:gd name="T52" fmla="*/ 20 w 594"/>
                                  <a:gd name="T53" fmla="*/ 305 h 661"/>
                                  <a:gd name="T54" fmla="*/ 30 w 594"/>
                                  <a:gd name="T55" fmla="*/ 365 h 661"/>
                                  <a:gd name="T56" fmla="*/ 40 w 594"/>
                                  <a:gd name="T57" fmla="*/ 421 h 661"/>
                                  <a:gd name="T58" fmla="*/ 55 w 594"/>
                                  <a:gd name="T59" fmla="*/ 461 h 661"/>
                                  <a:gd name="T60" fmla="*/ 55 w 594"/>
                                  <a:gd name="T61" fmla="*/ 461 h 661"/>
                                  <a:gd name="T62" fmla="*/ 70 w 594"/>
                                  <a:gd name="T63" fmla="*/ 486 h 661"/>
                                  <a:gd name="T64" fmla="*/ 90 w 594"/>
                                  <a:gd name="T65" fmla="*/ 511 h 661"/>
                                  <a:gd name="T66" fmla="*/ 110 w 594"/>
                                  <a:gd name="T67" fmla="*/ 536 h 661"/>
                                  <a:gd name="T68" fmla="*/ 135 w 594"/>
                                  <a:gd name="T69" fmla="*/ 561 h 661"/>
                                  <a:gd name="T70" fmla="*/ 160 w 594"/>
                                  <a:gd name="T71" fmla="*/ 581 h 661"/>
                                  <a:gd name="T72" fmla="*/ 190 w 594"/>
                                  <a:gd name="T73" fmla="*/ 601 h 661"/>
                                  <a:gd name="T74" fmla="*/ 265 w 594"/>
                                  <a:gd name="T75" fmla="*/ 641 h 661"/>
                                  <a:gd name="T76" fmla="*/ 265 w 594"/>
                                  <a:gd name="T77" fmla="*/ 641 h 6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594" h="661">
                                    <a:moveTo>
                                      <a:pt x="265" y="641"/>
                                    </a:moveTo>
                                    <a:lnTo>
                                      <a:pt x="265" y="641"/>
                                    </a:lnTo>
                                    <a:lnTo>
                                      <a:pt x="304" y="651"/>
                                    </a:lnTo>
                                    <a:lnTo>
                                      <a:pt x="344" y="661"/>
                                    </a:lnTo>
                                    <a:lnTo>
                                      <a:pt x="384" y="661"/>
                                    </a:lnTo>
                                    <a:lnTo>
                                      <a:pt x="424" y="656"/>
                                    </a:lnTo>
                                    <a:lnTo>
                                      <a:pt x="464" y="646"/>
                                    </a:lnTo>
                                    <a:lnTo>
                                      <a:pt x="509" y="631"/>
                                    </a:lnTo>
                                    <a:lnTo>
                                      <a:pt x="549" y="611"/>
                                    </a:lnTo>
                                    <a:lnTo>
                                      <a:pt x="594" y="581"/>
                                    </a:lnTo>
                                    <a:lnTo>
                                      <a:pt x="539" y="576"/>
                                    </a:lnTo>
                                    <a:lnTo>
                                      <a:pt x="484" y="561"/>
                                    </a:lnTo>
                                    <a:lnTo>
                                      <a:pt x="429" y="536"/>
                                    </a:lnTo>
                                    <a:lnTo>
                                      <a:pt x="374" y="501"/>
                                    </a:lnTo>
                                    <a:lnTo>
                                      <a:pt x="324" y="456"/>
                                    </a:lnTo>
                                    <a:lnTo>
                                      <a:pt x="270" y="400"/>
                                    </a:lnTo>
                                    <a:lnTo>
                                      <a:pt x="215" y="335"/>
                                    </a:lnTo>
                                    <a:lnTo>
                                      <a:pt x="160" y="265"/>
                                    </a:lnTo>
                                    <a:lnTo>
                                      <a:pt x="80" y="14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5" y="125"/>
                                    </a:lnTo>
                                    <a:lnTo>
                                      <a:pt x="10" y="230"/>
                                    </a:lnTo>
                                    <a:lnTo>
                                      <a:pt x="20" y="305"/>
                                    </a:lnTo>
                                    <a:lnTo>
                                      <a:pt x="30" y="365"/>
                                    </a:lnTo>
                                    <a:lnTo>
                                      <a:pt x="40" y="421"/>
                                    </a:lnTo>
                                    <a:lnTo>
                                      <a:pt x="55" y="461"/>
                                    </a:lnTo>
                                    <a:lnTo>
                                      <a:pt x="70" y="486"/>
                                    </a:lnTo>
                                    <a:lnTo>
                                      <a:pt x="90" y="511"/>
                                    </a:lnTo>
                                    <a:lnTo>
                                      <a:pt x="110" y="536"/>
                                    </a:lnTo>
                                    <a:lnTo>
                                      <a:pt x="135" y="561"/>
                                    </a:lnTo>
                                    <a:lnTo>
                                      <a:pt x="160" y="581"/>
                                    </a:lnTo>
                                    <a:lnTo>
                                      <a:pt x="190" y="601"/>
                                    </a:lnTo>
                                    <a:lnTo>
                                      <a:pt x="265" y="6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7" name="Freeform 2106"/>
                            <wps:cNvSpPr>
                              <a:spLocks/>
                            </wps:cNvSpPr>
                            <wps:spPr bwMode="auto">
                              <a:xfrm>
                                <a:off x="10" y="2279"/>
                                <a:ext cx="594" cy="662"/>
                              </a:xfrm>
                              <a:custGeom>
                                <a:avLst/>
                                <a:gdLst>
                                  <a:gd name="T0" fmla="*/ 0 w 594"/>
                                  <a:gd name="T1" fmla="*/ 581 h 662"/>
                                  <a:gd name="T2" fmla="*/ 0 w 594"/>
                                  <a:gd name="T3" fmla="*/ 581 h 662"/>
                                  <a:gd name="T4" fmla="*/ 45 w 594"/>
                                  <a:gd name="T5" fmla="*/ 611 h 662"/>
                                  <a:gd name="T6" fmla="*/ 85 w 594"/>
                                  <a:gd name="T7" fmla="*/ 632 h 662"/>
                                  <a:gd name="T8" fmla="*/ 125 w 594"/>
                                  <a:gd name="T9" fmla="*/ 647 h 662"/>
                                  <a:gd name="T10" fmla="*/ 170 w 594"/>
                                  <a:gd name="T11" fmla="*/ 662 h 662"/>
                                  <a:gd name="T12" fmla="*/ 210 w 594"/>
                                  <a:gd name="T13" fmla="*/ 662 h 662"/>
                                  <a:gd name="T14" fmla="*/ 249 w 594"/>
                                  <a:gd name="T15" fmla="*/ 662 h 662"/>
                                  <a:gd name="T16" fmla="*/ 289 w 594"/>
                                  <a:gd name="T17" fmla="*/ 657 h 662"/>
                                  <a:gd name="T18" fmla="*/ 329 w 594"/>
                                  <a:gd name="T19" fmla="*/ 642 h 662"/>
                                  <a:gd name="T20" fmla="*/ 329 w 594"/>
                                  <a:gd name="T21" fmla="*/ 642 h 662"/>
                                  <a:gd name="T22" fmla="*/ 404 w 594"/>
                                  <a:gd name="T23" fmla="*/ 606 h 662"/>
                                  <a:gd name="T24" fmla="*/ 434 w 594"/>
                                  <a:gd name="T25" fmla="*/ 586 h 662"/>
                                  <a:gd name="T26" fmla="*/ 459 w 594"/>
                                  <a:gd name="T27" fmla="*/ 561 h 662"/>
                                  <a:gd name="T28" fmla="*/ 484 w 594"/>
                                  <a:gd name="T29" fmla="*/ 541 h 662"/>
                                  <a:gd name="T30" fmla="*/ 504 w 594"/>
                                  <a:gd name="T31" fmla="*/ 516 h 662"/>
                                  <a:gd name="T32" fmla="*/ 524 w 594"/>
                                  <a:gd name="T33" fmla="*/ 491 h 662"/>
                                  <a:gd name="T34" fmla="*/ 539 w 594"/>
                                  <a:gd name="T35" fmla="*/ 461 h 662"/>
                                  <a:gd name="T36" fmla="*/ 539 w 594"/>
                                  <a:gd name="T37" fmla="*/ 461 h 662"/>
                                  <a:gd name="T38" fmla="*/ 549 w 594"/>
                                  <a:gd name="T39" fmla="*/ 431 h 662"/>
                                  <a:gd name="T40" fmla="*/ 559 w 594"/>
                                  <a:gd name="T41" fmla="*/ 391 h 662"/>
                                  <a:gd name="T42" fmla="*/ 574 w 594"/>
                                  <a:gd name="T43" fmla="*/ 296 h 662"/>
                                  <a:gd name="T44" fmla="*/ 574 w 594"/>
                                  <a:gd name="T45" fmla="*/ 296 h 662"/>
                                  <a:gd name="T46" fmla="*/ 589 w 594"/>
                                  <a:gd name="T47" fmla="*/ 166 h 662"/>
                                  <a:gd name="T48" fmla="*/ 594 w 594"/>
                                  <a:gd name="T49" fmla="*/ 0 h 662"/>
                                  <a:gd name="T50" fmla="*/ 594 w 594"/>
                                  <a:gd name="T51" fmla="*/ 0 h 662"/>
                                  <a:gd name="T52" fmla="*/ 529 w 594"/>
                                  <a:gd name="T53" fmla="*/ 121 h 662"/>
                                  <a:gd name="T54" fmla="*/ 469 w 594"/>
                                  <a:gd name="T55" fmla="*/ 221 h 662"/>
                                  <a:gd name="T56" fmla="*/ 469 w 594"/>
                                  <a:gd name="T57" fmla="*/ 221 h 662"/>
                                  <a:gd name="T58" fmla="*/ 409 w 594"/>
                                  <a:gd name="T59" fmla="*/ 306 h 662"/>
                                  <a:gd name="T60" fmla="*/ 349 w 594"/>
                                  <a:gd name="T61" fmla="*/ 376 h 662"/>
                                  <a:gd name="T62" fmla="*/ 289 w 594"/>
                                  <a:gd name="T63" fmla="*/ 441 h 662"/>
                                  <a:gd name="T64" fmla="*/ 234 w 594"/>
                                  <a:gd name="T65" fmla="*/ 491 h 662"/>
                                  <a:gd name="T66" fmla="*/ 175 w 594"/>
                                  <a:gd name="T67" fmla="*/ 531 h 662"/>
                                  <a:gd name="T68" fmla="*/ 115 w 594"/>
                                  <a:gd name="T69" fmla="*/ 556 h 662"/>
                                  <a:gd name="T70" fmla="*/ 60 w 594"/>
                                  <a:gd name="T71" fmla="*/ 576 h 662"/>
                                  <a:gd name="T72" fmla="*/ 0 w 594"/>
                                  <a:gd name="T73" fmla="*/ 581 h 662"/>
                                  <a:gd name="T74" fmla="*/ 0 w 594"/>
                                  <a:gd name="T75" fmla="*/ 581 h 6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594" h="662">
                                    <a:moveTo>
                                      <a:pt x="0" y="581"/>
                                    </a:moveTo>
                                    <a:lnTo>
                                      <a:pt x="0" y="581"/>
                                    </a:lnTo>
                                    <a:lnTo>
                                      <a:pt x="45" y="611"/>
                                    </a:lnTo>
                                    <a:lnTo>
                                      <a:pt x="85" y="632"/>
                                    </a:lnTo>
                                    <a:lnTo>
                                      <a:pt x="125" y="647"/>
                                    </a:lnTo>
                                    <a:lnTo>
                                      <a:pt x="170" y="662"/>
                                    </a:lnTo>
                                    <a:lnTo>
                                      <a:pt x="210" y="662"/>
                                    </a:lnTo>
                                    <a:lnTo>
                                      <a:pt x="249" y="662"/>
                                    </a:lnTo>
                                    <a:lnTo>
                                      <a:pt x="289" y="657"/>
                                    </a:lnTo>
                                    <a:lnTo>
                                      <a:pt x="329" y="642"/>
                                    </a:lnTo>
                                    <a:lnTo>
                                      <a:pt x="404" y="606"/>
                                    </a:lnTo>
                                    <a:lnTo>
                                      <a:pt x="434" y="586"/>
                                    </a:lnTo>
                                    <a:lnTo>
                                      <a:pt x="459" y="561"/>
                                    </a:lnTo>
                                    <a:lnTo>
                                      <a:pt x="484" y="541"/>
                                    </a:lnTo>
                                    <a:lnTo>
                                      <a:pt x="504" y="516"/>
                                    </a:lnTo>
                                    <a:lnTo>
                                      <a:pt x="524" y="491"/>
                                    </a:lnTo>
                                    <a:lnTo>
                                      <a:pt x="539" y="461"/>
                                    </a:lnTo>
                                    <a:lnTo>
                                      <a:pt x="549" y="431"/>
                                    </a:lnTo>
                                    <a:lnTo>
                                      <a:pt x="559" y="391"/>
                                    </a:lnTo>
                                    <a:lnTo>
                                      <a:pt x="574" y="296"/>
                                    </a:lnTo>
                                    <a:lnTo>
                                      <a:pt x="589" y="166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29" y="121"/>
                                    </a:lnTo>
                                    <a:lnTo>
                                      <a:pt x="469" y="221"/>
                                    </a:lnTo>
                                    <a:lnTo>
                                      <a:pt x="409" y="306"/>
                                    </a:lnTo>
                                    <a:lnTo>
                                      <a:pt x="349" y="376"/>
                                    </a:lnTo>
                                    <a:lnTo>
                                      <a:pt x="289" y="441"/>
                                    </a:lnTo>
                                    <a:lnTo>
                                      <a:pt x="234" y="491"/>
                                    </a:lnTo>
                                    <a:lnTo>
                                      <a:pt x="175" y="531"/>
                                    </a:lnTo>
                                    <a:lnTo>
                                      <a:pt x="115" y="556"/>
                                    </a:lnTo>
                                    <a:lnTo>
                                      <a:pt x="60" y="576"/>
                                    </a:lnTo>
                                    <a:lnTo>
                                      <a:pt x="0" y="5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8" name="Freeform 2107"/>
                            <wps:cNvSpPr>
                              <a:spLocks/>
                            </wps:cNvSpPr>
                            <wps:spPr bwMode="auto">
                              <a:xfrm>
                                <a:off x="180" y="10"/>
                                <a:ext cx="2659" cy="2770"/>
                              </a:xfrm>
                              <a:custGeom>
                                <a:avLst/>
                                <a:gdLst>
                                  <a:gd name="T0" fmla="*/ 129 w 2659"/>
                                  <a:gd name="T1" fmla="*/ 185 h 2770"/>
                                  <a:gd name="T2" fmla="*/ 179 w 2659"/>
                                  <a:gd name="T3" fmla="*/ 291 h 2770"/>
                                  <a:gd name="T4" fmla="*/ 299 w 2659"/>
                                  <a:gd name="T5" fmla="*/ 441 h 2770"/>
                                  <a:gd name="T6" fmla="*/ 444 w 2659"/>
                                  <a:gd name="T7" fmla="*/ 626 h 2770"/>
                                  <a:gd name="T8" fmla="*/ 479 w 2659"/>
                                  <a:gd name="T9" fmla="*/ 771 h 2770"/>
                                  <a:gd name="T10" fmla="*/ 434 w 2659"/>
                                  <a:gd name="T11" fmla="*/ 932 h 2770"/>
                                  <a:gd name="T12" fmla="*/ 269 w 2659"/>
                                  <a:gd name="T13" fmla="*/ 1252 h 2770"/>
                                  <a:gd name="T14" fmla="*/ 59 w 2659"/>
                                  <a:gd name="T15" fmla="*/ 1673 h 2770"/>
                                  <a:gd name="T16" fmla="*/ 10 w 2659"/>
                                  <a:gd name="T17" fmla="*/ 1844 h 2770"/>
                                  <a:gd name="T18" fmla="*/ 10 w 2659"/>
                                  <a:gd name="T19" fmla="*/ 2054 h 2770"/>
                                  <a:gd name="T20" fmla="*/ 55 w 2659"/>
                                  <a:gd name="T21" fmla="*/ 2204 h 2770"/>
                                  <a:gd name="T22" fmla="*/ 194 w 2659"/>
                                  <a:gd name="T23" fmla="*/ 2400 h 2770"/>
                                  <a:gd name="T24" fmla="*/ 344 w 2659"/>
                                  <a:gd name="T25" fmla="*/ 2525 h 2770"/>
                                  <a:gd name="T26" fmla="*/ 479 w 2659"/>
                                  <a:gd name="T27" fmla="*/ 2605 h 2770"/>
                                  <a:gd name="T28" fmla="*/ 718 w 2659"/>
                                  <a:gd name="T29" fmla="*/ 2705 h 2770"/>
                                  <a:gd name="T30" fmla="*/ 978 w 2659"/>
                                  <a:gd name="T31" fmla="*/ 2755 h 2770"/>
                                  <a:gd name="T32" fmla="*/ 1292 w 2659"/>
                                  <a:gd name="T33" fmla="*/ 2770 h 2770"/>
                                  <a:gd name="T34" fmla="*/ 1681 w 2659"/>
                                  <a:gd name="T35" fmla="*/ 2715 h 2770"/>
                                  <a:gd name="T36" fmla="*/ 1975 w 2659"/>
                                  <a:gd name="T37" fmla="*/ 2625 h 2770"/>
                                  <a:gd name="T38" fmla="*/ 2285 w 2659"/>
                                  <a:gd name="T39" fmla="*/ 2435 h 2770"/>
                                  <a:gd name="T40" fmla="*/ 2410 w 2659"/>
                                  <a:gd name="T41" fmla="*/ 2249 h 2770"/>
                                  <a:gd name="T42" fmla="*/ 2430 w 2659"/>
                                  <a:gd name="T43" fmla="*/ 1964 h 2770"/>
                                  <a:gd name="T44" fmla="*/ 2280 w 2659"/>
                                  <a:gd name="T45" fmla="*/ 1653 h 2770"/>
                                  <a:gd name="T46" fmla="*/ 2340 w 2659"/>
                                  <a:gd name="T47" fmla="*/ 1578 h 2770"/>
                                  <a:gd name="T48" fmla="*/ 2524 w 2659"/>
                                  <a:gd name="T49" fmla="*/ 1468 h 2770"/>
                                  <a:gd name="T50" fmla="*/ 2639 w 2659"/>
                                  <a:gd name="T51" fmla="*/ 1348 h 2770"/>
                                  <a:gd name="T52" fmla="*/ 2654 w 2659"/>
                                  <a:gd name="T53" fmla="*/ 1192 h 2770"/>
                                  <a:gd name="T54" fmla="*/ 2614 w 2659"/>
                                  <a:gd name="T55" fmla="*/ 1092 h 2770"/>
                                  <a:gd name="T56" fmla="*/ 2529 w 2659"/>
                                  <a:gd name="T57" fmla="*/ 1097 h 2770"/>
                                  <a:gd name="T58" fmla="*/ 2400 w 2659"/>
                                  <a:gd name="T59" fmla="*/ 1217 h 2770"/>
                                  <a:gd name="T60" fmla="*/ 2210 w 2659"/>
                                  <a:gd name="T61" fmla="*/ 1508 h 2770"/>
                                  <a:gd name="T62" fmla="*/ 2185 w 2659"/>
                                  <a:gd name="T63" fmla="*/ 1117 h 2770"/>
                                  <a:gd name="T64" fmla="*/ 2145 w 2659"/>
                                  <a:gd name="T65" fmla="*/ 1022 h 2770"/>
                                  <a:gd name="T66" fmla="*/ 2080 w 2659"/>
                                  <a:gd name="T67" fmla="*/ 977 h 2770"/>
                                  <a:gd name="T68" fmla="*/ 1985 w 2659"/>
                                  <a:gd name="T69" fmla="*/ 1037 h 2770"/>
                                  <a:gd name="T70" fmla="*/ 1921 w 2659"/>
                                  <a:gd name="T71" fmla="*/ 1157 h 2770"/>
                                  <a:gd name="T72" fmla="*/ 1916 w 2659"/>
                                  <a:gd name="T73" fmla="*/ 1313 h 2770"/>
                                  <a:gd name="T74" fmla="*/ 1990 w 2659"/>
                                  <a:gd name="T75" fmla="*/ 1513 h 2770"/>
                                  <a:gd name="T76" fmla="*/ 2105 w 2659"/>
                                  <a:gd name="T77" fmla="*/ 1628 h 2770"/>
                                  <a:gd name="T78" fmla="*/ 2135 w 2659"/>
                                  <a:gd name="T79" fmla="*/ 1793 h 2770"/>
                                  <a:gd name="T80" fmla="*/ 2050 w 2659"/>
                                  <a:gd name="T81" fmla="*/ 1939 h 2770"/>
                                  <a:gd name="T82" fmla="*/ 1906 w 2659"/>
                                  <a:gd name="T83" fmla="*/ 1994 h 2770"/>
                                  <a:gd name="T84" fmla="*/ 1646 w 2659"/>
                                  <a:gd name="T85" fmla="*/ 1929 h 2770"/>
                                  <a:gd name="T86" fmla="*/ 1422 w 2659"/>
                                  <a:gd name="T87" fmla="*/ 1753 h 2770"/>
                                  <a:gd name="T88" fmla="*/ 1267 w 2659"/>
                                  <a:gd name="T89" fmla="*/ 1553 h 2770"/>
                                  <a:gd name="T90" fmla="*/ 1222 w 2659"/>
                                  <a:gd name="T91" fmla="*/ 1368 h 2770"/>
                                  <a:gd name="T92" fmla="*/ 1242 w 2659"/>
                                  <a:gd name="T93" fmla="*/ 1157 h 2770"/>
                                  <a:gd name="T94" fmla="*/ 1292 w 2659"/>
                                  <a:gd name="T95" fmla="*/ 741 h 2770"/>
                                  <a:gd name="T96" fmla="*/ 1262 w 2659"/>
                                  <a:gd name="T97" fmla="*/ 431 h 2770"/>
                                  <a:gd name="T98" fmla="*/ 1167 w 2659"/>
                                  <a:gd name="T99" fmla="*/ 245 h 2770"/>
                                  <a:gd name="T100" fmla="*/ 968 w 2659"/>
                                  <a:gd name="T101" fmla="*/ 115 h 2770"/>
                                  <a:gd name="T102" fmla="*/ 663 w 2659"/>
                                  <a:gd name="T103" fmla="*/ 30 h 2770"/>
                                  <a:gd name="T104" fmla="*/ 254 w 2659"/>
                                  <a:gd name="T105" fmla="*/ 0 h 2770"/>
                                  <a:gd name="T106" fmla="*/ 119 w 2659"/>
                                  <a:gd name="T107" fmla="*/ 55 h 27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2659" h="2770">
                                    <a:moveTo>
                                      <a:pt x="119" y="110"/>
                                    </a:moveTo>
                                    <a:lnTo>
                                      <a:pt x="119" y="110"/>
                                    </a:lnTo>
                                    <a:lnTo>
                                      <a:pt x="124" y="150"/>
                                    </a:lnTo>
                                    <a:lnTo>
                                      <a:pt x="129" y="185"/>
                                    </a:lnTo>
                                    <a:lnTo>
                                      <a:pt x="139" y="215"/>
                                    </a:lnTo>
                                    <a:lnTo>
                                      <a:pt x="154" y="250"/>
                                    </a:lnTo>
                                    <a:lnTo>
                                      <a:pt x="179" y="291"/>
                                    </a:lnTo>
                                    <a:lnTo>
                                      <a:pt x="209" y="336"/>
                                    </a:lnTo>
                                    <a:lnTo>
                                      <a:pt x="249" y="386"/>
                                    </a:lnTo>
                                    <a:lnTo>
                                      <a:pt x="299" y="441"/>
                                    </a:lnTo>
                                    <a:lnTo>
                                      <a:pt x="394" y="546"/>
                                    </a:lnTo>
                                    <a:lnTo>
                                      <a:pt x="424" y="591"/>
                                    </a:lnTo>
                                    <a:lnTo>
                                      <a:pt x="444" y="626"/>
                                    </a:lnTo>
                                    <a:lnTo>
                                      <a:pt x="469" y="681"/>
                                    </a:lnTo>
                                    <a:lnTo>
                                      <a:pt x="474" y="711"/>
                                    </a:lnTo>
                                    <a:lnTo>
                                      <a:pt x="479" y="741"/>
                                    </a:lnTo>
                                    <a:lnTo>
                                      <a:pt x="479" y="771"/>
                                    </a:lnTo>
                                    <a:lnTo>
                                      <a:pt x="474" y="797"/>
                                    </a:lnTo>
                                    <a:lnTo>
                                      <a:pt x="459" y="857"/>
                                    </a:lnTo>
                                    <a:lnTo>
                                      <a:pt x="434" y="932"/>
                                    </a:lnTo>
                                    <a:lnTo>
                                      <a:pt x="394" y="1022"/>
                                    </a:lnTo>
                                    <a:lnTo>
                                      <a:pt x="339" y="1127"/>
                                    </a:lnTo>
                                    <a:lnTo>
                                      <a:pt x="269" y="1252"/>
                                    </a:lnTo>
                                    <a:lnTo>
                                      <a:pt x="194" y="1383"/>
                                    </a:lnTo>
                                    <a:lnTo>
                                      <a:pt x="134" y="1498"/>
                                    </a:lnTo>
                                    <a:lnTo>
                                      <a:pt x="89" y="1593"/>
                                    </a:lnTo>
                                    <a:lnTo>
                                      <a:pt x="59" y="1673"/>
                                    </a:lnTo>
                                    <a:lnTo>
                                      <a:pt x="40" y="1733"/>
                                    </a:lnTo>
                                    <a:lnTo>
                                      <a:pt x="25" y="1788"/>
                                    </a:lnTo>
                                    <a:lnTo>
                                      <a:pt x="10" y="1844"/>
                                    </a:lnTo>
                                    <a:lnTo>
                                      <a:pt x="5" y="1899"/>
                                    </a:lnTo>
                                    <a:lnTo>
                                      <a:pt x="0" y="1954"/>
                                    </a:lnTo>
                                    <a:lnTo>
                                      <a:pt x="5" y="2004"/>
                                    </a:lnTo>
                                    <a:lnTo>
                                      <a:pt x="10" y="2054"/>
                                    </a:lnTo>
                                    <a:lnTo>
                                      <a:pt x="20" y="2104"/>
                                    </a:lnTo>
                                    <a:lnTo>
                                      <a:pt x="35" y="2154"/>
                                    </a:lnTo>
                                    <a:lnTo>
                                      <a:pt x="55" y="2204"/>
                                    </a:lnTo>
                                    <a:lnTo>
                                      <a:pt x="84" y="2254"/>
                                    </a:lnTo>
                                    <a:lnTo>
                                      <a:pt x="114" y="2304"/>
                                    </a:lnTo>
                                    <a:lnTo>
                                      <a:pt x="154" y="2354"/>
                                    </a:lnTo>
                                    <a:lnTo>
                                      <a:pt x="194" y="2400"/>
                                    </a:lnTo>
                                    <a:lnTo>
                                      <a:pt x="244" y="2445"/>
                                    </a:lnTo>
                                    <a:lnTo>
                                      <a:pt x="299" y="2490"/>
                                    </a:lnTo>
                                    <a:lnTo>
                                      <a:pt x="344" y="2525"/>
                                    </a:lnTo>
                                    <a:lnTo>
                                      <a:pt x="404" y="2565"/>
                                    </a:lnTo>
                                    <a:lnTo>
                                      <a:pt x="479" y="2605"/>
                                    </a:lnTo>
                                    <a:lnTo>
                                      <a:pt x="553" y="2645"/>
                                    </a:lnTo>
                                    <a:lnTo>
                                      <a:pt x="633" y="2675"/>
                                    </a:lnTo>
                                    <a:lnTo>
                                      <a:pt x="718" y="2705"/>
                                    </a:lnTo>
                                    <a:lnTo>
                                      <a:pt x="793" y="2725"/>
                                    </a:lnTo>
                                    <a:lnTo>
                                      <a:pt x="868" y="2740"/>
                                    </a:lnTo>
                                    <a:lnTo>
                                      <a:pt x="978" y="2755"/>
                                    </a:lnTo>
                                    <a:lnTo>
                                      <a:pt x="1092" y="2765"/>
                                    </a:lnTo>
                                    <a:lnTo>
                                      <a:pt x="1192" y="2770"/>
                                    </a:lnTo>
                                    <a:lnTo>
                                      <a:pt x="1292" y="2770"/>
                                    </a:lnTo>
                                    <a:lnTo>
                                      <a:pt x="1392" y="2765"/>
                                    </a:lnTo>
                                    <a:lnTo>
                                      <a:pt x="1486" y="2755"/>
                                    </a:lnTo>
                                    <a:lnTo>
                                      <a:pt x="1586" y="2735"/>
                                    </a:lnTo>
                                    <a:lnTo>
                                      <a:pt x="1681" y="2715"/>
                                    </a:lnTo>
                                    <a:lnTo>
                                      <a:pt x="1776" y="2695"/>
                                    </a:lnTo>
                                    <a:lnTo>
                                      <a:pt x="1876" y="2665"/>
                                    </a:lnTo>
                                    <a:lnTo>
                                      <a:pt x="1975" y="2625"/>
                                    </a:lnTo>
                                    <a:lnTo>
                                      <a:pt x="2070" y="2585"/>
                                    </a:lnTo>
                                    <a:lnTo>
                                      <a:pt x="2150" y="2540"/>
                                    </a:lnTo>
                                    <a:lnTo>
                                      <a:pt x="2225" y="2490"/>
                                    </a:lnTo>
                                    <a:lnTo>
                                      <a:pt x="2285" y="2435"/>
                                    </a:lnTo>
                                    <a:lnTo>
                                      <a:pt x="2335" y="2375"/>
                                    </a:lnTo>
                                    <a:lnTo>
                                      <a:pt x="2380" y="2314"/>
                                    </a:lnTo>
                                    <a:lnTo>
                                      <a:pt x="2410" y="2249"/>
                                    </a:lnTo>
                                    <a:lnTo>
                                      <a:pt x="2434" y="2179"/>
                                    </a:lnTo>
                                    <a:lnTo>
                                      <a:pt x="2444" y="2109"/>
                                    </a:lnTo>
                                    <a:lnTo>
                                      <a:pt x="2444" y="2034"/>
                                    </a:lnTo>
                                    <a:lnTo>
                                      <a:pt x="2430" y="1964"/>
                                    </a:lnTo>
                                    <a:lnTo>
                                      <a:pt x="2410" y="1889"/>
                                    </a:lnTo>
                                    <a:lnTo>
                                      <a:pt x="2380" y="1813"/>
                                    </a:lnTo>
                                    <a:lnTo>
                                      <a:pt x="2335" y="1733"/>
                                    </a:lnTo>
                                    <a:lnTo>
                                      <a:pt x="2280" y="1653"/>
                                    </a:lnTo>
                                    <a:lnTo>
                                      <a:pt x="2295" y="1628"/>
                                    </a:lnTo>
                                    <a:lnTo>
                                      <a:pt x="2315" y="1603"/>
                                    </a:lnTo>
                                    <a:lnTo>
                                      <a:pt x="2340" y="1578"/>
                                    </a:lnTo>
                                    <a:lnTo>
                                      <a:pt x="2375" y="1553"/>
                                    </a:lnTo>
                                    <a:lnTo>
                                      <a:pt x="2524" y="1468"/>
                                    </a:lnTo>
                                    <a:lnTo>
                                      <a:pt x="2564" y="1443"/>
                                    </a:lnTo>
                                    <a:lnTo>
                                      <a:pt x="2594" y="1413"/>
                                    </a:lnTo>
                                    <a:lnTo>
                                      <a:pt x="2619" y="1378"/>
                                    </a:lnTo>
                                    <a:lnTo>
                                      <a:pt x="2639" y="1348"/>
                                    </a:lnTo>
                                    <a:lnTo>
                                      <a:pt x="2654" y="1302"/>
                                    </a:lnTo>
                                    <a:lnTo>
                                      <a:pt x="2659" y="1252"/>
                                    </a:lnTo>
                                    <a:lnTo>
                                      <a:pt x="2654" y="1192"/>
                                    </a:lnTo>
                                    <a:lnTo>
                                      <a:pt x="2639" y="1132"/>
                                    </a:lnTo>
                                    <a:lnTo>
                                      <a:pt x="2629" y="1107"/>
                                    </a:lnTo>
                                    <a:lnTo>
                                      <a:pt x="2614" y="1092"/>
                                    </a:lnTo>
                                    <a:lnTo>
                                      <a:pt x="2599" y="1082"/>
                                    </a:lnTo>
                                    <a:lnTo>
                                      <a:pt x="2579" y="1077"/>
                                    </a:lnTo>
                                    <a:lnTo>
                                      <a:pt x="2554" y="1087"/>
                                    </a:lnTo>
                                    <a:lnTo>
                                      <a:pt x="2529" y="1097"/>
                                    </a:lnTo>
                                    <a:lnTo>
                                      <a:pt x="2499" y="1117"/>
                                    </a:lnTo>
                                    <a:lnTo>
                                      <a:pt x="2464" y="1147"/>
                                    </a:lnTo>
                                    <a:lnTo>
                                      <a:pt x="2400" y="1217"/>
                                    </a:lnTo>
                                    <a:lnTo>
                                      <a:pt x="2335" y="1297"/>
                                    </a:lnTo>
                                    <a:lnTo>
                                      <a:pt x="2270" y="1398"/>
                                    </a:lnTo>
                                    <a:lnTo>
                                      <a:pt x="2210" y="1508"/>
                                    </a:lnTo>
                                    <a:lnTo>
                                      <a:pt x="2215" y="1398"/>
                                    </a:lnTo>
                                    <a:lnTo>
                                      <a:pt x="2210" y="1297"/>
                                    </a:lnTo>
                                    <a:lnTo>
                                      <a:pt x="2200" y="1202"/>
                                    </a:lnTo>
                                    <a:lnTo>
                                      <a:pt x="2185" y="1117"/>
                                    </a:lnTo>
                                    <a:lnTo>
                                      <a:pt x="2170" y="1077"/>
                                    </a:lnTo>
                                    <a:lnTo>
                                      <a:pt x="2160" y="1047"/>
                                    </a:lnTo>
                                    <a:lnTo>
                                      <a:pt x="2145" y="1022"/>
                                    </a:lnTo>
                                    <a:lnTo>
                                      <a:pt x="2130" y="1002"/>
                                    </a:lnTo>
                                    <a:lnTo>
                                      <a:pt x="2115" y="987"/>
                                    </a:lnTo>
                                    <a:lnTo>
                                      <a:pt x="2100" y="977"/>
                                    </a:lnTo>
                                    <a:lnTo>
                                      <a:pt x="2080" y="977"/>
                                    </a:lnTo>
                                    <a:lnTo>
                                      <a:pt x="2060" y="982"/>
                                    </a:lnTo>
                                    <a:lnTo>
                                      <a:pt x="2020" y="1007"/>
                                    </a:lnTo>
                                    <a:lnTo>
                                      <a:pt x="1985" y="1037"/>
                                    </a:lnTo>
                                    <a:lnTo>
                                      <a:pt x="1956" y="1072"/>
                                    </a:lnTo>
                                    <a:lnTo>
                                      <a:pt x="1936" y="1112"/>
                                    </a:lnTo>
                                    <a:lnTo>
                                      <a:pt x="1921" y="1157"/>
                                    </a:lnTo>
                                    <a:lnTo>
                                      <a:pt x="1911" y="1207"/>
                                    </a:lnTo>
                                    <a:lnTo>
                                      <a:pt x="1911" y="1257"/>
                                    </a:lnTo>
                                    <a:lnTo>
                                      <a:pt x="1916" y="1313"/>
                                    </a:lnTo>
                                    <a:lnTo>
                                      <a:pt x="1926" y="1363"/>
                                    </a:lnTo>
                                    <a:lnTo>
                                      <a:pt x="1941" y="1418"/>
                                    </a:lnTo>
                                    <a:lnTo>
                                      <a:pt x="1965" y="1463"/>
                                    </a:lnTo>
                                    <a:lnTo>
                                      <a:pt x="1990" y="1513"/>
                                    </a:lnTo>
                                    <a:lnTo>
                                      <a:pt x="2025" y="1558"/>
                                    </a:lnTo>
                                    <a:lnTo>
                                      <a:pt x="2065" y="1598"/>
                                    </a:lnTo>
                                    <a:lnTo>
                                      <a:pt x="2105" y="1628"/>
                                    </a:lnTo>
                                    <a:lnTo>
                                      <a:pt x="2150" y="1653"/>
                                    </a:lnTo>
                                    <a:lnTo>
                                      <a:pt x="2150" y="1728"/>
                                    </a:lnTo>
                                    <a:lnTo>
                                      <a:pt x="2135" y="1793"/>
                                    </a:lnTo>
                                    <a:lnTo>
                                      <a:pt x="2115" y="1849"/>
                                    </a:lnTo>
                                    <a:lnTo>
                                      <a:pt x="2085" y="1899"/>
                                    </a:lnTo>
                                    <a:lnTo>
                                      <a:pt x="2050" y="1939"/>
                                    </a:lnTo>
                                    <a:lnTo>
                                      <a:pt x="2005" y="1969"/>
                                    </a:lnTo>
                                    <a:lnTo>
                                      <a:pt x="1960" y="1989"/>
                                    </a:lnTo>
                                    <a:lnTo>
                                      <a:pt x="1906" y="1994"/>
                                    </a:lnTo>
                                    <a:lnTo>
                                      <a:pt x="1841" y="1994"/>
                                    </a:lnTo>
                                    <a:lnTo>
                                      <a:pt x="1781" y="1984"/>
                                    </a:lnTo>
                                    <a:lnTo>
                                      <a:pt x="1711" y="1964"/>
                                    </a:lnTo>
                                    <a:lnTo>
                                      <a:pt x="1646" y="1929"/>
                                    </a:lnTo>
                                    <a:lnTo>
                                      <a:pt x="1571" y="1879"/>
                                    </a:lnTo>
                                    <a:lnTo>
                                      <a:pt x="1496" y="1823"/>
                                    </a:lnTo>
                                    <a:lnTo>
                                      <a:pt x="1422" y="1753"/>
                                    </a:lnTo>
                                    <a:lnTo>
                                      <a:pt x="1352" y="1673"/>
                                    </a:lnTo>
                                    <a:lnTo>
                                      <a:pt x="1302" y="1613"/>
                                    </a:lnTo>
                                    <a:lnTo>
                                      <a:pt x="1267" y="1553"/>
                                    </a:lnTo>
                                    <a:lnTo>
                                      <a:pt x="1237" y="1488"/>
                                    </a:lnTo>
                                    <a:lnTo>
                                      <a:pt x="1222" y="1418"/>
                                    </a:lnTo>
                                    <a:lnTo>
                                      <a:pt x="1222" y="1368"/>
                                    </a:lnTo>
                                    <a:lnTo>
                                      <a:pt x="1222" y="1308"/>
                                    </a:lnTo>
                                    <a:lnTo>
                                      <a:pt x="1227" y="1237"/>
                                    </a:lnTo>
                                    <a:lnTo>
                                      <a:pt x="1242" y="1157"/>
                                    </a:lnTo>
                                    <a:lnTo>
                                      <a:pt x="1272" y="962"/>
                                    </a:lnTo>
                                    <a:lnTo>
                                      <a:pt x="1287" y="847"/>
                                    </a:lnTo>
                                    <a:lnTo>
                                      <a:pt x="1292" y="741"/>
                                    </a:lnTo>
                                    <a:lnTo>
                                      <a:pt x="1292" y="636"/>
                                    </a:lnTo>
                                    <a:lnTo>
                                      <a:pt x="1282" y="531"/>
                                    </a:lnTo>
                                    <a:lnTo>
                                      <a:pt x="1262" y="431"/>
                                    </a:lnTo>
                                    <a:lnTo>
                                      <a:pt x="1252" y="381"/>
                                    </a:lnTo>
                                    <a:lnTo>
                                      <a:pt x="1227" y="331"/>
                                    </a:lnTo>
                                    <a:lnTo>
                                      <a:pt x="1202" y="286"/>
                                    </a:lnTo>
                                    <a:lnTo>
                                      <a:pt x="1167" y="245"/>
                                    </a:lnTo>
                                    <a:lnTo>
                                      <a:pt x="1127" y="205"/>
                                    </a:lnTo>
                                    <a:lnTo>
                                      <a:pt x="1082" y="170"/>
                                    </a:lnTo>
                                    <a:lnTo>
                                      <a:pt x="1027" y="140"/>
                                    </a:lnTo>
                                    <a:lnTo>
                                      <a:pt x="968" y="115"/>
                                    </a:lnTo>
                                    <a:lnTo>
                                      <a:pt x="903" y="85"/>
                                    </a:lnTo>
                                    <a:lnTo>
                                      <a:pt x="828" y="65"/>
                                    </a:lnTo>
                                    <a:lnTo>
                                      <a:pt x="748" y="45"/>
                                    </a:lnTo>
                                    <a:lnTo>
                                      <a:pt x="663" y="30"/>
                                    </a:lnTo>
                                    <a:lnTo>
                                      <a:pt x="573" y="20"/>
                                    </a:lnTo>
                                    <a:lnTo>
                                      <a:pt x="474" y="10"/>
                                    </a:lnTo>
                                    <a:lnTo>
                                      <a:pt x="364" y="5"/>
                                    </a:lnTo>
                                    <a:lnTo>
                                      <a:pt x="254" y="0"/>
                                    </a:lnTo>
                                    <a:lnTo>
                                      <a:pt x="129" y="0"/>
                                    </a:lnTo>
                                    <a:lnTo>
                                      <a:pt x="119" y="55"/>
                                    </a:lnTo>
                                    <a:lnTo>
                                      <a:pt x="119" y="1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9" name="Freeform 2108"/>
                            <wps:cNvSpPr>
                              <a:spLocks/>
                            </wps:cNvSpPr>
                            <wps:spPr bwMode="auto">
                              <a:xfrm>
                                <a:off x="619" y="235"/>
                                <a:ext cx="40" cy="46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0 h 46"/>
                                  <a:gd name="T2" fmla="*/ 20 w 40"/>
                                  <a:gd name="T3" fmla="*/ 46 h 46"/>
                                  <a:gd name="T4" fmla="*/ 40 w 40"/>
                                  <a:gd name="T5" fmla="*/ 31 h 46"/>
                                  <a:gd name="T6" fmla="*/ 0 w 40"/>
                                  <a:gd name="T7" fmla="*/ 0 h 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46">
                                    <a:moveTo>
                                      <a:pt x="0" y="0"/>
                                    </a:moveTo>
                                    <a:lnTo>
                                      <a:pt x="20" y="46"/>
                                    </a:lnTo>
                                    <a:lnTo>
                                      <a:pt x="4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36556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0" name="Freeform 2109"/>
                            <wps:cNvSpPr>
                              <a:spLocks/>
                            </wps:cNvSpPr>
                            <wps:spPr bwMode="auto">
                              <a:xfrm>
                                <a:off x="489" y="200"/>
                                <a:ext cx="40" cy="45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0 h 45"/>
                                  <a:gd name="T2" fmla="*/ 20 w 40"/>
                                  <a:gd name="T3" fmla="*/ 45 h 45"/>
                                  <a:gd name="T4" fmla="*/ 40 w 40"/>
                                  <a:gd name="T5" fmla="*/ 30 h 45"/>
                                  <a:gd name="T6" fmla="*/ 0 w 40"/>
                                  <a:gd name="T7" fmla="*/ 0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45">
                                    <a:moveTo>
                                      <a:pt x="0" y="0"/>
                                    </a:moveTo>
                                    <a:lnTo>
                                      <a:pt x="20" y="45"/>
                                    </a:lnTo>
                                    <a:lnTo>
                                      <a:pt x="40" y="3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36556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1" name="Freeform 2110"/>
                            <wps:cNvSpPr>
                              <a:spLocks/>
                            </wps:cNvSpPr>
                            <wps:spPr bwMode="auto">
                              <a:xfrm>
                                <a:off x="649" y="366"/>
                                <a:ext cx="40" cy="50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0 h 50"/>
                                  <a:gd name="T2" fmla="*/ 20 w 40"/>
                                  <a:gd name="T3" fmla="*/ 50 h 50"/>
                                  <a:gd name="T4" fmla="*/ 40 w 40"/>
                                  <a:gd name="T5" fmla="*/ 30 h 50"/>
                                  <a:gd name="T6" fmla="*/ 0 w 40"/>
                                  <a:gd name="T7" fmla="*/ 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50">
                                    <a:moveTo>
                                      <a:pt x="0" y="0"/>
                                    </a:moveTo>
                                    <a:lnTo>
                                      <a:pt x="20" y="50"/>
                                    </a:lnTo>
                                    <a:lnTo>
                                      <a:pt x="40" y="3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36556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2" name="Freeform 2111"/>
                            <wps:cNvSpPr>
                              <a:spLocks/>
                            </wps:cNvSpPr>
                            <wps:spPr bwMode="auto">
                              <a:xfrm>
                                <a:off x="514" y="316"/>
                                <a:ext cx="40" cy="45"/>
                              </a:xfrm>
                              <a:custGeom>
                                <a:avLst/>
                                <a:gdLst>
                                  <a:gd name="T0" fmla="*/ 20 w 40"/>
                                  <a:gd name="T1" fmla="*/ 45 h 45"/>
                                  <a:gd name="T2" fmla="*/ 40 w 40"/>
                                  <a:gd name="T3" fmla="*/ 25 h 45"/>
                                  <a:gd name="T4" fmla="*/ 0 w 40"/>
                                  <a:gd name="T5" fmla="*/ 0 h 45"/>
                                  <a:gd name="T6" fmla="*/ 20 w 40"/>
                                  <a:gd name="T7" fmla="*/ 45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45">
                                    <a:moveTo>
                                      <a:pt x="20" y="45"/>
                                    </a:moveTo>
                                    <a:lnTo>
                                      <a:pt x="40" y="2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0" y="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36556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3" name="Freeform 2112"/>
                            <wps:cNvSpPr>
                              <a:spLocks/>
                            </wps:cNvSpPr>
                            <wps:spPr bwMode="auto">
                              <a:xfrm>
                                <a:off x="299" y="10"/>
                                <a:ext cx="135" cy="115"/>
                              </a:xfrm>
                              <a:custGeom>
                                <a:avLst/>
                                <a:gdLst>
                                  <a:gd name="T0" fmla="*/ 135 w 135"/>
                                  <a:gd name="T1" fmla="*/ 0 h 115"/>
                                  <a:gd name="T2" fmla="*/ 135 w 135"/>
                                  <a:gd name="T3" fmla="*/ 0 h 115"/>
                                  <a:gd name="T4" fmla="*/ 10 w 135"/>
                                  <a:gd name="T5" fmla="*/ 0 h 115"/>
                                  <a:gd name="T6" fmla="*/ 10 w 135"/>
                                  <a:gd name="T7" fmla="*/ 0 h 115"/>
                                  <a:gd name="T8" fmla="*/ 0 w 135"/>
                                  <a:gd name="T9" fmla="*/ 55 h 115"/>
                                  <a:gd name="T10" fmla="*/ 0 w 135"/>
                                  <a:gd name="T11" fmla="*/ 110 h 115"/>
                                  <a:gd name="T12" fmla="*/ 0 w 135"/>
                                  <a:gd name="T13" fmla="*/ 110 h 115"/>
                                  <a:gd name="T14" fmla="*/ 20 w 135"/>
                                  <a:gd name="T15" fmla="*/ 115 h 115"/>
                                  <a:gd name="T16" fmla="*/ 40 w 135"/>
                                  <a:gd name="T17" fmla="*/ 115 h 115"/>
                                  <a:gd name="T18" fmla="*/ 60 w 135"/>
                                  <a:gd name="T19" fmla="*/ 110 h 115"/>
                                  <a:gd name="T20" fmla="*/ 80 w 135"/>
                                  <a:gd name="T21" fmla="*/ 105 h 115"/>
                                  <a:gd name="T22" fmla="*/ 80 w 135"/>
                                  <a:gd name="T23" fmla="*/ 105 h 115"/>
                                  <a:gd name="T24" fmla="*/ 70 w 135"/>
                                  <a:gd name="T25" fmla="*/ 95 h 115"/>
                                  <a:gd name="T26" fmla="*/ 60 w 135"/>
                                  <a:gd name="T27" fmla="*/ 85 h 115"/>
                                  <a:gd name="T28" fmla="*/ 60 w 135"/>
                                  <a:gd name="T29" fmla="*/ 70 h 115"/>
                                  <a:gd name="T30" fmla="*/ 70 w 135"/>
                                  <a:gd name="T31" fmla="*/ 60 h 115"/>
                                  <a:gd name="T32" fmla="*/ 70 w 135"/>
                                  <a:gd name="T33" fmla="*/ 60 h 115"/>
                                  <a:gd name="T34" fmla="*/ 80 w 135"/>
                                  <a:gd name="T35" fmla="*/ 55 h 115"/>
                                  <a:gd name="T36" fmla="*/ 95 w 135"/>
                                  <a:gd name="T37" fmla="*/ 60 h 115"/>
                                  <a:gd name="T38" fmla="*/ 95 w 135"/>
                                  <a:gd name="T39" fmla="*/ 60 h 115"/>
                                  <a:gd name="T40" fmla="*/ 110 w 135"/>
                                  <a:gd name="T41" fmla="*/ 70 h 115"/>
                                  <a:gd name="T42" fmla="*/ 110 w 135"/>
                                  <a:gd name="T43" fmla="*/ 90 h 115"/>
                                  <a:gd name="T44" fmla="*/ 110 w 135"/>
                                  <a:gd name="T45" fmla="*/ 90 h 115"/>
                                  <a:gd name="T46" fmla="*/ 125 w 135"/>
                                  <a:gd name="T47" fmla="*/ 70 h 115"/>
                                  <a:gd name="T48" fmla="*/ 130 w 135"/>
                                  <a:gd name="T49" fmla="*/ 50 h 115"/>
                                  <a:gd name="T50" fmla="*/ 135 w 135"/>
                                  <a:gd name="T51" fmla="*/ 30 h 115"/>
                                  <a:gd name="T52" fmla="*/ 135 w 135"/>
                                  <a:gd name="T53" fmla="*/ 0 h 115"/>
                                  <a:gd name="T54" fmla="*/ 135 w 135"/>
                                  <a:gd name="T55" fmla="*/ 0 h 1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135" h="115">
                                    <a:moveTo>
                                      <a:pt x="135" y="0"/>
                                    </a:moveTo>
                                    <a:lnTo>
                                      <a:pt x="135" y="0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20" y="115"/>
                                    </a:lnTo>
                                    <a:lnTo>
                                      <a:pt x="40" y="115"/>
                                    </a:lnTo>
                                    <a:lnTo>
                                      <a:pt x="60" y="110"/>
                                    </a:lnTo>
                                    <a:lnTo>
                                      <a:pt x="80" y="105"/>
                                    </a:lnTo>
                                    <a:lnTo>
                                      <a:pt x="70" y="95"/>
                                    </a:lnTo>
                                    <a:lnTo>
                                      <a:pt x="60" y="85"/>
                                    </a:lnTo>
                                    <a:lnTo>
                                      <a:pt x="60" y="70"/>
                                    </a:lnTo>
                                    <a:lnTo>
                                      <a:pt x="70" y="60"/>
                                    </a:lnTo>
                                    <a:lnTo>
                                      <a:pt x="80" y="55"/>
                                    </a:lnTo>
                                    <a:lnTo>
                                      <a:pt x="95" y="60"/>
                                    </a:lnTo>
                                    <a:lnTo>
                                      <a:pt x="110" y="70"/>
                                    </a:lnTo>
                                    <a:lnTo>
                                      <a:pt x="110" y="90"/>
                                    </a:lnTo>
                                    <a:lnTo>
                                      <a:pt x="125" y="70"/>
                                    </a:lnTo>
                                    <a:lnTo>
                                      <a:pt x="130" y="50"/>
                                    </a:lnTo>
                                    <a:lnTo>
                                      <a:pt x="135" y="30"/>
                                    </a:lnTo>
                                    <a:lnTo>
                                      <a:pt x="13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4" name="Freeform 2113"/>
                            <wps:cNvSpPr>
                              <a:spLocks/>
                            </wps:cNvSpPr>
                            <wps:spPr bwMode="auto">
                              <a:xfrm>
                                <a:off x="699" y="145"/>
                                <a:ext cx="134" cy="60"/>
                              </a:xfrm>
                              <a:custGeom>
                                <a:avLst/>
                                <a:gdLst>
                                  <a:gd name="T0" fmla="*/ 84 w 134"/>
                                  <a:gd name="T1" fmla="*/ 5 h 60"/>
                                  <a:gd name="T2" fmla="*/ 84 w 134"/>
                                  <a:gd name="T3" fmla="*/ 5 h 60"/>
                                  <a:gd name="T4" fmla="*/ 64 w 134"/>
                                  <a:gd name="T5" fmla="*/ 0 h 60"/>
                                  <a:gd name="T6" fmla="*/ 44 w 134"/>
                                  <a:gd name="T7" fmla="*/ 0 h 60"/>
                                  <a:gd name="T8" fmla="*/ 24 w 134"/>
                                  <a:gd name="T9" fmla="*/ 5 h 60"/>
                                  <a:gd name="T10" fmla="*/ 0 w 134"/>
                                  <a:gd name="T11" fmla="*/ 15 h 60"/>
                                  <a:gd name="T12" fmla="*/ 0 w 134"/>
                                  <a:gd name="T13" fmla="*/ 15 h 60"/>
                                  <a:gd name="T14" fmla="*/ 44 w 134"/>
                                  <a:gd name="T15" fmla="*/ 10 h 60"/>
                                  <a:gd name="T16" fmla="*/ 79 w 134"/>
                                  <a:gd name="T17" fmla="*/ 15 h 60"/>
                                  <a:gd name="T18" fmla="*/ 94 w 134"/>
                                  <a:gd name="T19" fmla="*/ 25 h 60"/>
                                  <a:gd name="T20" fmla="*/ 109 w 134"/>
                                  <a:gd name="T21" fmla="*/ 35 h 60"/>
                                  <a:gd name="T22" fmla="*/ 134 w 134"/>
                                  <a:gd name="T23" fmla="*/ 60 h 60"/>
                                  <a:gd name="T24" fmla="*/ 134 w 134"/>
                                  <a:gd name="T25" fmla="*/ 60 h 60"/>
                                  <a:gd name="T26" fmla="*/ 129 w 134"/>
                                  <a:gd name="T27" fmla="*/ 40 h 60"/>
                                  <a:gd name="T28" fmla="*/ 119 w 134"/>
                                  <a:gd name="T29" fmla="*/ 25 h 60"/>
                                  <a:gd name="T30" fmla="*/ 104 w 134"/>
                                  <a:gd name="T31" fmla="*/ 10 h 60"/>
                                  <a:gd name="T32" fmla="*/ 84 w 134"/>
                                  <a:gd name="T33" fmla="*/ 5 h 60"/>
                                  <a:gd name="T34" fmla="*/ 84 w 134"/>
                                  <a:gd name="T35" fmla="*/ 5 h 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134" h="60">
                                    <a:moveTo>
                                      <a:pt x="84" y="5"/>
                                    </a:moveTo>
                                    <a:lnTo>
                                      <a:pt x="84" y="5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24" y="5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44" y="10"/>
                                    </a:lnTo>
                                    <a:lnTo>
                                      <a:pt x="79" y="15"/>
                                    </a:lnTo>
                                    <a:lnTo>
                                      <a:pt x="94" y="25"/>
                                    </a:lnTo>
                                    <a:lnTo>
                                      <a:pt x="109" y="35"/>
                                    </a:lnTo>
                                    <a:lnTo>
                                      <a:pt x="134" y="60"/>
                                    </a:lnTo>
                                    <a:lnTo>
                                      <a:pt x="129" y="40"/>
                                    </a:lnTo>
                                    <a:lnTo>
                                      <a:pt x="119" y="25"/>
                                    </a:lnTo>
                                    <a:lnTo>
                                      <a:pt x="104" y="10"/>
                                    </a:lnTo>
                                    <a:lnTo>
                                      <a:pt x="84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15851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5" name="Freeform 2114"/>
                            <wps:cNvSpPr>
                              <a:spLocks/>
                            </wps:cNvSpPr>
                            <wps:spPr bwMode="auto">
                              <a:xfrm>
                                <a:off x="943" y="240"/>
                                <a:ext cx="150" cy="146"/>
                              </a:xfrm>
                              <a:custGeom>
                                <a:avLst/>
                                <a:gdLst>
                                  <a:gd name="T0" fmla="*/ 100 w 150"/>
                                  <a:gd name="T1" fmla="*/ 41 h 146"/>
                                  <a:gd name="T2" fmla="*/ 100 w 150"/>
                                  <a:gd name="T3" fmla="*/ 41 h 146"/>
                                  <a:gd name="T4" fmla="*/ 120 w 150"/>
                                  <a:gd name="T5" fmla="*/ 61 h 146"/>
                                  <a:gd name="T6" fmla="*/ 135 w 150"/>
                                  <a:gd name="T7" fmla="*/ 86 h 146"/>
                                  <a:gd name="T8" fmla="*/ 145 w 150"/>
                                  <a:gd name="T9" fmla="*/ 116 h 146"/>
                                  <a:gd name="T10" fmla="*/ 150 w 150"/>
                                  <a:gd name="T11" fmla="*/ 146 h 146"/>
                                  <a:gd name="T12" fmla="*/ 150 w 150"/>
                                  <a:gd name="T13" fmla="*/ 146 h 146"/>
                                  <a:gd name="T14" fmla="*/ 150 w 150"/>
                                  <a:gd name="T15" fmla="*/ 106 h 146"/>
                                  <a:gd name="T16" fmla="*/ 145 w 150"/>
                                  <a:gd name="T17" fmla="*/ 71 h 146"/>
                                  <a:gd name="T18" fmla="*/ 130 w 150"/>
                                  <a:gd name="T19" fmla="*/ 41 h 146"/>
                                  <a:gd name="T20" fmla="*/ 105 w 150"/>
                                  <a:gd name="T21" fmla="*/ 15 h 146"/>
                                  <a:gd name="T22" fmla="*/ 105 w 150"/>
                                  <a:gd name="T23" fmla="*/ 15 h 146"/>
                                  <a:gd name="T24" fmla="*/ 75 w 150"/>
                                  <a:gd name="T25" fmla="*/ 0 h 146"/>
                                  <a:gd name="T26" fmla="*/ 50 w 150"/>
                                  <a:gd name="T27" fmla="*/ 0 h 146"/>
                                  <a:gd name="T28" fmla="*/ 25 w 150"/>
                                  <a:gd name="T29" fmla="*/ 5 h 146"/>
                                  <a:gd name="T30" fmla="*/ 0 w 150"/>
                                  <a:gd name="T31" fmla="*/ 20 h 146"/>
                                  <a:gd name="T32" fmla="*/ 0 w 150"/>
                                  <a:gd name="T33" fmla="*/ 20 h 146"/>
                                  <a:gd name="T34" fmla="*/ 30 w 150"/>
                                  <a:gd name="T35" fmla="*/ 15 h 146"/>
                                  <a:gd name="T36" fmla="*/ 55 w 150"/>
                                  <a:gd name="T37" fmla="*/ 15 h 146"/>
                                  <a:gd name="T38" fmla="*/ 80 w 150"/>
                                  <a:gd name="T39" fmla="*/ 26 h 146"/>
                                  <a:gd name="T40" fmla="*/ 100 w 150"/>
                                  <a:gd name="T41" fmla="*/ 41 h 146"/>
                                  <a:gd name="T42" fmla="*/ 100 w 150"/>
                                  <a:gd name="T43" fmla="*/ 41 h 1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50" h="146">
                                    <a:moveTo>
                                      <a:pt x="100" y="41"/>
                                    </a:moveTo>
                                    <a:lnTo>
                                      <a:pt x="100" y="41"/>
                                    </a:lnTo>
                                    <a:lnTo>
                                      <a:pt x="120" y="61"/>
                                    </a:lnTo>
                                    <a:lnTo>
                                      <a:pt x="135" y="86"/>
                                    </a:lnTo>
                                    <a:lnTo>
                                      <a:pt x="145" y="116"/>
                                    </a:lnTo>
                                    <a:lnTo>
                                      <a:pt x="150" y="146"/>
                                    </a:lnTo>
                                    <a:lnTo>
                                      <a:pt x="150" y="106"/>
                                    </a:lnTo>
                                    <a:lnTo>
                                      <a:pt x="145" y="71"/>
                                    </a:lnTo>
                                    <a:lnTo>
                                      <a:pt x="130" y="41"/>
                                    </a:lnTo>
                                    <a:lnTo>
                                      <a:pt x="105" y="15"/>
                                    </a:lnTo>
                                    <a:lnTo>
                                      <a:pt x="75" y="0"/>
                                    </a:lnTo>
                                    <a:lnTo>
                                      <a:pt x="50" y="0"/>
                                    </a:lnTo>
                                    <a:lnTo>
                                      <a:pt x="25" y="5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30" y="15"/>
                                    </a:lnTo>
                                    <a:lnTo>
                                      <a:pt x="55" y="15"/>
                                    </a:lnTo>
                                    <a:lnTo>
                                      <a:pt x="80" y="26"/>
                                    </a:lnTo>
                                    <a:lnTo>
                                      <a:pt x="100" y="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15851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36" name="Group 2115"/>
                          <wpg:cNvGrpSpPr>
                            <a:grpSpLocks/>
                          </wpg:cNvGrpSpPr>
                          <wpg:grpSpPr bwMode="auto">
                            <a:xfrm>
                              <a:off x="1830" y="9121"/>
                              <a:ext cx="10321" cy="1770"/>
                              <a:chOff x="1830" y="9121"/>
                              <a:chExt cx="10321" cy="1770"/>
                            </a:xfrm>
                          </wpg:grpSpPr>
                          <wps:wsp>
                            <wps:cNvPr id="537" name="Freeform 2116"/>
                            <wps:cNvSpPr>
                              <a:spLocks/>
                            </wps:cNvSpPr>
                            <wps:spPr bwMode="auto">
                              <a:xfrm>
                                <a:off x="2354" y="9161"/>
                                <a:ext cx="4106" cy="1730"/>
                              </a:xfrm>
                              <a:custGeom>
                                <a:avLst/>
                                <a:gdLst>
                                  <a:gd name="T0" fmla="*/ 2779 w 3049"/>
                                  <a:gd name="T1" fmla="*/ 10 h 1757"/>
                                  <a:gd name="T2" fmla="*/ 2739 w 3049"/>
                                  <a:gd name="T3" fmla="*/ 40 h 1757"/>
                                  <a:gd name="T4" fmla="*/ 2638 w 3049"/>
                                  <a:gd name="T5" fmla="*/ 75 h 1757"/>
                                  <a:gd name="T6" fmla="*/ 2573 w 3049"/>
                                  <a:gd name="T7" fmla="*/ 80 h 1757"/>
                                  <a:gd name="T8" fmla="*/ 2508 w 3049"/>
                                  <a:gd name="T9" fmla="*/ 75 h 1757"/>
                                  <a:gd name="T10" fmla="*/ 2423 w 3049"/>
                                  <a:gd name="T11" fmla="*/ 45 h 1757"/>
                                  <a:gd name="T12" fmla="*/ 2383 w 3049"/>
                                  <a:gd name="T13" fmla="*/ 20 h 1757"/>
                                  <a:gd name="T14" fmla="*/ 2368 w 3049"/>
                                  <a:gd name="T15" fmla="*/ 0 h 1757"/>
                                  <a:gd name="T16" fmla="*/ 2328 w 3049"/>
                                  <a:gd name="T17" fmla="*/ 35 h 1757"/>
                                  <a:gd name="T18" fmla="*/ 2283 w 3049"/>
                                  <a:gd name="T19" fmla="*/ 60 h 1757"/>
                                  <a:gd name="T20" fmla="*/ 2193 w 3049"/>
                                  <a:gd name="T21" fmla="*/ 80 h 1757"/>
                                  <a:gd name="T22" fmla="*/ 2158 w 3049"/>
                                  <a:gd name="T23" fmla="*/ 80 h 1757"/>
                                  <a:gd name="T24" fmla="*/ 2038 w 3049"/>
                                  <a:gd name="T25" fmla="*/ 60 h 1757"/>
                                  <a:gd name="T26" fmla="*/ 1973 w 3049"/>
                                  <a:gd name="T27" fmla="*/ 25 h 1757"/>
                                  <a:gd name="T28" fmla="*/ 1958 w 3049"/>
                                  <a:gd name="T29" fmla="*/ 10 h 1757"/>
                                  <a:gd name="T30" fmla="*/ 1918 w 3049"/>
                                  <a:gd name="T31" fmla="*/ 40 h 1757"/>
                                  <a:gd name="T32" fmla="*/ 1817 w 3049"/>
                                  <a:gd name="T33" fmla="*/ 75 h 1757"/>
                                  <a:gd name="T34" fmla="*/ 1752 w 3049"/>
                                  <a:gd name="T35" fmla="*/ 80 h 1757"/>
                                  <a:gd name="T36" fmla="*/ 1637 w 3049"/>
                                  <a:gd name="T37" fmla="*/ 60 h 1757"/>
                                  <a:gd name="T38" fmla="*/ 1567 w 3049"/>
                                  <a:gd name="T39" fmla="*/ 25 h 1757"/>
                                  <a:gd name="T40" fmla="*/ 1552 w 3049"/>
                                  <a:gd name="T41" fmla="*/ 10 h 1757"/>
                                  <a:gd name="T42" fmla="*/ 1517 w 3049"/>
                                  <a:gd name="T43" fmla="*/ 40 h 1757"/>
                                  <a:gd name="T44" fmla="*/ 1412 w 3049"/>
                                  <a:gd name="T45" fmla="*/ 75 h 1757"/>
                                  <a:gd name="T46" fmla="*/ 1352 w 3049"/>
                                  <a:gd name="T47" fmla="*/ 80 h 1757"/>
                                  <a:gd name="T48" fmla="*/ 1232 w 3049"/>
                                  <a:gd name="T49" fmla="*/ 60 h 1757"/>
                                  <a:gd name="T50" fmla="*/ 1167 w 3049"/>
                                  <a:gd name="T51" fmla="*/ 25 h 1757"/>
                                  <a:gd name="T52" fmla="*/ 1147 w 3049"/>
                                  <a:gd name="T53" fmla="*/ 10 h 1757"/>
                                  <a:gd name="T54" fmla="*/ 1111 w 3049"/>
                                  <a:gd name="T55" fmla="*/ 40 h 1757"/>
                                  <a:gd name="T56" fmla="*/ 1011 w 3049"/>
                                  <a:gd name="T57" fmla="*/ 75 h 1757"/>
                                  <a:gd name="T58" fmla="*/ 946 w 3049"/>
                                  <a:gd name="T59" fmla="*/ 80 h 1757"/>
                                  <a:gd name="T60" fmla="*/ 881 w 3049"/>
                                  <a:gd name="T61" fmla="*/ 75 h 1757"/>
                                  <a:gd name="T62" fmla="*/ 796 w 3049"/>
                                  <a:gd name="T63" fmla="*/ 45 h 1757"/>
                                  <a:gd name="T64" fmla="*/ 756 w 3049"/>
                                  <a:gd name="T65" fmla="*/ 20 h 1757"/>
                                  <a:gd name="T66" fmla="*/ 736 w 3049"/>
                                  <a:gd name="T67" fmla="*/ 0 h 1757"/>
                                  <a:gd name="T68" fmla="*/ 701 w 3049"/>
                                  <a:gd name="T69" fmla="*/ 35 h 1757"/>
                                  <a:gd name="T70" fmla="*/ 656 w 3049"/>
                                  <a:gd name="T71" fmla="*/ 60 h 1757"/>
                                  <a:gd name="T72" fmla="*/ 561 w 3049"/>
                                  <a:gd name="T73" fmla="*/ 80 h 1757"/>
                                  <a:gd name="T74" fmla="*/ 531 w 3049"/>
                                  <a:gd name="T75" fmla="*/ 80 h 1757"/>
                                  <a:gd name="T76" fmla="*/ 411 w 3049"/>
                                  <a:gd name="T77" fmla="*/ 60 h 1757"/>
                                  <a:gd name="T78" fmla="*/ 345 w 3049"/>
                                  <a:gd name="T79" fmla="*/ 25 h 1757"/>
                                  <a:gd name="T80" fmla="*/ 325 w 3049"/>
                                  <a:gd name="T81" fmla="*/ 10 h 1757"/>
                                  <a:gd name="T82" fmla="*/ 290 w 3049"/>
                                  <a:gd name="T83" fmla="*/ 40 h 1757"/>
                                  <a:gd name="T84" fmla="*/ 190 w 3049"/>
                                  <a:gd name="T85" fmla="*/ 75 h 1757"/>
                                  <a:gd name="T86" fmla="*/ 125 w 3049"/>
                                  <a:gd name="T87" fmla="*/ 80 h 1757"/>
                                  <a:gd name="T88" fmla="*/ 60 w 3049"/>
                                  <a:gd name="T89" fmla="*/ 75 h 1757"/>
                                  <a:gd name="T90" fmla="*/ 0 w 3049"/>
                                  <a:gd name="T91" fmla="*/ 60 h 1757"/>
                                  <a:gd name="T92" fmla="*/ 3049 w 3049"/>
                                  <a:gd name="T93" fmla="*/ 1757 h 1757"/>
                                  <a:gd name="T94" fmla="*/ 3049 w 3049"/>
                                  <a:gd name="T95" fmla="*/ 75 h 1757"/>
                                  <a:gd name="T96" fmla="*/ 2979 w 3049"/>
                                  <a:gd name="T97" fmla="*/ 80 h 1757"/>
                                  <a:gd name="T98" fmla="*/ 2919 w 3049"/>
                                  <a:gd name="T99" fmla="*/ 75 h 1757"/>
                                  <a:gd name="T100" fmla="*/ 2814 w 3049"/>
                                  <a:gd name="T101" fmla="*/ 40 h 1757"/>
                                  <a:gd name="T102" fmla="*/ 2779 w 3049"/>
                                  <a:gd name="T103" fmla="*/ 10 h 17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3049" h="1757">
                                    <a:moveTo>
                                      <a:pt x="2779" y="10"/>
                                    </a:moveTo>
                                    <a:lnTo>
                                      <a:pt x="2779" y="10"/>
                                    </a:lnTo>
                                    <a:lnTo>
                                      <a:pt x="2759" y="25"/>
                                    </a:lnTo>
                                    <a:lnTo>
                                      <a:pt x="2739" y="40"/>
                                    </a:lnTo>
                                    <a:lnTo>
                                      <a:pt x="2694" y="60"/>
                                    </a:lnTo>
                                    <a:lnTo>
                                      <a:pt x="2638" y="75"/>
                                    </a:lnTo>
                                    <a:lnTo>
                                      <a:pt x="2573" y="80"/>
                                    </a:lnTo>
                                    <a:lnTo>
                                      <a:pt x="2543" y="80"/>
                                    </a:lnTo>
                                    <a:lnTo>
                                      <a:pt x="2508" y="75"/>
                                    </a:lnTo>
                                    <a:lnTo>
                                      <a:pt x="2448" y="60"/>
                                    </a:lnTo>
                                    <a:lnTo>
                                      <a:pt x="2423" y="45"/>
                                    </a:lnTo>
                                    <a:lnTo>
                                      <a:pt x="2403" y="35"/>
                                    </a:lnTo>
                                    <a:lnTo>
                                      <a:pt x="2383" y="20"/>
                                    </a:lnTo>
                                    <a:lnTo>
                                      <a:pt x="2368" y="0"/>
                                    </a:lnTo>
                                    <a:lnTo>
                                      <a:pt x="2348" y="20"/>
                                    </a:lnTo>
                                    <a:lnTo>
                                      <a:pt x="2328" y="35"/>
                                    </a:lnTo>
                                    <a:lnTo>
                                      <a:pt x="2308" y="45"/>
                                    </a:lnTo>
                                    <a:lnTo>
                                      <a:pt x="2283" y="60"/>
                                    </a:lnTo>
                                    <a:lnTo>
                                      <a:pt x="2223" y="75"/>
                                    </a:lnTo>
                                    <a:lnTo>
                                      <a:pt x="2193" y="80"/>
                                    </a:lnTo>
                                    <a:lnTo>
                                      <a:pt x="2158" y="80"/>
                                    </a:lnTo>
                                    <a:lnTo>
                                      <a:pt x="2093" y="75"/>
                                    </a:lnTo>
                                    <a:lnTo>
                                      <a:pt x="2038" y="60"/>
                                    </a:lnTo>
                                    <a:lnTo>
                                      <a:pt x="1993" y="40"/>
                                    </a:lnTo>
                                    <a:lnTo>
                                      <a:pt x="1973" y="25"/>
                                    </a:lnTo>
                                    <a:lnTo>
                                      <a:pt x="1958" y="10"/>
                                    </a:lnTo>
                                    <a:lnTo>
                                      <a:pt x="1938" y="25"/>
                                    </a:lnTo>
                                    <a:lnTo>
                                      <a:pt x="1918" y="40"/>
                                    </a:lnTo>
                                    <a:lnTo>
                                      <a:pt x="1872" y="60"/>
                                    </a:lnTo>
                                    <a:lnTo>
                                      <a:pt x="1817" y="75"/>
                                    </a:lnTo>
                                    <a:lnTo>
                                      <a:pt x="1752" y="80"/>
                                    </a:lnTo>
                                    <a:lnTo>
                                      <a:pt x="1692" y="75"/>
                                    </a:lnTo>
                                    <a:lnTo>
                                      <a:pt x="1637" y="60"/>
                                    </a:lnTo>
                                    <a:lnTo>
                                      <a:pt x="1587" y="40"/>
                                    </a:lnTo>
                                    <a:lnTo>
                                      <a:pt x="1567" y="25"/>
                                    </a:lnTo>
                                    <a:lnTo>
                                      <a:pt x="1552" y="10"/>
                                    </a:lnTo>
                                    <a:lnTo>
                                      <a:pt x="1537" y="25"/>
                                    </a:lnTo>
                                    <a:lnTo>
                                      <a:pt x="1517" y="40"/>
                                    </a:lnTo>
                                    <a:lnTo>
                                      <a:pt x="1467" y="60"/>
                                    </a:lnTo>
                                    <a:lnTo>
                                      <a:pt x="1412" y="75"/>
                                    </a:lnTo>
                                    <a:lnTo>
                                      <a:pt x="1352" y="80"/>
                                    </a:lnTo>
                                    <a:lnTo>
                                      <a:pt x="1287" y="75"/>
                                    </a:lnTo>
                                    <a:lnTo>
                                      <a:pt x="1232" y="60"/>
                                    </a:lnTo>
                                    <a:lnTo>
                                      <a:pt x="1187" y="40"/>
                                    </a:lnTo>
                                    <a:lnTo>
                                      <a:pt x="1167" y="25"/>
                                    </a:lnTo>
                                    <a:lnTo>
                                      <a:pt x="1147" y="10"/>
                                    </a:lnTo>
                                    <a:lnTo>
                                      <a:pt x="1131" y="25"/>
                                    </a:lnTo>
                                    <a:lnTo>
                                      <a:pt x="1111" y="40"/>
                                    </a:lnTo>
                                    <a:lnTo>
                                      <a:pt x="1066" y="60"/>
                                    </a:lnTo>
                                    <a:lnTo>
                                      <a:pt x="1011" y="75"/>
                                    </a:lnTo>
                                    <a:lnTo>
                                      <a:pt x="946" y="80"/>
                                    </a:lnTo>
                                    <a:lnTo>
                                      <a:pt x="911" y="80"/>
                                    </a:lnTo>
                                    <a:lnTo>
                                      <a:pt x="881" y="75"/>
                                    </a:lnTo>
                                    <a:lnTo>
                                      <a:pt x="821" y="60"/>
                                    </a:lnTo>
                                    <a:lnTo>
                                      <a:pt x="796" y="45"/>
                                    </a:lnTo>
                                    <a:lnTo>
                                      <a:pt x="776" y="35"/>
                                    </a:lnTo>
                                    <a:lnTo>
                                      <a:pt x="756" y="20"/>
                                    </a:lnTo>
                                    <a:lnTo>
                                      <a:pt x="736" y="0"/>
                                    </a:lnTo>
                                    <a:lnTo>
                                      <a:pt x="721" y="20"/>
                                    </a:lnTo>
                                    <a:lnTo>
                                      <a:pt x="701" y="35"/>
                                    </a:lnTo>
                                    <a:lnTo>
                                      <a:pt x="681" y="45"/>
                                    </a:lnTo>
                                    <a:lnTo>
                                      <a:pt x="656" y="60"/>
                                    </a:lnTo>
                                    <a:lnTo>
                                      <a:pt x="596" y="75"/>
                                    </a:lnTo>
                                    <a:lnTo>
                                      <a:pt x="561" y="80"/>
                                    </a:lnTo>
                                    <a:lnTo>
                                      <a:pt x="531" y="80"/>
                                    </a:lnTo>
                                    <a:lnTo>
                                      <a:pt x="466" y="75"/>
                                    </a:lnTo>
                                    <a:lnTo>
                                      <a:pt x="411" y="60"/>
                                    </a:lnTo>
                                    <a:lnTo>
                                      <a:pt x="365" y="40"/>
                                    </a:lnTo>
                                    <a:lnTo>
                                      <a:pt x="345" y="25"/>
                                    </a:lnTo>
                                    <a:lnTo>
                                      <a:pt x="325" y="10"/>
                                    </a:lnTo>
                                    <a:lnTo>
                                      <a:pt x="310" y="25"/>
                                    </a:lnTo>
                                    <a:lnTo>
                                      <a:pt x="290" y="40"/>
                                    </a:lnTo>
                                    <a:lnTo>
                                      <a:pt x="245" y="60"/>
                                    </a:lnTo>
                                    <a:lnTo>
                                      <a:pt x="190" y="75"/>
                                    </a:lnTo>
                                    <a:lnTo>
                                      <a:pt x="125" y="80"/>
                                    </a:lnTo>
                                    <a:lnTo>
                                      <a:pt x="90" y="80"/>
                                    </a:lnTo>
                                    <a:lnTo>
                                      <a:pt x="60" y="75"/>
                                    </a:lnTo>
                                    <a:lnTo>
                                      <a:pt x="30" y="70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0" y="1757"/>
                                    </a:lnTo>
                                    <a:lnTo>
                                      <a:pt x="3049" y="1757"/>
                                    </a:lnTo>
                                    <a:lnTo>
                                      <a:pt x="3049" y="75"/>
                                    </a:lnTo>
                                    <a:lnTo>
                                      <a:pt x="3014" y="80"/>
                                    </a:lnTo>
                                    <a:lnTo>
                                      <a:pt x="2979" y="80"/>
                                    </a:lnTo>
                                    <a:lnTo>
                                      <a:pt x="2919" y="75"/>
                                    </a:lnTo>
                                    <a:lnTo>
                                      <a:pt x="2859" y="60"/>
                                    </a:lnTo>
                                    <a:lnTo>
                                      <a:pt x="2814" y="40"/>
                                    </a:lnTo>
                                    <a:lnTo>
                                      <a:pt x="2794" y="25"/>
                                    </a:lnTo>
                                    <a:lnTo>
                                      <a:pt x="2779" y="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8" name="Freeform 2117"/>
                            <wps:cNvSpPr>
                              <a:spLocks/>
                            </wps:cNvSpPr>
                            <wps:spPr bwMode="auto">
                              <a:xfrm flipV="1">
                                <a:off x="1830" y="9121"/>
                                <a:ext cx="5602" cy="446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9" name="Freeform 2118"/>
                            <wps:cNvSpPr>
                              <a:spLocks/>
                            </wps:cNvSpPr>
                            <wps:spPr bwMode="auto">
                              <a:xfrm>
                                <a:off x="5178" y="9563"/>
                                <a:ext cx="4603" cy="366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0" name="Freeform 2119"/>
                            <wps:cNvSpPr>
                              <a:spLocks/>
                            </wps:cNvSpPr>
                            <wps:spPr bwMode="auto">
                              <a:xfrm flipV="1">
                                <a:off x="7548" y="10378"/>
                                <a:ext cx="4603" cy="20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9" o:spid="_x0000_s1026" style="position:absolute;margin-left:0;margin-top:0;width:713pt;height:498.65pt;z-index:251656192;mso-position-horizontal:center;mso-position-horizontal-relative:margin;mso-position-vertical:center;mso-position-vertical-relative:margin" coordorigin="771,1183" coordsize="14260,9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">
                <v:group id="Group 2037" o:spid="_x0000_s1027" style="position:absolute;left:771;top:2301;width:13943;height:8855" coordorigin="575,2220" coordsize="13943,8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2038" o:spid="_x0000_s1028" style="position:absolute;left:575;top:2220;width:13824;height:6838;visibility:visible;mso-wrap-style:square;v-text-anchor:top" coordsize="14841,10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WyVcIA&#10;AADcAAAADwAAAGRycy9kb3ducmV2LnhtbERP3WrCMBS+H/gO4Qi7m6my1tE1FRHGxlSYbg9waI5t&#10;sDnpmszWtzcXwi4/vv9iNdpWXKj3xrGC+SwBQVw5bbhW8PP99vQCwgdkja1jUnAlD6ty8lBgrt3A&#10;B7ocQy1iCPscFTQhdLmUvmrIop+5jjhyJ9dbDBH2tdQ9DjHctnKRJJm0aDg2NNjRpqHqfPyzCnj3&#10;a772+7Fbm3Rr3rPNMv0MW6Uep+P6FUSgMfyL7+4PreA5i/PjmXgEZH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NbJVwgAAANwAAAAPAAAAAAAAAAAAAAAAAJgCAABkcnMvZG93&#10;bnJldi54bWxQSwUGAAAAAAQABAD1AAAAhwMAAAAA&#10;" path="m14163,r,l13695,27r-235,53l13230,133r-492,160l12269,480r-563,240l11120,934r-446,133l10233,1174r-914,186l8827,1440r-493,54l7842,1547r-443,19l7330,1573r-422,l6486,1573r-422,-26l5642,1467,5244,1333,4845,1174,4469,1040,4075,907,3771,827,3466,773,2833,720,2177,667r-330,l1543,693r-323,27l915,800,609,880,305,987,,1120r66,9794l14841,10989,14820,r-657,xe" strokeweight="1pt">
                    <v:path arrowok="t" o:connecttype="custom" o:connectlocs="13192,0;13192,0;12757,17;12538,50;12323,83;12323,83;11865,182;11428,299;11428,299;10904,448;10358,581;10358,581;9943,664;9532,731;8680,846;8680,846;8222,896;7763,930;7305,963;6892,974;6828,979;6435,979;6042,979;5648,963;5255,913;5255,913;4885,829;4513,731;4163,647;3796,564;3796,564;3513,515;3228,481;2639,448;2639,448;2028,415;1720,415;1437,431;1136,448;852,498;567,548;284,614;284,614;0,697;61,6791;13824,6838;13804,0;13804,0;13192,0;13192,0" o:connectangles="0,0,0,0,0,0,0,0,0,0,0,0,0,0,0,0,0,0,0,0,0,0,0,0,0,0,0,0,0,0,0,0,0,0,0,0,0,0,0,0,0,0,0,0,0,0,0,0,0,0"/>
                  </v:shape>
                  <v:shape id="Freeform 2039" o:spid="_x0000_s1029" style="position:absolute;left:575;top:7432;width:13943;height:3643;flip:x;visibility:visible;mso-wrap-style:square;v-text-anchor:top" coordsize="14841,10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wqsYA&#10;AADcAAAADwAAAGRycy9kb3ducmV2LnhtbESP3WrCQBSE7wu+w3IK3oS6UUqU1FUktKCUgj95gEP2&#10;mMRmz4bdVePbdwuFXg4z8w2zXA+mEzdyvrWsYDpJQRBXVrdcKyhPHy8LED4ga+wsk4IHeVivRk9L&#10;zLW984Fux1CLCGGfo4ImhD6X0lcNGfQT2xNH72ydwRClq6V2eI9w08lZmmbSYMtxocGeioaq7+PV&#10;KDjtiqxMdpe9S74SPf/U5by4vis1fh42byACDeE//NfeagWv2RR+z8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SwqsYAAADcAAAADwAAAAAAAAAAAAAAAACYAgAAZHJz&#10;L2Rvd25yZXYueG1sUEsFBgAAAAAEAAQA9QAAAIsDAAAAAA==&#10;" path="m14163,r,l13695,27r-235,53l13230,133r-492,160l12269,480r-563,240l11120,934r-446,133l10233,1174r-914,186l8827,1440r-493,54l7842,1547r-443,19l7330,1573r-422,l6486,1573r-422,-26l5642,1467,5244,1333,4845,1174,4469,1040,4075,907,3771,827,3466,773,2833,720,2177,667r-330,l1543,693r-323,27l915,800,609,880,305,987,,1120r66,9794l14841,10989,14820,r-657,xe" strokeweight="1pt">
                    <v:path arrowok="t" o:connecttype="custom" o:connectlocs="13306,0;13306,0;12866,9;12646,27;12429,44;12429,44;11967,97;11527,159;11527,159;10998,239;10447,310;10447,310;10028,354;9614,389;8755,451;8755,451;8293,477;7830,495;7367,513;6951,519;6886,521;6490,521;6094,521;5697,513;5301,486;5301,486;4927,442;4552,389;4199,345;3828,301;3828,301;3543,274;3256,256;2662,239;2662,239;2045,221;1735,221;1450,230;1146,239;860,265;572,292;287,327;287,327;0,371;62,3618;13943,3643;13923,0;13923,0;13306,0;13306,0" o:connectangles="0,0,0,0,0,0,0,0,0,0,0,0,0,0,0,0,0,0,0,0,0,0,0,0,0,0,0,0,0,0,0,0,0,0,0,0,0,0,0,0,0,0,0,0,0,0,0,0,0,0"/>
                  </v:shape>
                  <v:group id="Group 2040" o:spid="_x0000_s1030" style="position:absolute;left:3543;top:7432;width:3115;height:2192" coordorigin="11248,4799" coordsize="3115,2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  <v:group id="Group 2041" o:spid="_x0000_s1031" style="position:absolute;left:11248;top:5547;width:2569;height:1444" coordorigin="6312,10037" coordsize="2569,1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    <v:shape id="Freeform 2042" o:spid="_x0000_s1032" style="position:absolute;left:6312;top:10706;width:2398;height:775;flip:x;visibility:visible;mso-wrap-style:square;v-text-anchor:top" coordsize="2433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f8ucQA&#10;AADcAAAADwAAAGRycy9kb3ducmV2LnhtbESPwWrDMBBE74H8g9hCb4nc4gbjRDZNoNBTSROT82Jt&#10;bRNrZSQ5sf++ChR6HGbmDbMrJ9OLGznfWVbwsk5AENdWd9woqM4fqwyED8gae8ukYCYPZbFc7DDX&#10;9s7fdDuFRkQI+xwVtCEMuZS+bsmgX9uBOHo/1hkMUbpGaof3CDe9fE2SjTTYcVxocaBDS/X1NBoF&#10;X2N23L9V++qaztNldOmcGdcp9fw0vW9BBJrCf/iv/akVpJsUHm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H/LnEAAAA3AAAAA8AAAAAAAAAAAAAAAAAmAIAAGRycy9k&#10;b3ducmV2LnhtbFBLBQYAAAAABAAEAPUAAACJAwAAAAA=&#10;" path="m2433,390r,l2428,410r,20l2408,465r-30,40l2338,540r-55,35l2223,605r-70,30l2073,660r-85,25l1893,710r-100,20l1688,745r-109,15l1459,770r-120,5l1214,775r,l1089,775,969,770,854,760,744,745,634,730,534,710,439,685,354,660,274,635,204,605,144,575,94,540,55,505,25,465,5,430,,410,,390r,l,370,5,350,25,310,55,275,94,235r50,-30l204,170r70,-30l354,115,439,90,534,65,634,45,744,30,854,20,969,10,1089,5,1214,r,l1339,5r120,5l1579,20r109,10l1793,45r100,20l1988,90r85,25l2153,140r70,30l2283,205r55,30l2378,275r30,35l2428,350r,20l2433,390r,xe" strokeweight="1pt">
                        <v:path arrowok="t" o:connecttype="custom" o:connectlocs="2398,390;2393,430;2344,505;2250,575;2122,635;1959,685;1767,730;1556,760;1320,775;1197,775;955,770;733,745;526,710;349,660;201,605;93,540;25,465;0,410;0,390;5,350;54,275;142,205;270,140;433,90;625,45;842,20;1073,5;1197,0;1438,10;1664,30;1866,65;2043,115;2191,170;2304,235;2373,310;2393,370;2398,390" o:connectangles="0,0,0,0,0,0,0,0,0,0,0,0,0,0,0,0,0,0,0,0,0,0,0,0,0,0,0,0,0,0,0,0,0,0,0,0,0"/>
                      </v:shape>
                      <v:shape id="Freeform 2043" o:spid="_x0000_s1033" style="position:absolute;left:6509;top:10776;width:2005;height:635;flip:x;visibility:visible;mso-wrap-style:square;v-text-anchor:top" coordsize="2034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s28MQA&#10;AADcAAAADwAAAGRycy9kb3ducmV2LnhtbESPQWvCQBSE74L/YXlCL1I3lhpK6ipFEDxYirG5P7Kv&#10;2dDs2zS76ubfu4VCj8PMfMOst9F24kqDbx0rWC4yEMS10y03Cj7P+8cXED4ga+wck4KRPGw308ka&#10;C+1ufKJrGRqRIOwLVGBC6AspfW3Iol+4njh5X26wGJIcGqkHvCW47eRTluXSYstpwWBPO0P1d3mx&#10;CubV6GJpPo7LMb+8H1DHin6MUg+z+PYKIlAM/+G/9kEreM5X8HsmHQ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rNvDEAAAA3AAAAA8AAAAAAAAAAAAAAAAAmAIAAGRycy9k&#10;b3ducmV2LnhtbFBLBQYAAAAABAAEAPUAAACJAwAAAAA=&#10;" path="m2034,320r,l2029,350r-15,30l1989,415r-35,25l1909,470r-50,25l1799,520r-65,25l1664,565r-80,15l1499,595r-84,15l1320,620r-100,10l1120,635r-105,l1015,635r-105,l810,630,715,620,620,610,530,595,450,580,370,565,295,545,230,520,175,495,120,470,80,440,45,415,20,380,5,350,,320r,l5,285,20,255,45,225,80,195r40,-30l175,140r55,-25l295,95,370,75,450,55,530,40,620,25,715,15r95,-5l910,5,1015,r,l1120,5r100,5l1320,15r95,10l1499,40r85,15l1664,75r70,20l1799,115r60,25l1909,165r45,30l1989,225r25,30l2029,285r5,35l2034,320xe" strokeweight="1pt">
                        <v:path arrowok="t" o:connecttype="custom" o:connectlocs="2005,320;1985,380;1926,440;1832,495;1709,545;1561,580;1395,610;1203,630;1001,635;897,635;705,620;522,595;365,565;227,520;118,470;44,415;5,350;0,320;20,255;79,195;173,140;291,95;444,55;611,25;798,10;1001,0;1104,5;1301,15;1478,40;1640,75;1773,115;1882,165;1961,225;2000,285;2005,320" o:connectangles="0,0,0,0,0,0,0,0,0,0,0,0,0,0,0,0,0,0,0,0,0,0,0,0,0,0,0,0,0,0,0,0,0,0,0"/>
                      </v:shape>
                      <v:shape id="Freeform 2044" o:spid="_x0000_s1034" style="position:absolute;left:6489;top:10037;width:729;height:669;flip:x;visibility:visible;mso-wrap-style:square;v-text-anchor:top" coordsize="739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0+TscA&#10;AADcAAAADwAAAGRycy9kb3ducmV2LnhtbESP3WrCQBSE7wt9h+UIvdONbQkasxFrbRGk4t8DHLPH&#10;JDR7NmRXjT59t1Do5TAz3zDptDO1uFDrKssKhoMIBHFudcWFgsP+oz8C4TyyxtoyKbiRg2n2+JBi&#10;ou2Vt3TZ+UIECLsEFZTeN4mULi/JoBvYhjh4J9sa9EG2hdQtXgPc1PI5imJpsOKwUGJD85Ly793Z&#10;KFhuZsf39cvb5+p+HjVf9+MiHs8XSj31utkEhKfO/4f/2kut4DWO4fdMOAIy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9Pk7HAAAA3AAAAA8AAAAAAAAAAAAAAAAAmAIAAGRy&#10;cy9kb3ducmV2LnhtbFBLBQYAAAAABAAEAPUAAACMAwAAAAA=&#10;" path="m584,r,l529,15,469,35,409,65r-60,40l349,105r-65,50l229,210r-55,60l130,340,90,410,55,490,25,575,,669r,l25,625,50,590,80,555r30,-35l144,490r35,-25l219,440r40,-25l259,415,444,335,584,270r,l634,240r40,-30l704,180r25,-40l729,140r10,-30l739,85,734,55,714,35r,l694,15,659,5,624,,584,r,xe" strokeweight="1pt">
                        <v:path arrowok="t" o:connecttype="custom" o:connectlocs="576,0;576,0;522,15;463,35;403,65;344,105;344,105;280,155;226,210;172,270;128,340;89,410;54,490;25,575;0,669;0,669;25,625;49,590;79,555;109,520;142,490;177,465;216,440;255,415;255,415;438,335;576,270;576,270;625,240;665,210;694,180;719,140;719,140;729,110;729,85;724,55;704,35;704,35;685,15;650,5;616,0;576,0;576,0" o:connectangles="0,0,0,0,0,0,0,0,0,0,0,0,0,0,0,0,0,0,0,0,0,0,0,0,0,0,0,0,0,0,0,0,0,0,0,0,0,0,0,0,0,0,0"/>
                      </v:shape>
                      <v:shape id="Freeform 2045" o:spid="_x0000_s1035" style="position:absolute;left:7711;top:10127;width:433;height:295;flip:x;visibility:visible;mso-wrap-style:square;v-text-anchor:top" coordsize="440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hh9McA&#10;AADcAAAADwAAAGRycy9kb3ducmV2LnhtbESPQWvCQBSE74L/YXmCN90orZbUVbQqtHipaSn09sw+&#10;k2D2bZrdxPjvu4WCx2FmvmEWq86UoqXaFZYVTMYRCOLU6oIzBZ8f+9ETCOeRNZaWScGNHKyW/d4C&#10;Y22vfKQ28ZkIEHYxKsi9r2IpXZqTQTe2FXHwzrY26IOsM6lrvAa4KeU0imbSYMFhIceKXnJKL0lj&#10;FPj2sN3sm/Rr+vizTU7v5m13m38rNRx062cQnjp/D/+3X7WCh9kc/s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IYfTHAAAA3AAAAA8AAAAAAAAAAAAAAAAAmAIAAGRy&#10;cy9kb3ducmV2LnhtbFBLBQYAAAAABAAEAPUAAACMAwAAAAA=&#10;" path="m235,45r,l160,15,130,10,95,r,l70,,50,5,30,10,15,15r,l5,25,,40,5,50r5,15l10,65,25,80,40,95r25,15l95,120r,l290,185r,l335,205r40,25l410,260r30,35l440,295,430,255,410,215,390,180,365,150,335,120,305,95,270,70,235,45r,xe" strokeweight="1pt">
                        <v:path arrowok="t" o:connecttype="custom" o:connectlocs="231,45;231,45;157,15;128,10;93,0;93,0;69,0;49,5;30,10;15,15;15,15;5,25;0,40;5,50;10,65;10,65;25,80;39,95;64,110;93,120;93,120;285,185;285,185;330,205;369,230;403,260;433,295;433,295;423,255;403,215;384,180;359,150;330,120;300,95;266,70;231,45;231,45" o:connectangles="0,0,0,0,0,0,0,0,0,0,0,0,0,0,0,0,0,0,0,0,0,0,0,0,0,0,0,0,0,0,0,0,0,0,0,0,0"/>
                      </v:shape>
                      <v:shape id="Freeform 2046" o:spid="_x0000_s1036" style="position:absolute;left:7012;top:10936;width:753;height:270;flip:x;visibility:visible;mso-wrap-style:square;v-text-anchor:top" coordsize="764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ntGsEA&#10;AADcAAAADwAAAGRycy9kb3ducmV2LnhtbERPy4rCMBTdC/5DuII7TRQV6RhFhRmEWVlFZ3aX5vbB&#10;NDelidr5e7MQXB7Oe7XpbC3u1PrKsYbJWIEgzpypuNBwPn2OliB8QDZYOyYN/+Rhs+73VpgY9+Aj&#10;3dNQiBjCPkENZQhNIqXPSrLox64hjlzuWoshwraQpsVHDLe1nCq1kBYrjg0lNrQvKftLb1bDUV12&#10;v9/X6SzPv5S/XVN3yuc/Wg8H3fYDRKAuvMUv98FomC3i2ngmHg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J7RrBAAAA3AAAAA8AAAAAAAAAAAAAAAAAmAIAAGRycy9kb3du&#10;cmV2LnhtbFBLBQYAAAAABAAEAPUAAACGAwAAAAA=&#10;" path="m315,65r,l375,70r45,15l420,85r15,10l450,105r10,10l460,130r,l460,140r-10,10l435,160r-15,10l420,170r-45,15l315,190r,l260,185,215,170r,l200,160,185,150,175,140r,-10l175,130r,-15l185,105,200,95,215,85r,l260,70r55,-5l315,65xm650,40r,l590,25,525,10,455,5,380,r,l305,5r-70,5l170,25,110,40r,l60,60,25,85,15,95,5,110,,125r,10l,135r,15l5,165r20,25l60,210r50,20l110,230r60,20l235,260r70,10l380,270r,l455,270r70,-10l590,250r60,-20l650,230r49,-20l734,190r20,-25l759,150r5,-15l764,135r-5,-10l754,110,744,95,734,85,699,60,650,40r,xe" strokeweight="1pt">
                        <v:path arrowok="t" o:connecttype="custom" o:connectlocs="310,65;414,85;429,95;453,115;453,130;444,150;414,170;370,185;310,190;212,170;197,160;172,140;172,130;182,105;212,85;256,70;310,65;641,40;517,10;375,0;301,5;168,25;108,40;25,85;5,110;0,135;0,150;25,190;108,230;168,250;301,270;375,270;517,260;641,230;689,210;743,165;753,135;748,125;733,95;689,60;641,40" o:connectangles="0,0,0,0,0,0,0,0,0,0,0,0,0,0,0,0,0,0,0,0,0,0,0,0,0,0,0,0,0,0,0,0,0,0,0,0,0,0,0,0,0"/>
                        <o:lock v:ext="edit" verticies="t"/>
                      </v:shape>
                      <v:shape id="Freeform 2047" o:spid="_x0000_s1037" style="position:absolute;left:8403;top:10432;width:478;height:214;flip:x;visibility:visible;mso-wrap-style:square;v-text-anchor:top" coordsize="485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ZQOMQA&#10;AADcAAAADwAAAGRycy9kb3ducmV2LnhtbESPwWrDMBBE74X8g9hCb7XcUNLYiRJCaSCHFmonH7BY&#10;G9uttTKSYjt/XxUCOQ4z84ZZbyfTiYGcby0reElSEMSV1S3XCk7H/fMShA/IGjvLpOBKHrab2cMa&#10;c21HLmgoQy0ihH2OCpoQ+lxKXzVk0Ce2J47e2TqDIUpXS+1wjHDTyXmaLqTBluNCgz29N1T9lhej&#10;wOB39uZ/isOX+/Tm+uHsOB+sUk+P024FItAU7uFb+6AVvC4y+D8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2UDjEAAAA3AAAAA8AAAAAAAAAAAAAAAAAmAIAAGRycy9k&#10;b3ducmV2LnhtbFBLBQYAAAAABAAEAPUAAACJAwAAAAA=&#10;" path="m485,214r,l415,159,340,110,265,65,180,35r,l110,10,55,r,l20,,10,5,5,10r,l,20r5,5l30,45r,l70,70r55,15l125,85r180,50l305,135r50,14l400,169r40,20l485,214r,xe" strokeweight="1pt">
                        <v:path arrowok="t" o:connecttype="custom" o:connectlocs="478,214;478,214;409,159;335,110;261,65;177,35;177,35;108,10;54,0;54,0;20,0;10,5;5,10;5,10;0,20;5,25;30,45;30,45;69,70;123,85;123,85;301,135;301,135;350,149;394,169;434,189;478,214;478,214" o:connectangles="0,0,0,0,0,0,0,0,0,0,0,0,0,0,0,0,0,0,0,0,0,0,0,0,0,0,0,0"/>
                      </v:shape>
                    </v:group>
                    <v:shape id="Freeform 2048" o:spid="_x0000_s1038" style="position:absolute;left:13194;top:4799;width:1169;height:669;visibility:visible;mso-wrap-style:square;v-text-anchor:top" coordsize="739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rD9MIA&#10;AADcAAAADwAAAGRycy9kb3ducmV2LnhtbERPz2vCMBS+C/sfwhN2W1OLrKMzipON7WqVMW/P5tkW&#10;m5eaxNr998th4PHj+71YjaYTAznfWlYwS1IQxJXVLdcK9ruPpxcQPiBr7CyTgl/ysFo+TBZYaHvj&#10;LQ1lqEUMYV+ggiaEvpDSVw0Z9IntiSN3ss5giNDVUju8xXDTySxNn6XBlmNDgz1tGqrO5dUo+Lke&#10;hu3b58jzY/b97g+58RedKfU4HdevIAKN4S7+d39pBfM8zo9n4hG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GsP0wgAAANwAAAAPAAAAAAAAAAAAAAAAAJgCAABkcnMvZG93&#10;bnJldi54bWxQSwUGAAAAAAQABAD1AAAAhwMAAAAA&#10;" path="m584,r,l529,15,469,35,409,65r-60,40l349,105r-65,50l229,210r-55,60l130,340,90,410,55,490,25,575,,669r,l25,625,50,590,80,555r30,-35l144,490r35,-25l219,440r40,-25l259,415,444,335,584,270r,l634,240r40,-30l704,180r25,-40l729,140r10,-30l739,85,734,55,714,35r,l694,15,659,5,624,,584,r,xe" strokeweight="1pt">
                      <v:path arrowok="t" o:connecttype="custom" o:connectlocs="924,0;924,0;837,15;742,35;647,65;552,105;552,105;449,155;362,210;275,270;206,340;142,410;87,490;40,575;0,669;0,669;40,625;79,590;127,555;174,520;228,490;283,465;346,440;410,415;410,415;702,335;924,270;924,270;1003,240;1066,210;1114,180;1153,140;1153,140;1169,110;1169,85;1161,55;1129,35;1129,35;1098,15;1042,5;987,0;924,0;924,0" o:connectangles="0,0,0,0,0,0,0,0,0,0,0,0,0,0,0,0,0,0,0,0,0,0,0,0,0,0,0,0,0,0,0,0,0,0,0,0,0,0,0,0,0,0,0"/>
                    </v:shape>
                  </v:group>
                  <v:group id="Group 2049" o:spid="_x0000_s1039" style="position:absolute;left:5147;top:3394;width:1096;height:896" coordorigin="2609,4369" coordsize="1588,1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  <v:shape id="Freeform 2050" o:spid="_x0000_s1040" style="position:absolute;left:2609;top:4390;width:1588;height:1275;visibility:visible;mso-wrap-style:square;v-text-anchor:top" coordsize="1588,1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d2ucUA&#10;AADcAAAADwAAAGRycy9kb3ducmV2LnhtbESPQWsCMRSE74X+h/AK3mq2IlpWo5TSithD0Xrx9tg8&#10;k9XNS9ik7uqvbwqFHoeZ+YaZL3vXiAu1sfas4GlYgCCuvK7ZKNh/vT8+g4gJWWPjmRRcKcJycX83&#10;x1L7jrd02SUjMoRjiQpsSqGUMlaWHMahD8TZO/rWYcqyNVK32GW4a+SoKCbSYc15wWKgV0vVefft&#10;FEzDZ7Kr0/pN3g63bswbEz5WRqnBQ/8yA5GoT//hv/ZaKxhPR/B7Jh8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N3a5xQAAANwAAAAPAAAAAAAAAAAAAAAAAJgCAABkcnMv&#10;ZG93bnJldi54bWxQSwUGAAAAAAQABAD1AAAAigMAAAAA&#10;" path="m1583,510r,l1568,485r-20,-20l1528,450r-25,-15l1478,425r-30,-10l1383,400r-40,l1308,405r-80,10l1138,440r-105,20l1048,355r15,-90l1063,185r-5,-65l1048,70,1038,50,1028,30,1013,20,1003,10,988,,969,,949,,934,,889,20,844,50,789,90r-55,60l674,225r-65,80l544,400,444,380,354,360,280,350,215,340r-60,l110,345,80,355,55,370r-5,10l45,395r,25l55,455r25,40l115,540r45,50l215,650r65,60l195,790r-70,70l70,920,45,955,25,985,5,1030,,1075r,35l10,1130r5,10l30,1155r10,5l75,1170r40,l170,1160r60,-20l315,1110r89,-40l504,1015,614,950r115,85l834,1100r95,60l1008,1205r75,35l1148,1265r50,10l1243,1275r15,-5l1273,1265r15,-10l1298,1240r5,-15l1308,1205r5,-20l1308,1135r-10,-65l1273,995r-35,-90l1193,810r100,-40l1378,730r70,-45l1508,645r35,-30l1568,585r15,-25l1588,535r,-15l1583,510xe" strokeweight="1pt">
                      <v:path arrowok="t" o:connecttype="custom" o:connectlocs="1583,510;1548,465;1503,435;1448,415;1383,400;1308,405;1138,440;1033,460;1063,265;1058,120;1048,70;1028,30;1003,10;969,0;949,0;889,20;789,90;734,150;609,305;544,400;354,360;215,340;110,345;55,370;45,395;55,455;115,540;215,650;280,710;125,860;45,955;25,985;0,1075;10,1130;15,1140;30,1155;40,1160;115,1170;230,1140;315,1110;504,1015;614,950;834,1100;1008,1205;1148,1265;1243,1275;1258,1270;1273,1265;1298,1240;1308,1205;1308,1135;1273,995;1193,810;1293,770;1448,685;1508,645;1568,585;1588,535;1588,520;1583,510" o:connectangles="0,0,0,0,0,0,0,0,0,0,0,0,0,0,0,0,0,0,0,0,0,0,0,0,0,0,0,0,0,0,0,0,0,0,0,0,0,0,0,0,0,0,0,0,0,0,0,0,0,0,0,0,0,0,0,0,0,0,0,0"/>
                    </v:shape>
                    <v:shape id="Freeform 2051" o:spid="_x0000_s1041" style="position:absolute;left:2633;top:4369;width:1533;height:1220;visibility:visible;mso-wrap-style:square;v-text-anchor:top" coordsize="1533,1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BzrMMA&#10;AADcAAAADwAAAGRycy9kb3ducmV2LnhtbESP3YrCMBCF7xd8hzCCN6JpVXTpGkUFxRvBn32AoRnb&#10;bptJaaLWtzeCsJeH8/Nx5svWVOJOjSssK4iHEQji1OqCMwW/l+3gG4TzyBory6TgSQ6Wi87XHBNt&#10;H3yi+9lnIoywS1BB7n2dSOnSnAy6oa2Jg3e1jUEfZJNJ3eAjjJtKjqJoKg0WHAg51rTJKS3PNxO4&#10;ZVwesu263/8zo1lxqeLr7hgr1eu2qx8Qnlr/H/6091rBZDaG95lw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BzrMMAAADcAAAADwAAAAAAAAAAAAAAAACYAgAAZHJzL2Rv&#10;d25yZXYueG1sUEsFBgAAAAAEAAQA9QAAAIgDAAAAAA==&#10;" path="m1528,485r,l1523,470r-15,-10l1478,440r-50,-15l1368,415r-75,-5l1203,415r-95,10l998,440r20,-100l1028,255r,-75l1023,115,1013,65,993,30,984,20,969,10,954,,939,,919,,899,,859,20,814,45,764,90r-55,55l649,215r-60,80l529,385,429,360,345,345,270,335,205,325r-55,l110,330,75,340,55,355r-5,10l45,375r,30l55,435r20,40l110,515r40,50l205,620r65,60l190,760r-65,70l70,900,35,960r-25,50l,1050r5,15l5,1080r10,10l25,1100r20,10l70,1115r30,5l135,1115r45,-10l225,1090r80,-30l394,1020r95,-50l594,910r120,85l819,1065r95,55l998,1165r75,30l1133,1215r45,5l1198,1220r20,-5l1233,1205r15,-25l1258,1150r,-40l1253,1060r-15,-60l1213,935r-35,-80l1138,770r105,-35l1328,695r70,-40l1458,615r45,-40l1518,555r10,-20l1533,525r,-20l1528,485xe" strokeweight="1pt">
                      <v:path arrowok="t" o:connecttype="custom" o:connectlocs="1528,485;1508,460;1428,425;1368,415;1203,415;998,440;1018,340;1028,180;1023,115;993,30;969,10;939,0;919,0;859,20;764,90;709,145;589,295;529,385;345,345;205,325;110,330;55,355;45,375;55,435;110,515;205,620;270,680;125,830;35,960;10,1010;5,1065;15,1090;25,1100;70,1115;100,1120;180,1105;225,1090;394,1020;594,910;714,995;914,1120;1073,1195;1178,1220;1218,1215;1233,1205;1248,1180;1258,1110;1238,1000;1178,855;1138,770;1328,695;1458,615;1503,575;1528,535;1533,525;1533,505;1528,485" o:connectangles="0,0,0,0,0,0,0,0,0,0,0,0,0,0,0,0,0,0,0,0,0,0,0,0,0,0,0,0,0,0,0,0,0,0,0,0,0,0,0,0,0,0,0,0,0,0,0,0,0,0,0,0,0,0,0,0,0"/>
                    </v:shape>
                    <v:shape id="Freeform 2052" o:spid="_x0000_s1042" style="position:absolute;left:2823;top:4774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lHpccA&#10;AADcAAAADwAAAGRycy9kb3ducmV2LnhtbESPQWvCQBSE74L/YXmCN920WCvRVWKxtiAITS14fGRf&#10;k7TZtyG7Mem/7wqCx2FmvmFWm95U4kKNKy0reJhGIIgzq0vOFZw+XycLEM4ja6wsk4I/crBZDwcr&#10;jLXt+IMuqc9FgLCLUUHhfR1L6bKCDLqprYmD920bgz7IJpe6wS7ATSUfo2guDZYcFgqs6aWg7Ddt&#10;jYK3dH/YndvtPv15ar9OiyTZHqNOqfGoT5YgPPX+Hr6137WC2fMMrmfCEZ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5R6XHAAAA3AAAAA8AAAAAAAAAAAAAAAAAmAIAAGRy&#10;cy9kb3ducmV2LnhtbFBLBQYAAAAABAAEAPUAAACMAwAAAAA=&#10;" path="m55,25r,l50,35,45,45r-5,5l25,55,15,50,10,45,5,35,,25,5,15,10,5,15,,25,,40,r5,5l50,15r5,10xe" strokeweight="1pt">
                      <v:path arrowok="t" o:connecttype="custom" o:connectlocs="55,25;55,25;50,35;45,45;40,50;25,55;25,55;15,50;10,45;5,35;0,25;0,25;5,15;10,5;15,0;25,0;25,0;40,0;45,5;50,15;55,25;55,25" o:connectangles="0,0,0,0,0,0,0,0,0,0,0,0,0,0,0,0,0,0,0,0,0,0"/>
                    </v:shape>
                    <v:shape id="Freeform 2053" o:spid="_x0000_s1043" style="position:absolute;left:2968;top:4809;width:64;height:70;visibility:visible;mso-wrap-style:square;v-text-anchor:top" coordsize="6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VtdcEA&#10;AADcAAAADwAAAGRycy9kb3ducmV2LnhtbESP3YrCMBSE7wXfIRzBO03VXX9qo8iCsLdbfYBDc9oU&#10;m5PaZLW+vREEL4eZ+YbJ9r1txI06XztWMJsmIIgLp2uuFJxPx8kahA/IGhvHpOBBHva74SDDVLs7&#10;/9EtD5WIEPYpKjAhtKmUvjBk0U9dSxy90nUWQ5RdJXWH9wi3jZwnyVJarDkuGGzpx1Bxyf+tgquf&#10;LdjMFy3my8cqkYd1aTZeqfGoP2xBBOrDJ/xu/2oFX6tveJ2JR0D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1bXXBAAAA3AAAAA8AAAAAAAAAAAAAAAAAmAIAAGRycy9kb3du&#10;cmV2LnhtbFBLBQYAAAAABAAEAPUAAACGAwAAAAA=&#10;" path="m64,35r,l64,50,54,60,44,65,34,70,20,65,10,60,,50,,35,,20,10,10,20,5,34,,44,5r10,5l64,20r,15xe" strokeweight="1pt">
                      <v:path arrowok="t" o:connecttype="custom" o:connectlocs="64,35;64,35;64,50;54,60;44,65;34,70;34,70;20,65;10,60;0,50;0,35;0,35;0,20;10,10;20,5;34,0;34,0;44,5;54,10;64,20;64,35;64,35" o:connectangles="0,0,0,0,0,0,0,0,0,0,0,0,0,0,0,0,0,0,0,0,0,0"/>
                    </v:shape>
                    <v:shape id="Freeform 2054" o:spid="_x0000_s1044" style="position:absolute;left:2888;top:4854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OWlcUA&#10;AADcAAAADwAAAGRycy9kb3ducmV2LnhtbESP3WrCQBSE74W+w3KE3unGUBIbXaUo/UGhUPUBjtlj&#10;EsyeDdltft6+Wyj0cpiZb5j1djC16Kh1lWUFi3kEgji3uuJCweX8OluCcB5ZY22ZFIzkYLt5mKwx&#10;07bnL+pOvhABwi5DBaX3TSaly0sy6Oa2IQ7ezbYGfZBtIXWLfYCbWsZRlEiDFYeFEhvalZTfT99G&#10;gZeNvr6nbzJeHp6H8fOQjsf9UanH6fCyAuFp8P/hv/aHVvCUJv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45aVxQAAANwAAAAPAAAAAAAAAAAAAAAAAJgCAABkcnMv&#10;ZG93bnJldi54bWxQSwUGAAAAAAQABAD1AAAAigMAAAAA&#10;" path="m35,20r,l35,25r-5,5l25,35,15,40,10,35,5,30,,25,,20,,10,5,5,10,r5,l25,r5,5l35,10r,10xe" strokeweight="1pt">
                      <v:path arrowok="t" o:connecttype="custom" o:connectlocs="35,20;35,20;35,25;30,30;25,35;15,40;15,40;10,35;5,30;0,25;0,20;0,20;0,10;5,5;10,0;15,0;15,0;25,0;30,5;35,10;35,20;35,20" o:connectangles="0,0,0,0,0,0,0,0,0,0,0,0,0,0,0,0,0,0,0,0,0,0"/>
                    </v:shape>
                    <v:shape id="Freeform 2055" o:spid="_x0000_s1045" style="position:absolute;left:3676;top:5414;width:50;height:50;visibility:visible;mso-wrap-style:square;v-text-anchor:top" coordsize="5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+VT8IA&#10;AADcAAAADwAAAGRycy9kb3ducmV2LnhtbESP0YrCMBRE3xf8h3AF39ZUEZVqFFEKIotg9QMuzbUt&#10;NjelibX69RtB8HGYmTPMct2ZSrTUuNKygtEwAkGcWV1yruByTn7nIJxH1lhZJgVPcrBe9X6WGGv7&#10;4BO1qc9FgLCLUUHhfR1L6bKCDLqhrYmDd7WNQR9kk0vd4CPATSXHUTSVBksOCwXWtC0ou6V3o4DP&#10;253b2b/ja3OYtO6ejEp/TZQa9LvNAoSnzn/Dn/ZeK5jMZvA+E4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H5VPwgAAANwAAAAPAAAAAAAAAAAAAAAAAJgCAABkcnMvZG93&#10;bnJldi54bWxQSwUGAAAAAAQABAD1AAAAhwMAAAAA&#10;" path="m5,10r,l10,,20,,30,,40,5,50,15r,5l50,35r-5,5l40,50r-10,l20,50,10,45,,40,,30,,20,5,10xe" strokeweight="1pt">
                      <v:path arrowok="t" o:connecttype="custom" o:connectlocs="5,10;5,10;10,0;20,0;30,0;40,5;40,5;50,15;50,20;50,35;45,40;45,40;40,50;30,50;20,50;10,45;10,45;0,40;0,30;0,20;5,10;5,10" o:connectangles="0,0,0,0,0,0,0,0,0,0,0,0,0,0,0,0,0,0,0,0,0,0"/>
                    </v:shape>
                    <v:shape id="Freeform 2056" o:spid="_x0000_s1046" style="position:absolute;left:3577;top:5279;width:64;height:65;visibility:visible;mso-wrap-style:square;v-text-anchor:top" coordsize="6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TPQsMA&#10;AADcAAAADwAAAGRycy9kb3ducmV2LnhtbERPzW6CQBC+m/QdNtOkN1mqRlvqQppWUzxwqPoAE3YK&#10;pOwsZVfAt+8eTDx++f632WRaMVDvGssKnqMYBHFpdcOVgvNpP38B4TyyxtYyKbiSgyx9mG0x0Xbk&#10;bxqOvhIhhF2CCmrvu0RKV9Zk0EW2Iw7cj+0N+gD7SuoexxBuWrmI47U02HBoqLGjj5rK3+PFKMiH&#10;8fM13o3Lr8XfJj8sV7poikKpp8fp/Q2Ep8nfxTd3rhWsNmFtOBOOgE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TPQsMAAADcAAAADwAAAAAAAAAAAAAAAACYAgAAZHJzL2Rv&#10;d25yZXYueG1sUEsFBgAAAAAEAAQA9QAAAIgDAAAAAA==&#10;" path="m5,10r,l15,5,30,,40,,54,5,64,15r,15l64,40,59,55,49,65r-14,l25,65,10,60,5,50,,35,,25,5,10xe" strokeweight="1pt">
                      <v:path arrowok="t" o:connecttype="custom" o:connectlocs="5,10;5,10;15,5;30,0;40,0;54,5;54,5;64,15;64,30;64,40;59,55;59,55;49,65;35,65;25,65;10,60;10,60;5,50;0,35;0,25;5,10;5,10" o:connectangles="0,0,0,0,0,0,0,0,0,0,0,0,0,0,0,0,0,0,0,0,0,0"/>
                    </v:shape>
                    <v:shape id="Freeform 2057" o:spid="_x0000_s1047" style="position:absolute;left:2803;top:5269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joO8cA&#10;AADcAAAADwAAAGRycy9kb3ducmV2LnhtbESPQWvCQBSE74X+h+UJvdWNpVpNXSWWVgsFwajg8ZF9&#10;TdJm34bsxsR/3xWEHoeZ+YaZL3tTiTM1rrSsYDSMQBBnVpecKzjsPx6nIJxH1lhZJgUXcrBc3N/N&#10;Mda24x2dU5+LAGEXo4LC+zqW0mUFGXRDWxMH79s2Bn2QTS51g12Am0o+RdFEGiw5LBRY01tB2W/a&#10;GgWbdP31fmpX6/Rn3B4P0yRZbaNOqYdBn7yC8NT7//Ct/akVPL/M4HomH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46DvHAAAA3AAAAA8AAAAAAAAAAAAAAAAAmAIAAGRy&#10;cy9kb3ducmV2LnhtbFBLBQYAAAAABAAEAPUAAACMAwAAAAA=&#10;" path="m50,15r,l55,25,50,35,45,45,40,55r-10,l20,55,10,50,,40,,30,,20,5,10,15,5,25,,35,5r10,5l50,15xe" strokeweight="1pt">
                      <v:path arrowok="t" o:connecttype="custom" o:connectlocs="50,15;50,15;55,25;50,35;45,45;40,55;40,55;30,55;20,55;10,50;0,40;0,40;0,30;0,20;5,10;15,5;15,5;25,0;35,5;45,10;50,15;50,15" o:connectangles="0,0,0,0,0,0,0,0,0,0,0,0,0,0,0,0,0,0,0,0,0,0"/>
                    </v:shape>
                    <v:shape id="Freeform 2058" o:spid="_x0000_s1048" style="position:absolute;left:2948;top:5234;width:69;height:7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57NMEA&#10;AADcAAAADwAAAGRycy9kb3ducmV2LnhtbERPS2vCQBC+C/0PyxS86aZFSkhdpbQUPEhB7eM6ZKdJ&#10;MDsbsqOJ/fWdg+Dx43sv12NozZn61ER28DDPwBCX0TdcOfg8vM9yMEmQPbaRycGFEqxXd5MlFj4O&#10;vKPzXiqjIZwKdFCLdIW1qawpYJrHjli539gHFIV9ZX2Pg4aH1j5m2ZMN2LA21NjRa03lcX8KWrKj&#10;Ur6yxd8wyvfHIf/ZHuVt69z0fnx5BiM0yk18dW+8g0Wu8/WMHgG7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OezTBAAAA3AAAAA8AAAAAAAAAAAAAAAAAmAIAAGRycy9kb3du&#10;cmV2LnhtbFBLBQYAAAAABAAEAPUAAACGAwAAAAA=&#10;" path="m64,20r,l69,35r,10l59,55,50,65,40,70,25,65,15,60,5,50,,35,5,25,10,15,20,5,35,,45,5r9,5l64,20xe" strokeweight="1pt">
                      <v:path arrowok="t" o:connecttype="custom" o:connectlocs="64,20;64,20;69,35;69,45;59,55;50,65;50,65;40,70;25,65;15,60;5,50;5,50;0,35;5,25;10,15;20,5;20,5;35,0;45,5;54,10;64,20;64,20" o:connectangles="0,0,0,0,0,0,0,0,0,0,0,0,0,0,0,0,0,0,0,0,0,0"/>
                    </v:shape>
                    <v:shape id="Freeform 2059" o:spid="_x0000_s1049" style="position:absolute;left:2893;top:5319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9+xsUA&#10;AADcAAAADwAAAGRycy9kb3ducmV2LnhtbESP0WrCQBRE3wv9h+UW+lY3kVLT6BpKS60YKFT9gGv2&#10;mgSzd0N2Ncnfu4LQx2FmzjCLbDCNuFDnassK4kkEgriwuuZSwX73/ZKAcB5ZY2OZFIzkIFs+Piww&#10;1bbnP7psfSkChF2KCirv21RKV1Rk0E1sSxy8o+0M+iC7UuoO+wA3jZxG0Zs0WHNYqLClz4qK0/Zs&#10;FHjZ6sPPbCWnyeZ9GH83szH/ypV6fho+5iA8Df4/fG+vtYLXJIb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337GxQAAANwAAAAPAAAAAAAAAAAAAAAAAJgCAABkcnMv&#10;ZG93bnJldi54bWxQSwUGAAAAAAQABAD1AAAAigMAAAAA&#10;" path="m35,10r,l35,15r,10l35,30,25,35r-5,5l10,35r-5,l,25,,20,,10,5,5,10,r5,l25,r5,5l35,10xe" strokeweight="1pt">
                      <v:path arrowok="t" o:connecttype="custom" o:connectlocs="35,10;35,10;35,15;35,25;35,30;25,35;25,35;20,40;10,35;5,35;0,25;0,25;0,20;0,10;5,5;10,0;10,0;15,0;25,0;30,5;35,10;35,10" o:connectangles="0,0,0,0,0,0,0,0,0,0,0,0,0,0,0,0,0,0,0,0,0,0"/>
                    </v:shape>
                    <v:shape id="Freeform 2060" o:spid="_x0000_s1050" style="position:absolute;left:2878;top:5199;width:25;height:30;visibility:visible;mso-wrap-style:square;v-text-anchor:top" coordsize="2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Y/ccMA&#10;AADcAAAADwAAAGRycy9kb3ducmV2LnhtbESPQWvCQBSE7wX/w/IEL6VuFCmSukqRCCLtwSh4fWSf&#10;SWj2bcg+Tfz3XaHQ4zAz3zCrzeAadacu1J4NzKYJKOLC25pLA+fT7m0JKgiyxcYzGXhQgM169LLC&#10;1Pqej3TPpVQRwiFFA5VIm2odioochqlviaN39Z1DibIrte2wj3DX6HmSvGuHNceFClvaVlT85Ddn&#10;YHi99pfjbiaSH749cpZkX5QZMxkPnx+ghAb5D/+199bAYjmH55l4BP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Y/ccMAAADcAAAADwAAAAAAAAAAAAAAAACYAgAAZHJzL2Rv&#10;d25yZXYueG1sUEsFBgAAAAAEAAQA9QAAAIgDAAAAAA==&#10;" path="m25,15r,l25,25,15,30,5,25,,15,5,5,15,,25,5r,10xe" strokeweight="1pt">
                      <v:path arrowok="t" o:connecttype="custom" o:connectlocs="25,15;25,15;25,25;15,30;15,30;5,25;0,15;0,15;5,5;15,0;15,0;25,5;25,15;25,15" o:connectangles="0,0,0,0,0,0,0,0,0,0,0,0,0,0"/>
                    </v:shape>
                    <v:shape id="Freeform 2061" o:spid="_x0000_s1051" style="position:absolute;left:3796;top:4909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xBNMMA&#10;AADcAAAADwAAAGRycy9kb3ducmV2LnhtbESP26rCMBRE3w/4D2ELvmnqlVKNIl5A4YB4+YBts22L&#10;zU5pota/N8KB8zjMzBpmtmhMKZ5Uu8Kygn4vAkGcWl1wpuBy3nZjEM4jaywtk4I3OVjMWz8zTLR9&#10;8ZGeJ5+JAGGXoILc+yqR0qU5GXQ9WxEH72Zrgz7IOpO6xleAm1IOomgiDRYcFnKsaJVTej89jILr&#10;PV5fcb+8HMd6u5HxTq7fvwelOu1mOQXhqfH/4b/2TisYxUP4nglHQM4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xBNMMAAADcAAAADwAAAAAAAAAAAAAAAACYAgAAZHJzL2Rv&#10;d25yZXYueG1sUEsFBgAAAAAEAAQA9QAAAIgDAAAAAA==&#10;" path="m50,15r,l55,25,50,35r-5,5l40,50r-10,l20,50,10,45,5,35,,25,,15,5,5,15,,25,,35,,45,5r5,10xe" strokeweight="1pt">
                      <v:path arrowok="t" o:connecttype="custom" o:connectlocs="50,15;50,15;55,25;50,35;45,40;40,50;40,50;30,50;20,50;10,45;5,35;5,35;0,25;0,15;5,5;15,0;15,0;25,0;35,0;45,5;50,15;50,15" o:connectangles="0,0,0,0,0,0,0,0,0,0,0,0,0,0,0,0,0,0,0,0,0,0"/>
                    </v:shape>
                    <v:shape id="Freeform 2062" o:spid="_x0000_s1052" style="position:absolute;left:3941;top:4869;width:70;height:70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3CucUA&#10;AADcAAAADwAAAGRycy9kb3ducmV2LnhtbESPQWsCMRSE7wX/Q3iFXkrNVkTs1ihSLHoSXK29Pjav&#10;m6WblyWJuvrrjSB4HGbmG2Yy62wjjuRD7VjBez8DQVw6XXOlYLf9fhuDCBFZY+OYFJwpwGzae5pg&#10;rt2JN3QsYiUShEOOCkyMbS5lKA1ZDH3XEifvz3mLMUlfSe3xlOC2kYMsG0mLNacFgy19GSr/i4NV&#10;sFj7n1/7sdkvB/Vr2JvVpTDni1Ivz938E0SkLj7C9/ZKKxiOh3A7k46An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3cK5xQAAANwAAAAPAAAAAAAAAAAAAAAAAJgCAABkcnMv&#10;ZG93bnJldi54bWxQSwUGAAAAAAQABAD1AAAAigMAAAAA&#10;" path="m65,20r,l70,35r,10l60,60,50,65,40,70r-15,l15,60,5,50,,40,5,25,10,15,20,5,35,,45,5r15,5l65,20xe" strokeweight="1pt">
                      <v:path arrowok="t" o:connecttype="custom" o:connectlocs="65,20;65,20;70,35;70,45;60,60;50,65;50,65;40,70;25,70;15,60;5,50;5,50;0,40;5,25;10,15;20,5;20,5;35,0;45,5;60,10;65,20;65,20" o:connectangles="0,0,0,0,0,0,0,0,0,0,0,0,0,0,0,0,0,0,0,0,0,0"/>
                    </v:shape>
                    <v:shape id="Freeform 2063" o:spid="_x0000_s1053" style="position:absolute;left:3886;top:4954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CiEsUA&#10;AADcAAAADwAAAGRycy9kb3ducmV2LnhtbESPQWvCQBSE74L/YXlCb7rRpkVS1xAEwUIv1VLw9pp9&#10;JsHs27i7Jum/7xYKPQ4z8w2zyUfTip6cbywrWC4SEMSl1Q1XCj5O+/kahA/IGlvLpOCbPOTb6WSD&#10;mbYDv1N/DJWIEPYZKqhD6DIpfVmTQb+wHXH0LtYZDFG6SmqHQ4SbVq6S5FkabDgu1NjRrqbyerwb&#10;BY9vq5tu0/OZpTOn10ux+0o/G6UeZmPxAiLQGP7Df+2DVpCun+D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KISxQAAANwAAAAPAAAAAAAAAAAAAAAAAJgCAABkcnMv&#10;ZG93bnJldi54bWxQSwUGAAAAAAQABAD1AAAAigMAAAAA&#10;" path="m35,10r,l40,20r-5,5l35,30,25,35r-5,5l10,40,5,35,,30,,20,,15,5,5,10,r5,l25,r5,5l35,10xe" strokeweight="1pt">
                      <v:path arrowok="t" o:connecttype="custom" o:connectlocs="35,10;35,10;40,20;35,25;35,30;25,35;25,35;20,40;10,40;5,35;0,30;0,30;0,20;0,15;5,5;10,0;10,0;15,0;25,0;30,5;35,10;35,10" o:connectangles="0,0,0,0,0,0,0,0,0,0,0,0,0,0,0,0,0,0,0,0,0,0"/>
                    </v:shape>
                    <v:shape id="Freeform 2064" o:spid="_x0000_s1054" style="position:absolute;left:3871;top:4834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1TbMQA&#10;AADcAAAADwAAAGRycy9kb3ducmV2LnhtbESPQYvCMBCF7wv+hzCCtzVVRKUaRQVF8OCueqi3oRnb&#10;ajMpTdT6782CsMfHm/e9edN5Y0rxoNoVlhX0uhEI4tTqgjMFp+P6ewzCeWSNpWVS8CIH81nra4qx&#10;tk/+pcfBZyJA2MWoIPe+iqV0aU4GXddWxMG72NqgD7LOpK7xGeCmlP0oGkqDBYeGHCta5ZTeDncT&#10;3thkSbE4ySva8275M3L7bZJclOq0m8UEhKfG/x9/0lutYDAewt+YQAA5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9U2zEAAAA3AAAAA8AAAAAAAAAAAAAAAAAmAIAAGRycy9k&#10;b3ducmV2LnhtbFBLBQYAAAAABAAEAPUAAACJAwAAAAA=&#10;" path="m30,15r,l25,25,15,30,5,25,,15,5,5,15,,25,5r5,10xe" strokeweight="1pt">
                      <v:path arrowok="t" o:connecttype="custom" o:connectlocs="30,15;30,15;25,25;15,30;15,30;5,25;0,15;0,15;5,5;15,0;15,0;25,5;30,15;30,15" o:connectangles="0,0,0,0,0,0,0,0,0,0,0,0,0,0"/>
                    </v:shape>
                    <v:shape id="Freeform 2065" o:spid="_x0000_s1055" style="position:absolute;left:3467;top:4484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6Z/sUA&#10;AADcAAAADwAAAGRycy9kb3ducmV2LnhtbESPQWvCQBSE74L/YXlCb7rRhlZS1xAEwUIv1VLw9pp9&#10;JsHs27i7Jum/7xYKPQ4z8w2zyUfTip6cbywrWC4SEMSl1Q1XCj5O+/kahA/IGlvLpOCbPOTb6WSD&#10;mbYDv1N/DJWIEPYZKqhD6DIpfVmTQb+wHXH0LtYZDFG6SmqHQ4SbVq6S5EkabDgu1NjRrqbyerwb&#10;BY9vq5tu0/OZpTOn10ux+0o/G6UeZmPxAiLQGP7Df+2DVpCun+H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pn+xQAAANwAAAAPAAAAAAAAAAAAAAAAAJgCAABkcnMv&#10;ZG93bnJldi54bWxQSwUGAAAAAAQABAD1AAAAigMAAAAA&#10;" path="m40,20r,l40,30r-5,5l30,40r-10,l10,40,5,35,,30,,20,,10,5,5,10,,20,,30,r5,5l40,10r,10xe" strokeweight="1pt">
                      <v:path arrowok="t" o:connecttype="custom" o:connectlocs="40,20;40,20;40,30;35,35;30,40;20,40;20,40;10,40;5,35;0,30;0,20;0,20;0,10;5,5;10,0;20,0;20,0;30,0;35,5;40,10;40,20;40,20" o:connectangles="0,0,0,0,0,0,0,0,0,0,0,0,0,0,0,0,0,0,0,0,0,0"/>
                    </v:shape>
                    <v:shape id="Freeform 2066" o:spid="_x0000_s1056" style="position:absolute;left:3377;top:4584;width:65;height:65;visibility:visible;mso-wrap-style:square;v-text-anchor:top" coordsize="6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js5r8A&#10;AADcAAAADwAAAGRycy9kb3ducmV2LnhtbERPy4rCMBTdC/5DuII7TZUyI9W0OGLBpS9cX5prW2xu&#10;apOx9e/NYmCWh/PeZINpxIs6V1tWsJhHIIgLq2suFVwv+WwFwnlkjY1lUvAmB1k6Hm0w0bbnE73O&#10;vhQhhF2CCirv20RKV1Rk0M1tSxy4u+0M+gC7UuoO+xBuGrmMoi9psObQUGFLu4qKx/nXKFj237cy&#10;3l2ep5827xtfP/JjvFdqOhm2axCeBv8v/nMftIJ4FdaGM+EIyPQ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eOzmvwAAANwAAAAPAAAAAAAAAAAAAAAAAJgCAABkcnMvZG93bnJl&#10;di54bWxQSwUGAAAAAAQABAD1AAAAhAMAAAAA&#10;" path="m65,35r,l60,45,55,55,45,65r-15,l20,65,10,55,,45,,35,,20,10,10,20,5,30,,45,5r10,5l60,20r5,15xe" strokeweight="1pt">
                      <v:path arrowok="t" o:connecttype="custom" o:connectlocs="65,35;65,35;60,45;55,55;45,65;30,65;30,65;20,65;10,55;0,45;0,35;0,35;0,20;10,10;20,5;30,0;30,0;45,5;55,10;60,20;65,35;65,35" o:connectangles="0,0,0,0,0,0,0,0,0,0,0,0,0,0,0,0,0,0,0,0,0,0"/>
                    </v:shape>
                    <v:shape id="Freeform 2067" o:spid="_x0000_s1057" style="position:absolute;left:3512;top:4564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2oF8UA&#10;AADcAAAADwAAAGRycy9kb3ducmV2LnhtbESPQWvCQBSE74L/YXlCb7qpDcVG1xAEwUIv1VLw9sw+&#10;k9Ds27i7Jum/7xYKPQ4z8w2zyUfTip6cbywreFwkIIhLqxuuFHyc9vMVCB+QNbaWScE3eci308kG&#10;M20Hfqf+GCoRIewzVFCH0GVS+rImg35hO+LoXa0zGKJ0ldQOhwg3rVwmybM02HBcqLGjXU3l1/Fu&#10;FDy9LW+6Tc9nls6cXq/F7pJ+Nko9zMZiDSLQGP7Df+2DVpCuXuD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/agXxQAAANwAAAAPAAAAAAAAAAAAAAAAAJgCAABkcnMv&#10;ZG93bnJldi54bWxQSwUGAAAAAAQABAD1AAAAigMAAAAA&#10;" path="m40,20r,l40,30r-5,5l30,40r-10,l10,40,5,35,,30,,20,,10,5,5,10,,20,,30,r5,5l40,10r,10xe" strokeweight="1pt">
                      <v:path arrowok="t" o:connecttype="custom" o:connectlocs="40,20;40,20;40,30;35,35;30,40;20,40;20,40;10,40;5,35;0,30;0,20;0,20;0,10;5,5;10,0;20,0;20,0;30,0;35,5;40,10;40,20;40,20" o:connectangles="0,0,0,0,0,0,0,0,0,0,0,0,0,0,0,0,0,0,0,0,0,0"/>
                    </v:shape>
                    <v:shape id="Freeform 2068" o:spid="_x0000_s1058" style="position:absolute;left:3477;top:466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ft2L0A&#10;AADcAAAADwAAAGRycy9kb3ducmV2LnhtbERPy6rCMBDdC/5DGMGdpop4tRpFFFGX1we4HJqxKTaT&#10;0kStf28WgsvDec+XjS3Fk2pfOFYw6CcgiDOnC84VnE/b3gSED8gaS8ek4E0elot2a46pdi/+p+cx&#10;5CKGsE9RgQmhSqX0mSGLvu8q4sjdXG0xRFjnUtf4iuG2lMMkGUuLBccGgxWtDWX348MqOJiLPf1t&#10;ivdQ404OuMyubuKV6naa1QxEoCb8xF/3XisYTeP8eCYeAbn4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8ft2L0AAADcAAAADwAAAAAAAAAAAAAAAACYAgAAZHJzL2Rvd25yZXYu&#10;eG1sUEsFBgAAAAAEAAQA9QAAAIIDAAAAAA==&#10;" path="m20,10r,l20,20r-10,l5,20,,10,5,5,10,,20,5r,5xe" strokeweight="1pt">
                      <v:path arrowok="t" o:connecttype="custom" o:connectlocs="20,10;20,10;20,20;10,20;10,20;5,20;0,10;0,10;5,5;10,0;10,0;20,5;20,10;20,10" o:connectangles="0,0,0,0,0,0,0,0,0,0,0,0,0,0"/>
                    </v:shape>
                  </v:group>
                </v:group>
                <v:group id="Group 2069" o:spid="_x0000_s1059" style="position:absolute;left:1119;top:7752;width:1263;height:334" coordorigin="4606,4177" coordsize="2398,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2070" o:spid="_x0000_s1060" style="position:absolute;left:4606;top:4177;width:2398;height:775;flip:x;visibility:visible;mso-wrap-style:square;v-text-anchor:top" coordsize="2433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exccMA&#10;AADcAAAADwAAAGRycy9kb3ducmV2LnhtbESPQWvCQBSE7wX/w/KE3upGSUuMrqJCwVNpNXh+ZJ9J&#10;MPs27G40+fduodDjMDPfMOvtYFpxJ+cbywrmswQEcWl1w5WC4vz5loHwAVlja5kUjORhu5m8rDHX&#10;9sE/dD+FSkQI+xwV1CF0uZS+rMmgn9mOOHpX6wyGKF0ltcNHhJtWLpLkQxpsOC7U2NGhpvJ26o2C&#10;rz773r8X++KWjsOld+mYGdco9ToddisQgYbwH/5rH7WCdLmA3zPxCM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exccMAAADcAAAADwAAAAAAAAAAAAAAAACYAgAAZHJzL2Rv&#10;d25yZXYueG1sUEsFBgAAAAAEAAQA9QAAAIgDAAAAAA==&#10;" path="m2433,390r,l2428,410r,20l2408,465r-30,40l2338,540r-55,35l2223,605r-70,30l2073,660r-85,25l1893,710r-100,20l1688,745r-109,15l1459,770r-120,5l1214,775r,l1089,775,969,770,854,760,744,745,634,730,534,710,439,685,354,660,274,635,204,605,144,575,94,540,55,505,25,465,5,430,,410,,390r,l,370,5,350,25,310,55,275,94,235r50,-30l204,170r70,-30l354,115,439,90,534,65,634,45,744,30,854,20,969,10,1089,5,1214,r,l1339,5r120,5l1579,20r109,10l1793,45r100,20l1988,90r85,25l2153,140r70,30l2283,205r55,30l2378,275r30,35l2428,350r,20l2433,390r,xe" strokeweight="1pt">
                    <v:path arrowok="t" o:connecttype="custom" o:connectlocs="2398,390;2393,430;2344,505;2250,575;2122,635;1959,685;1767,730;1556,760;1320,775;1197,775;955,770;733,745;526,710;349,660;201,605;93,540;25,465;0,410;0,390;5,350;54,275;142,205;270,140;433,90;625,45;842,20;1073,5;1197,0;1438,10;1664,30;1866,65;2043,115;2191,170;2304,235;2373,310;2393,370;2398,390" o:connectangles="0,0,0,0,0,0,0,0,0,0,0,0,0,0,0,0,0,0,0,0,0,0,0,0,0,0,0,0,0,0,0,0,0,0,0,0,0"/>
                  </v:shape>
                  <v:shape id="Freeform 2071" o:spid="_x0000_s1061" style="position:absolute;left:4803;top:4247;width:2005;height:635;flip:x;visibility:visible;mso-wrap-style:square;v-text-anchor:top" coordsize="2034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t7OMQA&#10;AADcAAAADwAAAGRycy9kb3ducmV2LnhtbESPQWsCMRSE7wX/Q3hCL0WztkXs1iilUPBQKa7u/bF5&#10;3SzdvGw3UbP/3giCx2FmvmGW62hbcaLeN44VzKYZCOLK6YZrBYf912QBwgdkja1jUjCQh/Vq9LDE&#10;XLsz7+hUhFokCPscFZgQulxKXxmy6KeuI07er+sthiT7WuoezwluW/mcZXNpseG0YLCjT0PVX3G0&#10;Cp7KwcXC/HzPhvlxu0EdS/o3Sj2O48c7iEAx3MO39kYreH17geuZdATk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bezjEAAAA3AAAAA8AAAAAAAAAAAAAAAAAmAIAAGRycy9k&#10;b3ducmV2LnhtbFBLBQYAAAAABAAEAPUAAACJAwAAAAA=&#10;" path="m2034,320r,l2029,350r-15,30l1989,415r-35,25l1909,470r-50,25l1799,520r-65,25l1664,565r-80,15l1499,595r-84,15l1320,620r-100,10l1120,635r-105,l1015,635r-105,l810,630,715,620,620,610,530,595,450,580,370,565,295,545,230,520,175,495,120,470,80,440,45,415,20,380,5,350,,320r,l5,285,20,255,45,225,80,195r40,-30l175,140r55,-25l295,95,370,75,450,55,530,40,620,25,715,15r95,-5l910,5,1015,r,l1120,5r100,5l1320,15r95,10l1499,40r85,15l1664,75r70,20l1799,115r60,25l1909,165r45,30l1989,225r25,30l2029,285r5,35l2034,320xe" strokeweight="1pt">
                    <v:path arrowok="t" o:connecttype="custom" o:connectlocs="2005,320;1985,380;1926,440;1832,495;1709,545;1561,580;1395,610;1203,630;1001,635;897,635;705,620;522,595;365,565;227,520;118,470;44,415;5,350;0,320;20,255;79,195;173,140;291,95;444,55;611,25;798,10;1001,0;1104,5;1301,15;1478,40;1640,75;1773,115;1882,165;1961,225;2000,285;2005,320" o:connectangles="0,0,0,0,0,0,0,0,0,0,0,0,0,0,0,0,0,0,0,0,0,0,0,0,0,0,0,0,0,0,0,0,0,0,0"/>
                  </v:shape>
                  <v:shape id="Freeform 2072" o:spid="_x0000_s1062" style="position:absolute;left:5306;top:4407;width:753;height:270;flip:x;visibility:visible;mso-wrap-style:square;v-text-anchor:top" coordsize="764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GXOMUA&#10;AADcAAAADwAAAGRycy9kb3ducmV2LnhtbESPT2sCMRTE70K/Q3gFb5oo21K3RmkFpdCTq6i9PTZv&#10;/+DmZdlEXb+9KRR6HGbmN8x82dtGXKnztWMNk7ECQZw7U3OpYb9bj95A+IBssHFMGu7kYbl4Gswx&#10;Ne7GW7pmoRQRwj5FDVUIbSqlzyuy6MeuJY5e4TqLIcqulKbDW4TbRk6VepUWa44LFba0qig/Zxer&#10;YasOnz/fx2lSFBvlL8fM7YqXk9bD5/7jHUSgPvyH/9pfRkMyS+D3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0Zc4xQAAANwAAAAPAAAAAAAAAAAAAAAAAJgCAABkcnMv&#10;ZG93bnJldi54bWxQSwUGAAAAAAQABAD1AAAAigMAAAAA&#10;" path="m315,65r,l375,70r45,15l420,85r15,10l450,105r10,10l460,130r,l460,140r-10,10l435,160r-15,10l420,170r-45,15l315,190r,l260,185,215,170r,l200,160,185,150,175,140r,-10l175,130r,-15l185,105,200,95,215,85r,l260,70r55,-5l315,65xm650,40r,l590,25,525,10,455,5,380,r,l305,5r-70,5l170,25,110,40r,l60,60,25,85,15,95,5,110,,125r,10l,135r,15l5,165r20,25l60,210r50,20l110,230r60,20l235,260r70,10l380,270r,l455,270r70,-10l590,250r60,-20l650,230r49,-20l734,190r20,-25l759,150r5,-15l764,135r-5,-10l754,110,744,95,734,85,699,60,650,40r,xe" strokeweight="1pt">
                    <v:path arrowok="t" o:connecttype="custom" o:connectlocs="310,65;414,85;429,95;453,115;453,130;444,150;414,170;370,185;310,190;212,170;197,160;172,140;172,130;182,105;212,85;256,70;310,65;641,40;517,10;375,0;301,5;168,25;108,40;25,85;5,110;0,135;0,150;25,190;108,230;168,250;301,270;375,270;517,260;641,230;689,210;743,165;753,135;748,125;733,95;689,60;641,40" o:connectangles="0,0,0,0,0,0,0,0,0,0,0,0,0,0,0,0,0,0,0,0,0,0,0,0,0,0,0,0,0,0,0,0,0,0,0,0,0,0,0,0,0"/>
                    <o:lock v:ext="edit" verticies="t"/>
                  </v:shape>
                </v:group>
                <v:group id="Group 2073" o:spid="_x0000_s1063" style="position:absolute;left:2116;top:7987;width:1263;height:334" coordorigin="4606,4177" coordsize="2398,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2074" o:spid="_x0000_s1064" style="position:absolute;left:4606;top:4177;width:2398;height:775;flip:x;visibility:visible;mso-wrap-style:square;v-text-anchor:top" coordsize="2433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y3csMA&#10;AADcAAAADwAAAGRycy9kb3ducmV2LnhtbESPQWvCQBSE7wX/w/IEb3VTSSVNXUUFwZO0Gjw/sq9J&#10;MPs27G40+fduodDjMDPfMKvNYFpxJ+cbywre5gkI4tLqhisFxeXwmoHwAVlja5kUjORhs568rDDX&#10;9sHfdD+HSkQI+xwV1CF0uZS+rMmgn9uOOHo/1hkMUbpKaoePCDetXCTJUhpsOC7U2NG+pvJ27o2C&#10;U5997d6LXXFLx+Hau3TMjGuUmk2H7SeIQEP4D/+1j1pB+rGE3zPxCM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y3csMAAADcAAAADwAAAAAAAAAAAAAAAACYAgAAZHJzL2Rv&#10;d25yZXYueG1sUEsFBgAAAAAEAAQA9QAAAIgDAAAAAA==&#10;" path="m2433,390r,l2428,410r,20l2408,465r-30,40l2338,540r-55,35l2223,605r-70,30l2073,660r-85,25l1893,710r-100,20l1688,745r-109,15l1459,770r-120,5l1214,775r,l1089,775,969,770,854,760,744,745,634,730,534,710,439,685,354,660,274,635,204,605,144,575,94,540,55,505,25,465,5,430,,410,,390r,l,370,5,350,25,310,55,275,94,235r50,-30l204,170r70,-30l354,115,439,90,534,65,634,45,744,30,854,20,969,10,1089,5,1214,r,l1339,5r120,5l1579,20r109,10l1793,45r100,20l1988,90r85,25l2153,140r70,30l2283,205r55,30l2378,275r30,35l2428,350r,20l2433,390r,xe" strokeweight="1pt">
                    <v:path arrowok="t" o:connecttype="custom" o:connectlocs="2398,390;2393,430;2344,505;2250,575;2122,635;1959,685;1767,730;1556,760;1320,775;1197,775;955,770;733,745;526,710;349,660;201,605;93,540;25,465;0,410;0,390;5,350;54,275;142,205;270,140;433,90;625,45;842,20;1073,5;1197,0;1438,10;1664,30;1866,65;2043,115;2191,170;2304,235;2373,310;2393,370;2398,390" o:connectangles="0,0,0,0,0,0,0,0,0,0,0,0,0,0,0,0,0,0,0,0,0,0,0,0,0,0,0,0,0,0,0,0,0,0,0,0,0"/>
                  </v:shape>
                  <v:shape id="Freeform 2075" o:spid="_x0000_s1065" style="position:absolute;left:4803;top:4247;width:2005;height:635;flip:x;visibility:visible;mso-wrap-style:square;v-text-anchor:top" coordsize="2034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B9O8QA&#10;AADcAAAADwAAAGRycy9kb3ducmV2LnhtbESPQWsCMRSE7wX/Q3hCL6JZS1G7NUoRBA8t4qr3x+Z1&#10;s3Tzst1Ezf77RhB6HGbmG2a5jrYRV+p87VjBdJKBIC6drrlScDpuxwsQPiBrbByTgp48rFeDpyXm&#10;2t34QNciVCJB2OeowITQ5lL60pBFP3EtcfK+XWcxJNlVUnd4S3DbyJcsm0mLNacFgy1tDJU/xcUq&#10;GJ17Fwuz/5z2s8vXDnU8069R6nkYP95BBIrhP/xo77SC17c53M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gfTvEAAAA3AAAAA8AAAAAAAAAAAAAAAAAmAIAAGRycy9k&#10;b3ducmV2LnhtbFBLBQYAAAAABAAEAPUAAACJAwAAAAA=&#10;" path="m2034,320r,l2029,350r-15,30l1989,415r-35,25l1909,470r-50,25l1799,520r-65,25l1664,565r-80,15l1499,595r-84,15l1320,620r-100,10l1120,635r-105,l1015,635r-105,l810,630,715,620,620,610,530,595,450,580,370,565,295,545,230,520,175,495,120,470,80,440,45,415,20,380,5,350,,320r,l5,285,20,255,45,225,80,195r40,-30l175,140r55,-25l295,95,370,75,450,55,530,40,620,25,715,15r95,-5l910,5,1015,r,l1120,5r100,5l1320,15r95,10l1499,40r85,15l1664,75r70,20l1799,115r60,25l1909,165r45,30l1989,225r25,30l2029,285r5,35l2034,320xe" strokeweight="1pt">
                    <v:path arrowok="t" o:connecttype="custom" o:connectlocs="2005,320;1985,380;1926,440;1832,495;1709,545;1561,580;1395,610;1203,630;1001,635;897,635;705,620;522,595;365,565;227,520;118,470;44,415;5,350;0,320;20,255;79,195;173,140;291,95;444,55;611,25;798,10;1001,0;1104,5;1301,15;1478,40;1640,75;1773,115;1882,165;1961,225;2000,285;2005,320" o:connectangles="0,0,0,0,0,0,0,0,0,0,0,0,0,0,0,0,0,0,0,0,0,0,0,0,0,0,0,0,0,0,0,0,0,0,0"/>
                  </v:shape>
                  <v:shape id="Freeform 2076" o:spid="_x0000_s1066" style="position:absolute;left:5306;top:4407;width:753;height:270;flip:x;visibility:visible;mso-wrap-style:square;v-text-anchor:top" coordsize="764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ydPcIA&#10;AADcAAAADwAAAGRycy9kb3ducmV2LnhtbERPy2oCMRTdC/2HcIXuNFGs1NEoVWgpuHIsPnaXyZ0H&#10;Tm6GSdTp35uF4PJw3otVZ2txo9ZXjjWMhgoEceZMxYWGv/334BOED8gGa8ek4Z88rJZvvQUmxt15&#10;R7c0FCKGsE9QQxlCk0jps5Is+qFriCOXu9ZiiLAtpGnxHsNtLcdKTaXFimNDiQ1tSsou6dVq2KnD&#10;+rw9jid5/qP89Zi6ff5x0vq9333NQQTqwkv8dP8aDZNZXBvPxCM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nJ09wgAAANwAAAAPAAAAAAAAAAAAAAAAAJgCAABkcnMvZG93&#10;bnJldi54bWxQSwUGAAAAAAQABAD1AAAAhwMAAAAA&#10;" path="m315,65r,l375,70r45,15l420,85r15,10l450,105r10,10l460,130r,l460,140r-10,10l435,160r-15,10l420,170r-45,15l315,190r,l260,185,215,170r,l200,160,185,150,175,140r,-10l175,130r,-15l185,105,200,95,215,85r,l260,70r55,-5l315,65xm650,40r,l590,25,525,10,455,5,380,r,l305,5r-70,5l170,25,110,40r,l60,60,25,85,15,95,5,110,,125r,10l,135r,15l5,165r20,25l60,210r50,20l110,230r60,20l235,260r70,10l380,270r,l455,270r70,-10l590,250r60,-20l650,230r49,-20l734,190r20,-25l759,150r5,-15l764,135r-5,-10l754,110,744,95,734,85,699,60,650,40r,xe" strokeweight="1pt">
                    <v:path arrowok="t" o:connecttype="custom" o:connectlocs="310,65;414,85;429,95;453,115;453,130;444,150;414,170;370,185;310,190;212,170;197,160;172,140;172,130;182,105;212,85;256,70;310,65;641,40;517,10;375,0;301,5;168,25;108,40;25,85;5,110;0,135;0,150;25,190;108,230;168,250;301,270;375,270;517,260;641,230;689,210;743,165;753,135;748,125;733,95;689,60;641,40" o:connectangles="0,0,0,0,0,0,0,0,0,0,0,0,0,0,0,0,0,0,0,0,0,0,0,0,0,0,0,0,0,0,0,0,0,0,0,0,0,0,0,0,0"/>
                    <o:lock v:ext="edit" verticies="t"/>
                  </v:shape>
                </v:group>
                <v:group id="Group 2077" o:spid="_x0000_s1067" style="position:absolute;left:1598;top:5196;width:2694;height:2986" coordorigin="10,10" coordsize="2829,3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2078" o:spid="_x0000_s1068" style="position:absolute;left:888;top:2485;width:594;height:661;visibility:visible;mso-wrap-style:square;v-text-anchor:top" coordsize="594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6g+MAA&#10;AADcAAAADwAAAGRycy9kb3ducmV2LnhtbERPy4rCMBTdC/5DuMLsNFXwQcdYBlFQGBc+Zn9p7rSl&#10;zU1JYtv5+8lCcHk47202mEZ05HxlWcF8loAgzq2uuFDwuB+nGxA+IGtsLJOCP/KQ7cajLaba9nyl&#10;7hYKEUPYp6igDKFNpfR5SQb9zLbEkfu1zmCI0BVSO+xjuGnkIklW0mDFsaHElvYl5fXtaRQcGsJL&#10;+HGnuj2fLXXX9b7/Xiv1MRm+PkEEGsJb/HKftIJlEufHM/EIyN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v6g+MAAAADcAAAADwAAAAAAAAAAAAAAAACYAgAAZHJzL2Rvd25y&#10;ZXYueG1sUEsFBgAAAAAEAAQA9QAAAIUDAAAAAA==&#10;" path="m265,641r,l304,651r40,10l384,661r40,-5l464,646r45,-15l549,611r45,-30l539,576,484,561,429,536,374,501,324,456,270,400,215,335,160,265,80,145,,,5,125r5,105l20,305r10,60l40,421r15,40l70,486r20,25l110,536r25,25l160,581r30,20l265,641xe" strokeweight="1pt">
                    <v:path arrowok="t" o:connecttype="custom" o:connectlocs="265,641;265,641;304,651;344,661;384,661;424,656;464,646;509,631;549,611;594,581;594,581;539,576;484,561;429,536;374,501;324,456;270,400;215,335;160,265;160,265;80,145;0,0;0,0;5,125;10,230;10,230;20,305;30,365;40,421;55,461;55,461;70,486;90,511;110,536;135,561;160,581;190,601;265,641;265,641" o:connectangles="0,0,0,0,0,0,0,0,0,0,0,0,0,0,0,0,0,0,0,0,0,0,0,0,0,0,0,0,0,0,0,0,0,0,0,0,0,0,0"/>
                  </v:shape>
                  <v:shape id="Freeform 2079" o:spid="_x0000_s1069" style="position:absolute;left:10;top:2279;width:594;height:662;visibility:visible;mso-wrap-style:square;v-text-anchor:top" coordsize="594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0l2cUA&#10;AADcAAAADwAAAGRycy9kb3ducmV2LnhtbESPS2sCMRSF9wX/Q7gFN1IzYx+UqVFUEOymUOuiy8vk&#10;ziR0cjNO4jj115uC0OXhPD7OfDm4RvTUBetZQT7NQBCXXluuFRy+tg+vIEJE1th4JgW/FGC5GN3N&#10;sdD+zJ/U72Mt0giHAhWYGNtCylAachimviVOXuU7hzHJrpa6w3Mad42cZdmLdGg5EQy2tDFU/uxP&#10;LnHtrsf1IX+azL7fzeXRVx/2WCk1vh9WbyAiDfE/fGvvtILnLIe/M+k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SXZxQAAANwAAAAPAAAAAAAAAAAAAAAAAJgCAABkcnMv&#10;ZG93bnJldi54bWxQSwUGAAAAAAQABAD1AAAAigMAAAAA&#10;" path="m,581r,l45,611r40,21l125,647r45,15l210,662r39,l289,657r40,-15l404,606r30,-20l459,561r25,-20l504,516r20,-25l539,461r10,-30l559,391r15,-95l589,166,594,,529,121,469,221r-60,85l349,376r-60,65l234,491r-59,40l115,556,60,576,,581xe" strokeweight="1pt">
                    <v:path arrowok="t" o:connecttype="custom" o:connectlocs="0,581;0,581;45,611;85,632;125,647;170,662;210,662;249,662;289,657;329,642;329,642;404,606;434,586;459,561;484,541;504,516;524,491;539,461;539,461;549,431;559,391;574,296;574,296;589,166;594,0;594,0;529,121;469,221;469,221;409,306;349,376;289,441;234,491;175,531;115,556;60,576;0,581;0,581" o:connectangles="0,0,0,0,0,0,0,0,0,0,0,0,0,0,0,0,0,0,0,0,0,0,0,0,0,0,0,0,0,0,0,0,0,0,0,0,0,0"/>
                  </v:shape>
                  <v:shape id="Freeform 2080" o:spid="_x0000_s1070" style="position:absolute;left:180;top:10;width:2659;height:2770;visibility:visible;mso-wrap-style:square;v-text-anchor:top" coordsize="2659,2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8gOsYA&#10;AADcAAAADwAAAGRycy9kb3ducmV2LnhtbESP3WoCMRSE74W+QzhC72p2BcWuRrFFiyAiVcH27rg5&#10;+0M3J8sm6vr2Rih4OczMN8xk1ppKXKhxpWUFcS8CQZxaXXKu4LBfvo1AOI+ssbJMCm7kYDZ96Uww&#10;0fbK33TZ+VwECLsEFRTe14mULi3IoOvZmjh4mW0M+iCbXOoGrwFuKtmPoqE0WHJYKLCmz4LSv93Z&#10;KKh+4684Xp9OP8fsY7tZvGe0zLZKvXbb+RiEp9Y/w//tlVYwiPrwOBOO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8gOsYAAADcAAAADwAAAAAAAAAAAAAAAACYAgAAZHJz&#10;L2Rvd25yZXYueG1sUEsFBgAAAAAEAAQA9QAAAIsDAAAAAA==&#10;" path="m119,110r,l124,150r5,35l139,215r15,35l179,291r30,45l249,386r50,55l394,546r30,45l444,626r25,55l474,711r5,30l479,771r-5,26l459,857r-25,75l394,1022r-55,105l269,1252r-75,131l134,1498r-45,95l59,1673r-19,60l25,1788r-15,56l5,1899,,1954r5,50l10,2054r10,50l35,2154r20,50l84,2254r30,50l154,2354r40,46l244,2445r55,45l344,2525r60,40l479,2605r74,40l633,2675r85,30l793,2725r75,15l978,2755r114,10l1192,2770r100,l1392,2765r94,-10l1586,2735r95,-20l1776,2695r100,-30l1975,2625r95,-40l2150,2540r75,-50l2285,2435r50,-60l2380,2314r30,-65l2434,2179r10,-70l2444,2034r-14,-70l2410,1889r-30,-76l2335,1733r-55,-80l2295,1628r20,-25l2340,1578r35,-25l2524,1468r40,-25l2594,1413r25,-35l2639,1348r15,-46l2659,1252r-5,-60l2639,1132r-10,-25l2614,1092r-15,-10l2579,1077r-25,10l2529,1097r-30,20l2464,1147r-64,70l2335,1297r-65,101l2210,1508r5,-110l2210,1297r-10,-95l2185,1117r-15,-40l2160,1047r-15,-25l2130,1002r-15,-15l2100,977r-20,l2060,982r-40,25l1985,1037r-29,35l1936,1112r-15,45l1911,1207r,50l1916,1313r10,50l1941,1418r24,45l1990,1513r35,45l2065,1598r40,30l2150,1653r,75l2135,1793r-20,56l2085,1899r-35,40l2005,1969r-45,20l1906,1994r-65,l1781,1984r-70,-20l1646,1929r-75,-50l1496,1823r-74,-70l1352,1673r-50,-60l1267,1553r-30,-65l1222,1418r,-50l1222,1308r5,-71l1242,1157r30,-195l1287,847r5,-106l1292,636,1282,531,1262,431r-10,-50l1227,331r-25,-45l1167,245r-40,-40l1082,170r-55,-30l968,115,903,85,828,65,748,45,663,30,573,20,474,10,364,5,254,,129,,119,55r,55xe" strokeweight="1pt">
                    <v:path arrowok="t" o:connecttype="custom" o:connectlocs="129,185;179,291;299,441;444,626;479,771;434,932;269,1252;59,1673;10,1844;10,2054;55,2204;194,2400;344,2525;479,2605;718,2705;978,2755;1292,2770;1681,2715;1975,2625;2285,2435;2410,2249;2430,1964;2280,1653;2340,1578;2524,1468;2639,1348;2654,1192;2614,1092;2529,1097;2400,1217;2210,1508;2185,1117;2145,1022;2080,977;1985,1037;1921,1157;1916,1313;1990,1513;2105,1628;2135,1793;2050,1939;1906,1994;1646,1929;1422,1753;1267,1553;1222,1368;1242,1157;1292,741;1262,431;1167,245;968,115;663,30;254,0;119,55" o:connectangles="0,0,0,0,0,0,0,0,0,0,0,0,0,0,0,0,0,0,0,0,0,0,0,0,0,0,0,0,0,0,0,0,0,0,0,0,0,0,0,0,0,0,0,0,0,0,0,0,0,0,0,0,0,0"/>
                  </v:shape>
                  <v:shape id="Freeform 2081" o:spid="_x0000_s1071" style="position:absolute;left:619;top:235;width:40;height:46;visibility:visible;mso-wrap-style:square;v-text-anchor:top" coordsize="4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Bl58UA&#10;AADcAAAADwAAAGRycy9kb3ducmV2LnhtbESPQWvCQBSE7wX/w/IEb3XTiiWmbkSEgkihJApeX7Ov&#10;2ZDs25DdaPrvu4VCj8PMfMNsd5PtxI0G3zhW8LRMQBBXTjdcK7ic3x5TED4ga+wck4Jv8rDLZw9b&#10;zLS7c0G3MtQiQthnqMCE0GdS+sqQRb90PXH0vtxgMUQ51FIPeI9w28nnJHmRFhuOCwZ7Ohiq2nK0&#10;Cjaj+ZDuVKxt+3ndFOl7U1/HUqnFfNq/ggg0hf/wX/uoFayTFfyeiUd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YGXnxQAAANwAAAAPAAAAAAAAAAAAAAAAAJgCAABkcnMv&#10;ZG93bnJldi54bWxQSwUGAAAAAAQABAD1AAAAigMAAAAA&#10;" path="m,l20,46,40,31,,xe" fillcolor="#736556" strokeweight="1pt">
                    <v:path arrowok="t" o:connecttype="custom" o:connectlocs="0,0;20,46;40,31;0,0" o:connectangles="0,0,0,0"/>
                  </v:shape>
                  <v:shape id="Freeform 2082" o:spid="_x0000_s1072" style="position:absolute;left:489;top:200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wBosIA&#10;AADcAAAADwAAAGRycy9kb3ducmV2LnhtbESPzYvCMBTE7wv+D+EJ3tbUT6QaRUTFyx78OHh8NM+2&#10;2LyUJrXxvzcLC3scZuY3zGoTTCVe1LjSsoLRMAFBnFldcq7gdj18L0A4j6yxskwK3uRgs+59rTDV&#10;tuMzvS4+FxHCLkUFhfd1KqXLCjLohrYmjt7DNgZ9lE0udYNdhJtKjpNkLg2WHBcKrGlXUPa8tEbB&#10;UWIZJuH+/KlH1d2jvFE72Ss16IftEoSn4P/Df+2TVjBLpvB7Jh4Bu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rAGiwgAAANwAAAAPAAAAAAAAAAAAAAAAAJgCAABkcnMvZG93&#10;bnJldi54bWxQSwUGAAAAAAQABAD1AAAAhwMAAAAA&#10;" path="m,l20,45,40,30,,xe" fillcolor="#736556" strokeweight="1pt">
                    <v:path arrowok="t" o:connecttype="custom" o:connectlocs="0,0;20,45;40,30;0,0" o:connectangles="0,0,0,0"/>
                  </v:shape>
                  <v:shape id="Freeform 2083" o:spid="_x0000_s1073" style="position:absolute;left:649;top:366;width:40;height:50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4fmsYA&#10;AADcAAAADwAAAGRycy9kb3ducmV2LnhtbESPT2vCQBTE70K/w/IK3nSj+I/UVbRQKkUPRi/eHtnX&#10;bNrs25DdmrSfvisIHoeZ+Q2zXHe2EldqfOlYwWiYgCDOnS65UHA+vQ0WIHxA1lg5JgW/5GG9euot&#10;MdWu5SNds1CICGGfogITQp1K6XNDFv3Q1cTR+3SNxRBlU0jdYBvhtpLjJJlJiyXHBYM1vRrKv7Mf&#10;q2BPlz/zdaDNdjTP2mry3s13H0el+s/d5gVEoC48wvf2TiuYJlO4nY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4fmsYAAADcAAAADwAAAAAAAAAAAAAAAACYAgAAZHJz&#10;L2Rvd25yZXYueG1sUEsFBgAAAAAEAAQA9QAAAIsDAAAAAA==&#10;" path="m,l20,50,40,30,,xe" fillcolor="#736556" strokeweight="1pt">
                    <v:path arrowok="t" o:connecttype="custom" o:connectlocs="0,0;20,50;40,30;0,0" o:connectangles="0,0,0,0"/>
                  </v:shape>
                  <v:shape id="Freeform 2084" o:spid="_x0000_s1074" style="position:absolute;left:514;top:316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I6Tr8A&#10;AADcAAAADwAAAGRycy9kb3ducmV2LnhtbESPzQrCMBCE74LvEFbwpqmKItUoIipePPhz8Lg0a1ts&#10;NqWJGt/eCILHYWa+YebLYCrxpMaVlhUM+gkI4szqknMFl/O2NwXhPLLGyjIpeJOD5aLdmmOq7YuP&#10;9Dz5XEQIuxQVFN7XqZQuK8ig69uaOHo32xj0UTa51A2+ItxUcpgkE2mw5LhQYE3rgrL76WEU7CSW&#10;YRSu90M9qK4e5YUeo41S3U5YzUB4Cv4f/rX3WsE4mcD3TDwC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MjpOvwAAANwAAAAPAAAAAAAAAAAAAAAAAJgCAABkcnMvZG93bnJl&#10;di54bWxQSwUGAAAAAAQABAD1AAAAhAMAAAAA&#10;" path="m20,45l40,25,,,20,45xe" fillcolor="#736556" strokeweight="1pt">
                    <v:path arrowok="t" o:connecttype="custom" o:connectlocs="20,45;40,25;0,0;20,45" o:connectangles="0,0,0,0"/>
                  </v:shape>
                  <v:shape id="Freeform 2085" o:spid="_x0000_s1075" style="position:absolute;left:299;top:10;width:135;height:115;visibility:visible;mso-wrap-style:square;v-text-anchor:top" coordsize="13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ooMQA&#10;AADcAAAADwAAAGRycy9kb3ducmV2LnhtbESPQWvCQBSE7wX/w/IEb3WjYFuiq2ihIIiW2l68PfJe&#10;s6nZtyG7mvjvu0Khx2Hmm2EWq97V6sptqLwYmIwzUCyFp0pKA1+fb48voEJEIay9sIEbB1gtBw8L&#10;zMl38sHXYyxVKpGQowEbY5NrHQrLDsPYNyzJ+/atw5hkW2pqsUvlrtbTLHvSDitJCxYbfrVcnI8X&#10;Z2BGB6L3Wbe9/UwjNftN35121pjRsF/PQUXu43/4j95S4rJnuJ9JR0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oaKDEAAAA3AAAAA8AAAAAAAAAAAAAAAAAmAIAAGRycy9k&#10;b3ducmV2LnhtbFBLBQYAAAAABAAEAPUAAACJAwAAAAA=&#10;" path="m135,r,l10,,,55r,55l20,115r20,l60,110r20,-5l70,95,60,85r,-15l70,60,80,55r15,5l110,70r,20l125,70r5,-20l135,30,135,xe" strokeweight="1pt">
                    <v:path arrowok="t" o:connecttype="custom" o:connectlocs="135,0;135,0;10,0;10,0;0,55;0,110;0,110;20,115;40,115;60,110;80,105;80,105;70,95;60,85;60,70;70,60;70,60;80,55;95,60;95,60;110,70;110,90;110,90;125,70;130,50;135,30;135,0;135,0" o:connectangles="0,0,0,0,0,0,0,0,0,0,0,0,0,0,0,0,0,0,0,0,0,0,0,0,0,0,0,0"/>
                  </v:shape>
                  <v:shape id="Freeform 2086" o:spid="_x0000_s1076" style="position:absolute;left:699;top:145;width:134;height:60;visibility:visible;mso-wrap-style:square;v-text-anchor:top" coordsize="1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2x5sIA&#10;AADcAAAADwAAAGRycy9kb3ducmV2LnhtbERPy2oCMRTdC/5DuIIbqUkFpUwnilgKbXXjq+vL5M6j&#10;M7kZJqlO/XqzELo8nHe66m0jLtT5yrGG56kCQZw5U3Gh4XR8f3oB4QOywcYxafgjD6vlcJBiYtyV&#10;93Q5hELEEPYJaihDaBMpfVaSRT91LXHkctdZDBF2hTQdXmO4beRMqYW0WHFsKLGlTUlZffi1Gs7m&#10;50ud88mu7reF/67V5+1tP9d6POrXryAC9eFf/HB/GA1zFdfG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bHmwgAAANwAAAAPAAAAAAAAAAAAAAAAAJgCAABkcnMvZG93&#10;bnJldi54bWxQSwUGAAAAAAQABAD1AAAAhwMAAAAA&#10;" path="m84,5r,l64,,44,,24,5,,15,44,10r35,5l94,25r15,10l134,60,129,40,119,25,104,10,84,5xe" fillcolor="#615851" strokeweight="1pt">
                    <v:path arrowok="t" o:connecttype="custom" o:connectlocs="84,5;84,5;64,0;44,0;24,5;0,15;0,15;44,10;79,15;94,25;109,35;134,60;134,60;129,40;119,25;104,10;84,5;84,5" o:connectangles="0,0,0,0,0,0,0,0,0,0,0,0,0,0,0,0,0,0"/>
                  </v:shape>
                  <v:shape id="Freeform 2087" o:spid="_x0000_s1077" style="position:absolute;left:943;top:240;width:150;height:146;visibility:visible;mso-wrap-style:square;v-text-anchor:top" coordsize="150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9iJsYA&#10;AADcAAAADwAAAGRycy9kb3ducmV2LnhtbESPQWvCQBSE70L/w/KEXkLdtFCr0VVaocVLC1oPHh/Z&#10;ZzaYfRuya5Lm17sFweMwM98wy3VvK9FS40vHCp4nKQji3OmSCwWH38+nGQgfkDVWjknBH3lYrx5G&#10;S8y063hH7T4UIkLYZ6jAhFBnUvrckEU/cTVx9E6usRiibAqpG+wi3FbyJU2n0mLJccFgTRtD+Xl/&#10;sQr4lHhX/Oy+j5gbOUvehvLja1Dqcdy/L0AE6sM9fGtvtYLXdA7/Z+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9iJsYAAADcAAAADwAAAAAAAAAAAAAAAACYAgAAZHJz&#10;L2Rvd25yZXYueG1sUEsFBgAAAAAEAAQA9QAAAIsDAAAAAA==&#10;" path="m100,41r,l120,61r15,25l145,116r5,30l150,106,145,71,130,41,105,15,75,,50,,25,5,,20,30,15r25,l80,26r20,15xe" fillcolor="#615851" strokeweight="1pt">
                    <v:path arrowok="t" o:connecttype="custom" o:connectlocs="100,41;100,41;120,61;135,86;145,116;150,146;150,146;150,106;145,71;130,41;105,15;105,15;75,0;50,0;25,5;0,20;0,20;30,15;55,15;80,26;100,41;100,41" o:connectangles="0,0,0,0,0,0,0,0,0,0,0,0,0,0,0,0,0,0,0,0,0,0"/>
                  </v:shape>
                </v:group>
                <v:group id="Group 2088" o:spid="_x0000_s1078" style="position:absolute;left:8368;top:1183;width:5557;height:7076;flip:x" coordorigin="10,10" coordsize="5836,7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xjRSoMEAAADcAAAADwAA&#10;AAAAAAAAAAAAAACqAgAAZHJzL2Rvd25yZXYueG1sUEsFBgAAAAAEAAQA+gAAAJgDAAAAAA==&#10;">
                  <v:shape id="Freeform 2089" o:spid="_x0000_s1079" style="position:absolute;left:1947;top:5572;width:971;height:1272;visibility:visible;mso-wrap-style:square;v-text-anchor:top" coordsize="971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QZXMYA&#10;AADcAAAADwAAAGRycy9kb3ducmV2LnhtbESPQWvCQBSE70L/w/IKXkQ3KVUkuooUKp4EjW3w9sw+&#10;k9js25BdNf333YLgcZiZb5j5sjO1uFHrKssK4lEEgji3uuJCwSH9HE5BOI+ssbZMCn7JwXLx0ptj&#10;ou2dd3Tb+0IECLsEFZTeN4mULi/JoBvZhjh4Z9sa9EG2hdQt3gPc1PItiibSYMVhocSGPkrKf/ZX&#10;o+CYrbfra/H+PThl269VGl9OO58q1X/tVjMQnjr/DD/aG61gHMfwfyY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QZXMYAAADcAAAADwAAAAAAAAAAAAAAAACYAgAAZHJz&#10;L2Rvd25yZXYueG1sUEsFBgAAAAAEAAQA9QAAAIsDAAAAAA==&#10;" path="m165,141r,l120,111,80,81,40,41,,,,76r,75l10,266,20,381,40,486,70,591r30,100l140,787r45,85l235,957r60,80l360,1107r65,55l501,1207r40,20l576,1242r40,15l651,1262r40,5l731,1272r35,l806,1267r50,-10l896,1242r30,-25l951,1192r15,-30l971,1127r,-40l961,1042,941,997,916,947,881,892,841,837,791,782,731,721,671,661,596,601r65,5l716,606r45,-5l796,591r30,-15l846,556r10,-25l861,496,836,446,806,401,766,361,721,326,671,301,616,281,551,266r-71,-5l395,241,310,216,235,181,165,141xe" strokeweight="1pt">
                    <v:path arrowok="t" o:connecttype="custom" o:connectlocs="165,141;80,81;0,0;0,76;0,151;20,381;70,591;140,787;235,957;295,1037;425,1162;501,1207;576,1242;651,1262;731,1272;806,1267;856,1257;926,1217;966,1162;971,1087;961,1042;916,947;841,837;731,721;596,601;661,606;761,601;826,576;856,531;861,496;806,401;721,326;616,281;480,261;395,241;235,181;165,141" o:connectangles="0,0,0,0,0,0,0,0,0,0,0,0,0,0,0,0,0,0,0,0,0,0,0,0,0,0,0,0,0,0,0,0,0,0,0,0,0"/>
                  </v:shape>
                  <v:shape id="Freeform 2090" o:spid="_x0000_s1080" style="position:absolute;left:10;top:5382;width:971;height:1272;visibility:visible;mso-wrap-style:square;v-text-anchor:top" coordsize="971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aHK8cA&#10;AADcAAAADwAAAGRycy9kb3ducmV2LnhtbESPQWvCQBSE7wX/w/KEXkqzibRS0qwigtKToKmV3p7Z&#10;1ySafRuya0z/vSsUehxm5hsmmw+mET11rrasIIliEMSF1TWXCj7z1fMbCOeRNTaWScEvOZjPRg8Z&#10;ptpeeUv9zpciQNilqKDyvk2ldEVFBl1kW+Lg/djOoA+yK6Xu8BrgppGTOJ5KgzWHhQpbWlZUnHcX&#10;o+D7sN6sL+XL19PxsNkv8uR03PpcqcfxsHgH4Wnw/+G/9odW8JpM4H4mHA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mhyvHAAAA3AAAAA8AAAAAAAAAAAAAAAAAmAIAAGRy&#10;cy9kb3ducmV2LnhtbFBLBQYAAAAABAAEAPUAAACMAwAAAAA=&#10;" path="m966,211r,l971,105,971,,931,40,896,75r-40,35l811,140r-70,40l661,211r-80,25l491,256r-71,10l360,281r-60,20l250,326r-45,35l170,401r-35,45l110,496r5,30l125,556r20,20l175,591r40,10l260,606r50,l375,601r-70,60l240,721r-60,60l135,836,90,891,60,941,30,992r-15,50l,1087r,40l5,1162r15,30l45,1217r30,25l115,1257r50,10l205,1272r35,l280,1267r40,-5l360,1252r35,-10l435,1227r35,-20l511,1187r35,-25l611,1107r65,-70l736,957r45,-81l826,796r40,-85l896,616r25,-95l941,421,956,321,966,211xe" strokeweight="1pt">
                    <v:path arrowok="t" o:connecttype="custom" o:connectlocs="966,211;971,0;931,40;856,110;811,140;661,211;491,256;420,266;300,301;205,361;135,446;110,496;125,556;175,591;260,606;375,601;305,661;180,781;90,891;30,992;15,1042;0,1127;20,1192;75,1242;165,1267;205,1272;280,1267;360,1252;435,1227;470,1207;546,1162;676,1037;736,957;826,796;896,616;941,421;966,211" o:connectangles="0,0,0,0,0,0,0,0,0,0,0,0,0,0,0,0,0,0,0,0,0,0,0,0,0,0,0,0,0,0,0,0,0,0,0,0,0"/>
                  </v:shape>
                  <v:shape id="Freeform 2091" o:spid="_x0000_s1081" style="position:absolute;left:75;top:95;width:5771;height:6088;visibility:visible;mso-wrap-style:square;v-text-anchor:top" coordsize="5771,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0jJMMA&#10;AADcAAAADwAAAGRycy9kb3ducmV2LnhtbESPzWrDMBCE74W8g9hCb43sBgfjRg4hpbTX/EByXKyt&#10;5dpaGUtNlLevAoUeh5n5hlmtox3EhSbfOVaQzzMQxI3THbcKjof35xKED8gaB8ek4EYe1vXsYYWV&#10;dlfe0WUfWpEg7CtUYEIYKyl9Y8iin7uROHlfbrIYkpxaqSe8Jrgd5EuWLaXFjtOCwZG2hpp+/2MV&#10;lJt4MkVZnGNvc/x+KxaZvn0o9fQYN68gAsXwH/5rf2oFRb6A+5l0BGT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0jJMMAAADcAAAADwAAAAAAAAAAAAAAAACYAgAAZHJzL2Rv&#10;d25yZXYueG1sUEsFBgAAAAAEAAQA9QAAAIgDAAAAAA==&#10;" path="m2102,90r,l2017,240,1832,541,1627,861r-150,231l1311,1337r-120,180l1096,1647,651,2293,551,2448r-95,151l370,2734r-70,130l230,3004r-65,145l115,3285,70,3420,40,3550,15,3680,5,3805,,3925r5,70l10,4066r20,145l65,4356r45,145l165,4651r70,156l320,4967r96,160l446,5172r35,40l516,5252r40,40l601,5327r45,35l691,5397r55,30l821,5462r80,36l1016,5533r125,35l1271,5593r146,15l1632,5623r240,5l2037,5618r195,-10l2443,5588r225,-20l2903,5538r856,-136l4069,5357r230,-30l4450,5312r135,-5l4705,5307r100,5l4885,5327r35,10l4950,5347r25,15l5000,5377r15,15l5030,5412r25,40l5075,5493r15,45l5100,5578r5,40l5105,5658r,45l5095,5743r-15,45l5065,5828r-25,45l5010,5913r-30,45l4940,5998r-40,45l4855,6088r85,-20l5020,6043r80,-30l5170,5978r70,-40l5311,5888r60,-55l5426,5773r55,-70l5536,5628r45,-80l5621,5457r35,-95l5686,5262r25,-105l5736,5047r20,-150l5766,4752r5,-141l5771,4471r-10,-135l5746,4201r-25,-130l5686,3940r-35,-115l5606,3715r-45,-105l5506,3510r-55,-100l5386,3315r-70,-91l5235,3139r-75,-80l5080,2989r-80,-65l4910,2864r-90,-50l4730,2764r-95,-45l4535,2684r-100,-30l4335,2629r-101,-15l4134,2604r-100,-5l3934,2599r-100,10l3734,2624r40,-136l3809,2348r30,-130l3864,2093r15,-125l3894,1843r5,-116l3899,1612r-5,-105l3879,1397r-15,-100l3839,1197r-25,-95l3779,1011r-40,-90l3689,841r-50,-80l3579,681r-60,-70l3449,541r-75,-65l3288,416r-85,-60l3108,301r-95,-51l2908,205,2793,160,2678,120,2558,85,2428,55,2292,25,2152,r-50,90xe" strokeweight="1pt">
                    <v:path arrowok="t" o:connecttype="custom" o:connectlocs="2017,240;1627,861;1311,1337;1191,1517;651,2293;456,2599;300,2864;115,3285;15,3680;0,3925;30,4211;165,4651;416,5127;481,5212;601,5327;746,5427;901,5498;1141,5568;1417,5608;1872,5628;2232,5608;2903,5538;4069,5357;4450,5312;4805,5312;4950,5347;5015,5392;5055,5452;5100,5578;5105,5703;5065,5828;4980,5958;4855,6088;5020,6043;5240,5938;5426,5773;5536,5628;5656,5362;5736,5047;5766,4752;5761,4336;5686,3940;5606,3715;5451,3410;5235,3139;5080,2989;4820,2814;4535,2684;4335,2629;4034,2599;3734,2624;3809,2348;3879,1968;3899,1612;3864,1297;3779,1011;3639,761;3449,541;3203,356;2908,205;2558,85;2152,0;2102,90" o:connectangles="0,0,0,0,0,0,0,0,0,0,0,0,0,0,0,0,0,0,0,0,0,0,0,0,0,0,0,0,0,0,0,0,0,0,0,0,0,0,0,0,0,0,0,0,0,0,0,0,0,0,0,0,0,0,0,0,0,0,0,0,0,0,0"/>
                  </v:shape>
                  <v:shape id="Freeform 2092" o:spid="_x0000_s1082" style="position:absolute;left:1261;top:891;width:546;height:2423;visibility:visible;mso-wrap-style:square;v-text-anchor:top" coordsize="546,2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xtu8cA&#10;AADcAAAADwAAAGRycy9kb3ducmV2LnhtbESPT2sCMRTE74LfITzBm2bVVmQ1ihSFHgq2/gGPj83b&#10;zermZbtJddtP3xQKHoeZ+Q2zWLW2EjdqfOlYwWiYgCDOnC65UHA8bAczED4ga6wck4Jv8rBadjsL&#10;TLW78wfd9qEQEcI+RQUmhDqV0meGLPqhq4mjl7vGYoiyKaRu8B7htpLjJJlKiyXHBYM1vRjKrvsv&#10;q2A2PU3M4Y02l90l/xyfT7sf954r1e+16zmIQG14hP/br1rB8+gJ/s7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sbbvHAAAA3AAAAA8AAAAAAAAAAAAAAAAAmAIAAGRy&#10;cy9kb3ducmV2LnhtbFBLBQYAAAAABAAEAPUAAACMAwAAAAA=&#10;" path="m546,441r,l546,356r,-45l536,271r-5,-40l516,190,501,155,481,120,461,90,441,65,426,45,406,30,386,15,361,10,341,5,316,,291,5r-25,5l241,20,216,30,190,50,165,70,145,90r-20,25l85,180,60,246,35,316,15,396,5,481r,25l,611,5,721r5,261l30,1242r30,265l105,1768r25,135l155,2018r30,110l216,2223r30,80l271,2363r30,40l311,2418r15,5l336,2423r5,l356,2403r15,-40l386,2303r10,-75l411,2133r25,-245l486,1127,541,491r5,-50xe" strokeweight="1pt">
                    <v:path arrowok="t" o:connecttype="custom" o:connectlocs="546,441;546,311;531,231;501,155;481,120;441,65;426,45;386,15;341,5;291,5;266,10;216,30;165,70;125,115;85,180;35,316;5,481;5,506;0,611;5,721;30,1242;105,1768;130,1903;185,2128;216,2223;271,2363;311,2418;326,2423;341,2423;371,2363;396,2228;436,1888;486,1127;541,491;546,441" o:connectangles="0,0,0,0,0,0,0,0,0,0,0,0,0,0,0,0,0,0,0,0,0,0,0,0,0,0,0,0,0,0,0,0,0,0,0"/>
                  </v:shape>
                  <v:shape id="Freeform 2093" o:spid="_x0000_s1083" style="position:absolute;left:2067;top:951;width:576;height:2424;visibility:visible;mso-wrap-style:square;v-text-anchor:top" coordsize="576,2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5ZfcQA&#10;AADcAAAADwAAAGRycy9kb3ducmV2LnhtbESPQWsCMRSE7wX/Q3gFbzUbi6VsjSKCpQpCq156e908&#10;N4ublyVJdf33Rij0OMzMN8x03rtWnCnExrMGNSpAEFfeNFxrOOxXT68gYkI22HomDVeKMJ8NHqZY&#10;Gn/hLzrvUi0yhGOJGmxKXSllrCw5jCPfEWfv6IPDlGWopQl4yXDXynFRvEiHDecFix0tLVWn3a/T&#10;0AX1/nn82VS0VmsrT9vnxbdirYeP/eINRKI+/Yf/2h9Gw0RN4H4mHw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eWX3EAAAA3AAAAA8AAAAAAAAAAAAAAAAAmAIAAGRycy9k&#10;b3ducmV2LnhtbFBLBQYAAAAABAAEAPUAAACJAwAAAAA=&#10;" path="m85,176r,l55,241,30,311,10,391,,476,,656,,796,5,932r10,140l30,1212r15,135l65,1487r20,140l115,1768r25,130l170,2018r35,105l235,2218r35,80l300,2363r30,41l340,2419r15,5l365,2424r5,l391,2404r15,-41l416,2303r15,-75l446,2133r25,-245l516,1172,566,566,576,441r,-45l576,351r,-40l566,271,556,231,541,191,526,155,506,120,481,85,456,55,431,30,401,15,376,5,340,,310,,275,5,245,15,220,30,195,45,170,65,145,85r-20,30l105,140,85,176xe" strokeweight="1pt">
                    <v:path arrowok="t" o:connecttype="custom" o:connectlocs="85,176;30,311;0,476;0,656;0,796;15,1072;45,1347;85,1627;115,1768;170,2018;235,2218;270,2298;330,2404;355,2424;365,2424;391,2404;416,2303;446,2133;471,1888;566,566;576,441;576,396;576,311;556,231;526,155;506,120;456,55;401,15;340,0;275,5;245,15;195,45;145,85;105,140;85,176" o:connectangles="0,0,0,0,0,0,0,0,0,0,0,0,0,0,0,0,0,0,0,0,0,0,0,0,0,0,0,0,0,0,0,0,0,0,0"/>
                  </v:shape>
                  <v:shape id="Freeform 2094" o:spid="_x0000_s1084" style="position:absolute;left:1071;top:175;width:2087;height:1452;visibility:visible;mso-wrap-style:square;v-text-anchor:top" coordsize="2087,1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Cm4cYA&#10;AADcAAAADwAAAGRycy9kb3ducmV2LnhtbESPQWvCQBSE74L/YXmF3nSjtGJTVxGh1EMjaIvS22v2&#10;NRvMvg3ZNYn/3hUKPQ4z8w2zWPW2Ei01vnSsYDJOQBDnTpdcKPj6fBvNQfiArLFyTAqu5GG1HA4W&#10;mGrX8Z7aQyhEhLBPUYEJoU6l9Lkhi37sauLo/brGYoiyKaRusItwW8lpksykxZLjgsGaNoby8+Fi&#10;FZx+jtnT+8fuhTbHcOpak33P95lSjw/9+hVEoD78h//aW63geTKD+5l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Cm4cYAAADcAAAADwAAAAAAAAAAAAAAAACYAgAAZHJz&#10;L2Rvd25yZXYueG1sUEsFBgAAAAAEAAQA9QAAAIsDAAAAAA==&#10;" path="m2032,571r,l2017,536r-15,-40l1982,461r-25,-35l1927,391r-30,-35l1827,291r-60,-50l1702,201r-65,-41l1562,130r-70,-30l1412,75,1331,50,1246,30,1176,20,1106,10,971,,831,,756,,681,10,611,25,546,45,456,85r-45,20l370,130r-40,30l295,190r-35,31l225,261r-50,55l130,376,95,436,65,501,40,566,20,636,5,706,,781r,70l,916r15,66l30,1032r20,50l80,1127r35,40l155,1202r40,20l225,1237r25,10l315,1257r40,l401,1252r45,-5l491,1232r45,-15l586,1197r55,-25l696,1142r35,65l766,1257r40,45l846,1342r45,35l941,1412r55,20l1041,1447r55,5l1141,1447r45,-15l1221,1407r35,-35l1286,1327r20,-55l1321,1212r5,-70l1372,1197r50,50l1472,1287r55,35l1562,1342r40,20l1637,1372r35,5l1707,1382r30,-10l1767,1357r15,-25l1797,1302r,-45l1787,1207r-20,-60l1737,1082r45,35l1827,1142r45,25l1917,1182r35,5l1987,1187r30,-10l2042,1167r20,-20l2077,1122r10,-30l2087,1057r-10,-40l2067,972r-25,-51l2017,871r15,-35l2042,801r10,-40l2052,726r,-40l2052,651r-10,-40l2032,571xe" strokeweight="1pt">
                    <v:path arrowok="t" o:connecttype="custom" o:connectlocs="2017,536;1957,426;1827,291;1702,201;1492,100;1246,30;1106,10;831,0;681,10;546,45;370,130;260,221;175,316;65,501;5,706;0,851;30,1032;115,1167;195,1222;250,1247;355,1257;491,1232;641,1172;731,1207;806,1302;891,1377;996,1432;1096,1452;1221,1407;1286,1327;1326,1142;1422,1247;1527,1322;1602,1362;1707,1382;1767,1357;1797,1302;1767,1147;1782,1117;1917,1182;1987,1187;2042,1167;2087,1092;2077,1017;2017,871;2042,801;2052,686;2032,571" o:connectangles="0,0,0,0,0,0,0,0,0,0,0,0,0,0,0,0,0,0,0,0,0,0,0,0,0,0,0,0,0,0,0,0,0,0,0,0,0,0,0,0,0,0,0,0,0,0,0,0"/>
                  </v:shape>
                  <v:shape id="Freeform 2095" o:spid="_x0000_s1085" style="position:absolute;left:1612;top:10;width:705;height:371;visibility:visible;mso-wrap-style:square;v-text-anchor:top" coordsize="705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TTtcUA&#10;AADcAAAADwAAAGRycy9kb3ducmV2LnhtbESPQWvCQBSE74L/YXlCL6KbFGpLdJUS2lLoRaOI3p7Z&#10;ZxKafRuyq0n/fVcQPA4z8w2zWPWmFldqXWVZQTyNQBDnVldcKNhtPydvIJxH1lhbJgV/5GC1HA4W&#10;mGjb8YaumS9EgLBLUEHpfZNI6fKSDLqpbYiDd7atQR9kW0jdYhfgppbPUTSTBisOCyU2lJaU/2YX&#10;o2D9sT2i779Ou7G9EJ5/DpzurVJPo/59DsJT7x/he/tbK3iJX+F2Jhw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9NO1xQAAANwAAAAPAAAAAAAAAAAAAAAAAJgCAABkcnMv&#10;ZG93bnJldi54bWxQSwUGAAAAAAQABAD1AAAAigMAAAAA&#10;" path="m5,200r,l5,210,,235r5,25l15,280r10,25l40,325r15,15l75,355r20,11l115,371r20,-5l155,360r15,-15l185,325r10,-25l205,265r,-40l225,280r15,25l255,320r15,15l285,345r20,10l325,355r15,l360,350r15,-10l390,325r10,-25l410,275r15,-65l450,275r15,25l480,325r20,20l520,360r25,11l575,371r20,l615,366r20,-11l655,340r15,-20l680,300r10,-25l700,245r5,-25l705,195,695,165,680,135,650,110,615,85,585,65,525,40,455,15,385,5,315,,245,10,190,25,140,40,95,65,60,90,35,125,15,160,5,200xe" strokeweight="1pt">
                    <v:path arrowok="t" o:connecttype="custom" o:connectlocs="5,200;5,210;5,260;25,305;40,325;75,355;95,366;135,366;170,345;185,325;205,265;205,225;240,305;270,335;305,355;325,355;360,350;390,325;410,275;425,210;465,300;480,325;520,360;575,371;595,371;635,355;670,320;690,275;700,245;705,195;695,165;650,110;615,85;585,65;455,15;315,0;245,10;140,40;60,90;15,160;5,200" o:connectangles="0,0,0,0,0,0,0,0,0,0,0,0,0,0,0,0,0,0,0,0,0,0,0,0,0,0,0,0,0,0,0,0,0,0,0,0,0,0,0,0,0"/>
                  </v:shape>
                  <v:shape id="Freeform 2096" o:spid="_x0000_s1086" style="position:absolute;left:3273;top:736;width:221;height:265;visibility:visible;mso-wrap-style:square;v-text-anchor:top" coordsize="221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ys678A&#10;AADcAAAADwAAAGRycy9kb3ducmV2LnhtbERPz2vCMBS+C/4P4Qm7iKaOVVw1ynAIu1r1/mjemmLy&#10;0jXRdv+9OQgeP77fm93grLhTFxrPChbzDARx5XXDtYLz6TBbgQgRWaP1TAr+KcBuOx5tsNC+5yPd&#10;y1iLFMKhQAUmxraQMlSGHIa5b4kT9+s7hzHBrpa6wz6FOyvfs2wpHTacGgy2tDdUXcubUzD15Wf+&#10;Ybk2pz+O+bK/fNvpRam3yfC1BhFpiC/x0/2jFeSLtDadSUdAb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XKzrvwAAANwAAAAPAAAAAAAAAAAAAAAAAJgCAABkcnMvZG93bnJl&#10;di54bWxQSwUGAAAAAAQABAD1AAAAhAMAAAAA&#10;" path="m45,250r,l60,260r20,5l100,265r20,-5l146,250r25,-20l196,205r25,-25l171,210r-25,15l125,230r-20,5l85,230,70,225,55,215,45,205,35,185,25,165,20,140,15,75,15,,5,85,,125r5,30l10,185r5,25l30,230r15,20xe" strokeweight="1pt">
                    <v:path arrowok="t" o:connecttype="custom" o:connectlocs="45,250;45,250;60,260;80,265;100,265;120,260;146,250;171,230;196,205;221,180;221,180;171,210;146,225;125,230;105,235;85,230;70,225;55,215;45,205;35,185;25,165;20,140;15,75;15,0;15,0;5,85;0,125;5,155;10,185;15,210;30,230;45,250;45,250" o:connectangles="0,0,0,0,0,0,0,0,0,0,0,0,0,0,0,0,0,0,0,0,0,0,0,0,0,0,0,0,0,0,0,0,0"/>
                  </v:shape>
                  <v:shape id="Freeform 2097" o:spid="_x0000_s1087" style="position:absolute;left:3258;top:5908;width:1672;height:1532;visibility:visible;mso-wrap-style:square;v-text-anchor:top" coordsize="1672,1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7THsYA&#10;AADcAAAADwAAAGRycy9kb3ducmV2LnhtbESPQWvCQBSE74X+h+UVvJRmE6lao6sUpaJQBG0v3h7Z&#10;5yY0+zZk15j+e7cg9DjMzDfMfNnbWnTU+sqxgixJQRAXTldsFHx/fby8gfABWWPtmBT8kofl4vFh&#10;jrl2Vz5QdwxGRAj7HBWUITS5lL4oyaJPXEMcvbNrLYYoWyN1i9cIt7UcpulYWqw4LpTY0Kqk4ud4&#10;sQrc5y7bvJqJWR/2Q7cdj3bPujgpNXjq32cgAvXhP3xvb7WCUTaFvzPx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7THsYAAADcAAAADwAAAAAAAAAAAAAAAACYAgAAZHJz&#10;L2Rvd25yZXYueG1sUEsFBgAAAAAEAAQA9QAAAIsDAAAAAA==&#10;" path="m45,355r,l25,380,15,410,5,436,,461r,30l5,516r5,25l20,571r15,25l50,621r45,40l150,701r66,35l296,766r85,25l476,806r100,5l691,806,806,796,926,771r120,-35l951,811r-80,70l806,951r-55,70l716,1091r-15,35l691,1156r-5,36l681,1227r,30l686,1292r15,50l726,1387r35,40l806,1462r50,30l906,1512r60,15l1031,1532r70,-5l1172,1512r65,-20l1297,1457r60,-45l1412,1357r50,-60l1507,1222r45,-91l1587,1036r30,-110l1642,816r15,-125l1672,561r,-141l1672,275,1527,205,1387,145,1257,100,1126,60,1006,30,891,10,781,,676,,576,10,486,30,396,60r-80,40l241,150r-70,55l105,275,45,355xe" strokeweight="1pt">
                    <v:path arrowok="t" o:connecttype="custom" o:connectlocs="45,355;15,410;0,461;5,516;20,571;35,596;95,661;216,736;296,766;476,806;576,811;806,796;1046,736;951,811;806,951;716,1091;691,1156;681,1227;686,1292;701,1342;761,1427;806,1462;906,1512;1031,1532;1101,1527;1237,1492;1357,1412;1462,1297;1507,1222;1587,1036;1642,816;1672,561;1672,275;1527,205;1257,100;1006,30;781,0;576,10;396,60;241,150;105,275;45,355" o:connectangles="0,0,0,0,0,0,0,0,0,0,0,0,0,0,0,0,0,0,0,0,0,0,0,0,0,0,0,0,0,0,0,0,0,0,0,0,0,0,0,0,0,0"/>
                  </v:shape>
                </v:group>
                <v:group id="Group 2098" o:spid="_x0000_s1088" style="position:absolute;left:10495;top:8656;width:4536;height:1200" coordorigin="4606,4177" coordsize="2398,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2099" o:spid="_x0000_s1089" style="position:absolute;left:4606;top:4177;width:2398;height:775;flip:x;visibility:visible;mso-wrap-style:square;v-text-anchor:top" coordsize="2433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pfMMA&#10;AADcAAAADwAAAGRycy9kb3ducmV2LnhtbESPT4vCMBTE78J+h/AW9qapolKqUVQQ9rT4p3h+NM+2&#10;2LyUJNX222+EhT0OM/MbZr3tTSOe5HxtWcF0koAgLqyuuVSQX4/jFIQPyBoby6RgIA/bzcdojZm2&#10;Lz7T8xJKESHsM1RQhdBmUvqiIoN+Ylvi6N2tMxiidKXUDl8Rbho5S5KlNFhzXKiwpUNFxePSGQU/&#10;XXraL/J9/pgP/a1z8yE1rlbq67PfrUAE6sN/+K/9rRUsZlN4n4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vpfMMAAADcAAAADwAAAAAAAAAAAAAAAACYAgAAZHJzL2Rv&#10;d25yZXYueG1sUEsFBgAAAAAEAAQA9QAAAIgDAAAAAA==&#10;" path="m2433,390r,l2428,410r,20l2408,465r-30,40l2338,540r-55,35l2223,605r-70,30l2073,660r-85,25l1893,710r-100,20l1688,745r-109,15l1459,770r-120,5l1214,775r,l1089,775,969,770,854,760,744,745,634,730,534,710,439,685,354,660,274,635,204,605,144,575,94,540,55,505,25,465,5,430,,410,,390r,l,370,5,350,25,310,55,275,94,235r50,-30l204,170r70,-30l354,115,439,90,534,65,634,45,744,30,854,20,969,10,1089,5,1214,r,l1339,5r120,5l1579,20r109,10l1793,45r100,20l1988,90r85,25l2153,140r70,30l2283,205r55,30l2378,275r30,35l2428,350r,20l2433,390r,xe" strokeweight="1pt">
                    <v:path arrowok="t" o:connecttype="custom" o:connectlocs="2398,390;2393,430;2344,505;2250,575;2122,635;1959,685;1767,730;1556,760;1320,775;1197,775;955,770;733,745;526,710;349,660;201,605;93,540;25,465;0,410;0,390;5,350;54,275;142,205;270,140;433,90;625,45;842,20;1073,5;1197,0;1438,10;1664,30;1866,65;2043,115;2191,170;2304,235;2373,310;2393,370;2398,390" o:connectangles="0,0,0,0,0,0,0,0,0,0,0,0,0,0,0,0,0,0,0,0,0,0,0,0,0,0,0,0,0,0,0,0,0,0,0,0,0"/>
                  </v:shape>
                  <v:shape id="Freeform 2100" o:spid="_x0000_s1090" style="position:absolute;left:4803;top:4247;width:2005;height:635;flip:x;visibility:visible;mso-wrap-style:square;v-text-anchor:top" coordsize="2034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Y2cQA&#10;AADcAAAADwAAAGRycy9kb3ducmV2LnhtbESPwWrDMBBE74X+g9hCLqWRY2gIbmRTCoUcEkqd5L5Y&#10;W8vUWrmWksh/HwUCPQ4z84ZZV9H24kyj7xwrWMwzEMSN0x23Cg77z5cVCB+QNfaOScFEHqry8WGN&#10;hXYX/qZzHVqRIOwLVGBCGAopfWPIop+7gTh5P260GJIcW6lHvCS47WWeZUtpseO0YHCgD0PNb32y&#10;Cp6Pk4u1+doupuVpt0Edj/RnlJo9xfc3EIFi+A/f2xut4DXP4XYmHQF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JGNnEAAAA3AAAAA8AAAAAAAAAAAAAAAAAmAIAAGRycy9k&#10;b3ducmV2LnhtbFBLBQYAAAAABAAEAPUAAACJAwAAAAA=&#10;" path="m2034,320r,l2029,350r-15,30l1989,415r-35,25l1909,470r-50,25l1799,520r-65,25l1664,565r-80,15l1499,595r-84,15l1320,620r-100,10l1120,635r-105,l1015,635r-105,l810,630,715,620,620,610,530,595,450,580,370,565,295,545,230,520,175,495,120,470,80,440,45,415,20,380,5,350,,320r,l5,285,20,255,45,225,80,195r40,-30l175,140r55,-25l295,95,370,75,450,55,530,40,620,25,715,15r95,-5l910,5,1015,r,l1120,5r100,5l1320,15r95,10l1499,40r85,15l1664,75r70,20l1799,115r60,25l1909,165r45,30l1989,225r25,30l2029,285r5,35l2034,320xe" strokeweight="1pt">
                    <v:path arrowok="t" o:connecttype="custom" o:connectlocs="2005,320;1985,380;1926,440;1832,495;1709,545;1561,580;1395,610;1203,630;1001,635;897,635;705,620;522,595;365,565;227,520;118,470;44,415;5,350;0,320;20,255;79,195;173,140;291,95;444,55;611,25;798,10;1001,0;1104,5;1301,15;1478,40;1640,75;1773,115;1882,165;1961,225;2000,285;2005,320" o:connectangles="0,0,0,0,0,0,0,0,0,0,0,0,0,0,0,0,0,0,0,0,0,0,0,0,0,0,0,0,0,0,0,0,0,0,0"/>
                  </v:shape>
                  <v:shape id="Freeform 2101" o:spid="_x0000_s1091" style="position:absolute;left:5306;top:4407;width:753;height:270;flip:x;visibility:visible;mso-wrap-style:square;v-text-anchor:top" coordsize="764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bJNsYA&#10;AADcAAAADwAAAGRycy9kb3ducmV2LnhtbESPW2sCMRSE3wX/QzhC3zRxW4usRmkLLYU+uYqXt8Pm&#10;7AU3J8sm6vbfN4LQx2FmvmGW69424kqdrx1rmE4UCOLcmZpLDbvt53gOwgdkg41j0vBLHtar4WCJ&#10;qXE33tA1C6WIEPYpaqhCaFMpfV6RRT9xLXH0CtdZDFF2pTQd3iLcNjJR6lVarDkuVNjSR0X5ObtY&#10;DRu1fz/9HJKXovhS/nLI3LaYHbV+GvVvCxCB+vAffrS/jYZZ8gz3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bJNsYAAADcAAAADwAAAAAAAAAAAAAAAACYAgAAZHJz&#10;L2Rvd25yZXYueG1sUEsFBgAAAAAEAAQA9QAAAIsDAAAAAA==&#10;" path="m315,65r,l375,70r45,15l420,85r15,10l450,105r10,10l460,130r,l460,140r-10,10l435,160r-15,10l420,170r-45,15l315,190r,l260,185,215,170r,l200,160,185,150,175,140r,-10l175,130r,-15l185,105,200,95,215,85r,l260,70r55,-5l315,65xm650,40r,l590,25,525,10,455,5,380,r,l305,5r-70,5l170,25,110,40r,l60,60,25,85,15,95,5,110,,125r,10l,135r,15l5,165r20,25l60,210r50,20l110,230r60,20l235,260r70,10l380,270r,l455,270r70,-10l590,250r60,-20l650,230r49,-20l734,190r20,-25l759,150r5,-15l764,135r-5,-10l754,110,744,95,734,85,699,60,650,40r,xe" strokeweight="1pt">
                    <v:path arrowok="t" o:connecttype="custom" o:connectlocs="310,65;414,85;429,95;453,115;453,130;444,150;414,170;370,185;310,190;212,170;197,160;172,140;172,130;182,105;212,85;256,70;310,65;641,40;517,10;375,0;301,5;168,25;108,40;25,85;5,110;0,135;0,150;25,190;108,230;168,250;301,270;375,270;517,260;641,230;689,210;743,165;753,135;748,125;733,95;689,60;641,40" o:connectangles="0,0,0,0,0,0,0,0,0,0,0,0,0,0,0,0,0,0,0,0,0,0,0,0,0,0,0,0,0,0,0,0,0,0,0,0,0,0,0,0,0"/>
                    <o:lock v:ext="edit" verticies="t"/>
                  </v:shape>
                </v:group>
                <v:group id="Group 2103" o:spid="_x0000_s1092" style="position:absolute;left:2026;top:7690;width:10321;height:3282" coordorigin="1830,7609" coordsize="10321,3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group id="Group 2104" o:spid="_x0000_s1093" style="position:absolute;left:3146;top:7609;width:2001;height:2987;flip:x" coordorigin="10,10" coordsize="2829,3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LzuFwwAAANwAAAAP&#10;AAAAAAAAAAAAAAAAAKoCAABkcnMvZG93bnJldi54bWxQSwUGAAAAAAQABAD6AAAAmgMAAAAA&#10;">
                    <v:shape id="Freeform 2105" o:spid="_x0000_s1094" style="position:absolute;left:888;top:2485;width:594;height:661;visibility:visible;mso-wrap-style:square;v-text-anchor:top" coordsize="594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7Bd8MA&#10;AADcAAAADwAAAGRycy9kb3ducmV2LnhtbESPQWvCQBSE74L/YXlCb7ppoFqiayjBQoT2oNX7I/tM&#10;gtm3YXdN0n/fLRR6HGbmG2aXT6YTAznfWlbwvEpAEFdWt1wruHy9L19B+ICssbNMCr7JQ76fz3aY&#10;aTvyiYZzqEWEsM9QQRNCn0npq4YM+pXtiaN3s85giNLVUjscI9x0Mk2StTTYclxosKeioep+fhgF&#10;h47wM1xdee+PR0vDaVOMHxulnhbT2xZEoCn8h//apVbwkq7h90w8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7Bd8MAAADcAAAADwAAAAAAAAAAAAAAAACYAgAAZHJzL2Rv&#10;d25yZXYueG1sUEsFBgAAAAAEAAQA9QAAAIgDAAAAAA==&#10;" path="m265,641r,l304,651r40,10l384,661r40,-5l464,646r45,-15l549,611r45,-30l539,576,484,561,429,536,374,501,324,456,270,400,215,335,160,265,80,145,,,5,125r5,105l20,305r10,60l40,421r15,40l70,486r20,25l110,536r25,25l160,581r30,20l265,641xe" strokeweight="1pt">
                      <v:path arrowok="t" o:connecttype="custom" o:connectlocs="265,641;265,641;304,651;344,661;384,661;424,656;464,646;509,631;549,611;594,581;594,581;539,576;484,561;429,536;374,501;324,456;270,400;215,335;160,265;160,265;80,145;0,0;0,0;5,125;10,230;10,230;20,305;30,365;40,421;55,461;55,461;70,486;90,511;110,536;135,561;160,581;190,601;265,641;265,641" o:connectangles="0,0,0,0,0,0,0,0,0,0,0,0,0,0,0,0,0,0,0,0,0,0,0,0,0,0,0,0,0,0,0,0,0,0,0,0,0,0,0"/>
                    </v:shape>
                    <v:shape id="Freeform 2106" o:spid="_x0000_s1095" style="position:absolute;left:10;top:2279;width:594;height:662;visibility:visible;mso-wrap-style:square;v-text-anchor:top" coordsize="594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1EVsYA&#10;AADcAAAADwAAAGRycy9kb3ducmV2LnhtbESPX0vDMBTF34V9h3AHvsiWrjqVbtmYgjBfBpt72OOl&#10;uW3CmpuuiV310xtB8PFw/vw4y/XgGtFTF6xnBbNpBoK49NpyreD48TZ5BhEissbGMyn4ogDr1ehm&#10;iYX2V95Tf4i1SCMcClRgYmwLKUNpyGGY+pY4eZXvHMYku1rqDq9p3DUyz7JH6dByIhhs6dVQeT58&#10;usS12x5fjrOHu/z0br7vfbWzl0qp2/GwWYCINMT/8F97qxXM8yf4PZ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1EVsYAAADcAAAADwAAAAAAAAAAAAAAAACYAgAAZHJz&#10;L2Rvd25yZXYueG1sUEsFBgAAAAAEAAQA9QAAAIsDAAAAAA==&#10;" path="m,581r,l45,611r40,21l125,647r45,15l210,662r39,l289,657r40,-15l404,606r30,-20l459,561r25,-20l504,516r20,-25l539,461r10,-30l559,391r15,-95l589,166,594,,529,121,469,221r-60,85l349,376r-60,65l234,491r-59,40l115,556,60,576,,581xe" strokeweight="1pt">
                      <v:path arrowok="t" o:connecttype="custom" o:connectlocs="0,581;0,581;45,611;85,632;125,647;170,662;210,662;249,662;289,657;329,642;329,642;404,606;434,586;459,561;484,541;504,516;524,491;539,461;539,461;549,431;559,391;574,296;574,296;589,166;594,0;594,0;529,121;469,221;469,221;409,306;349,376;289,441;234,491;175,531;115,556;60,576;0,581;0,581" o:connectangles="0,0,0,0,0,0,0,0,0,0,0,0,0,0,0,0,0,0,0,0,0,0,0,0,0,0,0,0,0,0,0,0,0,0,0,0,0,0"/>
                    </v:shape>
                    <v:shape id="Freeform 2107" o:spid="_x0000_s1096" style="position:absolute;left:180;top:10;width:2659;height:2770;visibility:visible;mso-wrap-style:square;v-text-anchor:top" coordsize="2659,2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JLsMMA&#10;AADcAAAADwAAAGRycy9kb3ducmV2LnhtbERPy2oCMRTdF/yHcAV3mhnBYkejWFEpiEitoO6ukzsP&#10;OrkZJlHHvzeLQpeH857OW1OJOzWutKwgHkQgiFOrS84VHH/W/TEI55E1VpZJwZMczGedtykm2j74&#10;m+4Hn4sQwi5BBYX3dSKlSwsy6Aa2Jg5cZhuDPsAml7rBRwg3lRxG0bs0WHJoKLCmZUHp7+FmFFSX&#10;eBPH2+v1fMo+97vVR0brbK9Ur9suJiA8tf5f/Of+0gpGw7A2nAlH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JLsMMAAADcAAAADwAAAAAAAAAAAAAAAACYAgAAZHJzL2Rv&#10;d25yZXYueG1sUEsFBgAAAAAEAAQA9QAAAIgDAAAAAA==&#10;" path="m119,110r,l124,150r5,35l139,215r15,35l179,291r30,45l249,386r50,55l394,546r30,45l444,626r25,55l474,711r5,30l479,771r-5,26l459,857r-25,75l394,1022r-55,105l269,1252r-75,131l134,1498r-45,95l59,1673r-19,60l25,1788r-15,56l5,1899,,1954r5,50l10,2054r10,50l35,2154r20,50l84,2254r30,50l154,2354r40,46l244,2445r55,45l344,2525r60,40l479,2605r74,40l633,2675r85,30l793,2725r75,15l978,2755r114,10l1192,2770r100,l1392,2765r94,-10l1586,2735r95,-20l1776,2695r100,-30l1975,2625r95,-40l2150,2540r75,-50l2285,2435r50,-60l2380,2314r30,-65l2434,2179r10,-70l2444,2034r-14,-70l2410,1889r-30,-76l2335,1733r-55,-80l2295,1628r20,-25l2340,1578r35,-25l2524,1468r40,-25l2594,1413r25,-35l2639,1348r15,-46l2659,1252r-5,-60l2639,1132r-10,-25l2614,1092r-15,-10l2579,1077r-25,10l2529,1097r-30,20l2464,1147r-64,70l2335,1297r-65,101l2210,1508r5,-110l2210,1297r-10,-95l2185,1117r-15,-40l2160,1047r-15,-25l2130,1002r-15,-15l2100,977r-20,l2060,982r-40,25l1985,1037r-29,35l1936,1112r-15,45l1911,1207r,50l1916,1313r10,50l1941,1418r24,45l1990,1513r35,45l2065,1598r40,30l2150,1653r,75l2135,1793r-20,56l2085,1899r-35,40l2005,1969r-45,20l1906,1994r-65,l1781,1984r-70,-20l1646,1929r-75,-50l1496,1823r-74,-70l1352,1673r-50,-60l1267,1553r-30,-65l1222,1418r,-50l1222,1308r5,-71l1242,1157r30,-195l1287,847r5,-106l1292,636,1282,531,1262,431r-10,-50l1227,331r-25,-45l1167,245r-40,-40l1082,170r-55,-30l968,115,903,85,828,65,748,45,663,30,573,20,474,10,364,5,254,,129,,119,55r,55xe" strokeweight="1pt">
                      <v:path arrowok="t" o:connecttype="custom" o:connectlocs="129,185;179,291;299,441;444,626;479,771;434,932;269,1252;59,1673;10,1844;10,2054;55,2204;194,2400;344,2525;479,2605;718,2705;978,2755;1292,2770;1681,2715;1975,2625;2285,2435;2410,2249;2430,1964;2280,1653;2340,1578;2524,1468;2639,1348;2654,1192;2614,1092;2529,1097;2400,1217;2210,1508;2185,1117;2145,1022;2080,977;1985,1037;1921,1157;1916,1313;1990,1513;2105,1628;2135,1793;2050,1939;1906,1994;1646,1929;1422,1753;1267,1553;1222,1368;1242,1157;1292,741;1262,431;1167,245;968,115;663,30;254,0;119,55" o:connectangles="0,0,0,0,0,0,0,0,0,0,0,0,0,0,0,0,0,0,0,0,0,0,0,0,0,0,0,0,0,0,0,0,0,0,0,0,0,0,0,0,0,0,0,0,0,0,0,0,0,0,0,0,0,0"/>
                    </v:shape>
                    <v:shape id="Freeform 2108" o:spid="_x0000_s1097" style="position:absolute;left:619;top:235;width:40;height:46;visibility:visible;mso-wrap-style:square;v-text-anchor:top" coordsize="4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0ObcQA&#10;AADcAAAADwAAAGRycy9kb3ducmV2LnhtbESPQWvCQBSE7wX/w/IEb3WjYDHRVUQoFBFKouD1mX1m&#10;g9m3IbvR+O+7hUKPw8x8w6y3g23EgzpfO1YwmyYgiEuna64UnE+f70sQPiBrbByTghd52G5Gb2vM&#10;tHtyTo8iVCJC2GeowITQZlL60pBFP3UtcfRurrMYouwqqTt8Rrht5DxJPqTFmuOCwZb2hsp70VsF&#10;aW++pTvkC3u/XtJ8eayrS18oNRkPuxWIQEP4D/+1v7SCxTyF3zPx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9Dm3EAAAA3AAAAA8AAAAAAAAAAAAAAAAAmAIAAGRycy9k&#10;b3ducmV2LnhtbFBLBQYAAAAABAAEAPUAAACJAwAAAAA=&#10;" path="m,l20,46,40,31,,xe" fillcolor="#736556" strokeweight="1pt">
                      <v:path arrowok="t" o:connecttype="custom" o:connectlocs="0,0;20,46;40,31;0,0" o:connectangles="0,0,0,0"/>
                    </v:shape>
                    <v:shape id="Freeform 2109" o:spid="_x0000_s1098" style="position:absolute;left:489;top:200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vNHLwA&#10;AADcAAAADwAAAGRycy9kb3ducmV2LnhtbERPuwrCMBTdBf8hXMFNUy2KVKOIqLg4+BgcL821LTY3&#10;pYka/94MguPhvBerYGrxotZVlhWMhgkI4tzqigsF18tuMAPhPLLG2jIp+JCD1bLbWWCm7ZtP9Dr7&#10;QsQQdhkqKL1vMildXpJBN7QNceTutjXoI2wLqVt8x3BTy3GSTKXBimNDiQ1tSsof56dRsJdYhTTc&#10;HsdmVN88yis9061S/V5Yz0F4Cv4v/rkPWsEkjfPjmXgE5P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p+80cvAAAANwAAAAPAAAAAAAAAAAAAAAAAJgCAABkcnMvZG93bnJldi54&#10;bWxQSwUGAAAAAAQABAD1AAAAgQMAAAAA&#10;" path="m,l20,45,40,30,,xe" fillcolor="#736556" strokeweight="1pt">
                      <v:path arrowok="t" o:connecttype="custom" o:connectlocs="0,0;20,45;40,30;0,0" o:connectangles="0,0,0,0"/>
                    </v:shape>
                    <v:shape id="Freeform 2110" o:spid="_x0000_s1099" style="position:absolute;left:649;top:366;width:40;height:50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nTJMcA&#10;AADcAAAADwAAAGRycy9kb3ducmV2LnhtbESPQWvCQBSE74X+h+UJ3uomtVZJXcUKopT2YNqLt0f2&#10;NRubfRuyq0n99W5B6HGYmW+Y+bK3tThT6yvHCtJRAoK4cLriUsHX5+ZhBsIHZI21Y1LwSx6Wi/u7&#10;OWbadbyncx5KESHsM1RgQmgyKX1hyKIfuYY4et+utRiibEupW+wi3NbyMUmepcWK44LBhtaGip/8&#10;ZBW80+Fijh+0ek2neVc/bfvp7m2v1HDQr15ABOrDf/jW3mkFk3EKf2fiE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50yTHAAAA3AAAAA8AAAAAAAAAAAAAAAAAmAIAAGRy&#10;cy9kb3ducmV2LnhtbFBLBQYAAAAABAAEAPUAAACMAwAAAAA=&#10;" path="m,l20,50,40,30,,xe" fillcolor="#736556" strokeweight="1pt">
                      <v:path arrowok="t" o:connecttype="custom" o:connectlocs="0,0;20,50;40,30;0,0" o:connectangles="0,0,0,0"/>
                    </v:shape>
                    <v:shape id="Freeform 2111" o:spid="_x0000_s1100" style="position:absolute;left:514;top:316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X28MMA&#10;AADcAAAADwAAAGRycy9kb3ducmV2LnhtbESPQYvCMBSE78L+h/AEb5pqcZGuUWTZFS8eVnvo8dG8&#10;bYrNS2mixn9vhIU9DjPzDbPeRtuJGw2+daxgPstAENdOt9woKM/f0xUIH5A1do5JwYM8bDdvozUW&#10;2t35h26n0IgEYV+gAhNCX0jpa0MW/cz1xMn7dYPFkOTQSD3gPcFtJxdZ9i4ttpwWDPb0aai+nK5W&#10;wV5iG/NYXY79vKsCypKu+ZdSk3HcfYAIFMN/+K990AqW+QJeZ9IR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X28MMAAADcAAAADwAAAAAAAAAAAAAAAACYAgAAZHJzL2Rv&#10;d25yZXYueG1sUEsFBgAAAAAEAAQA9QAAAIgDAAAAAA==&#10;" path="m20,45l40,25,,,20,45xe" fillcolor="#736556" strokeweight="1pt">
                      <v:path arrowok="t" o:connecttype="custom" o:connectlocs="20,45;40,25;0,0;20,45" o:connectangles="0,0,0,0"/>
                    </v:shape>
                    <v:shape id="Freeform 2112" o:spid="_x0000_s1101" style="position:absolute;left:299;top:10;width:135;height:115;visibility:visible;mso-wrap-style:square;v-text-anchor:top" coordsize="13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+kHsQA&#10;AADcAAAADwAAAGRycy9kb3ducmV2LnhtbESPQWvCQBSE7wX/w/IEb3WjYpHUVVQoCNIWtZfeHnmv&#10;2Wj2bchuTfz33UKhx2Hmm2GW697V6sZtqLwYmIwzUCyFp0pKAx/nl8cFqBBRCGsvbODOAdarwcMS&#10;c/KdHPl2iqVKJRJyNGBjbHKtQ2HZYRj7hiV5X751GJNsS00tdqnc1XqaZU/aYSVpwWLDO8vF9fTt&#10;DMzpjeh93u3vl2mk5nXbd58Ha8xo2G+eQUXu43/4j95T4mYz+D2TjoB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/pB7EAAAA3AAAAA8AAAAAAAAAAAAAAAAAmAIAAGRycy9k&#10;b3ducmV2LnhtbFBLBQYAAAAABAAEAPUAAACJAwAAAAA=&#10;" path="m135,r,l10,,,55r,55l20,115r20,l60,110r20,-5l70,95,60,85r,-15l70,60,80,55r15,5l110,70r,20l125,70r5,-20l135,30,135,xe" strokeweight="1pt">
                      <v:path arrowok="t" o:connecttype="custom" o:connectlocs="135,0;135,0;10,0;10,0;0,55;0,110;0,110;20,115;40,115;60,110;80,105;80,105;70,95;60,85;60,70;70,60;70,60;80,55;95,60;95,60;110,70;110,90;110,90;125,70;130,50;135,30;135,0;135,0" o:connectangles="0,0,0,0,0,0,0,0,0,0,0,0,0,0,0,0,0,0,0,0,0,0,0,0,0,0,0,0"/>
                    </v:shape>
                    <v:shape id="Freeform 2113" o:spid="_x0000_s1102" style="position:absolute;left:699;top:145;width:134;height:60;visibility:visible;mso-wrap-style:square;v-text-anchor:top" coordsize="1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xxXscA&#10;AADcAAAADwAAAGRycy9kb3ducmV2LnhtbESPW2sCMRSE3wv+h3CEvhRNWi/IahRpKbTaF6/Ph81x&#10;d93NybJJddtfbwoFH4eZ+YaZLVpbiQs1vnCs4bmvQBCnzhScadjv3nsTED4gG6wck4Yf8rCYdx5m&#10;mBh35Q1dtiETEcI+QQ15CHUipU9zsuj7riaO3sk1FkOUTSZNg9cIt5V8UWosLRYcF3Ks6TWntNx+&#10;Ww0Hc16pw+npq2zXmT+W6vP3bTPS+rHbLqcgArXhHv5vfxgNo8EQ/s7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scV7HAAAA3AAAAA8AAAAAAAAAAAAAAAAAmAIAAGRy&#10;cy9kb3ducmV2LnhtbFBLBQYAAAAABAAEAPUAAACMAwAAAAA=&#10;" path="m84,5r,l64,,44,,24,5,,15,44,10r35,5l94,25r15,10l134,60,129,40,119,25,104,10,84,5xe" fillcolor="#615851" strokeweight="1pt">
                      <v:path arrowok="t" o:connecttype="custom" o:connectlocs="84,5;84,5;64,0;44,0;24,5;0,15;0,15;44,10;79,15;94,25;109,35;134,60;134,60;129,40;119,25;104,10;84,5;84,5" o:connectangles="0,0,0,0,0,0,0,0,0,0,0,0,0,0,0,0,0,0"/>
                    </v:shape>
                    <v:shape id="Freeform 2114" o:spid="_x0000_s1103" style="position:absolute;left:943;top:240;width:150;height:146;visibility:visible;mso-wrap-style:square;v-text-anchor:top" coordsize="150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6insYA&#10;AADcAAAADwAAAGRycy9kb3ducmV2LnhtbESPQWvCQBSE74X+h+UVepG6aUUr0U1oCy1eFBI9eHxk&#10;n9lg9m3IbjX117uC0OMwM98wy3ywrThR7xvHCl7HCQjiyumGawW77ffLHIQPyBpbx6Tgjzzk2ePD&#10;ElPtzlzQqQy1iBD2KSowIXSplL4yZNGPXUccvYPrLYYo+1rqHs8Rblv5liQzabHhuGCwoy9D1bH8&#10;tQr4MPKu3hTrPVZGzkfvl+bz56LU89PwsQARaAj/4Xt7pRVMJ1O4nYlH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6insYAAADcAAAADwAAAAAAAAAAAAAAAACYAgAAZHJz&#10;L2Rvd25yZXYueG1sUEsFBgAAAAAEAAQA9QAAAIsDAAAAAA==&#10;" path="m100,41r,l120,61r15,25l145,116r5,30l150,106,145,71,130,41,105,15,75,,50,,25,5,,20,30,15r25,l80,26r20,15xe" fillcolor="#615851" strokeweight="1pt">
                      <v:path arrowok="t" o:connecttype="custom" o:connectlocs="100,41;100,41;120,61;135,86;145,116;150,146;150,146;150,106;145,71;130,41;105,15;105,15;75,0;50,0;25,5;0,20;0,20;30,15;55,15;80,26;100,41;100,41" o:connectangles="0,0,0,0,0,0,0,0,0,0,0,0,0,0,0,0,0,0,0,0,0,0"/>
                    </v:shape>
                  </v:group>
                  <v:group id="Group 2115" o:spid="_x0000_s1104" style="position:absolute;left:1830;top:9121;width:10321;height:1770" coordorigin="1830,9121" coordsize="10321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  <v:shape id="Freeform 2116" o:spid="_x0000_s1105" style="position:absolute;left:2354;top:9161;width:4106;height:1730;visibility:visible;mso-wrap-style:square;v-text-anchor:top" coordsize="3049,1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zq/8cA&#10;AADcAAAADwAAAGRycy9kb3ducmV2LnhtbESPQWvCQBSE70L/w/IKXsRs2rQq0VWKEPUm2vbg7Zl9&#10;Jmmzb9Psqum/d4VCj8PMfMPMFp2pxYVaV1lW8BTFIIhzqysuFHy8Z8MJCOeRNdaWScEvOVjMH3oz&#10;TLW98o4ue1+IAGGXooLS+yaV0uUlGXSRbYiDd7KtQR9kW0jd4jXATS2f43gkDVYcFkpsaFlS/r0/&#10;GwVuk03s13Z9WP28HI40WCa77DNRqv/YvU1BeOr8f/ivvdEKXpMx3M+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86v/HAAAA3AAAAA8AAAAAAAAAAAAAAAAAmAIAAGRy&#10;cy9kb3ducmV2LnhtbFBLBQYAAAAABAAEAPUAAACMAwAAAAA=&#10;" path="m2779,10r,l2759,25r-20,15l2694,60r-56,15l2573,80r-30,l2508,75,2448,60,2423,45,2403,35,2383,20,2368,r-20,20l2328,35r-20,10l2283,60r-60,15l2193,80r-35,l2093,75,2038,60,1993,40,1973,25,1958,10r-20,15l1918,40r-46,20l1817,75r-65,5l1692,75,1637,60,1587,40,1567,25,1552,10r-15,15l1517,40r-50,20l1412,75r-60,5l1287,75,1232,60,1187,40,1167,25,1147,10r-16,15l1111,40r-45,20l1011,75r-65,5l911,80,881,75,821,60,796,45,776,35,756,20,736,,721,20,701,35,681,45,656,60,596,75r-35,5l531,80,466,75,411,60,365,40,345,25,325,10,310,25,290,40,245,60,190,75r-65,5l90,80,60,75,30,70,,60,,1757r3049,l3049,75r-35,5l2979,80r-60,-5l2859,60,2814,40,2794,25,2779,10xe" stroked="f" strokeweight="1pt">
                      <v:path arrowok="t" o:connecttype="custom" o:connectlocs="3742,10;3689,39;3553,74;3465,79;3377,74;3263,44;3209,20;3189,0;3135,34;3074,59;2953,79;2906,79;2745,59;2657,25;2637,10;2583,39;2447,74;2359,79;2205,59;2110,25;2090,10;2043,39;1901,74;1821,79;1659,59;1572,25;1545,10;1496,39;1361,74;1274,79;1186,74;1072,44;1018,20;991,0;944,34;883,59;755,79;715,79;553,59;465,25;438,10;391,39;256,74;168,79;81,74;0,59;4106,1730;4106,74;4012,79;3931,74;3790,39;3742,10" o:connectangles="0,0,0,0,0,0,0,0,0,0,0,0,0,0,0,0,0,0,0,0,0,0,0,0,0,0,0,0,0,0,0,0,0,0,0,0,0,0,0,0,0,0,0,0,0,0,0,0,0,0,0,0"/>
                    </v:shape>
                    <v:shape id="Freeform 2117" o:spid="_x0000_s1106" style="position:absolute;left:1830;top:9121;width:5602;height:446;flip: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BlsAA&#10;AADcAAAADwAAAGRycy9kb3ducmV2LnhtbERPTYvCMBC9C/sfwizsTdNVFKlGKbKCiyLorvehGdtg&#10;MylNrO2/NwfB4+N9L9edrURLjTeOFXyPEhDEudOGCwX/f9vhHIQPyBorx6SgJw/r1cdgial2Dz5R&#10;ew6FiCHsU1RQhlCnUvq8JIt+5GriyF1dYzFE2BRSN/iI4baS4ySZSYuGY0OJNW1Kym/nu1Vw/9ln&#10;v9veXg7HcSdNceo3WWuU+vrssgWIQF14i1/unVYwncS18Uw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VOBlsAAAADcAAAADwAAAAAAAAAAAAAAAACYAgAAZHJzL2Rvd25y&#10;ZXYueG1sUEsFBgAAAAAEAAQA9QAAAIUDAAAAAA=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9,146;9,146;0,227;0,227;154,203;316,187;640,170;983,170;1354,187;1354,187;1840,235;2716,341;2716,341;3121,381;3500,414;3835,438;4122,446;4122,446;4321,446;4511,438;4691,422;4881,405;5060,381;5241,349;5412,316;5593,276;5593,276;5602,195;5602,195;5358,243;5114,276;4872,308;4637,332;4411,349;4185,357;3959,357;3744,357;3744,357;3437,332;3112,300;2761,251;2373,178;2373,178;1794,73;1794,73;1489,32;1227,0;1227,0;1073,0;920,0;766,8;613,24;461,41;307,73;163,105;9,146;9,146" o:connectangles="0,0,0,0,0,0,0,0,0,0,0,0,0,0,0,0,0,0,0,0,0,0,0,0,0,0,0,0,0,0,0,0,0,0,0,0,0,0,0,0,0,0,0,0,0,0,0,0,0,0,0,0,0,0,0,0,0"/>
                    </v:shape>
                    <v:shape id="Freeform 2118" o:spid="_x0000_s1107" style="position:absolute;left:5178;top:9563;width:4603;height:366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CCzMMA&#10;AADcAAAADwAAAGRycy9kb3ducmV2LnhtbESPQWsCMRSE70L/Q3iCN81a0drtRikFQRGE2l56e2xe&#10;d5dNXpYkruu/N0Khx2FmvmGK7WCN6MmHxrGC+SwDQVw63XCl4PtrN12DCBFZo3FMCm4UYLt5GhWY&#10;a3flT+rPsRIJwiFHBXWMXS5lKGuyGGauI07er/MWY5K+ktrjNcGtkc9ZtpIWG04LNXb0UVPZni9W&#10;wdH4nxAOvbF0Kn33MizWrWSlJuPh/Q1EpCH+h//ae61guXiFx5l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CCzMMAAADcAAAADwAAAAAAAAAAAAAAAACYAgAAZHJzL2Rv&#10;d25yZXYueG1sUEsFBgAAAAAEAAQA9QAAAIgDAAAAAA=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7,120;7,120;0,186;0,186;126,166;260,153;526,140;808,140;1112,153;1112,153;1512,193;2232,279;2232,279;2564,313;2876,339;3151,359;3387,366;3387,366;3550,366;3706,359;3855,346;4011,333;4158,313;4306,286;4447,260;4596,226;4596,226;4603,160;4603,160;4403,200;4202,226;4003,253;3810,273;3624,286;3439,293;3253,293;3077,293;3077,293;2824,273;2557,246;2269,206;1950,146;1950,146;1474,60;1474,60;1224,27;1008,0;1008,0;882,0;756,0;630,7;503,20;379,33;252,60;134,87;7,120;7,120" o:connectangles="0,0,0,0,0,0,0,0,0,0,0,0,0,0,0,0,0,0,0,0,0,0,0,0,0,0,0,0,0,0,0,0,0,0,0,0,0,0,0,0,0,0,0,0,0,0,0,0,0,0,0,0,0,0,0,0,0"/>
                    </v:shape>
                    <v:shape id="Freeform 2119" o:spid="_x0000_s1108" style="position:absolute;left:7548;top:10378;width:4603;height:202;flip: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P+7cAA&#10;AADcAAAADwAAAGRycy9kb3ducmV2LnhtbERPTYvCMBC9C/sfwizsTdMVFalGKbKCiyLorvehGdtg&#10;MylNrO2/NwfB4+N9L9edrURLjTeOFXyPEhDEudOGCwX/f9vhHIQPyBorx6SgJw/r1cdgial2Dz5R&#10;ew6FiCHsU1RQhlCnUvq8JIt+5GriyF1dYzFE2BRSN/iI4baS4ySZSYuGY0OJNW1Kym/nu1Vw/9ln&#10;v9veXg7HcSdNceo3WWuU+vrssgWIQF14i1/unVYwncT58Uw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yP+7cAAAADcAAAADwAAAAAAAAAAAAAAAACYAgAAZHJzL2Rvd25y&#10;ZXYueG1sUEsFBgAAAAAEAAQA9QAAAIUDAAAAAA=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7,66;7,66;0,103;0,103;126,92;260,84;526,77;808,77;1112,84;1112,84;1512,107;2232,154;2232,154;2564,173;2876,187;3151,198;3387,202;3387,202;3550,202;3706,198;3855,191;4011,184;4158,173;4306,158;4447,143;4596,125;4596,125;4603,88;4603,88;4403,110;4202,125;4003,140;3810,151;3624,158;3439,162;3253,162;3077,162;3077,162;2824,151;2557,136;2269,114;1950,81;1950,81;1474,33;1474,33;1224,15;1008,0;1008,0;882,0;756,0;630,4;503,11;379,18;252,33;134,48;7,66;7,66" o:connectangles="0,0,0,0,0,0,0,0,0,0,0,0,0,0,0,0,0,0,0,0,0,0,0,0,0,0,0,0,0,0,0,0,0,0,0,0,0,0,0,0,0,0,0,0,0,0,0,0,0,0,0,0,0,0,0,0,0"/>
                    </v:shape>
                  </v:group>
                </v:group>
                <w10:wrap anchorx="margin" anchory="margin"/>
              </v:group>
            </w:pict>
          </mc:Fallback>
        </mc:AlternateContent>
      </w:r>
      <w:r w:rsidR="0097435F">
        <w:br w:type="page"/>
      </w:r>
    </w:p>
    <w:p w:rsidR="0097435F" w:rsidRDefault="00973446" w:rsidP="008D0F4E">
      <w:pPr>
        <w:jc w:val="center"/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365615" cy="6403975"/>
                <wp:effectExtent l="13335" t="16510" r="22225" b="18415"/>
                <wp:wrapNone/>
                <wp:docPr id="366" name="Group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65615" cy="6403975"/>
                          <a:chOff x="501" y="1435"/>
                          <a:chExt cx="14749" cy="10085"/>
                        </a:xfrm>
                      </wpg:grpSpPr>
                      <wpg:grpSp>
                        <wpg:cNvPr id="367" name="Group 2210"/>
                        <wpg:cNvGrpSpPr>
                          <a:grpSpLocks/>
                        </wpg:cNvGrpSpPr>
                        <wpg:grpSpPr bwMode="auto">
                          <a:xfrm>
                            <a:off x="501" y="2654"/>
                            <a:ext cx="14749" cy="8866"/>
                            <a:chOff x="501" y="2654"/>
                            <a:chExt cx="14749" cy="8866"/>
                          </a:xfrm>
                        </wpg:grpSpPr>
                        <wps:wsp>
                          <wps:cNvPr id="368" name="Freeform 918"/>
                          <wps:cNvSpPr>
                            <a:spLocks/>
                          </wps:cNvSpPr>
                          <wps:spPr bwMode="auto">
                            <a:xfrm>
                              <a:off x="501" y="2654"/>
                              <a:ext cx="14632" cy="7180"/>
                            </a:xfrm>
                            <a:custGeom>
                              <a:avLst/>
                              <a:gdLst>
                                <a:gd name="T0" fmla="*/ 14163 w 14841"/>
                                <a:gd name="T1" fmla="*/ 0 h 10989"/>
                                <a:gd name="T2" fmla="*/ 14163 w 14841"/>
                                <a:gd name="T3" fmla="*/ 0 h 10989"/>
                                <a:gd name="T4" fmla="*/ 13695 w 14841"/>
                                <a:gd name="T5" fmla="*/ 27 h 10989"/>
                                <a:gd name="T6" fmla="*/ 13460 w 14841"/>
                                <a:gd name="T7" fmla="*/ 80 h 10989"/>
                                <a:gd name="T8" fmla="*/ 13230 w 14841"/>
                                <a:gd name="T9" fmla="*/ 133 h 10989"/>
                                <a:gd name="T10" fmla="*/ 13230 w 14841"/>
                                <a:gd name="T11" fmla="*/ 133 h 10989"/>
                                <a:gd name="T12" fmla="*/ 12738 w 14841"/>
                                <a:gd name="T13" fmla="*/ 293 h 10989"/>
                                <a:gd name="T14" fmla="*/ 12269 w 14841"/>
                                <a:gd name="T15" fmla="*/ 480 h 10989"/>
                                <a:gd name="T16" fmla="*/ 12269 w 14841"/>
                                <a:gd name="T17" fmla="*/ 480 h 10989"/>
                                <a:gd name="T18" fmla="*/ 11706 w 14841"/>
                                <a:gd name="T19" fmla="*/ 720 h 10989"/>
                                <a:gd name="T20" fmla="*/ 11120 w 14841"/>
                                <a:gd name="T21" fmla="*/ 934 h 10989"/>
                                <a:gd name="T22" fmla="*/ 11120 w 14841"/>
                                <a:gd name="T23" fmla="*/ 934 h 10989"/>
                                <a:gd name="T24" fmla="*/ 10674 w 14841"/>
                                <a:gd name="T25" fmla="*/ 1067 h 10989"/>
                                <a:gd name="T26" fmla="*/ 10233 w 14841"/>
                                <a:gd name="T27" fmla="*/ 1174 h 10989"/>
                                <a:gd name="T28" fmla="*/ 9319 w 14841"/>
                                <a:gd name="T29" fmla="*/ 1360 h 10989"/>
                                <a:gd name="T30" fmla="*/ 9319 w 14841"/>
                                <a:gd name="T31" fmla="*/ 1360 h 10989"/>
                                <a:gd name="T32" fmla="*/ 8827 w 14841"/>
                                <a:gd name="T33" fmla="*/ 1440 h 10989"/>
                                <a:gd name="T34" fmla="*/ 8334 w 14841"/>
                                <a:gd name="T35" fmla="*/ 1494 h 10989"/>
                                <a:gd name="T36" fmla="*/ 7842 w 14841"/>
                                <a:gd name="T37" fmla="*/ 1547 h 10989"/>
                                <a:gd name="T38" fmla="*/ 7399 w 14841"/>
                                <a:gd name="T39" fmla="*/ 1566 h 10989"/>
                                <a:gd name="T40" fmla="*/ 7330 w 14841"/>
                                <a:gd name="T41" fmla="*/ 1573 h 10989"/>
                                <a:gd name="T42" fmla="*/ 6908 w 14841"/>
                                <a:gd name="T43" fmla="*/ 1573 h 10989"/>
                                <a:gd name="T44" fmla="*/ 6486 w 14841"/>
                                <a:gd name="T45" fmla="*/ 1573 h 10989"/>
                                <a:gd name="T46" fmla="*/ 6064 w 14841"/>
                                <a:gd name="T47" fmla="*/ 1547 h 10989"/>
                                <a:gd name="T48" fmla="*/ 5642 w 14841"/>
                                <a:gd name="T49" fmla="*/ 1467 h 10989"/>
                                <a:gd name="T50" fmla="*/ 5642 w 14841"/>
                                <a:gd name="T51" fmla="*/ 1467 h 10989"/>
                                <a:gd name="T52" fmla="*/ 5244 w 14841"/>
                                <a:gd name="T53" fmla="*/ 1333 h 10989"/>
                                <a:gd name="T54" fmla="*/ 4845 w 14841"/>
                                <a:gd name="T55" fmla="*/ 1174 h 10989"/>
                                <a:gd name="T56" fmla="*/ 4469 w 14841"/>
                                <a:gd name="T57" fmla="*/ 1040 h 10989"/>
                                <a:gd name="T58" fmla="*/ 4075 w 14841"/>
                                <a:gd name="T59" fmla="*/ 907 h 10989"/>
                                <a:gd name="T60" fmla="*/ 4075 w 14841"/>
                                <a:gd name="T61" fmla="*/ 907 h 10989"/>
                                <a:gd name="T62" fmla="*/ 3771 w 14841"/>
                                <a:gd name="T63" fmla="*/ 827 h 10989"/>
                                <a:gd name="T64" fmla="*/ 3466 w 14841"/>
                                <a:gd name="T65" fmla="*/ 773 h 10989"/>
                                <a:gd name="T66" fmla="*/ 2833 w 14841"/>
                                <a:gd name="T67" fmla="*/ 720 h 10989"/>
                                <a:gd name="T68" fmla="*/ 2833 w 14841"/>
                                <a:gd name="T69" fmla="*/ 720 h 10989"/>
                                <a:gd name="T70" fmla="*/ 2177 w 14841"/>
                                <a:gd name="T71" fmla="*/ 667 h 10989"/>
                                <a:gd name="T72" fmla="*/ 1847 w 14841"/>
                                <a:gd name="T73" fmla="*/ 667 h 10989"/>
                                <a:gd name="T74" fmla="*/ 1543 w 14841"/>
                                <a:gd name="T75" fmla="*/ 693 h 10989"/>
                                <a:gd name="T76" fmla="*/ 1220 w 14841"/>
                                <a:gd name="T77" fmla="*/ 720 h 10989"/>
                                <a:gd name="T78" fmla="*/ 915 w 14841"/>
                                <a:gd name="T79" fmla="*/ 800 h 10989"/>
                                <a:gd name="T80" fmla="*/ 609 w 14841"/>
                                <a:gd name="T81" fmla="*/ 880 h 10989"/>
                                <a:gd name="T82" fmla="*/ 305 w 14841"/>
                                <a:gd name="T83" fmla="*/ 987 h 10989"/>
                                <a:gd name="T84" fmla="*/ 305 w 14841"/>
                                <a:gd name="T85" fmla="*/ 987 h 10989"/>
                                <a:gd name="T86" fmla="*/ 0 w 14841"/>
                                <a:gd name="T87" fmla="*/ 1120 h 10989"/>
                                <a:gd name="T88" fmla="*/ 66 w 14841"/>
                                <a:gd name="T89" fmla="*/ 10914 h 10989"/>
                                <a:gd name="T90" fmla="*/ 14841 w 14841"/>
                                <a:gd name="T91" fmla="*/ 10989 h 10989"/>
                                <a:gd name="T92" fmla="*/ 14820 w 14841"/>
                                <a:gd name="T93" fmla="*/ 0 h 10989"/>
                                <a:gd name="T94" fmla="*/ 14820 w 14841"/>
                                <a:gd name="T95" fmla="*/ 0 h 10989"/>
                                <a:gd name="T96" fmla="*/ 14163 w 14841"/>
                                <a:gd name="T97" fmla="*/ 0 h 10989"/>
                                <a:gd name="T98" fmla="*/ 14163 w 14841"/>
                                <a:gd name="T99" fmla="*/ 0 h 10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4841" h="10989">
                                  <a:moveTo>
                                    <a:pt x="14163" y="0"/>
                                  </a:moveTo>
                                  <a:lnTo>
                                    <a:pt x="14163" y="0"/>
                                  </a:lnTo>
                                  <a:lnTo>
                                    <a:pt x="13695" y="27"/>
                                  </a:lnTo>
                                  <a:lnTo>
                                    <a:pt x="13460" y="80"/>
                                  </a:lnTo>
                                  <a:lnTo>
                                    <a:pt x="13230" y="133"/>
                                  </a:lnTo>
                                  <a:lnTo>
                                    <a:pt x="12738" y="293"/>
                                  </a:lnTo>
                                  <a:lnTo>
                                    <a:pt x="12269" y="480"/>
                                  </a:lnTo>
                                  <a:lnTo>
                                    <a:pt x="11706" y="720"/>
                                  </a:lnTo>
                                  <a:lnTo>
                                    <a:pt x="11120" y="934"/>
                                  </a:lnTo>
                                  <a:lnTo>
                                    <a:pt x="10674" y="1067"/>
                                  </a:lnTo>
                                  <a:lnTo>
                                    <a:pt x="10233" y="1174"/>
                                  </a:lnTo>
                                  <a:lnTo>
                                    <a:pt x="9319" y="1360"/>
                                  </a:lnTo>
                                  <a:lnTo>
                                    <a:pt x="8827" y="1440"/>
                                  </a:lnTo>
                                  <a:lnTo>
                                    <a:pt x="8334" y="1494"/>
                                  </a:lnTo>
                                  <a:lnTo>
                                    <a:pt x="7842" y="1547"/>
                                  </a:lnTo>
                                  <a:lnTo>
                                    <a:pt x="7399" y="1566"/>
                                  </a:lnTo>
                                  <a:lnTo>
                                    <a:pt x="7330" y="1573"/>
                                  </a:lnTo>
                                  <a:lnTo>
                                    <a:pt x="6908" y="1573"/>
                                  </a:lnTo>
                                  <a:lnTo>
                                    <a:pt x="6486" y="1573"/>
                                  </a:lnTo>
                                  <a:lnTo>
                                    <a:pt x="6064" y="1547"/>
                                  </a:lnTo>
                                  <a:lnTo>
                                    <a:pt x="5642" y="1467"/>
                                  </a:lnTo>
                                  <a:lnTo>
                                    <a:pt x="5244" y="1333"/>
                                  </a:lnTo>
                                  <a:lnTo>
                                    <a:pt x="4845" y="1174"/>
                                  </a:lnTo>
                                  <a:lnTo>
                                    <a:pt x="4469" y="1040"/>
                                  </a:lnTo>
                                  <a:lnTo>
                                    <a:pt x="4075" y="907"/>
                                  </a:lnTo>
                                  <a:lnTo>
                                    <a:pt x="3771" y="827"/>
                                  </a:lnTo>
                                  <a:lnTo>
                                    <a:pt x="3466" y="773"/>
                                  </a:lnTo>
                                  <a:lnTo>
                                    <a:pt x="2833" y="720"/>
                                  </a:lnTo>
                                  <a:lnTo>
                                    <a:pt x="2177" y="667"/>
                                  </a:lnTo>
                                  <a:lnTo>
                                    <a:pt x="1847" y="667"/>
                                  </a:lnTo>
                                  <a:lnTo>
                                    <a:pt x="1543" y="693"/>
                                  </a:lnTo>
                                  <a:lnTo>
                                    <a:pt x="1220" y="720"/>
                                  </a:lnTo>
                                  <a:lnTo>
                                    <a:pt x="915" y="800"/>
                                  </a:lnTo>
                                  <a:lnTo>
                                    <a:pt x="609" y="880"/>
                                  </a:lnTo>
                                  <a:lnTo>
                                    <a:pt x="305" y="987"/>
                                  </a:lnTo>
                                  <a:lnTo>
                                    <a:pt x="0" y="1120"/>
                                  </a:lnTo>
                                  <a:lnTo>
                                    <a:pt x="66" y="10914"/>
                                  </a:lnTo>
                                  <a:lnTo>
                                    <a:pt x="14841" y="10989"/>
                                  </a:lnTo>
                                  <a:lnTo>
                                    <a:pt x="14820" y="0"/>
                                  </a:lnTo>
                                  <a:lnTo>
                                    <a:pt x="14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1800"/>
                          <wps:cNvSpPr>
                            <a:spLocks/>
                          </wps:cNvSpPr>
                          <wps:spPr bwMode="auto">
                            <a:xfrm>
                              <a:off x="501" y="4717"/>
                              <a:ext cx="14717" cy="6785"/>
                            </a:xfrm>
                            <a:custGeom>
                              <a:avLst/>
                              <a:gdLst>
                                <a:gd name="T0" fmla="*/ 13334 w 14717"/>
                                <a:gd name="T1" fmla="*/ 43 h 6785"/>
                                <a:gd name="T2" fmla="*/ 13142 w 14717"/>
                                <a:gd name="T3" fmla="*/ 173 h 6785"/>
                                <a:gd name="T4" fmla="*/ 12662 w 14717"/>
                                <a:gd name="T5" fmla="*/ 328 h 6785"/>
                                <a:gd name="T6" fmla="*/ 12351 w 14717"/>
                                <a:gd name="T7" fmla="*/ 350 h 6785"/>
                                <a:gd name="T8" fmla="*/ 12040 w 14717"/>
                                <a:gd name="T9" fmla="*/ 328 h 6785"/>
                                <a:gd name="T10" fmla="*/ 11632 w 14717"/>
                                <a:gd name="T11" fmla="*/ 194 h 6785"/>
                                <a:gd name="T12" fmla="*/ 11435 w 14717"/>
                                <a:gd name="T13" fmla="*/ 85 h 6785"/>
                                <a:gd name="T14" fmla="*/ 11364 w 14717"/>
                                <a:gd name="T15" fmla="*/ 0 h 6785"/>
                                <a:gd name="T16" fmla="*/ 11172 w 14717"/>
                                <a:gd name="T17" fmla="*/ 151 h 6785"/>
                                <a:gd name="T18" fmla="*/ 10956 w 14717"/>
                                <a:gd name="T19" fmla="*/ 258 h 6785"/>
                                <a:gd name="T20" fmla="*/ 10526 w 14717"/>
                                <a:gd name="T21" fmla="*/ 350 h 6785"/>
                                <a:gd name="T22" fmla="*/ 10357 w 14717"/>
                                <a:gd name="T23" fmla="*/ 350 h 6785"/>
                                <a:gd name="T24" fmla="*/ 9783 w 14717"/>
                                <a:gd name="T25" fmla="*/ 258 h 6785"/>
                                <a:gd name="T26" fmla="*/ 9471 w 14717"/>
                                <a:gd name="T27" fmla="*/ 109 h 6785"/>
                                <a:gd name="T28" fmla="*/ 9394 w 14717"/>
                                <a:gd name="T29" fmla="*/ 43 h 6785"/>
                                <a:gd name="T30" fmla="*/ 9203 w 14717"/>
                                <a:gd name="T31" fmla="*/ 173 h 6785"/>
                                <a:gd name="T32" fmla="*/ 8723 w 14717"/>
                                <a:gd name="T33" fmla="*/ 328 h 6785"/>
                                <a:gd name="T34" fmla="*/ 8412 w 14717"/>
                                <a:gd name="T35" fmla="*/ 350 h 6785"/>
                                <a:gd name="T36" fmla="*/ 7861 w 14717"/>
                                <a:gd name="T37" fmla="*/ 258 h 6785"/>
                                <a:gd name="T38" fmla="*/ 7526 w 14717"/>
                                <a:gd name="T39" fmla="*/ 109 h 6785"/>
                                <a:gd name="T40" fmla="*/ 7453 w 14717"/>
                                <a:gd name="T41" fmla="*/ 43 h 6785"/>
                                <a:gd name="T42" fmla="*/ 7281 w 14717"/>
                                <a:gd name="T43" fmla="*/ 173 h 6785"/>
                                <a:gd name="T44" fmla="*/ 6777 w 14717"/>
                                <a:gd name="T45" fmla="*/ 328 h 6785"/>
                                <a:gd name="T46" fmla="*/ 6490 w 14717"/>
                                <a:gd name="T47" fmla="*/ 350 h 6785"/>
                                <a:gd name="T48" fmla="*/ 5916 w 14717"/>
                                <a:gd name="T49" fmla="*/ 258 h 6785"/>
                                <a:gd name="T50" fmla="*/ 5604 w 14717"/>
                                <a:gd name="T51" fmla="*/ 109 h 6785"/>
                                <a:gd name="T52" fmla="*/ 5508 w 14717"/>
                                <a:gd name="T53" fmla="*/ 43 h 6785"/>
                                <a:gd name="T54" fmla="*/ 5340 w 14717"/>
                                <a:gd name="T55" fmla="*/ 173 h 6785"/>
                                <a:gd name="T56" fmla="*/ 4855 w 14717"/>
                                <a:gd name="T57" fmla="*/ 328 h 6785"/>
                                <a:gd name="T58" fmla="*/ 4545 w 14717"/>
                                <a:gd name="T59" fmla="*/ 350 h 6785"/>
                                <a:gd name="T60" fmla="*/ 4233 w 14717"/>
                                <a:gd name="T61" fmla="*/ 328 h 6785"/>
                                <a:gd name="T62" fmla="*/ 3825 w 14717"/>
                                <a:gd name="T63" fmla="*/ 194 h 6785"/>
                                <a:gd name="T64" fmla="*/ 3634 w 14717"/>
                                <a:gd name="T65" fmla="*/ 85 h 6785"/>
                                <a:gd name="T66" fmla="*/ 3538 w 14717"/>
                                <a:gd name="T67" fmla="*/ 0 h 6785"/>
                                <a:gd name="T68" fmla="*/ 3370 w 14717"/>
                                <a:gd name="T69" fmla="*/ 151 h 6785"/>
                                <a:gd name="T70" fmla="*/ 3155 w 14717"/>
                                <a:gd name="T71" fmla="*/ 258 h 6785"/>
                                <a:gd name="T72" fmla="*/ 2694 w 14717"/>
                                <a:gd name="T73" fmla="*/ 350 h 6785"/>
                                <a:gd name="T74" fmla="*/ 2550 w 14717"/>
                                <a:gd name="T75" fmla="*/ 350 h 6785"/>
                                <a:gd name="T76" fmla="*/ 1976 w 14717"/>
                                <a:gd name="T77" fmla="*/ 258 h 6785"/>
                                <a:gd name="T78" fmla="*/ 1664 w 14717"/>
                                <a:gd name="T79" fmla="*/ 109 h 6785"/>
                                <a:gd name="T80" fmla="*/ 1568 w 14717"/>
                                <a:gd name="T81" fmla="*/ 43 h 6785"/>
                                <a:gd name="T82" fmla="*/ 1400 w 14717"/>
                                <a:gd name="T83" fmla="*/ 173 h 6785"/>
                                <a:gd name="T84" fmla="*/ 917 w 14717"/>
                                <a:gd name="T85" fmla="*/ 328 h 6785"/>
                                <a:gd name="T86" fmla="*/ 605 w 14717"/>
                                <a:gd name="T87" fmla="*/ 350 h 6785"/>
                                <a:gd name="T88" fmla="*/ 293 w 14717"/>
                                <a:gd name="T89" fmla="*/ 328 h 6785"/>
                                <a:gd name="T90" fmla="*/ 6 w 14717"/>
                                <a:gd name="T91" fmla="*/ 258 h 6785"/>
                                <a:gd name="T92" fmla="*/ 14717 w 14717"/>
                                <a:gd name="T93" fmla="*/ 6785 h 6785"/>
                                <a:gd name="T94" fmla="*/ 14632 w 14717"/>
                                <a:gd name="T95" fmla="*/ 328 h 6785"/>
                                <a:gd name="T96" fmla="*/ 14297 w 14717"/>
                                <a:gd name="T97" fmla="*/ 350 h 6785"/>
                                <a:gd name="T98" fmla="*/ 14010 w 14717"/>
                                <a:gd name="T99" fmla="*/ 328 h 6785"/>
                                <a:gd name="T100" fmla="*/ 13501 w 14717"/>
                                <a:gd name="T101" fmla="*/ 173 h 6785"/>
                                <a:gd name="T102" fmla="*/ 13334 w 14717"/>
                                <a:gd name="T103" fmla="*/ 43 h 67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4717" h="6785">
                                  <a:moveTo>
                                    <a:pt x="13334" y="43"/>
                                  </a:moveTo>
                                  <a:lnTo>
                                    <a:pt x="13334" y="43"/>
                                  </a:lnTo>
                                  <a:lnTo>
                                    <a:pt x="13238" y="109"/>
                                  </a:lnTo>
                                  <a:lnTo>
                                    <a:pt x="13142" y="173"/>
                                  </a:lnTo>
                                  <a:lnTo>
                                    <a:pt x="12926" y="258"/>
                                  </a:lnTo>
                                  <a:lnTo>
                                    <a:pt x="12662" y="328"/>
                                  </a:lnTo>
                                  <a:lnTo>
                                    <a:pt x="12351" y="350"/>
                                  </a:lnTo>
                                  <a:lnTo>
                                    <a:pt x="12351" y="350"/>
                                  </a:lnTo>
                                  <a:lnTo>
                                    <a:pt x="12207" y="350"/>
                                  </a:lnTo>
                                  <a:lnTo>
                                    <a:pt x="12040" y="328"/>
                                  </a:lnTo>
                                  <a:lnTo>
                                    <a:pt x="11752" y="258"/>
                                  </a:lnTo>
                                  <a:lnTo>
                                    <a:pt x="11632" y="194"/>
                                  </a:lnTo>
                                  <a:lnTo>
                                    <a:pt x="11537" y="151"/>
                                  </a:lnTo>
                                  <a:lnTo>
                                    <a:pt x="11435" y="85"/>
                                  </a:lnTo>
                                  <a:lnTo>
                                    <a:pt x="11364" y="0"/>
                                  </a:lnTo>
                                  <a:lnTo>
                                    <a:pt x="11364" y="0"/>
                                  </a:lnTo>
                                  <a:lnTo>
                                    <a:pt x="11268" y="85"/>
                                  </a:lnTo>
                                  <a:lnTo>
                                    <a:pt x="11172" y="151"/>
                                  </a:lnTo>
                                  <a:lnTo>
                                    <a:pt x="11077" y="194"/>
                                  </a:lnTo>
                                  <a:lnTo>
                                    <a:pt x="10956" y="258"/>
                                  </a:lnTo>
                                  <a:lnTo>
                                    <a:pt x="10669" y="328"/>
                                  </a:lnTo>
                                  <a:lnTo>
                                    <a:pt x="10526" y="350"/>
                                  </a:lnTo>
                                  <a:lnTo>
                                    <a:pt x="10357" y="350"/>
                                  </a:lnTo>
                                  <a:lnTo>
                                    <a:pt x="10357" y="350"/>
                                  </a:lnTo>
                                  <a:lnTo>
                                    <a:pt x="10046" y="328"/>
                                  </a:lnTo>
                                  <a:lnTo>
                                    <a:pt x="9783" y="258"/>
                                  </a:lnTo>
                                  <a:lnTo>
                                    <a:pt x="9567" y="173"/>
                                  </a:lnTo>
                                  <a:lnTo>
                                    <a:pt x="9471" y="109"/>
                                  </a:lnTo>
                                  <a:lnTo>
                                    <a:pt x="9394" y="43"/>
                                  </a:lnTo>
                                  <a:lnTo>
                                    <a:pt x="9394" y="43"/>
                                  </a:lnTo>
                                  <a:lnTo>
                                    <a:pt x="9298" y="109"/>
                                  </a:lnTo>
                                  <a:lnTo>
                                    <a:pt x="9203" y="173"/>
                                  </a:lnTo>
                                  <a:lnTo>
                                    <a:pt x="8987" y="258"/>
                                  </a:lnTo>
                                  <a:lnTo>
                                    <a:pt x="8723" y="328"/>
                                  </a:lnTo>
                                  <a:lnTo>
                                    <a:pt x="8412" y="350"/>
                                  </a:lnTo>
                                  <a:lnTo>
                                    <a:pt x="8412" y="350"/>
                                  </a:lnTo>
                                  <a:lnTo>
                                    <a:pt x="8125" y="328"/>
                                  </a:lnTo>
                                  <a:lnTo>
                                    <a:pt x="7861" y="258"/>
                                  </a:lnTo>
                                  <a:lnTo>
                                    <a:pt x="7621" y="173"/>
                                  </a:lnTo>
                                  <a:lnTo>
                                    <a:pt x="7526" y="109"/>
                                  </a:lnTo>
                                  <a:lnTo>
                                    <a:pt x="7453" y="43"/>
                                  </a:lnTo>
                                  <a:lnTo>
                                    <a:pt x="7453" y="43"/>
                                  </a:lnTo>
                                  <a:lnTo>
                                    <a:pt x="7381" y="109"/>
                                  </a:lnTo>
                                  <a:lnTo>
                                    <a:pt x="7281" y="173"/>
                                  </a:lnTo>
                                  <a:lnTo>
                                    <a:pt x="7041" y="258"/>
                                  </a:lnTo>
                                  <a:lnTo>
                                    <a:pt x="6777" y="328"/>
                                  </a:lnTo>
                                  <a:lnTo>
                                    <a:pt x="6490" y="350"/>
                                  </a:lnTo>
                                  <a:lnTo>
                                    <a:pt x="6490" y="350"/>
                                  </a:lnTo>
                                  <a:lnTo>
                                    <a:pt x="6178" y="328"/>
                                  </a:lnTo>
                                  <a:lnTo>
                                    <a:pt x="5916" y="258"/>
                                  </a:lnTo>
                                  <a:lnTo>
                                    <a:pt x="5700" y="173"/>
                                  </a:lnTo>
                                  <a:lnTo>
                                    <a:pt x="5604" y="109"/>
                                  </a:lnTo>
                                  <a:lnTo>
                                    <a:pt x="5508" y="43"/>
                                  </a:lnTo>
                                  <a:lnTo>
                                    <a:pt x="5508" y="43"/>
                                  </a:lnTo>
                                  <a:lnTo>
                                    <a:pt x="5436" y="109"/>
                                  </a:lnTo>
                                  <a:lnTo>
                                    <a:pt x="5340" y="173"/>
                                  </a:lnTo>
                                  <a:lnTo>
                                    <a:pt x="5119" y="258"/>
                                  </a:lnTo>
                                  <a:lnTo>
                                    <a:pt x="4855" y="328"/>
                                  </a:lnTo>
                                  <a:lnTo>
                                    <a:pt x="4545" y="350"/>
                                  </a:lnTo>
                                  <a:lnTo>
                                    <a:pt x="4545" y="350"/>
                                  </a:lnTo>
                                  <a:lnTo>
                                    <a:pt x="4377" y="350"/>
                                  </a:lnTo>
                                  <a:lnTo>
                                    <a:pt x="4233" y="328"/>
                                  </a:lnTo>
                                  <a:lnTo>
                                    <a:pt x="3946" y="258"/>
                                  </a:lnTo>
                                  <a:lnTo>
                                    <a:pt x="3825" y="194"/>
                                  </a:lnTo>
                                  <a:lnTo>
                                    <a:pt x="3730" y="151"/>
                                  </a:lnTo>
                                  <a:lnTo>
                                    <a:pt x="3634" y="85"/>
                                  </a:lnTo>
                                  <a:lnTo>
                                    <a:pt x="3538" y="0"/>
                                  </a:lnTo>
                                  <a:lnTo>
                                    <a:pt x="3538" y="0"/>
                                  </a:lnTo>
                                  <a:lnTo>
                                    <a:pt x="3466" y="85"/>
                                  </a:lnTo>
                                  <a:lnTo>
                                    <a:pt x="3370" y="151"/>
                                  </a:lnTo>
                                  <a:lnTo>
                                    <a:pt x="3274" y="194"/>
                                  </a:lnTo>
                                  <a:lnTo>
                                    <a:pt x="3155" y="258"/>
                                  </a:lnTo>
                                  <a:lnTo>
                                    <a:pt x="2862" y="328"/>
                                  </a:lnTo>
                                  <a:lnTo>
                                    <a:pt x="2694" y="350"/>
                                  </a:lnTo>
                                  <a:lnTo>
                                    <a:pt x="2550" y="350"/>
                                  </a:lnTo>
                                  <a:lnTo>
                                    <a:pt x="2550" y="350"/>
                                  </a:lnTo>
                                  <a:lnTo>
                                    <a:pt x="2240" y="328"/>
                                  </a:lnTo>
                                  <a:lnTo>
                                    <a:pt x="1976" y="258"/>
                                  </a:lnTo>
                                  <a:lnTo>
                                    <a:pt x="1760" y="173"/>
                                  </a:lnTo>
                                  <a:lnTo>
                                    <a:pt x="1664" y="109"/>
                                  </a:lnTo>
                                  <a:lnTo>
                                    <a:pt x="1568" y="43"/>
                                  </a:lnTo>
                                  <a:lnTo>
                                    <a:pt x="1568" y="43"/>
                                  </a:lnTo>
                                  <a:lnTo>
                                    <a:pt x="1496" y="109"/>
                                  </a:lnTo>
                                  <a:lnTo>
                                    <a:pt x="1400" y="173"/>
                                  </a:lnTo>
                                  <a:lnTo>
                                    <a:pt x="1185" y="258"/>
                                  </a:lnTo>
                                  <a:lnTo>
                                    <a:pt x="917" y="328"/>
                                  </a:lnTo>
                                  <a:lnTo>
                                    <a:pt x="605" y="350"/>
                                  </a:lnTo>
                                  <a:lnTo>
                                    <a:pt x="605" y="350"/>
                                  </a:lnTo>
                                  <a:lnTo>
                                    <a:pt x="437" y="350"/>
                                  </a:lnTo>
                                  <a:lnTo>
                                    <a:pt x="293" y="328"/>
                                  </a:lnTo>
                                  <a:lnTo>
                                    <a:pt x="150" y="307"/>
                                  </a:lnTo>
                                  <a:lnTo>
                                    <a:pt x="6" y="258"/>
                                  </a:lnTo>
                                  <a:lnTo>
                                    <a:pt x="0" y="5699"/>
                                  </a:lnTo>
                                  <a:lnTo>
                                    <a:pt x="14717" y="6785"/>
                                  </a:lnTo>
                                  <a:lnTo>
                                    <a:pt x="14632" y="328"/>
                                  </a:lnTo>
                                  <a:lnTo>
                                    <a:pt x="14632" y="328"/>
                                  </a:lnTo>
                                  <a:lnTo>
                                    <a:pt x="14464" y="350"/>
                                  </a:lnTo>
                                  <a:lnTo>
                                    <a:pt x="14297" y="350"/>
                                  </a:lnTo>
                                  <a:lnTo>
                                    <a:pt x="14297" y="350"/>
                                  </a:lnTo>
                                  <a:lnTo>
                                    <a:pt x="14010" y="328"/>
                                  </a:lnTo>
                                  <a:lnTo>
                                    <a:pt x="13721" y="258"/>
                                  </a:lnTo>
                                  <a:lnTo>
                                    <a:pt x="13501" y="173"/>
                                  </a:lnTo>
                                  <a:lnTo>
                                    <a:pt x="13405" y="109"/>
                                  </a:lnTo>
                                  <a:lnTo>
                                    <a:pt x="13334" y="43"/>
                                  </a:lnTo>
                                  <a:lnTo>
                                    <a:pt x="13334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939"/>
                          <wps:cNvSpPr>
                            <a:spLocks/>
                          </wps:cNvSpPr>
                          <wps:spPr bwMode="auto">
                            <a:xfrm>
                              <a:off x="501" y="9981"/>
                              <a:ext cx="14749" cy="1539"/>
                            </a:xfrm>
                            <a:custGeom>
                              <a:avLst/>
                              <a:gdLst>
                                <a:gd name="T0" fmla="*/ 661 w 14633"/>
                                <a:gd name="T1" fmla="*/ 0 h 1539"/>
                                <a:gd name="T2" fmla="*/ 661 w 14633"/>
                                <a:gd name="T3" fmla="*/ 0 h 1539"/>
                                <a:gd name="T4" fmla="*/ 1123 w 14633"/>
                                <a:gd name="T5" fmla="*/ 11 h 1539"/>
                                <a:gd name="T6" fmla="*/ 1354 w 14633"/>
                                <a:gd name="T7" fmla="*/ 31 h 1539"/>
                                <a:gd name="T8" fmla="*/ 1581 w 14633"/>
                                <a:gd name="T9" fmla="*/ 52 h 1539"/>
                                <a:gd name="T10" fmla="*/ 1581 w 14633"/>
                                <a:gd name="T11" fmla="*/ 52 h 1539"/>
                                <a:gd name="T12" fmla="*/ 2067 w 14633"/>
                                <a:gd name="T13" fmla="*/ 115 h 1539"/>
                                <a:gd name="T14" fmla="*/ 2529 w 14633"/>
                                <a:gd name="T15" fmla="*/ 188 h 1539"/>
                                <a:gd name="T16" fmla="*/ 2529 w 14633"/>
                                <a:gd name="T17" fmla="*/ 188 h 1539"/>
                                <a:gd name="T18" fmla="*/ 3085 w 14633"/>
                                <a:gd name="T19" fmla="*/ 281 h 1539"/>
                                <a:gd name="T20" fmla="*/ 3663 w 14633"/>
                                <a:gd name="T21" fmla="*/ 365 h 1539"/>
                                <a:gd name="T22" fmla="*/ 3663 w 14633"/>
                                <a:gd name="T23" fmla="*/ 365 h 1539"/>
                                <a:gd name="T24" fmla="*/ 4103 w 14633"/>
                                <a:gd name="T25" fmla="*/ 417 h 1539"/>
                                <a:gd name="T26" fmla="*/ 4538 w 14633"/>
                                <a:gd name="T27" fmla="*/ 459 h 1539"/>
                                <a:gd name="T28" fmla="*/ 5440 w 14633"/>
                                <a:gd name="T29" fmla="*/ 532 h 1539"/>
                                <a:gd name="T30" fmla="*/ 5440 w 14633"/>
                                <a:gd name="T31" fmla="*/ 532 h 1539"/>
                                <a:gd name="T32" fmla="*/ 5925 w 14633"/>
                                <a:gd name="T33" fmla="*/ 563 h 1539"/>
                                <a:gd name="T34" fmla="*/ 6411 w 14633"/>
                                <a:gd name="T35" fmla="*/ 584 h 1539"/>
                                <a:gd name="T36" fmla="*/ 6897 w 14633"/>
                                <a:gd name="T37" fmla="*/ 605 h 1539"/>
                                <a:gd name="T38" fmla="*/ 7334 w 14633"/>
                                <a:gd name="T39" fmla="*/ 612 h 1539"/>
                                <a:gd name="T40" fmla="*/ 7402 w 14633"/>
                                <a:gd name="T41" fmla="*/ 615 h 1539"/>
                                <a:gd name="T42" fmla="*/ 7818 w 14633"/>
                                <a:gd name="T43" fmla="*/ 615 h 1539"/>
                                <a:gd name="T44" fmla="*/ 8234 w 14633"/>
                                <a:gd name="T45" fmla="*/ 615 h 1539"/>
                                <a:gd name="T46" fmla="*/ 8651 w 14633"/>
                                <a:gd name="T47" fmla="*/ 605 h 1539"/>
                                <a:gd name="T48" fmla="*/ 9067 w 14633"/>
                                <a:gd name="T49" fmla="*/ 573 h 1539"/>
                                <a:gd name="T50" fmla="*/ 9067 w 14633"/>
                                <a:gd name="T51" fmla="*/ 573 h 1539"/>
                                <a:gd name="T52" fmla="*/ 9460 w 14633"/>
                                <a:gd name="T53" fmla="*/ 521 h 1539"/>
                                <a:gd name="T54" fmla="*/ 9853 w 14633"/>
                                <a:gd name="T55" fmla="*/ 459 h 1539"/>
                                <a:gd name="T56" fmla="*/ 10224 w 14633"/>
                                <a:gd name="T57" fmla="*/ 406 h 1539"/>
                                <a:gd name="T58" fmla="*/ 10613 w 14633"/>
                                <a:gd name="T59" fmla="*/ 354 h 1539"/>
                                <a:gd name="T60" fmla="*/ 10613 w 14633"/>
                                <a:gd name="T61" fmla="*/ 354 h 1539"/>
                                <a:gd name="T62" fmla="*/ 10913 w 14633"/>
                                <a:gd name="T63" fmla="*/ 323 h 1539"/>
                                <a:gd name="T64" fmla="*/ 11214 w 14633"/>
                                <a:gd name="T65" fmla="*/ 302 h 1539"/>
                                <a:gd name="T66" fmla="*/ 11838 w 14633"/>
                                <a:gd name="T67" fmla="*/ 281 h 1539"/>
                                <a:gd name="T68" fmla="*/ 11838 w 14633"/>
                                <a:gd name="T69" fmla="*/ 281 h 1539"/>
                                <a:gd name="T70" fmla="*/ 12485 w 14633"/>
                                <a:gd name="T71" fmla="*/ 261 h 1539"/>
                                <a:gd name="T72" fmla="*/ 12811 w 14633"/>
                                <a:gd name="T73" fmla="*/ 261 h 1539"/>
                                <a:gd name="T74" fmla="*/ 13111 w 14633"/>
                                <a:gd name="T75" fmla="*/ 271 h 1539"/>
                                <a:gd name="T76" fmla="*/ 13429 w 14633"/>
                                <a:gd name="T77" fmla="*/ 281 h 1539"/>
                                <a:gd name="T78" fmla="*/ 13730 w 14633"/>
                                <a:gd name="T79" fmla="*/ 313 h 1539"/>
                                <a:gd name="T80" fmla="*/ 14032 w 14633"/>
                                <a:gd name="T81" fmla="*/ 344 h 1539"/>
                                <a:gd name="T82" fmla="*/ 14332 w 14633"/>
                                <a:gd name="T83" fmla="*/ 386 h 1539"/>
                                <a:gd name="T84" fmla="*/ 14332 w 14633"/>
                                <a:gd name="T85" fmla="*/ 386 h 1539"/>
                                <a:gd name="T86" fmla="*/ 14633 w 14633"/>
                                <a:gd name="T87" fmla="*/ 438 h 1539"/>
                                <a:gd name="T88" fmla="*/ 14614 w 14633"/>
                                <a:gd name="T89" fmla="*/ 1539 h 1539"/>
                                <a:gd name="T90" fmla="*/ 0 w 14633"/>
                                <a:gd name="T91" fmla="*/ 1522 h 1539"/>
                                <a:gd name="T92" fmla="*/ 13 w 14633"/>
                                <a:gd name="T93" fmla="*/ 0 h 1539"/>
                                <a:gd name="T94" fmla="*/ 13 w 14633"/>
                                <a:gd name="T95" fmla="*/ 0 h 1539"/>
                                <a:gd name="T96" fmla="*/ 661 w 14633"/>
                                <a:gd name="T97" fmla="*/ 0 h 1539"/>
                                <a:gd name="T98" fmla="*/ 661 w 14633"/>
                                <a:gd name="T99" fmla="*/ 0 h 15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4633" h="1539">
                                  <a:moveTo>
                                    <a:pt x="661" y="0"/>
                                  </a:moveTo>
                                  <a:lnTo>
                                    <a:pt x="661" y="0"/>
                                  </a:lnTo>
                                  <a:lnTo>
                                    <a:pt x="1123" y="11"/>
                                  </a:lnTo>
                                  <a:lnTo>
                                    <a:pt x="1354" y="31"/>
                                  </a:lnTo>
                                  <a:lnTo>
                                    <a:pt x="1581" y="52"/>
                                  </a:lnTo>
                                  <a:lnTo>
                                    <a:pt x="1581" y="52"/>
                                  </a:lnTo>
                                  <a:lnTo>
                                    <a:pt x="2067" y="115"/>
                                  </a:lnTo>
                                  <a:lnTo>
                                    <a:pt x="2529" y="188"/>
                                  </a:lnTo>
                                  <a:lnTo>
                                    <a:pt x="2529" y="188"/>
                                  </a:lnTo>
                                  <a:lnTo>
                                    <a:pt x="3085" y="281"/>
                                  </a:lnTo>
                                  <a:lnTo>
                                    <a:pt x="3663" y="365"/>
                                  </a:lnTo>
                                  <a:lnTo>
                                    <a:pt x="3663" y="365"/>
                                  </a:lnTo>
                                  <a:lnTo>
                                    <a:pt x="4103" y="417"/>
                                  </a:lnTo>
                                  <a:lnTo>
                                    <a:pt x="4538" y="459"/>
                                  </a:lnTo>
                                  <a:lnTo>
                                    <a:pt x="5440" y="532"/>
                                  </a:lnTo>
                                  <a:lnTo>
                                    <a:pt x="5440" y="532"/>
                                  </a:lnTo>
                                  <a:lnTo>
                                    <a:pt x="5925" y="563"/>
                                  </a:lnTo>
                                  <a:lnTo>
                                    <a:pt x="6411" y="584"/>
                                  </a:lnTo>
                                  <a:lnTo>
                                    <a:pt x="6897" y="605"/>
                                  </a:lnTo>
                                  <a:lnTo>
                                    <a:pt x="7334" y="612"/>
                                  </a:lnTo>
                                  <a:lnTo>
                                    <a:pt x="7402" y="615"/>
                                  </a:lnTo>
                                  <a:lnTo>
                                    <a:pt x="7818" y="615"/>
                                  </a:lnTo>
                                  <a:lnTo>
                                    <a:pt x="8234" y="615"/>
                                  </a:lnTo>
                                  <a:lnTo>
                                    <a:pt x="8651" y="605"/>
                                  </a:lnTo>
                                  <a:lnTo>
                                    <a:pt x="9067" y="573"/>
                                  </a:lnTo>
                                  <a:lnTo>
                                    <a:pt x="9067" y="573"/>
                                  </a:lnTo>
                                  <a:lnTo>
                                    <a:pt x="9460" y="521"/>
                                  </a:lnTo>
                                  <a:lnTo>
                                    <a:pt x="9853" y="459"/>
                                  </a:lnTo>
                                  <a:lnTo>
                                    <a:pt x="10224" y="406"/>
                                  </a:lnTo>
                                  <a:lnTo>
                                    <a:pt x="10613" y="354"/>
                                  </a:lnTo>
                                  <a:lnTo>
                                    <a:pt x="10613" y="354"/>
                                  </a:lnTo>
                                  <a:lnTo>
                                    <a:pt x="10913" y="323"/>
                                  </a:lnTo>
                                  <a:lnTo>
                                    <a:pt x="11214" y="302"/>
                                  </a:lnTo>
                                  <a:lnTo>
                                    <a:pt x="11838" y="281"/>
                                  </a:lnTo>
                                  <a:lnTo>
                                    <a:pt x="11838" y="281"/>
                                  </a:lnTo>
                                  <a:lnTo>
                                    <a:pt x="12485" y="261"/>
                                  </a:lnTo>
                                  <a:lnTo>
                                    <a:pt x="12811" y="261"/>
                                  </a:lnTo>
                                  <a:lnTo>
                                    <a:pt x="13111" y="271"/>
                                  </a:lnTo>
                                  <a:lnTo>
                                    <a:pt x="13429" y="281"/>
                                  </a:lnTo>
                                  <a:lnTo>
                                    <a:pt x="13730" y="313"/>
                                  </a:lnTo>
                                  <a:lnTo>
                                    <a:pt x="14032" y="344"/>
                                  </a:lnTo>
                                  <a:lnTo>
                                    <a:pt x="14332" y="386"/>
                                  </a:lnTo>
                                  <a:lnTo>
                                    <a:pt x="14332" y="386"/>
                                  </a:lnTo>
                                  <a:lnTo>
                                    <a:pt x="14633" y="438"/>
                                  </a:lnTo>
                                  <a:lnTo>
                                    <a:pt x="14614" y="1539"/>
                                  </a:lnTo>
                                  <a:lnTo>
                                    <a:pt x="0" y="152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661" y="0"/>
                                  </a:lnTo>
                                  <a:lnTo>
                                    <a:pt x="6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2211"/>
                        <wpg:cNvGrpSpPr>
                          <a:grpSpLocks/>
                        </wpg:cNvGrpSpPr>
                        <wpg:grpSpPr bwMode="auto">
                          <a:xfrm>
                            <a:off x="819" y="1435"/>
                            <a:ext cx="14396" cy="9893"/>
                            <a:chOff x="819" y="1435"/>
                            <a:chExt cx="14396" cy="9893"/>
                          </a:xfrm>
                        </wpg:grpSpPr>
                        <wpg:grpSp>
                          <wpg:cNvPr id="372" name="Group 919"/>
                          <wpg:cNvGrpSpPr>
                            <a:grpSpLocks/>
                          </wpg:cNvGrpSpPr>
                          <wpg:grpSpPr bwMode="auto">
                            <a:xfrm>
                              <a:off x="3459" y="3345"/>
                              <a:ext cx="1831" cy="1495"/>
                              <a:chOff x="2609" y="4369"/>
                              <a:chExt cx="1588" cy="1296"/>
                            </a:xfrm>
                          </wpg:grpSpPr>
                          <wps:wsp>
                            <wps:cNvPr id="373" name="Freeform 920"/>
                            <wps:cNvSpPr>
                              <a:spLocks/>
                            </wps:cNvSpPr>
                            <wps:spPr bwMode="auto">
                              <a:xfrm>
                                <a:off x="2609" y="4390"/>
                                <a:ext cx="1588" cy="1275"/>
                              </a:xfrm>
                              <a:custGeom>
                                <a:avLst/>
                                <a:gdLst>
                                  <a:gd name="T0" fmla="*/ 1583 w 1588"/>
                                  <a:gd name="T1" fmla="*/ 510 h 1275"/>
                                  <a:gd name="T2" fmla="*/ 1548 w 1588"/>
                                  <a:gd name="T3" fmla="*/ 465 h 1275"/>
                                  <a:gd name="T4" fmla="*/ 1503 w 1588"/>
                                  <a:gd name="T5" fmla="*/ 435 h 1275"/>
                                  <a:gd name="T6" fmla="*/ 1448 w 1588"/>
                                  <a:gd name="T7" fmla="*/ 415 h 1275"/>
                                  <a:gd name="T8" fmla="*/ 1383 w 1588"/>
                                  <a:gd name="T9" fmla="*/ 400 h 1275"/>
                                  <a:gd name="T10" fmla="*/ 1308 w 1588"/>
                                  <a:gd name="T11" fmla="*/ 405 h 1275"/>
                                  <a:gd name="T12" fmla="*/ 1138 w 1588"/>
                                  <a:gd name="T13" fmla="*/ 440 h 1275"/>
                                  <a:gd name="T14" fmla="*/ 1033 w 1588"/>
                                  <a:gd name="T15" fmla="*/ 460 h 1275"/>
                                  <a:gd name="T16" fmla="*/ 1063 w 1588"/>
                                  <a:gd name="T17" fmla="*/ 265 h 1275"/>
                                  <a:gd name="T18" fmla="*/ 1058 w 1588"/>
                                  <a:gd name="T19" fmla="*/ 120 h 1275"/>
                                  <a:gd name="T20" fmla="*/ 1048 w 1588"/>
                                  <a:gd name="T21" fmla="*/ 70 h 1275"/>
                                  <a:gd name="T22" fmla="*/ 1028 w 1588"/>
                                  <a:gd name="T23" fmla="*/ 30 h 1275"/>
                                  <a:gd name="T24" fmla="*/ 1003 w 1588"/>
                                  <a:gd name="T25" fmla="*/ 10 h 1275"/>
                                  <a:gd name="T26" fmla="*/ 969 w 1588"/>
                                  <a:gd name="T27" fmla="*/ 0 h 1275"/>
                                  <a:gd name="T28" fmla="*/ 949 w 1588"/>
                                  <a:gd name="T29" fmla="*/ 0 h 1275"/>
                                  <a:gd name="T30" fmla="*/ 889 w 1588"/>
                                  <a:gd name="T31" fmla="*/ 20 h 1275"/>
                                  <a:gd name="T32" fmla="*/ 789 w 1588"/>
                                  <a:gd name="T33" fmla="*/ 90 h 1275"/>
                                  <a:gd name="T34" fmla="*/ 734 w 1588"/>
                                  <a:gd name="T35" fmla="*/ 150 h 1275"/>
                                  <a:gd name="T36" fmla="*/ 609 w 1588"/>
                                  <a:gd name="T37" fmla="*/ 305 h 1275"/>
                                  <a:gd name="T38" fmla="*/ 544 w 1588"/>
                                  <a:gd name="T39" fmla="*/ 400 h 1275"/>
                                  <a:gd name="T40" fmla="*/ 354 w 1588"/>
                                  <a:gd name="T41" fmla="*/ 360 h 1275"/>
                                  <a:gd name="T42" fmla="*/ 215 w 1588"/>
                                  <a:gd name="T43" fmla="*/ 340 h 1275"/>
                                  <a:gd name="T44" fmla="*/ 110 w 1588"/>
                                  <a:gd name="T45" fmla="*/ 345 h 1275"/>
                                  <a:gd name="T46" fmla="*/ 55 w 1588"/>
                                  <a:gd name="T47" fmla="*/ 370 h 1275"/>
                                  <a:gd name="T48" fmla="*/ 45 w 1588"/>
                                  <a:gd name="T49" fmla="*/ 395 h 1275"/>
                                  <a:gd name="T50" fmla="*/ 55 w 1588"/>
                                  <a:gd name="T51" fmla="*/ 455 h 1275"/>
                                  <a:gd name="T52" fmla="*/ 115 w 1588"/>
                                  <a:gd name="T53" fmla="*/ 540 h 1275"/>
                                  <a:gd name="T54" fmla="*/ 215 w 1588"/>
                                  <a:gd name="T55" fmla="*/ 650 h 1275"/>
                                  <a:gd name="T56" fmla="*/ 280 w 1588"/>
                                  <a:gd name="T57" fmla="*/ 710 h 1275"/>
                                  <a:gd name="T58" fmla="*/ 125 w 1588"/>
                                  <a:gd name="T59" fmla="*/ 860 h 1275"/>
                                  <a:gd name="T60" fmla="*/ 45 w 1588"/>
                                  <a:gd name="T61" fmla="*/ 955 h 1275"/>
                                  <a:gd name="T62" fmla="*/ 25 w 1588"/>
                                  <a:gd name="T63" fmla="*/ 985 h 1275"/>
                                  <a:gd name="T64" fmla="*/ 0 w 1588"/>
                                  <a:gd name="T65" fmla="*/ 1075 h 1275"/>
                                  <a:gd name="T66" fmla="*/ 10 w 1588"/>
                                  <a:gd name="T67" fmla="*/ 1130 h 1275"/>
                                  <a:gd name="T68" fmla="*/ 15 w 1588"/>
                                  <a:gd name="T69" fmla="*/ 1140 h 1275"/>
                                  <a:gd name="T70" fmla="*/ 30 w 1588"/>
                                  <a:gd name="T71" fmla="*/ 1155 h 1275"/>
                                  <a:gd name="T72" fmla="*/ 40 w 1588"/>
                                  <a:gd name="T73" fmla="*/ 1160 h 1275"/>
                                  <a:gd name="T74" fmla="*/ 115 w 1588"/>
                                  <a:gd name="T75" fmla="*/ 1170 h 1275"/>
                                  <a:gd name="T76" fmla="*/ 230 w 1588"/>
                                  <a:gd name="T77" fmla="*/ 1140 h 1275"/>
                                  <a:gd name="T78" fmla="*/ 315 w 1588"/>
                                  <a:gd name="T79" fmla="*/ 1110 h 1275"/>
                                  <a:gd name="T80" fmla="*/ 504 w 1588"/>
                                  <a:gd name="T81" fmla="*/ 1015 h 1275"/>
                                  <a:gd name="T82" fmla="*/ 614 w 1588"/>
                                  <a:gd name="T83" fmla="*/ 950 h 1275"/>
                                  <a:gd name="T84" fmla="*/ 834 w 1588"/>
                                  <a:gd name="T85" fmla="*/ 1100 h 1275"/>
                                  <a:gd name="T86" fmla="*/ 1008 w 1588"/>
                                  <a:gd name="T87" fmla="*/ 1205 h 1275"/>
                                  <a:gd name="T88" fmla="*/ 1148 w 1588"/>
                                  <a:gd name="T89" fmla="*/ 1265 h 1275"/>
                                  <a:gd name="T90" fmla="*/ 1243 w 1588"/>
                                  <a:gd name="T91" fmla="*/ 1275 h 1275"/>
                                  <a:gd name="T92" fmla="*/ 1258 w 1588"/>
                                  <a:gd name="T93" fmla="*/ 1270 h 1275"/>
                                  <a:gd name="T94" fmla="*/ 1273 w 1588"/>
                                  <a:gd name="T95" fmla="*/ 1265 h 1275"/>
                                  <a:gd name="T96" fmla="*/ 1298 w 1588"/>
                                  <a:gd name="T97" fmla="*/ 1240 h 1275"/>
                                  <a:gd name="T98" fmla="*/ 1308 w 1588"/>
                                  <a:gd name="T99" fmla="*/ 1205 h 1275"/>
                                  <a:gd name="T100" fmla="*/ 1308 w 1588"/>
                                  <a:gd name="T101" fmla="*/ 1135 h 1275"/>
                                  <a:gd name="T102" fmla="*/ 1273 w 1588"/>
                                  <a:gd name="T103" fmla="*/ 995 h 1275"/>
                                  <a:gd name="T104" fmla="*/ 1193 w 1588"/>
                                  <a:gd name="T105" fmla="*/ 810 h 1275"/>
                                  <a:gd name="T106" fmla="*/ 1293 w 1588"/>
                                  <a:gd name="T107" fmla="*/ 770 h 1275"/>
                                  <a:gd name="T108" fmla="*/ 1448 w 1588"/>
                                  <a:gd name="T109" fmla="*/ 685 h 1275"/>
                                  <a:gd name="T110" fmla="*/ 1508 w 1588"/>
                                  <a:gd name="T111" fmla="*/ 645 h 1275"/>
                                  <a:gd name="T112" fmla="*/ 1568 w 1588"/>
                                  <a:gd name="T113" fmla="*/ 585 h 1275"/>
                                  <a:gd name="T114" fmla="*/ 1588 w 1588"/>
                                  <a:gd name="T115" fmla="*/ 535 h 1275"/>
                                  <a:gd name="T116" fmla="*/ 1588 w 1588"/>
                                  <a:gd name="T117" fmla="*/ 520 h 1275"/>
                                  <a:gd name="T118" fmla="*/ 1583 w 1588"/>
                                  <a:gd name="T119" fmla="*/ 510 h 1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588" h="1275">
                                    <a:moveTo>
                                      <a:pt x="1583" y="510"/>
                                    </a:moveTo>
                                    <a:lnTo>
                                      <a:pt x="1583" y="510"/>
                                    </a:lnTo>
                                    <a:lnTo>
                                      <a:pt x="1568" y="485"/>
                                    </a:lnTo>
                                    <a:lnTo>
                                      <a:pt x="1548" y="465"/>
                                    </a:lnTo>
                                    <a:lnTo>
                                      <a:pt x="1528" y="450"/>
                                    </a:lnTo>
                                    <a:lnTo>
                                      <a:pt x="1503" y="435"/>
                                    </a:lnTo>
                                    <a:lnTo>
                                      <a:pt x="1478" y="425"/>
                                    </a:lnTo>
                                    <a:lnTo>
                                      <a:pt x="1448" y="415"/>
                                    </a:lnTo>
                                    <a:lnTo>
                                      <a:pt x="1383" y="400"/>
                                    </a:lnTo>
                                    <a:lnTo>
                                      <a:pt x="1343" y="400"/>
                                    </a:lnTo>
                                    <a:lnTo>
                                      <a:pt x="1308" y="405"/>
                                    </a:lnTo>
                                    <a:lnTo>
                                      <a:pt x="1228" y="415"/>
                                    </a:lnTo>
                                    <a:lnTo>
                                      <a:pt x="1138" y="440"/>
                                    </a:lnTo>
                                    <a:lnTo>
                                      <a:pt x="1033" y="460"/>
                                    </a:lnTo>
                                    <a:lnTo>
                                      <a:pt x="1048" y="355"/>
                                    </a:lnTo>
                                    <a:lnTo>
                                      <a:pt x="1063" y="265"/>
                                    </a:lnTo>
                                    <a:lnTo>
                                      <a:pt x="1063" y="185"/>
                                    </a:lnTo>
                                    <a:lnTo>
                                      <a:pt x="1058" y="120"/>
                                    </a:lnTo>
                                    <a:lnTo>
                                      <a:pt x="1048" y="70"/>
                                    </a:lnTo>
                                    <a:lnTo>
                                      <a:pt x="1038" y="50"/>
                                    </a:lnTo>
                                    <a:lnTo>
                                      <a:pt x="1028" y="30"/>
                                    </a:lnTo>
                                    <a:lnTo>
                                      <a:pt x="1013" y="20"/>
                                    </a:lnTo>
                                    <a:lnTo>
                                      <a:pt x="1003" y="10"/>
                                    </a:lnTo>
                                    <a:lnTo>
                                      <a:pt x="988" y="0"/>
                                    </a:lnTo>
                                    <a:lnTo>
                                      <a:pt x="969" y="0"/>
                                    </a:lnTo>
                                    <a:lnTo>
                                      <a:pt x="949" y="0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9" y="20"/>
                                    </a:lnTo>
                                    <a:lnTo>
                                      <a:pt x="844" y="50"/>
                                    </a:lnTo>
                                    <a:lnTo>
                                      <a:pt x="789" y="90"/>
                                    </a:lnTo>
                                    <a:lnTo>
                                      <a:pt x="734" y="150"/>
                                    </a:lnTo>
                                    <a:lnTo>
                                      <a:pt x="674" y="225"/>
                                    </a:lnTo>
                                    <a:lnTo>
                                      <a:pt x="609" y="305"/>
                                    </a:lnTo>
                                    <a:lnTo>
                                      <a:pt x="544" y="400"/>
                                    </a:lnTo>
                                    <a:lnTo>
                                      <a:pt x="444" y="380"/>
                                    </a:lnTo>
                                    <a:lnTo>
                                      <a:pt x="354" y="360"/>
                                    </a:lnTo>
                                    <a:lnTo>
                                      <a:pt x="280" y="350"/>
                                    </a:lnTo>
                                    <a:lnTo>
                                      <a:pt x="215" y="340"/>
                                    </a:lnTo>
                                    <a:lnTo>
                                      <a:pt x="155" y="340"/>
                                    </a:lnTo>
                                    <a:lnTo>
                                      <a:pt x="110" y="345"/>
                                    </a:lnTo>
                                    <a:lnTo>
                                      <a:pt x="80" y="355"/>
                                    </a:lnTo>
                                    <a:lnTo>
                                      <a:pt x="55" y="370"/>
                                    </a:lnTo>
                                    <a:lnTo>
                                      <a:pt x="50" y="380"/>
                                    </a:lnTo>
                                    <a:lnTo>
                                      <a:pt x="45" y="395"/>
                                    </a:lnTo>
                                    <a:lnTo>
                                      <a:pt x="45" y="420"/>
                                    </a:lnTo>
                                    <a:lnTo>
                                      <a:pt x="55" y="455"/>
                                    </a:lnTo>
                                    <a:lnTo>
                                      <a:pt x="80" y="495"/>
                                    </a:lnTo>
                                    <a:lnTo>
                                      <a:pt x="115" y="540"/>
                                    </a:lnTo>
                                    <a:lnTo>
                                      <a:pt x="160" y="590"/>
                                    </a:lnTo>
                                    <a:lnTo>
                                      <a:pt x="215" y="650"/>
                                    </a:lnTo>
                                    <a:lnTo>
                                      <a:pt x="280" y="710"/>
                                    </a:lnTo>
                                    <a:lnTo>
                                      <a:pt x="195" y="790"/>
                                    </a:lnTo>
                                    <a:lnTo>
                                      <a:pt x="125" y="860"/>
                                    </a:lnTo>
                                    <a:lnTo>
                                      <a:pt x="70" y="920"/>
                                    </a:lnTo>
                                    <a:lnTo>
                                      <a:pt x="45" y="955"/>
                                    </a:lnTo>
                                    <a:lnTo>
                                      <a:pt x="25" y="985"/>
                                    </a:lnTo>
                                    <a:lnTo>
                                      <a:pt x="5" y="1030"/>
                                    </a:lnTo>
                                    <a:lnTo>
                                      <a:pt x="0" y="1075"/>
                                    </a:lnTo>
                                    <a:lnTo>
                                      <a:pt x="0" y="1110"/>
                                    </a:lnTo>
                                    <a:lnTo>
                                      <a:pt x="10" y="1130"/>
                                    </a:lnTo>
                                    <a:lnTo>
                                      <a:pt x="15" y="1140"/>
                                    </a:lnTo>
                                    <a:lnTo>
                                      <a:pt x="30" y="1155"/>
                                    </a:lnTo>
                                    <a:lnTo>
                                      <a:pt x="40" y="1160"/>
                                    </a:lnTo>
                                    <a:lnTo>
                                      <a:pt x="75" y="1170"/>
                                    </a:lnTo>
                                    <a:lnTo>
                                      <a:pt x="115" y="1170"/>
                                    </a:lnTo>
                                    <a:lnTo>
                                      <a:pt x="170" y="1160"/>
                                    </a:lnTo>
                                    <a:lnTo>
                                      <a:pt x="230" y="1140"/>
                                    </a:lnTo>
                                    <a:lnTo>
                                      <a:pt x="315" y="1110"/>
                                    </a:lnTo>
                                    <a:lnTo>
                                      <a:pt x="404" y="1070"/>
                                    </a:lnTo>
                                    <a:lnTo>
                                      <a:pt x="504" y="1015"/>
                                    </a:lnTo>
                                    <a:lnTo>
                                      <a:pt x="614" y="950"/>
                                    </a:lnTo>
                                    <a:lnTo>
                                      <a:pt x="729" y="1035"/>
                                    </a:lnTo>
                                    <a:lnTo>
                                      <a:pt x="834" y="1100"/>
                                    </a:lnTo>
                                    <a:lnTo>
                                      <a:pt x="929" y="1160"/>
                                    </a:lnTo>
                                    <a:lnTo>
                                      <a:pt x="1008" y="1205"/>
                                    </a:lnTo>
                                    <a:lnTo>
                                      <a:pt x="1083" y="1240"/>
                                    </a:lnTo>
                                    <a:lnTo>
                                      <a:pt x="1148" y="1265"/>
                                    </a:lnTo>
                                    <a:lnTo>
                                      <a:pt x="1198" y="1275"/>
                                    </a:lnTo>
                                    <a:lnTo>
                                      <a:pt x="1243" y="1275"/>
                                    </a:lnTo>
                                    <a:lnTo>
                                      <a:pt x="1258" y="1270"/>
                                    </a:lnTo>
                                    <a:lnTo>
                                      <a:pt x="1273" y="1265"/>
                                    </a:lnTo>
                                    <a:lnTo>
                                      <a:pt x="1288" y="1255"/>
                                    </a:lnTo>
                                    <a:lnTo>
                                      <a:pt x="1298" y="1240"/>
                                    </a:lnTo>
                                    <a:lnTo>
                                      <a:pt x="1303" y="1225"/>
                                    </a:lnTo>
                                    <a:lnTo>
                                      <a:pt x="1308" y="1205"/>
                                    </a:lnTo>
                                    <a:lnTo>
                                      <a:pt x="1313" y="1185"/>
                                    </a:lnTo>
                                    <a:lnTo>
                                      <a:pt x="1308" y="1135"/>
                                    </a:lnTo>
                                    <a:lnTo>
                                      <a:pt x="1298" y="1070"/>
                                    </a:lnTo>
                                    <a:lnTo>
                                      <a:pt x="1273" y="995"/>
                                    </a:lnTo>
                                    <a:lnTo>
                                      <a:pt x="1238" y="905"/>
                                    </a:lnTo>
                                    <a:lnTo>
                                      <a:pt x="1193" y="810"/>
                                    </a:lnTo>
                                    <a:lnTo>
                                      <a:pt x="1293" y="770"/>
                                    </a:lnTo>
                                    <a:lnTo>
                                      <a:pt x="1378" y="730"/>
                                    </a:lnTo>
                                    <a:lnTo>
                                      <a:pt x="1448" y="685"/>
                                    </a:lnTo>
                                    <a:lnTo>
                                      <a:pt x="1508" y="645"/>
                                    </a:lnTo>
                                    <a:lnTo>
                                      <a:pt x="1543" y="615"/>
                                    </a:lnTo>
                                    <a:lnTo>
                                      <a:pt x="1568" y="585"/>
                                    </a:lnTo>
                                    <a:lnTo>
                                      <a:pt x="1583" y="560"/>
                                    </a:lnTo>
                                    <a:lnTo>
                                      <a:pt x="1588" y="535"/>
                                    </a:lnTo>
                                    <a:lnTo>
                                      <a:pt x="1588" y="520"/>
                                    </a:lnTo>
                                    <a:lnTo>
                                      <a:pt x="1583" y="5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4" name="Freeform 921"/>
                            <wps:cNvSpPr>
                              <a:spLocks/>
                            </wps:cNvSpPr>
                            <wps:spPr bwMode="auto">
                              <a:xfrm>
                                <a:off x="2633" y="4369"/>
                                <a:ext cx="1533" cy="1220"/>
                              </a:xfrm>
                              <a:custGeom>
                                <a:avLst/>
                                <a:gdLst>
                                  <a:gd name="T0" fmla="*/ 1528 w 1533"/>
                                  <a:gd name="T1" fmla="*/ 485 h 1220"/>
                                  <a:gd name="T2" fmla="*/ 1508 w 1533"/>
                                  <a:gd name="T3" fmla="*/ 460 h 1220"/>
                                  <a:gd name="T4" fmla="*/ 1428 w 1533"/>
                                  <a:gd name="T5" fmla="*/ 425 h 1220"/>
                                  <a:gd name="T6" fmla="*/ 1368 w 1533"/>
                                  <a:gd name="T7" fmla="*/ 415 h 1220"/>
                                  <a:gd name="T8" fmla="*/ 1203 w 1533"/>
                                  <a:gd name="T9" fmla="*/ 415 h 1220"/>
                                  <a:gd name="T10" fmla="*/ 998 w 1533"/>
                                  <a:gd name="T11" fmla="*/ 440 h 1220"/>
                                  <a:gd name="T12" fmla="*/ 1018 w 1533"/>
                                  <a:gd name="T13" fmla="*/ 340 h 1220"/>
                                  <a:gd name="T14" fmla="*/ 1028 w 1533"/>
                                  <a:gd name="T15" fmla="*/ 180 h 1220"/>
                                  <a:gd name="T16" fmla="*/ 1023 w 1533"/>
                                  <a:gd name="T17" fmla="*/ 115 h 1220"/>
                                  <a:gd name="T18" fmla="*/ 993 w 1533"/>
                                  <a:gd name="T19" fmla="*/ 30 h 1220"/>
                                  <a:gd name="T20" fmla="*/ 969 w 1533"/>
                                  <a:gd name="T21" fmla="*/ 10 h 1220"/>
                                  <a:gd name="T22" fmla="*/ 939 w 1533"/>
                                  <a:gd name="T23" fmla="*/ 0 h 1220"/>
                                  <a:gd name="T24" fmla="*/ 919 w 1533"/>
                                  <a:gd name="T25" fmla="*/ 0 h 1220"/>
                                  <a:gd name="T26" fmla="*/ 859 w 1533"/>
                                  <a:gd name="T27" fmla="*/ 20 h 1220"/>
                                  <a:gd name="T28" fmla="*/ 764 w 1533"/>
                                  <a:gd name="T29" fmla="*/ 90 h 1220"/>
                                  <a:gd name="T30" fmla="*/ 709 w 1533"/>
                                  <a:gd name="T31" fmla="*/ 145 h 1220"/>
                                  <a:gd name="T32" fmla="*/ 589 w 1533"/>
                                  <a:gd name="T33" fmla="*/ 295 h 1220"/>
                                  <a:gd name="T34" fmla="*/ 529 w 1533"/>
                                  <a:gd name="T35" fmla="*/ 385 h 1220"/>
                                  <a:gd name="T36" fmla="*/ 345 w 1533"/>
                                  <a:gd name="T37" fmla="*/ 345 h 1220"/>
                                  <a:gd name="T38" fmla="*/ 205 w 1533"/>
                                  <a:gd name="T39" fmla="*/ 325 h 1220"/>
                                  <a:gd name="T40" fmla="*/ 110 w 1533"/>
                                  <a:gd name="T41" fmla="*/ 330 h 1220"/>
                                  <a:gd name="T42" fmla="*/ 55 w 1533"/>
                                  <a:gd name="T43" fmla="*/ 355 h 1220"/>
                                  <a:gd name="T44" fmla="*/ 45 w 1533"/>
                                  <a:gd name="T45" fmla="*/ 375 h 1220"/>
                                  <a:gd name="T46" fmla="*/ 55 w 1533"/>
                                  <a:gd name="T47" fmla="*/ 435 h 1220"/>
                                  <a:gd name="T48" fmla="*/ 110 w 1533"/>
                                  <a:gd name="T49" fmla="*/ 515 h 1220"/>
                                  <a:gd name="T50" fmla="*/ 205 w 1533"/>
                                  <a:gd name="T51" fmla="*/ 620 h 1220"/>
                                  <a:gd name="T52" fmla="*/ 270 w 1533"/>
                                  <a:gd name="T53" fmla="*/ 680 h 1220"/>
                                  <a:gd name="T54" fmla="*/ 125 w 1533"/>
                                  <a:gd name="T55" fmla="*/ 830 h 1220"/>
                                  <a:gd name="T56" fmla="*/ 35 w 1533"/>
                                  <a:gd name="T57" fmla="*/ 960 h 1220"/>
                                  <a:gd name="T58" fmla="*/ 10 w 1533"/>
                                  <a:gd name="T59" fmla="*/ 1010 h 1220"/>
                                  <a:gd name="T60" fmla="*/ 5 w 1533"/>
                                  <a:gd name="T61" fmla="*/ 1065 h 1220"/>
                                  <a:gd name="T62" fmla="*/ 15 w 1533"/>
                                  <a:gd name="T63" fmla="*/ 1090 h 1220"/>
                                  <a:gd name="T64" fmla="*/ 25 w 1533"/>
                                  <a:gd name="T65" fmla="*/ 1100 h 1220"/>
                                  <a:gd name="T66" fmla="*/ 70 w 1533"/>
                                  <a:gd name="T67" fmla="*/ 1115 h 1220"/>
                                  <a:gd name="T68" fmla="*/ 100 w 1533"/>
                                  <a:gd name="T69" fmla="*/ 1120 h 1220"/>
                                  <a:gd name="T70" fmla="*/ 180 w 1533"/>
                                  <a:gd name="T71" fmla="*/ 1105 h 1220"/>
                                  <a:gd name="T72" fmla="*/ 225 w 1533"/>
                                  <a:gd name="T73" fmla="*/ 1090 h 1220"/>
                                  <a:gd name="T74" fmla="*/ 394 w 1533"/>
                                  <a:gd name="T75" fmla="*/ 1020 h 1220"/>
                                  <a:gd name="T76" fmla="*/ 594 w 1533"/>
                                  <a:gd name="T77" fmla="*/ 910 h 1220"/>
                                  <a:gd name="T78" fmla="*/ 714 w 1533"/>
                                  <a:gd name="T79" fmla="*/ 995 h 1220"/>
                                  <a:gd name="T80" fmla="*/ 914 w 1533"/>
                                  <a:gd name="T81" fmla="*/ 1120 h 1220"/>
                                  <a:gd name="T82" fmla="*/ 1073 w 1533"/>
                                  <a:gd name="T83" fmla="*/ 1195 h 1220"/>
                                  <a:gd name="T84" fmla="*/ 1178 w 1533"/>
                                  <a:gd name="T85" fmla="*/ 1220 h 1220"/>
                                  <a:gd name="T86" fmla="*/ 1218 w 1533"/>
                                  <a:gd name="T87" fmla="*/ 1215 h 1220"/>
                                  <a:gd name="T88" fmla="*/ 1233 w 1533"/>
                                  <a:gd name="T89" fmla="*/ 1205 h 1220"/>
                                  <a:gd name="T90" fmla="*/ 1248 w 1533"/>
                                  <a:gd name="T91" fmla="*/ 1180 h 1220"/>
                                  <a:gd name="T92" fmla="*/ 1258 w 1533"/>
                                  <a:gd name="T93" fmla="*/ 1110 h 1220"/>
                                  <a:gd name="T94" fmla="*/ 1238 w 1533"/>
                                  <a:gd name="T95" fmla="*/ 1000 h 1220"/>
                                  <a:gd name="T96" fmla="*/ 1178 w 1533"/>
                                  <a:gd name="T97" fmla="*/ 855 h 1220"/>
                                  <a:gd name="T98" fmla="*/ 1138 w 1533"/>
                                  <a:gd name="T99" fmla="*/ 770 h 1220"/>
                                  <a:gd name="T100" fmla="*/ 1328 w 1533"/>
                                  <a:gd name="T101" fmla="*/ 695 h 1220"/>
                                  <a:gd name="T102" fmla="*/ 1458 w 1533"/>
                                  <a:gd name="T103" fmla="*/ 615 h 1220"/>
                                  <a:gd name="T104" fmla="*/ 1503 w 1533"/>
                                  <a:gd name="T105" fmla="*/ 575 h 1220"/>
                                  <a:gd name="T106" fmla="*/ 1528 w 1533"/>
                                  <a:gd name="T107" fmla="*/ 535 h 1220"/>
                                  <a:gd name="T108" fmla="*/ 1533 w 1533"/>
                                  <a:gd name="T109" fmla="*/ 525 h 1220"/>
                                  <a:gd name="T110" fmla="*/ 1533 w 1533"/>
                                  <a:gd name="T111" fmla="*/ 505 h 1220"/>
                                  <a:gd name="T112" fmla="*/ 1528 w 1533"/>
                                  <a:gd name="T113" fmla="*/ 485 h 12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33" h="1220">
                                    <a:moveTo>
                                      <a:pt x="1528" y="485"/>
                                    </a:moveTo>
                                    <a:lnTo>
                                      <a:pt x="1528" y="485"/>
                                    </a:lnTo>
                                    <a:lnTo>
                                      <a:pt x="1523" y="470"/>
                                    </a:lnTo>
                                    <a:lnTo>
                                      <a:pt x="1508" y="460"/>
                                    </a:lnTo>
                                    <a:lnTo>
                                      <a:pt x="1478" y="440"/>
                                    </a:lnTo>
                                    <a:lnTo>
                                      <a:pt x="1428" y="425"/>
                                    </a:lnTo>
                                    <a:lnTo>
                                      <a:pt x="1368" y="415"/>
                                    </a:lnTo>
                                    <a:lnTo>
                                      <a:pt x="1293" y="410"/>
                                    </a:lnTo>
                                    <a:lnTo>
                                      <a:pt x="1203" y="415"/>
                                    </a:lnTo>
                                    <a:lnTo>
                                      <a:pt x="1108" y="425"/>
                                    </a:lnTo>
                                    <a:lnTo>
                                      <a:pt x="998" y="440"/>
                                    </a:lnTo>
                                    <a:lnTo>
                                      <a:pt x="1018" y="340"/>
                                    </a:lnTo>
                                    <a:lnTo>
                                      <a:pt x="1028" y="255"/>
                                    </a:lnTo>
                                    <a:lnTo>
                                      <a:pt x="1028" y="180"/>
                                    </a:lnTo>
                                    <a:lnTo>
                                      <a:pt x="1023" y="115"/>
                                    </a:lnTo>
                                    <a:lnTo>
                                      <a:pt x="1013" y="65"/>
                                    </a:lnTo>
                                    <a:lnTo>
                                      <a:pt x="993" y="30"/>
                                    </a:lnTo>
                                    <a:lnTo>
                                      <a:pt x="984" y="20"/>
                                    </a:lnTo>
                                    <a:lnTo>
                                      <a:pt x="969" y="10"/>
                                    </a:lnTo>
                                    <a:lnTo>
                                      <a:pt x="954" y="0"/>
                                    </a:lnTo>
                                    <a:lnTo>
                                      <a:pt x="939" y="0"/>
                                    </a:lnTo>
                                    <a:lnTo>
                                      <a:pt x="919" y="0"/>
                                    </a:lnTo>
                                    <a:lnTo>
                                      <a:pt x="899" y="0"/>
                                    </a:lnTo>
                                    <a:lnTo>
                                      <a:pt x="859" y="20"/>
                                    </a:lnTo>
                                    <a:lnTo>
                                      <a:pt x="814" y="45"/>
                                    </a:lnTo>
                                    <a:lnTo>
                                      <a:pt x="764" y="90"/>
                                    </a:lnTo>
                                    <a:lnTo>
                                      <a:pt x="709" y="145"/>
                                    </a:lnTo>
                                    <a:lnTo>
                                      <a:pt x="649" y="215"/>
                                    </a:lnTo>
                                    <a:lnTo>
                                      <a:pt x="589" y="295"/>
                                    </a:lnTo>
                                    <a:lnTo>
                                      <a:pt x="529" y="385"/>
                                    </a:lnTo>
                                    <a:lnTo>
                                      <a:pt x="429" y="360"/>
                                    </a:lnTo>
                                    <a:lnTo>
                                      <a:pt x="345" y="345"/>
                                    </a:lnTo>
                                    <a:lnTo>
                                      <a:pt x="270" y="335"/>
                                    </a:lnTo>
                                    <a:lnTo>
                                      <a:pt x="205" y="325"/>
                                    </a:lnTo>
                                    <a:lnTo>
                                      <a:pt x="150" y="325"/>
                                    </a:lnTo>
                                    <a:lnTo>
                                      <a:pt x="110" y="330"/>
                                    </a:lnTo>
                                    <a:lnTo>
                                      <a:pt x="75" y="340"/>
                                    </a:lnTo>
                                    <a:lnTo>
                                      <a:pt x="55" y="355"/>
                                    </a:lnTo>
                                    <a:lnTo>
                                      <a:pt x="50" y="365"/>
                                    </a:lnTo>
                                    <a:lnTo>
                                      <a:pt x="45" y="375"/>
                                    </a:lnTo>
                                    <a:lnTo>
                                      <a:pt x="45" y="405"/>
                                    </a:lnTo>
                                    <a:lnTo>
                                      <a:pt x="55" y="435"/>
                                    </a:lnTo>
                                    <a:lnTo>
                                      <a:pt x="75" y="475"/>
                                    </a:lnTo>
                                    <a:lnTo>
                                      <a:pt x="110" y="515"/>
                                    </a:lnTo>
                                    <a:lnTo>
                                      <a:pt x="150" y="565"/>
                                    </a:lnTo>
                                    <a:lnTo>
                                      <a:pt x="205" y="620"/>
                                    </a:lnTo>
                                    <a:lnTo>
                                      <a:pt x="270" y="680"/>
                                    </a:lnTo>
                                    <a:lnTo>
                                      <a:pt x="190" y="760"/>
                                    </a:lnTo>
                                    <a:lnTo>
                                      <a:pt x="125" y="830"/>
                                    </a:lnTo>
                                    <a:lnTo>
                                      <a:pt x="70" y="900"/>
                                    </a:lnTo>
                                    <a:lnTo>
                                      <a:pt x="35" y="960"/>
                                    </a:lnTo>
                                    <a:lnTo>
                                      <a:pt x="10" y="1010"/>
                                    </a:lnTo>
                                    <a:lnTo>
                                      <a:pt x="0" y="1050"/>
                                    </a:lnTo>
                                    <a:lnTo>
                                      <a:pt x="5" y="1065"/>
                                    </a:lnTo>
                                    <a:lnTo>
                                      <a:pt x="5" y="1080"/>
                                    </a:lnTo>
                                    <a:lnTo>
                                      <a:pt x="15" y="1090"/>
                                    </a:lnTo>
                                    <a:lnTo>
                                      <a:pt x="25" y="1100"/>
                                    </a:lnTo>
                                    <a:lnTo>
                                      <a:pt x="45" y="1110"/>
                                    </a:lnTo>
                                    <a:lnTo>
                                      <a:pt x="70" y="1115"/>
                                    </a:lnTo>
                                    <a:lnTo>
                                      <a:pt x="100" y="1120"/>
                                    </a:lnTo>
                                    <a:lnTo>
                                      <a:pt x="135" y="1115"/>
                                    </a:lnTo>
                                    <a:lnTo>
                                      <a:pt x="180" y="1105"/>
                                    </a:lnTo>
                                    <a:lnTo>
                                      <a:pt x="225" y="1090"/>
                                    </a:lnTo>
                                    <a:lnTo>
                                      <a:pt x="305" y="1060"/>
                                    </a:lnTo>
                                    <a:lnTo>
                                      <a:pt x="394" y="1020"/>
                                    </a:lnTo>
                                    <a:lnTo>
                                      <a:pt x="489" y="970"/>
                                    </a:lnTo>
                                    <a:lnTo>
                                      <a:pt x="594" y="910"/>
                                    </a:lnTo>
                                    <a:lnTo>
                                      <a:pt x="714" y="995"/>
                                    </a:lnTo>
                                    <a:lnTo>
                                      <a:pt x="819" y="1065"/>
                                    </a:lnTo>
                                    <a:lnTo>
                                      <a:pt x="914" y="1120"/>
                                    </a:lnTo>
                                    <a:lnTo>
                                      <a:pt x="998" y="1165"/>
                                    </a:lnTo>
                                    <a:lnTo>
                                      <a:pt x="1073" y="1195"/>
                                    </a:lnTo>
                                    <a:lnTo>
                                      <a:pt x="1133" y="1215"/>
                                    </a:lnTo>
                                    <a:lnTo>
                                      <a:pt x="1178" y="1220"/>
                                    </a:lnTo>
                                    <a:lnTo>
                                      <a:pt x="1198" y="1220"/>
                                    </a:lnTo>
                                    <a:lnTo>
                                      <a:pt x="1218" y="1215"/>
                                    </a:lnTo>
                                    <a:lnTo>
                                      <a:pt x="1233" y="1205"/>
                                    </a:lnTo>
                                    <a:lnTo>
                                      <a:pt x="1248" y="1180"/>
                                    </a:lnTo>
                                    <a:lnTo>
                                      <a:pt x="1258" y="1150"/>
                                    </a:lnTo>
                                    <a:lnTo>
                                      <a:pt x="1258" y="1110"/>
                                    </a:lnTo>
                                    <a:lnTo>
                                      <a:pt x="1253" y="1060"/>
                                    </a:lnTo>
                                    <a:lnTo>
                                      <a:pt x="1238" y="1000"/>
                                    </a:lnTo>
                                    <a:lnTo>
                                      <a:pt x="1213" y="935"/>
                                    </a:lnTo>
                                    <a:lnTo>
                                      <a:pt x="1178" y="855"/>
                                    </a:lnTo>
                                    <a:lnTo>
                                      <a:pt x="1138" y="770"/>
                                    </a:lnTo>
                                    <a:lnTo>
                                      <a:pt x="1243" y="735"/>
                                    </a:lnTo>
                                    <a:lnTo>
                                      <a:pt x="1328" y="695"/>
                                    </a:lnTo>
                                    <a:lnTo>
                                      <a:pt x="1398" y="655"/>
                                    </a:lnTo>
                                    <a:lnTo>
                                      <a:pt x="1458" y="615"/>
                                    </a:lnTo>
                                    <a:lnTo>
                                      <a:pt x="1503" y="575"/>
                                    </a:lnTo>
                                    <a:lnTo>
                                      <a:pt x="1518" y="555"/>
                                    </a:lnTo>
                                    <a:lnTo>
                                      <a:pt x="1528" y="535"/>
                                    </a:lnTo>
                                    <a:lnTo>
                                      <a:pt x="1533" y="525"/>
                                    </a:lnTo>
                                    <a:lnTo>
                                      <a:pt x="1533" y="505"/>
                                    </a:lnTo>
                                    <a:lnTo>
                                      <a:pt x="1528" y="4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" name="Freeform 922"/>
                            <wps:cNvSpPr>
                              <a:spLocks/>
                            </wps:cNvSpPr>
                            <wps:spPr bwMode="auto">
                              <a:xfrm>
                                <a:off x="2823" y="4774"/>
                                <a:ext cx="55" cy="55"/>
                              </a:xfrm>
                              <a:custGeom>
                                <a:avLst/>
                                <a:gdLst>
                                  <a:gd name="T0" fmla="*/ 55 w 55"/>
                                  <a:gd name="T1" fmla="*/ 25 h 55"/>
                                  <a:gd name="T2" fmla="*/ 55 w 55"/>
                                  <a:gd name="T3" fmla="*/ 25 h 55"/>
                                  <a:gd name="T4" fmla="*/ 50 w 55"/>
                                  <a:gd name="T5" fmla="*/ 35 h 55"/>
                                  <a:gd name="T6" fmla="*/ 45 w 55"/>
                                  <a:gd name="T7" fmla="*/ 45 h 55"/>
                                  <a:gd name="T8" fmla="*/ 40 w 55"/>
                                  <a:gd name="T9" fmla="*/ 50 h 55"/>
                                  <a:gd name="T10" fmla="*/ 25 w 55"/>
                                  <a:gd name="T11" fmla="*/ 55 h 55"/>
                                  <a:gd name="T12" fmla="*/ 25 w 55"/>
                                  <a:gd name="T13" fmla="*/ 55 h 55"/>
                                  <a:gd name="T14" fmla="*/ 15 w 55"/>
                                  <a:gd name="T15" fmla="*/ 50 h 55"/>
                                  <a:gd name="T16" fmla="*/ 10 w 55"/>
                                  <a:gd name="T17" fmla="*/ 45 h 55"/>
                                  <a:gd name="T18" fmla="*/ 5 w 55"/>
                                  <a:gd name="T19" fmla="*/ 35 h 55"/>
                                  <a:gd name="T20" fmla="*/ 0 w 55"/>
                                  <a:gd name="T21" fmla="*/ 25 h 55"/>
                                  <a:gd name="T22" fmla="*/ 0 w 55"/>
                                  <a:gd name="T23" fmla="*/ 25 h 55"/>
                                  <a:gd name="T24" fmla="*/ 5 w 55"/>
                                  <a:gd name="T25" fmla="*/ 15 h 55"/>
                                  <a:gd name="T26" fmla="*/ 10 w 55"/>
                                  <a:gd name="T27" fmla="*/ 5 h 55"/>
                                  <a:gd name="T28" fmla="*/ 15 w 55"/>
                                  <a:gd name="T29" fmla="*/ 0 h 55"/>
                                  <a:gd name="T30" fmla="*/ 25 w 55"/>
                                  <a:gd name="T31" fmla="*/ 0 h 55"/>
                                  <a:gd name="T32" fmla="*/ 25 w 55"/>
                                  <a:gd name="T33" fmla="*/ 0 h 55"/>
                                  <a:gd name="T34" fmla="*/ 40 w 55"/>
                                  <a:gd name="T35" fmla="*/ 0 h 55"/>
                                  <a:gd name="T36" fmla="*/ 45 w 55"/>
                                  <a:gd name="T37" fmla="*/ 5 h 55"/>
                                  <a:gd name="T38" fmla="*/ 50 w 55"/>
                                  <a:gd name="T39" fmla="*/ 15 h 55"/>
                                  <a:gd name="T40" fmla="*/ 55 w 55"/>
                                  <a:gd name="T41" fmla="*/ 25 h 55"/>
                                  <a:gd name="T42" fmla="*/ 55 w 55"/>
                                  <a:gd name="T43" fmla="*/ 25 h 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55" h="55">
                                    <a:moveTo>
                                      <a:pt x="55" y="25"/>
                                    </a:moveTo>
                                    <a:lnTo>
                                      <a:pt x="55" y="25"/>
                                    </a:lnTo>
                                    <a:lnTo>
                                      <a:pt x="50" y="35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40" y="50"/>
                                    </a:lnTo>
                                    <a:lnTo>
                                      <a:pt x="25" y="55"/>
                                    </a:lnTo>
                                    <a:lnTo>
                                      <a:pt x="15" y="50"/>
                                    </a:lnTo>
                                    <a:lnTo>
                                      <a:pt x="10" y="45"/>
                                    </a:lnTo>
                                    <a:lnTo>
                                      <a:pt x="5" y="35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5" y="15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5" y="5"/>
                                    </a:lnTo>
                                    <a:lnTo>
                                      <a:pt x="50" y="15"/>
                                    </a:lnTo>
                                    <a:lnTo>
                                      <a:pt x="55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" name="Freeform 923"/>
                            <wps:cNvSpPr>
                              <a:spLocks/>
                            </wps:cNvSpPr>
                            <wps:spPr bwMode="auto">
                              <a:xfrm>
                                <a:off x="2968" y="4809"/>
                                <a:ext cx="64" cy="70"/>
                              </a:xfrm>
                              <a:custGeom>
                                <a:avLst/>
                                <a:gdLst>
                                  <a:gd name="T0" fmla="*/ 64 w 64"/>
                                  <a:gd name="T1" fmla="*/ 35 h 70"/>
                                  <a:gd name="T2" fmla="*/ 64 w 64"/>
                                  <a:gd name="T3" fmla="*/ 35 h 70"/>
                                  <a:gd name="T4" fmla="*/ 64 w 64"/>
                                  <a:gd name="T5" fmla="*/ 50 h 70"/>
                                  <a:gd name="T6" fmla="*/ 54 w 64"/>
                                  <a:gd name="T7" fmla="*/ 60 h 70"/>
                                  <a:gd name="T8" fmla="*/ 44 w 64"/>
                                  <a:gd name="T9" fmla="*/ 65 h 70"/>
                                  <a:gd name="T10" fmla="*/ 34 w 64"/>
                                  <a:gd name="T11" fmla="*/ 70 h 70"/>
                                  <a:gd name="T12" fmla="*/ 34 w 64"/>
                                  <a:gd name="T13" fmla="*/ 70 h 70"/>
                                  <a:gd name="T14" fmla="*/ 20 w 64"/>
                                  <a:gd name="T15" fmla="*/ 65 h 70"/>
                                  <a:gd name="T16" fmla="*/ 10 w 64"/>
                                  <a:gd name="T17" fmla="*/ 60 h 70"/>
                                  <a:gd name="T18" fmla="*/ 0 w 64"/>
                                  <a:gd name="T19" fmla="*/ 50 h 70"/>
                                  <a:gd name="T20" fmla="*/ 0 w 64"/>
                                  <a:gd name="T21" fmla="*/ 35 h 70"/>
                                  <a:gd name="T22" fmla="*/ 0 w 64"/>
                                  <a:gd name="T23" fmla="*/ 35 h 70"/>
                                  <a:gd name="T24" fmla="*/ 0 w 64"/>
                                  <a:gd name="T25" fmla="*/ 20 h 70"/>
                                  <a:gd name="T26" fmla="*/ 10 w 64"/>
                                  <a:gd name="T27" fmla="*/ 10 h 70"/>
                                  <a:gd name="T28" fmla="*/ 20 w 64"/>
                                  <a:gd name="T29" fmla="*/ 5 h 70"/>
                                  <a:gd name="T30" fmla="*/ 34 w 64"/>
                                  <a:gd name="T31" fmla="*/ 0 h 70"/>
                                  <a:gd name="T32" fmla="*/ 34 w 64"/>
                                  <a:gd name="T33" fmla="*/ 0 h 70"/>
                                  <a:gd name="T34" fmla="*/ 44 w 64"/>
                                  <a:gd name="T35" fmla="*/ 5 h 70"/>
                                  <a:gd name="T36" fmla="*/ 54 w 64"/>
                                  <a:gd name="T37" fmla="*/ 10 h 70"/>
                                  <a:gd name="T38" fmla="*/ 64 w 64"/>
                                  <a:gd name="T39" fmla="*/ 20 h 70"/>
                                  <a:gd name="T40" fmla="*/ 64 w 64"/>
                                  <a:gd name="T41" fmla="*/ 35 h 70"/>
                                  <a:gd name="T42" fmla="*/ 64 w 64"/>
                                  <a:gd name="T43" fmla="*/ 35 h 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64" h="70">
                                    <a:moveTo>
                                      <a:pt x="64" y="35"/>
                                    </a:moveTo>
                                    <a:lnTo>
                                      <a:pt x="64" y="35"/>
                                    </a:lnTo>
                                    <a:lnTo>
                                      <a:pt x="64" y="50"/>
                                    </a:lnTo>
                                    <a:lnTo>
                                      <a:pt x="54" y="60"/>
                                    </a:lnTo>
                                    <a:lnTo>
                                      <a:pt x="44" y="65"/>
                                    </a:lnTo>
                                    <a:lnTo>
                                      <a:pt x="34" y="70"/>
                                    </a:lnTo>
                                    <a:lnTo>
                                      <a:pt x="20" y="65"/>
                                    </a:lnTo>
                                    <a:lnTo>
                                      <a:pt x="10" y="6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20" y="5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44" y="5"/>
                                    </a:lnTo>
                                    <a:lnTo>
                                      <a:pt x="54" y="10"/>
                                    </a:lnTo>
                                    <a:lnTo>
                                      <a:pt x="64" y="20"/>
                                    </a:lnTo>
                                    <a:lnTo>
                                      <a:pt x="64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" name="Freeform 924"/>
                            <wps:cNvSpPr>
                              <a:spLocks/>
                            </wps:cNvSpPr>
                            <wps:spPr bwMode="auto">
                              <a:xfrm>
                                <a:off x="2888" y="4854"/>
                                <a:ext cx="35" cy="40"/>
                              </a:xfrm>
                              <a:custGeom>
                                <a:avLst/>
                                <a:gdLst>
                                  <a:gd name="T0" fmla="*/ 35 w 35"/>
                                  <a:gd name="T1" fmla="*/ 20 h 40"/>
                                  <a:gd name="T2" fmla="*/ 35 w 35"/>
                                  <a:gd name="T3" fmla="*/ 20 h 40"/>
                                  <a:gd name="T4" fmla="*/ 35 w 35"/>
                                  <a:gd name="T5" fmla="*/ 25 h 40"/>
                                  <a:gd name="T6" fmla="*/ 30 w 35"/>
                                  <a:gd name="T7" fmla="*/ 30 h 40"/>
                                  <a:gd name="T8" fmla="*/ 25 w 35"/>
                                  <a:gd name="T9" fmla="*/ 35 h 40"/>
                                  <a:gd name="T10" fmla="*/ 15 w 35"/>
                                  <a:gd name="T11" fmla="*/ 40 h 40"/>
                                  <a:gd name="T12" fmla="*/ 15 w 35"/>
                                  <a:gd name="T13" fmla="*/ 40 h 40"/>
                                  <a:gd name="T14" fmla="*/ 10 w 35"/>
                                  <a:gd name="T15" fmla="*/ 35 h 40"/>
                                  <a:gd name="T16" fmla="*/ 5 w 35"/>
                                  <a:gd name="T17" fmla="*/ 30 h 40"/>
                                  <a:gd name="T18" fmla="*/ 0 w 35"/>
                                  <a:gd name="T19" fmla="*/ 25 h 40"/>
                                  <a:gd name="T20" fmla="*/ 0 w 35"/>
                                  <a:gd name="T21" fmla="*/ 20 h 40"/>
                                  <a:gd name="T22" fmla="*/ 0 w 35"/>
                                  <a:gd name="T23" fmla="*/ 20 h 40"/>
                                  <a:gd name="T24" fmla="*/ 0 w 35"/>
                                  <a:gd name="T25" fmla="*/ 10 h 40"/>
                                  <a:gd name="T26" fmla="*/ 5 w 35"/>
                                  <a:gd name="T27" fmla="*/ 5 h 40"/>
                                  <a:gd name="T28" fmla="*/ 10 w 35"/>
                                  <a:gd name="T29" fmla="*/ 0 h 40"/>
                                  <a:gd name="T30" fmla="*/ 15 w 35"/>
                                  <a:gd name="T31" fmla="*/ 0 h 40"/>
                                  <a:gd name="T32" fmla="*/ 15 w 35"/>
                                  <a:gd name="T33" fmla="*/ 0 h 40"/>
                                  <a:gd name="T34" fmla="*/ 25 w 35"/>
                                  <a:gd name="T35" fmla="*/ 0 h 40"/>
                                  <a:gd name="T36" fmla="*/ 30 w 35"/>
                                  <a:gd name="T37" fmla="*/ 5 h 40"/>
                                  <a:gd name="T38" fmla="*/ 35 w 35"/>
                                  <a:gd name="T39" fmla="*/ 10 h 40"/>
                                  <a:gd name="T40" fmla="*/ 35 w 35"/>
                                  <a:gd name="T41" fmla="*/ 20 h 40"/>
                                  <a:gd name="T42" fmla="*/ 35 w 35"/>
                                  <a:gd name="T43" fmla="*/ 2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35" h="40">
                                    <a:moveTo>
                                      <a:pt x="35" y="20"/>
                                    </a:moveTo>
                                    <a:lnTo>
                                      <a:pt x="35" y="20"/>
                                    </a:lnTo>
                                    <a:lnTo>
                                      <a:pt x="35" y="25"/>
                                    </a:lnTo>
                                    <a:lnTo>
                                      <a:pt x="30" y="30"/>
                                    </a:lnTo>
                                    <a:lnTo>
                                      <a:pt x="25" y="35"/>
                                    </a:lnTo>
                                    <a:lnTo>
                                      <a:pt x="15" y="40"/>
                                    </a:lnTo>
                                    <a:lnTo>
                                      <a:pt x="10" y="35"/>
                                    </a:lnTo>
                                    <a:lnTo>
                                      <a:pt x="5" y="3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30" y="5"/>
                                    </a:lnTo>
                                    <a:lnTo>
                                      <a:pt x="35" y="10"/>
                                    </a:lnTo>
                                    <a:lnTo>
                                      <a:pt x="35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" name="Freeform 925"/>
                            <wps:cNvSpPr>
                              <a:spLocks/>
                            </wps:cNvSpPr>
                            <wps:spPr bwMode="auto">
                              <a:xfrm>
                                <a:off x="3676" y="5414"/>
                                <a:ext cx="50" cy="50"/>
                              </a:xfrm>
                              <a:custGeom>
                                <a:avLst/>
                                <a:gdLst>
                                  <a:gd name="T0" fmla="*/ 5 w 50"/>
                                  <a:gd name="T1" fmla="*/ 10 h 50"/>
                                  <a:gd name="T2" fmla="*/ 5 w 50"/>
                                  <a:gd name="T3" fmla="*/ 10 h 50"/>
                                  <a:gd name="T4" fmla="*/ 10 w 50"/>
                                  <a:gd name="T5" fmla="*/ 0 h 50"/>
                                  <a:gd name="T6" fmla="*/ 20 w 50"/>
                                  <a:gd name="T7" fmla="*/ 0 h 50"/>
                                  <a:gd name="T8" fmla="*/ 30 w 50"/>
                                  <a:gd name="T9" fmla="*/ 0 h 50"/>
                                  <a:gd name="T10" fmla="*/ 40 w 50"/>
                                  <a:gd name="T11" fmla="*/ 5 h 50"/>
                                  <a:gd name="T12" fmla="*/ 40 w 50"/>
                                  <a:gd name="T13" fmla="*/ 5 h 50"/>
                                  <a:gd name="T14" fmla="*/ 50 w 50"/>
                                  <a:gd name="T15" fmla="*/ 15 h 50"/>
                                  <a:gd name="T16" fmla="*/ 50 w 50"/>
                                  <a:gd name="T17" fmla="*/ 20 h 50"/>
                                  <a:gd name="T18" fmla="*/ 50 w 50"/>
                                  <a:gd name="T19" fmla="*/ 35 h 50"/>
                                  <a:gd name="T20" fmla="*/ 45 w 50"/>
                                  <a:gd name="T21" fmla="*/ 40 h 50"/>
                                  <a:gd name="T22" fmla="*/ 45 w 50"/>
                                  <a:gd name="T23" fmla="*/ 40 h 50"/>
                                  <a:gd name="T24" fmla="*/ 40 w 50"/>
                                  <a:gd name="T25" fmla="*/ 50 h 50"/>
                                  <a:gd name="T26" fmla="*/ 30 w 50"/>
                                  <a:gd name="T27" fmla="*/ 50 h 50"/>
                                  <a:gd name="T28" fmla="*/ 20 w 50"/>
                                  <a:gd name="T29" fmla="*/ 50 h 50"/>
                                  <a:gd name="T30" fmla="*/ 10 w 50"/>
                                  <a:gd name="T31" fmla="*/ 45 h 50"/>
                                  <a:gd name="T32" fmla="*/ 10 w 50"/>
                                  <a:gd name="T33" fmla="*/ 45 h 50"/>
                                  <a:gd name="T34" fmla="*/ 0 w 50"/>
                                  <a:gd name="T35" fmla="*/ 40 h 50"/>
                                  <a:gd name="T36" fmla="*/ 0 w 50"/>
                                  <a:gd name="T37" fmla="*/ 30 h 50"/>
                                  <a:gd name="T38" fmla="*/ 0 w 50"/>
                                  <a:gd name="T39" fmla="*/ 20 h 50"/>
                                  <a:gd name="T40" fmla="*/ 5 w 50"/>
                                  <a:gd name="T41" fmla="*/ 10 h 50"/>
                                  <a:gd name="T42" fmla="*/ 5 w 50"/>
                                  <a:gd name="T43" fmla="*/ 1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50" h="50">
                                    <a:moveTo>
                                      <a:pt x="5" y="10"/>
                                    </a:moveTo>
                                    <a:lnTo>
                                      <a:pt x="5" y="10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40" y="5"/>
                                    </a:lnTo>
                                    <a:lnTo>
                                      <a:pt x="50" y="15"/>
                                    </a:lnTo>
                                    <a:lnTo>
                                      <a:pt x="50" y="20"/>
                                    </a:lnTo>
                                    <a:lnTo>
                                      <a:pt x="50" y="35"/>
                                    </a:lnTo>
                                    <a:lnTo>
                                      <a:pt x="45" y="40"/>
                                    </a:lnTo>
                                    <a:lnTo>
                                      <a:pt x="40" y="50"/>
                                    </a:lnTo>
                                    <a:lnTo>
                                      <a:pt x="30" y="50"/>
                                    </a:lnTo>
                                    <a:lnTo>
                                      <a:pt x="20" y="50"/>
                                    </a:lnTo>
                                    <a:lnTo>
                                      <a:pt x="10" y="45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5" y="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" name="Freeform 926"/>
                            <wps:cNvSpPr>
                              <a:spLocks/>
                            </wps:cNvSpPr>
                            <wps:spPr bwMode="auto">
                              <a:xfrm>
                                <a:off x="3577" y="5279"/>
                                <a:ext cx="64" cy="65"/>
                              </a:xfrm>
                              <a:custGeom>
                                <a:avLst/>
                                <a:gdLst>
                                  <a:gd name="T0" fmla="*/ 5 w 64"/>
                                  <a:gd name="T1" fmla="*/ 10 h 65"/>
                                  <a:gd name="T2" fmla="*/ 5 w 64"/>
                                  <a:gd name="T3" fmla="*/ 10 h 65"/>
                                  <a:gd name="T4" fmla="*/ 15 w 64"/>
                                  <a:gd name="T5" fmla="*/ 5 h 65"/>
                                  <a:gd name="T6" fmla="*/ 30 w 64"/>
                                  <a:gd name="T7" fmla="*/ 0 h 65"/>
                                  <a:gd name="T8" fmla="*/ 40 w 64"/>
                                  <a:gd name="T9" fmla="*/ 0 h 65"/>
                                  <a:gd name="T10" fmla="*/ 54 w 64"/>
                                  <a:gd name="T11" fmla="*/ 5 h 65"/>
                                  <a:gd name="T12" fmla="*/ 54 w 64"/>
                                  <a:gd name="T13" fmla="*/ 5 h 65"/>
                                  <a:gd name="T14" fmla="*/ 64 w 64"/>
                                  <a:gd name="T15" fmla="*/ 15 h 65"/>
                                  <a:gd name="T16" fmla="*/ 64 w 64"/>
                                  <a:gd name="T17" fmla="*/ 30 h 65"/>
                                  <a:gd name="T18" fmla="*/ 64 w 64"/>
                                  <a:gd name="T19" fmla="*/ 40 h 65"/>
                                  <a:gd name="T20" fmla="*/ 59 w 64"/>
                                  <a:gd name="T21" fmla="*/ 55 h 65"/>
                                  <a:gd name="T22" fmla="*/ 59 w 64"/>
                                  <a:gd name="T23" fmla="*/ 55 h 65"/>
                                  <a:gd name="T24" fmla="*/ 49 w 64"/>
                                  <a:gd name="T25" fmla="*/ 65 h 65"/>
                                  <a:gd name="T26" fmla="*/ 35 w 64"/>
                                  <a:gd name="T27" fmla="*/ 65 h 65"/>
                                  <a:gd name="T28" fmla="*/ 25 w 64"/>
                                  <a:gd name="T29" fmla="*/ 65 h 65"/>
                                  <a:gd name="T30" fmla="*/ 10 w 64"/>
                                  <a:gd name="T31" fmla="*/ 60 h 65"/>
                                  <a:gd name="T32" fmla="*/ 10 w 64"/>
                                  <a:gd name="T33" fmla="*/ 60 h 65"/>
                                  <a:gd name="T34" fmla="*/ 5 w 64"/>
                                  <a:gd name="T35" fmla="*/ 50 h 65"/>
                                  <a:gd name="T36" fmla="*/ 0 w 64"/>
                                  <a:gd name="T37" fmla="*/ 35 h 65"/>
                                  <a:gd name="T38" fmla="*/ 0 w 64"/>
                                  <a:gd name="T39" fmla="*/ 25 h 65"/>
                                  <a:gd name="T40" fmla="*/ 5 w 64"/>
                                  <a:gd name="T41" fmla="*/ 10 h 65"/>
                                  <a:gd name="T42" fmla="*/ 5 w 64"/>
                                  <a:gd name="T43" fmla="*/ 1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64" h="65">
                                    <a:moveTo>
                                      <a:pt x="5" y="10"/>
                                    </a:moveTo>
                                    <a:lnTo>
                                      <a:pt x="5" y="10"/>
                                    </a:lnTo>
                                    <a:lnTo>
                                      <a:pt x="15" y="5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54" y="5"/>
                                    </a:lnTo>
                                    <a:lnTo>
                                      <a:pt x="64" y="15"/>
                                    </a:lnTo>
                                    <a:lnTo>
                                      <a:pt x="64" y="30"/>
                                    </a:lnTo>
                                    <a:lnTo>
                                      <a:pt x="64" y="40"/>
                                    </a:lnTo>
                                    <a:lnTo>
                                      <a:pt x="59" y="55"/>
                                    </a:lnTo>
                                    <a:lnTo>
                                      <a:pt x="49" y="65"/>
                                    </a:lnTo>
                                    <a:lnTo>
                                      <a:pt x="35" y="65"/>
                                    </a:lnTo>
                                    <a:lnTo>
                                      <a:pt x="25" y="65"/>
                                    </a:lnTo>
                                    <a:lnTo>
                                      <a:pt x="10" y="60"/>
                                    </a:lnTo>
                                    <a:lnTo>
                                      <a:pt x="5" y="50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5" y="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" name="Freeform 927"/>
                            <wps:cNvSpPr>
                              <a:spLocks/>
                            </wps:cNvSpPr>
                            <wps:spPr bwMode="auto">
                              <a:xfrm>
                                <a:off x="2803" y="5269"/>
                                <a:ext cx="55" cy="55"/>
                              </a:xfrm>
                              <a:custGeom>
                                <a:avLst/>
                                <a:gdLst>
                                  <a:gd name="T0" fmla="*/ 50 w 55"/>
                                  <a:gd name="T1" fmla="*/ 15 h 55"/>
                                  <a:gd name="T2" fmla="*/ 50 w 55"/>
                                  <a:gd name="T3" fmla="*/ 15 h 55"/>
                                  <a:gd name="T4" fmla="*/ 55 w 55"/>
                                  <a:gd name="T5" fmla="*/ 25 h 55"/>
                                  <a:gd name="T6" fmla="*/ 50 w 55"/>
                                  <a:gd name="T7" fmla="*/ 35 h 55"/>
                                  <a:gd name="T8" fmla="*/ 45 w 55"/>
                                  <a:gd name="T9" fmla="*/ 45 h 55"/>
                                  <a:gd name="T10" fmla="*/ 40 w 55"/>
                                  <a:gd name="T11" fmla="*/ 55 h 55"/>
                                  <a:gd name="T12" fmla="*/ 40 w 55"/>
                                  <a:gd name="T13" fmla="*/ 55 h 55"/>
                                  <a:gd name="T14" fmla="*/ 30 w 55"/>
                                  <a:gd name="T15" fmla="*/ 55 h 55"/>
                                  <a:gd name="T16" fmla="*/ 20 w 55"/>
                                  <a:gd name="T17" fmla="*/ 55 h 55"/>
                                  <a:gd name="T18" fmla="*/ 10 w 55"/>
                                  <a:gd name="T19" fmla="*/ 50 h 55"/>
                                  <a:gd name="T20" fmla="*/ 0 w 55"/>
                                  <a:gd name="T21" fmla="*/ 40 h 55"/>
                                  <a:gd name="T22" fmla="*/ 0 w 55"/>
                                  <a:gd name="T23" fmla="*/ 40 h 55"/>
                                  <a:gd name="T24" fmla="*/ 0 w 55"/>
                                  <a:gd name="T25" fmla="*/ 30 h 55"/>
                                  <a:gd name="T26" fmla="*/ 0 w 55"/>
                                  <a:gd name="T27" fmla="*/ 20 h 55"/>
                                  <a:gd name="T28" fmla="*/ 5 w 55"/>
                                  <a:gd name="T29" fmla="*/ 10 h 55"/>
                                  <a:gd name="T30" fmla="*/ 15 w 55"/>
                                  <a:gd name="T31" fmla="*/ 5 h 55"/>
                                  <a:gd name="T32" fmla="*/ 15 w 55"/>
                                  <a:gd name="T33" fmla="*/ 5 h 55"/>
                                  <a:gd name="T34" fmla="*/ 25 w 55"/>
                                  <a:gd name="T35" fmla="*/ 0 h 55"/>
                                  <a:gd name="T36" fmla="*/ 35 w 55"/>
                                  <a:gd name="T37" fmla="*/ 5 h 55"/>
                                  <a:gd name="T38" fmla="*/ 45 w 55"/>
                                  <a:gd name="T39" fmla="*/ 10 h 55"/>
                                  <a:gd name="T40" fmla="*/ 50 w 55"/>
                                  <a:gd name="T41" fmla="*/ 15 h 55"/>
                                  <a:gd name="T42" fmla="*/ 50 w 55"/>
                                  <a:gd name="T43" fmla="*/ 15 h 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55" h="55">
                                    <a:moveTo>
                                      <a:pt x="50" y="15"/>
                                    </a:moveTo>
                                    <a:lnTo>
                                      <a:pt x="50" y="15"/>
                                    </a:lnTo>
                                    <a:lnTo>
                                      <a:pt x="55" y="25"/>
                                    </a:lnTo>
                                    <a:lnTo>
                                      <a:pt x="50" y="35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40" y="55"/>
                                    </a:lnTo>
                                    <a:lnTo>
                                      <a:pt x="30" y="55"/>
                                    </a:lnTo>
                                    <a:lnTo>
                                      <a:pt x="20" y="55"/>
                                    </a:lnTo>
                                    <a:lnTo>
                                      <a:pt x="10" y="5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15" y="5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35" y="5"/>
                                    </a:lnTo>
                                    <a:lnTo>
                                      <a:pt x="45" y="10"/>
                                    </a:lnTo>
                                    <a:lnTo>
                                      <a:pt x="5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" name="Freeform 928"/>
                            <wps:cNvSpPr>
                              <a:spLocks/>
                            </wps:cNvSpPr>
                            <wps:spPr bwMode="auto">
                              <a:xfrm>
                                <a:off x="2948" y="5234"/>
                                <a:ext cx="69" cy="70"/>
                              </a:xfrm>
                              <a:custGeom>
                                <a:avLst/>
                                <a:gdLst>
                                  <a:gd name="T0" fmla="*/ 64 w 69"/>
                                  <a:gd name="T1" fmla="*/ 20 h 70"/>
                                  <a:gd name="T2" fmla="*/ 64 w 69"/>
                                  <a:gd name="T3" fmla="*/ 20 h 70"/>
                                  <a:gd name="T4" fmla="*/ 69 w 69"/>
                                  <a:gd name="T5" fmla="*/ 35 h 70"/>
                                  <a:gd name="T6" fmla="*/ 69 w 69"/>
                                  <a:gd name="T7" fmla="*/ 45 h 70"/>
                                  <a:gd name="T8" fmla="*/ 59 w 69"/>
                                  <a:gd name="T9" fmla="*/ 55 h 70"/>
                                  <a:gd name="T10" fmla="*/ 50 w 69"/>
                                  <a:gd name="T11" fmla="*/ 65 h 70"/>
                                  <a:gd name="T12" fmla="*/ 50 w 69"/>
                                  <a:gd name="T13" fmla="*/ 65 h 70"/>
                                  <a:gd name="T14" fmla="*/ 40 w 69"/>
                                  <a:gd name="T15" fmla="*/ 70 h 70"/>
                                  <a:gd name="T16" fmla="*/ 25 w 69"/>
                                  <a:gd name="T17" fmla="*/ 65 h 70"/>
                                  <a:gd name="T18" fmla="*/ 15 w 69"/>
                                  <a:gd name="T19" fmla="*/ 60 h 70"/>
                                  <a:gd name="T20" fmla="*/ 5 w 69"/>
                                  <a:gd name="T21" fmla="*/ 50 h 70"/>
                                  <a:gd name="T22" fmla="*/ 5 w 69"/>
                                  <a:gd name="T23" fmla="*/ 50 h 70"/>
                                  <a:gd name="T24" fmla="*/ 0 w 69"/>
                                  <a:gd name="T25" fmla="*/ 35 h 70"/>
                                  <a:gd name="T26" fmla="*/ 5 w 69"/>
                                  <a:gd name="T27" fmla="*/ 25 h 70"/>
                                  <a:gd name="T28" fmla="*/ 10 w 69"/>
                                  <a:gd name="T29" fmla="*/ 15 h 70"/>
                                  <a:gd name="T30" fmla="*/ 20 w 69"/>
                                  <a:gd name="T31" fmla="*/ 5 h 70"/>
                                  <a:gd name="T32" fmla="*/ 20 w 69"/>
                                  <a:gd name="T33" fmla="*/ 5 h 70"/>
                                  <a:gd name="T34" fmla="*/ 35 w 69"/>
                                  <a:gd name="T35" fmla="*/ 0 h 70"/>
                                  <a:gd name="T36" fmla="*/ 45 w 69"/>
                                  <a:gd name="T37" fmla="*/ 5 h 70"/>
                                  <a:gd name="T38" fmla="*/ 54 w 69"/>
                                  <a:gd name="T39" fmla="*/ 10 h 70"/>
                                  <a:gd name="T40" fmla="*/ 64 w 69"/>
                                  <a:gd name="T41" fmla="*/ 20 h 70"/>
                                  <a:gd name="T42" fmla="*/ 64 w 69"/>
                                  <a:gd name="T43" fmla="*/ 20 h 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69" h="70">
                                    <a:moveTo>
                                      <a:pt x="64" y="20"/>
                                    </a:moveTo>
                                    <a:lnTo>
                                      <a:pt x="64" y="20"/>
                                    </a:lnTo>
                                    <a:lnTo>
                                      <a:pt x="69" y="35"/>
                                    </a:lnTo>
                                    <a:lnTo>
                                      <a:pt x="69" y="45"/>
                                    </a:lnTo>
                                    <a:lnTo>
                                      <a:pt x="59" y="55"/>
                                    </a:lnTo>
                                    <a:lnTo>
                                      <a:pt x="50" y="65"/>
                                    </a:lnTo>
                                    <a:lnTo>
                                      <a:pt x="40" y="70"/>
                                    </a:lnTo>
                                    <a:lnTo>
                                      <a:pt x="25" y="65"/>
                                    </a:lnTo>
                                    <a:lnTo>
                                      <a:pt x="15" y="60"/>
                                    </a:lnTo>
                                    <a:lnTo>
                                      <a:pt x="5" y="50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5" y="25"/>
                                    </a:lnTo>
                                    <a:lnTo>
                                      <a:pt x="10" y="15"/>
                                    </a:lnTo>
                                    <a:lnTo>
                                      <a:pt x="20" y="5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45" y="5"/>
                                    </a:lnTo>
                                    <a:lnTo>
                                      <a:pt x="54" y="10"/>
                                    </a:lnTo>
                                    <a:lnTo>
                                      <a:pt x="64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2" name="Freeform 929"/>
                            <wps:cNvSpPr>
                              <a:spLocks/>
                            </wps:cNvSpPr>
                            <wps:spPr bwMode="auto">
                              <a:xfrm>
                                <a:off x="2893" y="5319"/>
                                <a:ext cx="35" cy="40"/>
                              </a:xfrm>
                              <a:custGeom>
                                <a:avLst/>
                                <a:gdLst>
                                  <a:gd name="T0" fmla="*/ 35 w 35"/>
                                  <a:gd name="T1" fmla="*/ 10 h 40"/>
                                  <a:gd name="T2" fmla="*/ 35 w 35"/>
                                  <a:gd name="T3" fmla="*/ 10 h 40"/>
                                  <a:gd name="T4" fmla="*/ 35 w 35"/>
                                  <a:gd name="T5" fmla="*/ 15 h 40"/>
                                  <a:gd name="T6" fmla="*/ 35 w 35"/>
                                  <a:gd name="T7" fmla="*/ 25 h 40"/>
                                  <a:gd name="T8" fmla="*/ 35 w 35"/>
                                  <a:gd name="T9" fmla="*/ 30 h 40"/>
                                  <a:gd name="T10" fmla="*/ 25 w 35"/>
                                  <a:gd name="T11" fmla="*/ 35 h 40"/>
                                  <a:gd name="T12" fmla="*/ 25 w 35"/>
                                  <a:gd name="T13" fmla="*/ 35 h 40"/>
                                  <a:gd name="T14" fmla="*/ 20 w 35"/>
                                  <a:gd name="T15" fmla="*/ 40 h 40"/>
                                  <a:gd name="T16" fmla="*/ 10 w 35"/>
                                  <a:gd name="T17" fmla="*/ 35 h 40"/>
                                  <a:gd name="T18" fmla="*/ 5 w 35"/>
                                  <a:gd name="T19" fmla="*/ 35 h 40"/>
                                  <a:gd name="T20" fmla="*/ 0 w 35"/>
                                  <a:gd name="T21" fmla="*/ 25 h 40"/>
                                  <a:gd name="T22" fmla="*/ 0 w 35"/>
                                  <a:gd name="T23" fmla="*/ 25 h 40"/>
                                  <a:gd name="T24" fmla="*/ 0 w 35"/>
                                  <a:gd name="T25" fmla="*/ 20 h 40"/>
                                  <a:gd name="T26" fmla="*/ 0 w 35"/>
                                  <a:gd name="T27" fmla="*/ 10 h 40"/>
                                  <a:gd name="T28" fmla="*/ 5 w 35"/>
                                  <a:gd name="T29" fmla="*/ 5 h 40"/>
                                  <a:gd name="T30" fmla="*/ 10 w 35"/>
                                  <a:gd name="T31" fmla="*/ 0 h 40"/>
                                  <a:gd name="T32" fmla="*/ 10 w 35"/>
                                  <a:gd name="T33" fmla="*/ 0 h 40"/>
                                  <a:gd name="T34" fmla="*/ 15 w 35"/>
                                  <a:gd name="T35" fmla="*/ 0 h 40"/>
                                  <a:gd name="T36" fmla="*/ 25 w 35"/>
                                  <a:gd name="T37" fmla="*/ 0 h 40"/>
                                  <a:gd name="T38" fmla="*/ 30 w 35"/>
                                  <a:gd name="T39" fmla="*/ 5 h 40"/>
                                  <a:gd name="T40" fmla="*/ 35 w 35"/>
                                  <a:gd name="T41" fmla="*/ 10 h 40"/>
                                  <a:gd name="T42" fmla="*/ 35 w 35"/>
                                  <a:gd name="T43" fmla="*/ 1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35" h="40">
                                    <a:moveTo>
                                      <a:pt x="35" y="10"/>
                                    </a:moveTo>
                                    <a:lnTo>
                                      <a:pt x="35" y="10"/>
                                    </a:lnTo>
                                    <a:lnTo>
                                      <a:pt x="35" y="15"/>
                                    </a:lnTo>
                                    <a:lnTo>
                                      <a:pt x="35" y="25"/>
                                    </a:lnTo>
                                    <a:lnTo>
                                      <a:pt x="35" y="30"/>
                                    </a:lnTo>
                                    <a:lnTo>
                                      <a:pt x="25" y="35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10" y="35"/>
                                    </a:lnTo>
                                    <a:lnTo>
                                      <a:pt x="5" y="35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30" y="5"/>
                                    </a:lnTo>
                                    <a:lnTo>
                                      <a:pt x="35" y="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3" name="Freeform 930"/>
                            <wps:cNvSpPr>
                              <a:spLocks/>
                            </wps:cNvSpPr>
                            <wps:spPr bwMode="auto">
                              <a:xfrm>
                                <a:off x="2878" y="5199"/>
                                <a:ext cx="25" cy="30"/>
                              </a:xfrm>
                              <a:custGeom>
                                <a:avLst/>
                                <a:gdLst>
                                  <a:gd name="T0" fmla="*/ 25 w 25"/>
                                  <a:gd name="T1" fmla="*/ 15 h 30"/>
                                  <a:gd name="T2" fmla="*/ 25 w 25"/>
                                  <a:gd name="T3" fmla="*/ 15 h 30"/>
                                  <a:gd name="T4" fmla="*/ 25 w 25"/>
                                  <a:gd name="T5" fmla="*/ 25 h 30"/>
                                  <a:gd name="T6" fmla="*/ 15 w 25"/>
                                  <a:gd name="T7" fmla="*/ 30 h 30"/>
                                  <a:gd name="T8" fmla="*/ 15 w 25"/>
                                  <a:gd name="T9" fmla="*/ 30 h 30"/>
                                  <a:gd name="T10" fmla="*/ 5 w 25"/>
                                  <a:gd name="T11" fmla="*/ 25 h 30"/>
                                  <a:gd name="T12" fmla="*/ 0 w 25"/>
                                  <a:gd name="T13" fmla="*/ 15 h 30"/>
                                  <a:gd name="T14" fmla="*/ 0 w 25"/>
                                  <a:gd name="T15" fmla="*/ 15 h 30"/>
                                  <a:gd name="T16" fmla="*/ 5 w 25"/>
                                  <a:gd name="T17" fmla="*/ 5 h 30"/>
                                  <a:gd name="T18" fmla="*/ 15 w 25"/>
                                  <a:gd name="T19" fmla="*/ 0 h 30"/>
                                  <a:gd name="T20" fmla="*/ 15 w 25"/>
                                  <a:gd name="T21" fmla="*/ 0 h 30"/>
                                  <a:gd name="T22" fmla="*/ 25 w 25"/>
                                  <a:gd name="T23" fmla="*/ 5 h 30"/>
                                  <a:gd name="T24" fmla="*/ 25 w 25"/>
                                  <a:gd name="T25" fmla="*/ 15 h 30"/>
                                  <a:gd name="T26" fmla="*/ 25 w 25"/>
                                  <a:gd name="T27" fmla="*/ 15 h 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25" h="30">
                                    <a:moveTo>
                                      <a:pt x="25" y="15"/>
                                    </a:moveTo>
                                    <a:lnTo>
                                      <a:pt x="25" y="15"/>
                                    </a:lnTo>
                                    <a:lnTo>
                                      <a:pt x="25" y="25"/>
                                    </a:lnTo>
                                    <a:lnTo>
                                      <a:pt x="15" y="30"/>
                                    </a:lnTo>
                                    <a:lnTo>
                                      <a:pt x="5" y="25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25" y="5"/>
                                    </a:lnTo>
                                    <a:lnTo>
                                      <a:pt x="25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" name="Freeform 931"/>
                            <wps:cNvSpPr>
                              <a:spLocks/>
                            </wps:cNvSpPr>
                            <wps:spPr bwMode="auto">
                              <a:xfrm>
                                <a:off x="3796" y="4909"/>
                                <a:ext cx="55" cy="50"/>
                              </a:xfrm>
                              <a:custGeom>
                                <a:avLst/>
                                <a:gdLst>
                                  <a:gd name="T0" fmla="*/ 50 w 55"/>
                                  <a:gd name="T1" fmla="*/ 15 h 50"/>
                                  <a:gd name="T2" fmla="*/ 50 w 55"/>
                                  <a:gd name="T3" fmla="*/ 15 h 50"/>
                                  <a:gd name="T4" fmla="*/ 55 w 55"/>
                                  <a:gd name="T5" fmla="*/ 25 h 50"/>
                                  <a:gd name="T6" fmla="*/ 50 w 55"/>
                                  <a:gd name="T7" fmla="*/ 35 h 50"/>
                                  <a:gd name="T8" fmla="*/ 45 w 55"/>
                                  <a:gd name="T9" fmla="*/ 40 h 50"/>
                                  <a:gd name="T10" fmla="*/ 40 w 55"/>
                                  <a:gd name="T11" fmla="*/ 50 h 50"/>
                                  <a:gd name="T12" fmla="*/ 40 w 55"/>
                                  <a:gd name="T13" fmla="*/ 50 h 50"/>
                                  <a:gd name="T14" fmla="*/ 30 w 55"/>
                                  <a:gd name="T15" fmla="*/ 50 h 50"/>
                                  <a:gd name="T16" fmla="*/ 20 w 55"/>
                                  <a:gd name="T17" fmla="*/ 50 h 50"/>
                                  <a:gd name="T18" fmla="*/ 10 w 55"/>
                                  <a:gd name="T19" fmla="*/ 45 h 50"/>
                                  <a:gd name="T20" fmla="*/ 5 w 55"/>
                                  <a:gd name="T21" fmla="*/ 35 h 50"/>
                                  <a:gd name="T22" fmla="*/ 5 w 55"/>
                                  <a:gd name="T23" fmla="*/ 35 h 50"/>
                                  <a:gd name="T24" fmla="*/ 0 w 55"/>
                                  <a:gd name="T25" fmla="*/ 25 h 50"/>
                                  <a:gd name="T26" fmla="*/ 0 w 55"/>
                                  <a:gd name="T27" fmla="*/ 15 h 50"/>
                                  <a:gd name="T28" fmla="*/ 5 w 55"/>
                                  <a:gd name="T29" fmla="*/ 5 h 50"/>
                                  <a:gd name="T30" fmla="*/ 15 w 55"/>
                                  <a:gd name="T31" fmla="*/ 0 h 50"/>
                                  <a:gd name="T32" fmla="*/ 15 w 55"/>
                                  <a:gd name="T33" fmla="*/ 0 h 50"/>
                                  <a:gd name="T34" fmla="*/ 25 w 55"/>
                                  <a:gd name="T35" fmla="*/ 0 h 50"/>
                                  <a:gd name="T36" fmla="*/ 35 w 55"/>
                                  <a:gd name="T37" fmla="*/ 0 h 50"/>
                                  <a:gd name="T38" fmla="*/ 45 w 55"/>
                                  <a:gd name="T39" fmla="*/ 5 h 50"/>
                                  <a:gd name="T40" fmla="*/ 50 w 55"/>
                                  <a:gd name="T41" fmla="*/ 15 h 50"/>
                                  <a:gd name="T42" fmla="*/ 50 w 55"/>
                                  <a:gd name="T43" fmla="*/ 15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55" h="50">
                                    <a:moveTo>
                                      <a:pt x="50" y="15"/>
                                    </a:moveTo>
                                    <a:lnTo>
                                      <a:pt x="50" y="15"/>
                                    </a:lnTo>
                                    <a:lnTo>
                                      <a:pt x="55" y="25"/>
                                    </a:lnTo>
                                    <a:lnTo>
                                      <a:pt x="50" y="35"/>
                                    </a:lnTo>
                                    <a:lnTo>
                                      <a:pt x="45" y="40"/>
                                    </a:lnTo>
                                    <a:lnTo>
                                      <a:pt x="40" y="50"/>
                                    </a:lnTo>
                                    <a:lnTo>
                                      <a:pt x="30" y="50"/>
                                    </a:lnTo>
                                    <a:lnTo>
                                      <a:pt x="20" y="50"/>
                                    </a:lnTo>
                                    <a:lnTo>
                                      <a:pt x="10" y="45"/>
                                    </a:lnTo>
                                    <a:lnTo>
                                      <a:pt x="5" y="35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45" y="5"/>
                                    </a:lnTo>
                                    <a:lnTo>
                                      <a:pt x="5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" name="Freeform 932"/>
                            <wps:cNvSpPr>
                              <a:spLocks/>
                            </wps:cNvSpPr>
                            <wps:spPr bwMode="auto">
                              <a:xfrm>
                                <a:off x="3941" y="4869"/>
                                <a:ext cx="70" cy="70"/>
                              </a:xfrm>
                              <a:custGeom>
                                <a:avLst/>
                                <a:gdLst>
                                  <a:gd name="T0" fmla="*/ 65 w 70"/>
                                  <a:gd name="T1" fmla="*/ 20 h 70"/>
                                  <a:gd name="T2" fmla="*/ 65 w 70"/>
                                  <a:gd name="T3" fmla="*/ 20 h 70"/>
                                  <a:gd name="T4" fmla="*/ 70 w 70"/>
                                  <a:gd name="T5" fmla="*/ 35 h 70"/>
                                  <a:gd name="T6" fmla="*/ 70 w 70"/>
                                  <a:gd name="T7" fmla="*/ 45 h 70"/>
                                  <a:gd name="T8" fmla="*/ 60 w 70"/>
                                  <a:gd name="T9" fmla="*/ 60 h 70"/>
                                  <a:gd name="T10" fmla="*/ 50 w 70"/>
                                  <a:gd name="T11" fmla="*/ 65 h 70"/>
                                  <a:gd name="T12" fmla="*/ 50 w 70"/>
                                  <a:gd name="T13" fmla="*/ 65 h 70"/>
                                  <a:gd name="T14" fmla="*/ 40 w 70"/>
                                  <a:gd name="T15" fmla="*/ 70 h 70"/>
                                  <a:gd name="T16" fmla="*/ 25 w 70"/>
                                  <a:gd name="T17" fmla="*/ 70 h 70"/>
                                  <a:gd name="T18" fmla="*/ 15 w 70"/>
                                  <a:gd name="T19" fmla="*/ 60 h 70"/>
                                  <a:gd name="T20" fmla="*/ 5 w 70"/>
                                  <a:gd name="T21" fmla="*/ 50 h 70"/>
                                  <a:gd name="T22" fmla="*/ 5 w 70"/>
                                  <a:gd name="T23" fmla="*/ 50 h 70"/>
                                  <a:gd name="T24" fmla="*/ 0 w 70"/>
                                  <a:gd name="T25" fmla="*/ 40 h 70"/>
                                  <a:gd name="T26" fmla="*/ 5 w 70"/>
                                  <a:gd name="T27" fmla="*/ 25 h 70"/>
                                  <a:gd name="T28" fmla="*/ 10 w 70"/>
                                  <a:gd name="T29" fmla="*/ 15 h 70"/>
                                  <a:gd name="T30" fmla="*/ 20 w 70"/>
                                  <a:gd name="T31" fmla="*/ 5 h 70"/>
                                  <a:gd name="T32" fmla="*/ 20 w 70"/>
                                  <a:gd name="T33" fmla="*/ 5 h 70"/>
                                  <a:gd name="T34" fmla="*/ 35 w 70"/>
                                  <a:gd name="T35" fmla="*/ 0 h 70"/>
                                  <a:gd name="T36" fmla="*/ 45 w 70"/>
                                  <a:gd name="T37" fmla="*/ 5 h 70"/>
                                  <a:gd name="T38" fmla="*/ 60 w 70"/>
                                  <a:gd name="T39" fmla="*/ 10 h 70"/>
                                  <a:gd name="T40" fmla="*/ 65 w 70"/>
                                  <a:gd name="T41" fmla="*/ 20 h 70"/>
                                  <a:gd name="T42" fmla="*/ 65 w 70"/>
                                  <a:gd name="T43" fmla="*/ 20 h 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70" h="70">
                                    <a:moveTo>
                                      <a:pt x="65" y="20"/>
                                    </a:moveTo>
                                    <a:lnTo>
                                      <a:pt x="65" y="20"/>
                                    </a:lnTo>
                                    <a:lnTo>
                                      <a:pt x="70" y="35"/>
                                    </a:lnTo>
                                    <a:lnTo>
                                      <a:pt x="70" y="45"/>
                                    </a:lnTo>
                                    <a:lnTo>
                                      <a:pt x="60" y="60"/>
                                    </a:lnTo>
                                    <a:lnTo>
                                      <a:pt x="50" y="65"/>
                                    </a:lnTo>
                                    <a:lnTo>
                                      <a:pt x="40" y="70"/>
                                    </a:lnTo>
                                    <a:lnTo>
                                      <a:pt x="25" y="70"/>
                                    </a:lnTo>
                                    <a:lnTo>
                                      <a:pt x="15" y="60"/>
                                    </a:lnTo>
                                    <a:lnTo>
                                      <a:pt x="5" y="5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5" y="25"/>
                                    </a:lnTo>
                                    <a:lnTo>
                                      <a:pt x="10" y="15"/>
                                    </a:lnTo>
                                    <a:lnTo>
                                      <a:pt x="20" y="5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45" y="5"/>
                                    </a:lnTo>
                                    <a:lnTo>
                                      <a:pt x="60" y="10"/>
                                    </a:lnTo>
                                    <a:lnTo>
                                      <a:pt x="65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6" name="Freeform 933"/>
                            <wps:cNvSpPr>
                              <a:spLocks/>
                            </wps:cNvSpPr>
                            <wps:spPr bwMode="auto">
                              <a:xfrm>
                                <a:off x="3886" y="4954"/>
                                <a:ext cx="40" cy="40"/>
                              </a:xfrm>
                              <a:custGeom>
                                <a:avLst/>
                                <a:gdLst>
                                  <a:gd name="T0" fmla="*/ 35 w 40"/>
                                  <a:gd name="T1" fmla="*/ 10 h 40"/>
                                  <a:gd name="T2" fmla="*/ 35 w 40"/>
                                  <a:gd name="T3" fmla="*/ 10 h 40"/>
                                  <a:gd name="T4" fmla="*/ 40 w 40"/>
                                  <a:gd name="T5" fmla="*/ 20 h 40"/>
                                  <a:gd name="T6" fmla="*/ 35 w 40"/>
                                  <a:gd name="T7" fmla="*/ 25 h 40"/>
                                  <a:gd name="T8" fmla="*/ 35 w 40"/>
                                  <a:gd name="T9" fmla="*/ 30 h 40"/>
                                  <a:gd name="T10" fmla="*/ 25 w 40"/>
                                  <a:gd name="T11" fmla="*/ 35 h 40"/>
                                  <a:gd name="T12" fmla="*/ 25 w 40"/>
                                  <a:gd name="T13" fmla="*/ 35 h 40"/>
                                  <a:gd name="T14" fmla="*/ 20 w 40"/>
                                  <a:gd name="T15" fmla="*/ 40 h 40"/>
                                  <a:gd name="T16" fmla="*/ 10 w 40"/>
                                  <a:gd name="T17" fmla="*/ 40 h 40"/>
                                  <a:gd name="T18" fmla="*/ 5 w 40"/>
                                  <a:gd name="T19" fmla="*/ 35 h 40"/>
                                  <a:gd name="T20" fmla="*/ 0 w 40"/>
                                  <a:gd name="T21" fmla="*/ 30 h 40"/>
                                  <a:gd name="T22" fmla="*/ 0 w 40"/>
                                  <a:gd name="T23" fmla="*/ 30 h 40"/>
                                  <a:gd name="T24" fmla="*/ 0 w 40"/>
                                  <a:gd name="T25" fmla="*/ 20 h 40"/>
                                  <a:gd name="T26" fmla="*/ 0 w 40"/>
                                  <a:gd name="T27" fmla="*/ 15 h 40"/>
                                  <a:gd name="T28" fmla="*/ 5 w 40"/>
                                  <a:gd name="T29" fmla="*/ 5 h 40"/>
                                  <a:gd name="T30" fmla="*/ 10 w 40"/>
                                  <a:gd name="T31" fmla="*/ 0 h 40"/>
                                  <a:gd name="T32" fmla="*/ 10 w 40"/>
                                  <a:gd name="T33" fmla="*/ 0 h 40"/>
                                  <a:gd name="T34" fmla="*/ 15 w 40"/>
                                  <a:gd name="T35" fmla="*/ 0 h 40"/>
                                  <a:gd name="T36" fmla="*/ 25 w 40"/>
                                  <a:gd name="T37" fmla="*/ 0 h 40"/>
                                  <a:gd name="T38" fmla="*/ 30 w 40"/>
                                  <a:gd name="T39" fmla="*/ 5 h 40"/>
                                  <a:gd name="T40" fmla="*/ 35 w 40"/>
                                  <a:gd name="T41" fmla="*/ 10 h 40"/>
                                  <a:gd name="T42" fmla="*/ 35 w 40"/>
                                  <a:gd name="T43" fmla="*/ 1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40" h="40">
                                    <a:moveTo>
                                      <a:pt x="35" y="10"/>
                                    </a:moveTo>
                                    <a:lnTo>
                                      <a:pt x="35" y="10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35" y="25"/>
                                    </a:lnTo>
                                    <a:lnTo>
                                      <a:pt x="35" y="30"/>
                                    </a:lnTo>
                                    <a:lnTo>
                                      <a:pt x="25" y="35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10" y="40"/>
                                    </a:lnTo>
                                    <a:lnTo>
                                      <a:pt x="5" y="35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30" y="5"/>
                                    </a:lnTo>
                                    <a:lnTo>
                                      <a:pt x="35" y="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7" name="Freeform 934"/>
                            <wps:cNvSpPr>
                              <a:spLocks/>
                            </wps:cNvSpPr>
                            <wps:spPr bwMode="auto">
                              <a:xfrm>
                                <a:off x="3871" y="4834"/>
                                <a:ext cx="30" cy="30"/>
                              </a:xfrm>
                              <a:custGeom>
                                <a:avLst/>
                                <a:gdLst>
                                  <a:gd name="T0" fmla="*/ 30 w 30"/>
                                  <a:gd name="T1" fmla="*/ 15 h 30"/>
                                  <a:gd name="T2" fmla="*/ 30 w 30"/>
                                  <a:gd name="T3" fmla="*/ 15 h 30"/>
                                  <a:gd name="T4" fmla="*/ 25 w 30"/>
                                  <a:gd name="T5" fmla="*/ 25 h 30"/>
                                  <a:gd name="T6" fmla="*/ 15 w 30"/>
                                  <a:gd name="T7" fmla="*/ 30 h 30"/>
                                  <a:gd name="T8" fmla="*/ 15 w 30"/>
                                  <a:gd name="T9" fmla="*/ 30 h 30"/>
                                  <a:gd name="T10" fmla="*/ 5 w 30"/>
                                  <a:gd name="T11" fmla="*/ 25 h 30"/>
                                  <a:gd name="T12" fmla="*/ 0 w 30"/>
                                  <a:gd name="T13" fmla="*/ 15 h 30"/>
                                  <a:gd name="T14" fmla="*/ 0 w 30"/>
                                  <a:gd name="T15" fmla="*/ 15 h 30"/>
                                  <a:gd name="T16" fmla="*/ 5 w 30"/>
                                  <a:gd name="T17" fmla="*/ 5 h 30"/>
                                  <a:gd name="T18" fmla="*/ 15 w 30"/>
                                  <a:gd name="T19" fmla="*/ 0 h 30"/>
                                  <a:gd name="T20" fmla="*/ 15 w 30"/>
                                  <a:gd name="T21" fmla="*/ 0 h 30"/>
                                  <a:gd name="T22" fmla="*/ 25 w 30"/>
                                  <a:gd name="T23" fmla="*/ 5 h 30"/>
                                  <a:gd name="T24" fmla="*/ 30 w 30"/>
                                  <a:gd name="T25" fmla="*/ 15 h 30"/>
                                  <a:gd name="T26" fmla="*/ 30 w 30"/>
                                  <a:gd name="T27" fmla="*/ 15 h 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30" h="30">
                                    <a:moveTo>
                                      <a:pt x="30" y="15"/>
                                    </a:moveTo>
                                    <a:lnTo>
                                      <a:pt x="30" y="15"/>
                                    </a:lnTo>
                                    <a:lnTo>
                                      <a:pt x="25" y="25"/>
                                    </a:lnTo>
                                    <a:lnTo>
                                      <a:pt x="15" y="30"/>
                                    </a:lnTo>
                                    <a:lnTo>
                                      <a:pt x="5" y="25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25" y="5"/>
                                    </a:lnTo>
                                    <a:lnTo>
                                      <a:pt x="3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8" name="Freeform 935"/>
                            <wps:cNvSpPr>
                              <a:spLocks/>
                            </wps:cNvSpPr>
                            <wps:spPr bwMode="auto">
                              <a:xfrm>
                                <a:off x="3467" y="4484"/>
                                <a:ext cx="40" cy="40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20 h 40"/>
                                  <a:gd name="T2" fmla="*/ 40 w 40"/>
                                  <a:gd name="T3" fmla="*/ 20 h 40"/>
                                  <a:gd name="T4" fmla="*/ 40 w 40"/>
                                  <a:gd name="T5" fmla="*/ 30 h 40"/>
                                  <a:gd name="T6" fmla="*/ 35 w 40"/>
                                  <a:gd name="T7" fmla="*/ 35 h 40"/>
                                  <a:gd name="T8" fmla="*/ 30 w 40"/>
                                  <a:gd name="T9" fmla="*/ 40 h 40"/>
                                  <a:gd name="T10" fmla="*/ 20 w 40"/>
                                  <a:gd name="T11" fmla="*/ 40 h 40"/>
                                  <a:gd name="T12" fmla="*/ 20 w 40"/>
                                  <a:gd name="T13" fmla="*/ 40 h 40"/>
                                  <a:gd name="T14" fmla="*/ 10 w 40"/>
                                  <a:gd name="T15" fmla="*/ 40 h 40"/>
                                  <a:gd name="T16" fmla="*/ 5 w 40"/>
                                  <a:gd name="T17" fmla="*/ 35 h 40"/>
                                  <a:gd name="T18" fmla="*/ 0 w 40"/>
                                  <a:gd name="T19" fmla="*/ 30 h 40"/>
                                  <a:gd name="T20" fmla="*/ 0 w 40"/>
                                  <a:gd name="T21" fmla="*/ 20 h 40"/>
                                  <a:gd name="T22" fmla="*/ 0 w 40"/>
                                  <a:gd name="T23" fmla="*/ 20 h 40"/>
                                  <a:gd name="T24" fmla="*/ 0 w 40"/>
                                  <a:gd name="T25" fmla="*/ 10 h 40"/>
                                  <a:gd name="T26" fmla="*/ 5 w 40"/>
                                  <a:gd name="T27" fmla="*/ 5 h 40"/>
                                  <a:gd name="T28" fmla="*/ 10 w 40"/>
                                  <a:gd name="T29" fmla="*/ 0 h 40"/>
                                  <a:gd name="T30" fmla="*/ 20 w 40"/>
                                  <a:gd name="T31" fmla="*/ 0 h 40"/>
                                  <a:gd name="T32" fmla="*/ 20 w 40"/>
                                  <a:gd name="T33" fmla="*/ 0 h 40"/>
                                  <a:gd name="T34" fmla="*/ 30 w 40"/>
                                  <a:gd name="T35" fmla="*/ 0 h 40"/>
                                  <a:gd name="T36" fmla="*/ 35 w 40"/>
                                  <a:gd name="T37" fmla="*/ 5 h 40"/>
                                  <a:gd name="T38" fmla="*/ 40 w 40"/>
                                  <a:gd name="T39" fmla="*/ 10 h 40"/>
                                  <a:gd name="T40" fmla="*/ 40 w 40"/>
                                  <a:gd name="T41" fmla="*/ 20 h 40"/>
                                  <a:gd name="T42" fmla="*/ 40 w 40"/>
                                  <a:gd name="T43" fmla="*/ 2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40" h="40">
                                    <a:moveTo>
                                      <a:pt x="40" y="20"/>
                                    </a:moveTo>
                                    <a:lnTo>
                                      <a:pt x="40" y="20"/>
                                    </a:lnTo>
                                    <a:lnTo>
                                      <a:pt x="40" y="30"/>
                                    </a:lnTo>
                                    <a:lnTo>
                                      <a:pt x="35" y="35"/>
                                    </a:lnTo>
                                    <a:lnTo>
                                      <a:pt x="30" y="40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10" y="40"/>
                                    </a:lnTo>
                                    <a:lnTo>
                                      <a:pt x="5" y="35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35" y="5"/>
                                    </a:lnTo>
                                    <a:lnTo>
                                      <a:pt x="40" y="10"/>
                                    </a:lnTo>
                                    <a:lnTo>
                                      <a:pt x="4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9" name="Freeform 936"/>
                            <wps:cNvSpPr>
                              <a:spLocks/>
                            </wps:cNvSpPr>
                            <wps:spPr bwMode="auto">
                              <a:xfrm>
                                <a:off x="3377" y="4584"/>
                                <a:ext cx="65" cy="65"/>
                              </a:xfrm>
                              <a:custGeom>
                                <a:avLst/>
                                <a:gdLst>
                                  <a:gd name="T0" fmla="*/ 65 w 65"/>
                                  <a:gd name="T1" fmla="*/ 35 h 65"/>
                                  <a:gd name="T2" fmla="*/ 65 w 65"/>
                                  <a:gd name="T3" fmla="*/ 35 h 65"/>
                                  <a:gd name="T4" fmla="*/ 60 w 65"/>
                                  <a:gd name="T5" fmla="*/ 45 h 65"/>
                                  <a:gd name="T6" fmla="*/ 55 w 65"/>
                                  <a:gd name="T7" fmla="*/ 55 h 65"/>
                                  <a:gd name="T8" fmla="*/ 45 w 65"/>
                                  <a:gd name="T9" fmla="*/ 65 h 65"/>
                                  <a:gd name="T10" fmla="*/ 30 w 65"/>
                                  <a:gd name="T11" fmla="*/ 65 h 65"/>
                                  <a:gd name="T12" fmla="*/ 30 w 65"/>
                                  <a:gd name="T13" fmla="*/ 65 h 65"/>
                                  <a:gd name="T14" fmla="*/ 20 w 65"/>
                                  <a:gd name="T15" fmla="*/ 65 h 65"/>
                                  <a:gd name="T16" fmla="*/ 10 w 65"/>
                                  <a:gd name="T17" fmla="*/ 55 h 65"/>
                                  <a:gd name="T18" fmla="*/ 0 w 65"/>
                                  <a:gd name="T19" fmla="*/ 45 h 65"/>
                                  <a:gd name="T20" fmla="*/ 0 w 65"/>
                                  <a:gd name="T21" fmla="*/ 35 h 65"/>
                                  <a:gd name="T22" fmla="*/ 0 w 65"/>
                                  <a:gd name="T23" fmla="*/ 35 h 65"/>
                                  <a:gd name="T24" fmla="*/ 0 w 65"/>
                                  <a:gd name="T25" fmla="*/ 20 h 65"/>
                                  <a:gd name="T26" fmla="*/ 10 w 65"/>
                                  <a:gd name="T27" fmla="*/ 10 h 65"/>
                                  <a:gd name="T28" fmla="*/ 20 w 65"/>
                                  <a:gd name="T29" fmla="*/ 5 h 65"/>
                                  <a:gd name="T30" fmla="*/ 30 w 65"/>
                                  <a:gd name="T31" fmla="*/ 0 h 65"/>
                                  <a:gd name="T32" fmla="*/ 30 w 65"/>
                                  <a:gd name="T33" fmla="*/ 0 h 65"/>
                                  <a:gd name="T34" fmla="*/ 45 w 65"/>
                                  <a:gd name="T35" fmla="*/ 5 h 65"/>
                                  <a:gd name="T36" fmla="*/ 55 w 65"/>
                                  <a:gd name="T37" fmla="*/ 10 h 65"/>
                                  <a:gd name="T38" fmla="*/ 60 w 65"/>
                                  <a:gd name="T39" fmla="*/ 20 h 65"/>
                                  <a:gd name="T40" fmla="*/ 65 w 65"/>
                                  <a:gd name="T41" fmla="*/ 35 h 65"/>
                                  <a:gd name="T42" fmla="*/ 65 w 65"/>
                                  <a:gd name="T43" fmla="*/ 35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65" h="65">
                                    <a:moveTo>
                                      <a:pt x="65" y="35"/>
                                    </a:moveTo>
                                    <a:lnTo>
                                      <a:pt x="65" y="35"/>
                                    </a:lnTo>
                                    <a:lnTo>
                                      <a:pt x="60" y="45"/>
                                    </a:lnTo>
                                    <a:lnTo>
                                      <a:pt x="55" y="55"/>
                                    </a:lnTo>
                                    <a:lnTo>
                                      <a:pt x="45" y="65"/>
                                    </a:lnTo>
                                    <a:lnTo>
                                      <a:pt x="30" y="65"/>
                                    </a:lnTo>
                                    <a:lnTo>
                                      <a:pt x="20" y="65"/>
                                    </a:lnTo>
                                    <a:lnTo>
                                      <a:pt x="10" y="55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20" y="5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45" y="5"/>
                                    </a:lnTo>
                                    <a:lnTo>
                                      <a:pt x="55" y="10"/>
                                    </a:lnTo>
                                    <a:lnTo>
                                      <a:pt x="60" y="20"/>
                                    </a:lnTo>
                                    <a:lnTo>
                                      <a:pt x="65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0" name="Freeform 937"/>
                            <wps:cNvSpPr>
                              <a:spLocks/>
                            </wps:cNvSpPr>
                            <wps:spPr bwMode="auto">
                              <a:xfrm>
                                <a:off x="3512" y="4564"/>
                                <a:ext cx="40" cy="40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20 h 40"/>
                                  <a:gd name="T2" fmla="*/ 40 w 40"/>
                                  <a:gd name="T3" fmla="*/ 20 h 40"/>
                                  <a:gd name="T4" fmla="*/ 40 w 40"/>
                                  <a:gd name="T5" fmla="*/ 30 h 40"/>
                                  <a:gd name="T6" fmla="*/ 35 w 40"/>
                                  <a:gd name="T7" fmla="*/ 35 h 40"/>
                                  <a:gd name="T8" fmla="*/ 30 w 40"/>
                                  <a:gd name="T9" fmla="*/ 40 h 40"/>
                                  <a:gd name="T10" fmla="*/ 20 w 40"/>
                                  <a:gd name="T11" fmla="*/ 40 h 40"/>
                                  <a:gd name="T12" fmla="*/ 20 w 40"/>
                                  <a:gd name="T13" fmla="*/ 40 h 40"/>
                                  <a:gd name="T14" fmla="*/ 10 w 40"/>
                                  <a:gd name="T15" fmla="*/ 40 h 40"/>
                                  <a:gd name="T16" fmla="*/ 5 w 40"/>
                                  <a:gd name="T17" fmla="*/ 35 h 40"/>
                                  <a:gd name="T18" fmla="*/ 0 w 40"/>
                                  <a:gd name="T19" fmla="*/ 30 h 40"/>
                                  <a:gd name="T20" fmla="*/ 0 w 40"/>
                                  <a:gd name="T21" fmla="*/ 20 h 40"/>
                                  <a:gd name="T22" fmla="*/ 0 w 40"/>
                                  <a:gd name="T23" fmla="*/ 20 h 40"/>
                                  <a:gd name="T24" fmla="*/ 0 w 40"/>
                                  <a:gd name="T25" fmla="*/ 10 h 40"/>
                                  <a:gd name="T26" fmla="*/ 5 w 40"/>
                                  <a:gd name="T27" fmla="*/ 5 h 40"/>
                                  <a:gd name="T28" fmla="*/ 10 w 40"/>
                                  <a:gd name="T29" fmla="*/ 0 h 40"/>
                                  <a:gd name="T30" fmla="*/ 20 w 40"/>
                                  <a:gd name="T31" fmla="*/ 0 h 40"/>
                                  <a:gd name="T32" fmla="*/ 20 w 40"/>
                                  <a:gd name="T33" fmla="*/ 0 h 40"/>
                                  <a:gd name="T34" fmla="*/ 30 w 40"/>
                                  <a:gd name="T35" fmla="*/ 0 h 40"/>
                                  <a:gd name="T36" fmla="*/ 35 w 40"/>
                                  <a:gd name="T37" fmla="*/ 5 h 40"/>
                                  <a:gd name="T38" fmla="*/ 40 w 40"/>
                                  <a:gd name="T39" fmla="*/ 10 h 40"/>
                                  <a:gd name="T40" fmla="*/ 40 w 40"/>
                                  <a:gd name="T41" fmla="*/ 20 h 40"/>
                                  <a:gd name="T42" fmla="*/ 40 w 40"/>
                                  <a:gd name="T43" fmla="*/ 2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40" h="40">
                                    <a:moveTo>
                                      <a:pt x="40" y="20"/>
                                    </a:moveTo>
                                    <a:lnTo>
                                      <a:pt x="40" y="20"/>
                                    </a:lnTo>
                                    <a:lnTo>
                                      <a:pt x="40" y="30"/>
                                    </a:lnTo>
                                    <a:lnTo>
                                      <a:pt x="35" y="35"/>
                                    </a:lnTo>
                                    <a:lnTo>
                                      <a:pt x="30" y="40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10" y="40"/>
                                    </a:lnTo>
                                    <a:lnTo>
                                      <a:pt x="5" y="35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35" y="5"/>
                                    </a:lnTo>
                                    <a:lnTo>
                                      <a:pt x="40" y="10"/>
                                    </a:lnTo>
                                    <a:lnTo>
                                      <a:pt x="4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1" name="Freeform 938"/>
                            <wps:cNvSpPr>
                              <a:spLocks/>
                            </wps:cNvSpPr>
                            <wps:spPr bwMode="auto">
                              <a:xfrm>
                                <a:off x="3477" y="4669"/>
                                <a:ext cx="20" cy="20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10 h 20"/>
                                  <a:gd name="T2" fmla="*/ 20 w 20"/>
                                  <a:gd name="T3" fmla="*/ 10 h 20"/>
                                  <a:gd name="T4" fmla="*/ 20 w 20"/>
                                  <a:gd name="T5" fmla="*/ 20 h 20"/>
                                  <a:gd name="T6" fmla="*/ 10 w 20"/>
                                  <a:gd name="T7" fmla="*/ 20 h 20"/>
                                  <a:gd name="T8" fmla="*/ 10 w 20"/>
                                  <a:gd name="T9" fmla="*/ 20 h 20"/>
                                  <a:gd name="T10" fmla="*/ 5 w 20"/>
                                  <a:gd name="T11" fmla="*/ 20 h 20"/>
                                  <a:gd name="T12" fmla="*/ 0 w 20"/>
                                  <a:gd name="T13" fmla="*/ 10 h 20"/>
                                  <a:gd name="T14" fmla="*/ 0 w 20"/>
                                  <a:gd name="T15" fmla="*/ 10 h 20"/>
                                  <a:gd name="T16" fmla="*/ 5 w 20"/>
                                  <a:gd name="T17" fmla="*/ 5 h 20"/>
                                  <a:gd name="T18" fmla="*/ 10 w 20"/>
                                  <a:gd name="T19" fmla="*/ 0 h 20"/>
                                  <a:gd name="T20" fmla="*/ 10 w 20"/>
                                  <a:gd name="T21" fmla="*/ 0 h 20"/>
                                  <a:gd name="T22" fmla="*/ 20 w 20"/>
                                  <a:gd name="T23" fmla="*/ 5 h 20"/>
                                  <a:gd name="T24" fmla="*/ 20 w 20"/>
                                  <a:gd name="T25" fmla="*/ 10 h 20"/>
                                  <a:gd name="T26" fmla="*/ 20 w 20"/>
                                  <a:gd name="T27" fmla="*/ 1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20" h="20">
                                    <a:moveTo>
                                      <a:pt x="20" y="10"/>
                                    </a:moveTo>
                                    <a:lnTo>
                                      <a:pt x="20" y="10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10" y="20"/>
                                    </a:lnTo>
                                    <a:lnTo>
                                      <a:pt x="5" y="20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20" y="5"/>
                                    </a:lnTo>
                                    <a:lnTo>
                                      <a:pt x="20" y="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92" name="Group 955"/>
                          <wpg:cNvGrpSpPr>
                            <a:grpSpLocks/>
                          </wpg:cNvGrpSpPr>
                          <wpg:grpSpPr bwMode="auto">
                            <a:xfrm>
                              <a:off x="11172" y="9114"/>
                              <a:ext cx="2713" cy="2214"/>
                              <a:chOff x="2609" y="4369"/>
                              <a:chExt cx="1588" cy="1296"/>
                            </a:xfrm>
                          </wpg:grpSpPr>
                          <wps:wsp>
                            <wps:cNvPr id="393" name="Freeform 956"/>
                            <wps:cNvSpPr>
                              <a:spLocks/>
                            </wps:cNvSpPr>
                            <wps:spPr bwMode="auto">
                              <a:xfrm>
                                <a:off x="2609" y="4390"/>
                                <a:ext cx="1588" cy="1275"/>
                              </a:xfrm>
                              <a:custGeom>
                                <a:avLst/>
                                <a:gdLst>
                                  <a:gd name="T0" fmla="*/ 1583 w 1588"/>
                                  <a:gd name="T1" fmla="*/ 510 h 1275"/>
                                  <a:gd name="T2" fmla="*/ 1548 w 1588"/>
                                  <a:gd name="T3" fmla="*/ 465 h 1275"/>
                                  <a:gd name="T4" fmla="*/ 1503 w 1588"/>
                                  <a:gd name="T5" fmla="*/ 435 h 1275"/>
                                  <a:gd name="T6" fmla="*/ 1448 w 1588"/>
                                  <a:gd name="T7" fmla="*/ 415 h 1275"/>
                                  <a:gd name="T8" fmla="*/ 1383 w 1588"/>
                                  <a:gd name="T9" fmla="*/ 400 h 1275"/>
                                  <a:gd name="T10" fmla="*/ 1308 w 1588"/>
                                  <a:gd name="T11" fmla="*/ 405 h 1275"/>
                                  <a:gd name="T12" fmla="*/ 1138 w 1588"/>
                                  <a:gd name="T13" fmla="*/ 440 h 1275"/>
                                  <a:gd name="T14" fmla="*/ 1033 w 1588"/>
                                  <a:gd name="T15" fmla="*/ 460 h 1275"/>
                                  <a:gd name="T16" fmla="*/ 1063 w 1588"/>
                                  <a:gd name="T17" fmla="*/ 265 h 1275"/>
                                  <a:gd name="T18" fmla="*/ 1058 w 1588"/>
                                  <a:gd name="T19" fmla="*/ 120 h 1275"/>
                                  <a:gd name="T20" fmla="*/ 1048 w 1588"/>
                                  <a:gd name="T21" fmla="*/ 70 h 1275"/>
                                  <a:gd name="T22" fmla="*/ 1028 w 1588"/>
                                  <a:gd name="T23" fmla="*/ 30 h 1275"/>
                                  <a:gd name="T24" fmla="*/ 1003 w 1588"/>
                                  <a:gd name="T25" fmla="*/ 10 h 1275"/>
                                  <a:gd name="T26" fmla="*/ 969 w 1588"/>
                                  <a:gd name="T27" fmla="*/ 0 h 1275"/>
                                  <a:gd name="T28" fmla="*/ 949 w 1588"/>
                                  <a:gd name="T29" fmla="*/ 0 h 1275"/>
                                  <a:gd name="T30" fmla="*/ 889 w 1588"/>
                                  <a:gd name="T31" fmla="*/ 20 h 1275"/>
                                  <a:gd name="T32" fmla="*/ 789 w 1588"/>
                                  <a:gd name="T33" fmla="*/ 90 h 1275"/>
                                  <a:gd name="T34" fmla="*/ 734 w 1588"/>
                                  <a:gd name="T35" fmla="*/ 150 h 1275"/>
                                  <a:gd name="T36" fmla="*/ 609 w 1588"/>
                                  <a:gd name="T37" fmla="*/ 305 h 1275"/>
                                  <a:gd name="T38" fmla="*/ 544 w 1588"/>
                                  <a:gd name="T39" fmla="*/ 400 h 1275"/>
                                  <a:gd name="T40" fmla="*/ 354 w 1588"/>
                                  <a:gd name="T41" fmla="*/ 360 h 1275"/>
                                  <a:gd name="T42" fmla="*/ 215 w 1588"/>
                                  <a:gd name="T43" fmla="*/ 340 h 1275"/>
                                  <a:gd name="T44" fmla="*/ 110 w 1588"/>
                                  <a:gd name="T45" fmla="*/ 345 h 1275"/>
                                  <a:gd name="T46" fmla="*/ 55 w 1588"/>
                                  <a:gd name="T47" fmla="*/ 370 h 1275"/>
                                  <a:gd name="T48" fmla="*/ 45 w 1588"/>
                                  <a:gd name="T49" fmla="*/ 395 h 1275"/>
                                  <a:gd name="T50" fmla="*/ 55 w 1588"/>
                                  <a:gd name="T51" fmla="*/ 455 h 1275"/>
                                  <a:gd name="T52" fmla="*/ 115 w 1588"/>
                                  <a:gd name="T53" fmla="*/ 540 h 1275"/>
                                  <a:gd name="T54" fmla="*/ 215 w 1588"/>
                                  <a:gd name="T55" fmla="*/ 650 h 1275"/>
                                  <a:gd name="T56" fmla="*/ 280 w 1588"/>
                                  <a:gd name="T57" fmla="*/ 710 h 1275"/>
                                  <a:gd name="T58" fmla="*/ 125 w 1588"/>
                                  <a:gd name="T59" fmla="*/ 860 h 1275"/>
                                  <a:gd name="T60" fmla="*/ 45 w 1588"/>
                                  <a:gd name="T61" fmla="*/ 955 h 1275"/>
                                  <a:gd name="T62" fmla="*/ 25 w 1588"/>
                                  <a:gd name="T63" fmla="*/ 985 h 1275"/>
                                  <a:gd name="T64" fmla="*/ 0 w 1588"/>
                                  <a:gd name="T65" fmla="*/ 1075 h 1275"/>
                                  <a:gd name="T66" fmla="*/ 10 w 1588"/>
                                  <a:gd name="T67" fmla="*/ 1130 h 1275"/>
                                  <a:gd name="T68" fmla="*/ 15 w 1588"/>
                                  <a:gd name="T69" fmla="*/ 1140 h 1275"/>
                                  <a:gd name="T70" fmla="*/ 30 w 1588"/>
                                  <a:gd name="T71" fmla="*/ 1155 h 1275"/>
                                  <a:gd name="T72" fmla="*/ 40 w 1588"/>
                                  <a:gd name="T73" fmla="*/ 1160 h 1275"/>
                                  <a:gd name="T74" fmla="*/ 115 w 1588"/>
                                  <a:gd name="T75" fmla="*/ 1170 h 1275"/>
                                  <a:gd name="T76" fmla="*/ 230 w 1588"/>
                                  <a:gd name="T77" fmla="*/ 1140 h 1275"/>
                                  <a:gd name="T78" fmla="*/ 315 w 1588"/>
                                  <a:gd name="T79" fmla="*/ 1110 h 1275"/>
                                  <a:gd name="T80" fmla="*/ 504 w 1588"/>
                                  <a:gd name="T81" fmla="*/ 1015 h 1275"/>
                                  <a:gd name="T82" fmla="*/ 614 w 1588"/>
                                  <a:gd name="T83" fmla="*/ 950 h 1275"/>
                                  <a:gd name="T84" fmla="*/ 834 w 1588"/>
                                  <a:gd name="T85" fmla="*/ 1100 h 1275"/>
                                  <a:gd name="T86" fmla="*/ 1008 w 1588"/>
                                  <a:gd name="T87" fmla="*/ 1205 h 1275"/>
                                  <a:gd name="T88" fmla="*/ 1148 w 1588"/>
                                  <a:gd name="T89" fmla="*/ 1265 h 1275"/>
                                  <a:gd name="T90" fmla="*/ 1243 w 1588"/>
                                  <a:gd name="T91" fmla="*/ 1275 h 1275"/>
                                  <a:gd name="T92" fmla="*/ 1258 w 1588"/>
                                  <a:gd name="T93" fmla="*/ 1270 h 1275"/>
                                  <a:gd name="T94" fmla="*/ 1273 w 1588"/>
                                  <a:gd name="T95" fmla="*/ 1265 h 1275"/>
                                  <a:gd name="T96" fmla="*/ 1298 w 1588"/>
                                  <a:gd name="T97" fmla="*/ 1240 h 1275"/>
                                  <a:gd name="T98" fmla="*/ 1308 w 1588"/>
                                  <a:gd name="T99" fmla="*/ 1205 h 1275"/>
                                  <a:gd name="T100" fmla="*/ 1308 w 1588"/>
                                  <a:gd name="T101" fmla="*/ 1135 h 1275"/>
                                  <a:gd name="T102" fmla="*/ 1273 w 1588"/>
                                  <a:gd name="T103" fmla="*/ 995 h 1275"/>
                                  <a:gd name="T104" fmla="*/ 1193 w 1588"/>
                                  <a:gd name="T105" fmla="*/ 810 h 1275"/>
                                  <a:gd name="T106" fmla="*/ 1293 w 1588"/>
                                  <a:gd name="T107" fmla="*/ 770 h 1275"/>
                                  <a:gd name="T108" fmla="*/ 1448 w 1588"/>
                                  <a:gd name="T109" fmla="*/ 685 h 1275"/>
                                  <a:gd name="T110" fmla="*/ 1508 w 1588"/>
                                  <a:gd name="T111" fmla="*/ 645 h 1275"/>
                                  <a:gd name="T112" fmla="*/ 1568 w 1588"/>
                                  <a:gd name="T113" fmla="*/ 585 h 1275"/>
                                  <a:gd name="T114" fmla="*/ 1588 w 1588"/>
                                  <a:gd name="T115" fmla="*/ 535 h 1275"/>
                                  <a:gd name="T116" fmla="*/ 1588 w 1588"/>
                                  <a:gd name="T117" fmla="*/ 520 h 1275"/>
                                  <a:gd name="T118" fmla="*/ 1583 w 1588"/>
                                  <a:gd name="T119" fmla="*/ 510 h 1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588" h="1275">
                                    <a:moveTo>
                                      <a:pt x="1583" y="510"/>
                                    </a:moveTo>
                                    <a:lnTo>
                                      <a:pt x="1583" y="510"/>
                                    </a:lnTo>
                                    <a:lnTo>
                                      <a:pt x="1568" y="485"/>
                                    </a:lnTo>
                                    <a:lnTo>
                                      <a:pt x="1548" y="465"/>
                                    </a:lnTo>
                                    <a:lnTo>
                                      <a:pt x="1528" y="450"/>
                                    </a:lnTo>
                                    <a:lnTo>
                                      <a:pt x="1503" y="435"/>
                                    </a:lnTo>
                                    <a:lnTo>
                                      <a:pt x="1478" y="425"/>
                                    </a:lnTo>
                                    <a:lnTo>
                                      <a:pt x="1448" y="415"/>
                                    </a:lnTo>
                                    <a:lnTo>
                                      <a:pt x="1383" y="400"/>
                                    </a:lnTo>
                                    <a:lnTo>
                                      <a:pt x="1343" y="400"/>
                                    </a:lnTo>
                                    <a:lnTo>
                                      <a:pt x="1308" y="405"/>
                                    </a:lnTo>
                                    <a:lnTo>
                                      <a:pt x="1228" y="415"/>
                                    </a:lnTo>
                                    <a:lnTo>
                                      <a:pt x="1138" y="440"/>
                                    </a:lnTo>
                                    <a:lnTo>
                                      <a:pt x="1033" y="460"/>
                                    </a:lnTo>
                                    <a:lnTo>
                                      <a:pt x="1048" y="355"/>
                                    </a:lnTo>
                                    <a:lnTo>
                                      <a:pt x="1063" y="265"/>
                                    </a:lnTo>
                                    <a:lnTo>
                                      <a:pt x="1063" y="185"/>
                                    </a:lnTo>
                                    <a:lnTo>
                                      <a:pt x="1058" y="120"/>
                                    </a:lnTo>
                                    <a:lnTo>
                                      <a:pt x="1048" y="70"/>
                                    </a:lnTo>
                                    <a:lnTo>
                                      <a:pt x="1038" y="50"/>
                                    </a:lnTo>
                                    <a:lnTo>
                                      <a:pt x="1028" y="30"/>
                                    </a:lnTo>
                                    <a:lnTo>
                                      <a:pt x="1013" y="20"/>
                                    </a:lnTo>
                                    <a:lnTo>
                                      <a:pt x="1003" y="10"/>
                                    </a:lnTo>
                                    <a:lnTo>
                                      <a:pt x="988" y="0"/>
                                    </a:lnTo>
                                    <a:lnTo>
                                      <a:pt x="969" y="0"/>
                                    </a:lnTo>
                                    <a:lnTo>
                                      <a:pt x="949" y="0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9" y="20"/>
                                    </a:lnTo>
                                    <a:lnTo>
                                      <a:pt x="844" y="50"/>
                                    </a:lnTo>
                                    <a:lnTo>
                                      <a:pt x="789" y="90"/>
                                    </a:lnTo>
                                    <a:lnTo>
                                      <a:pt x="734" y="150"/>
                                    </a:lnTo>
                                    <a:lnTo>
                                      <a:pt x="674" y="225"/>
                                    </a:lnTo>
                                    <a:lnTo>
                                      <a:pt x="609" y="305"/>
                                    </a:lnTo>
                                    <a:lnTo>
                                      <a:pt x="544" y="400"/>
                                    </a:lnTo>
                                    <a:lnTo>
                                      <a:pt x="444" y="380"/>
                                    </a:lnTo>
                                    <a:lnTo>
                                      <a:pt x="354" y="360"/>
                                    </a:lnTo>
                                    <a:lnTo>
                                      <a:pt x="280" y="350"/>
                                    </a:lnTo>
                                    <a:lnTo>
                                      <a:pt x="215" y="340"/>
                                    </a:lnTo>
                                    <a:lnTo>
                                      <a:pt x="155" y="340"/>
                                    </a:lnTo>
                                    <a:lnTo>
                                      <a:pt x="110" y="345"/>
                                    </a:lnTo>
                                    <a:lnTo>
                                      <a:pt x="80" y="355"/>
                                    </a:lnTo>
                                    <a:lnTo>
                                      <a:pt x="55" y="370"/>
                                    </a:lnTo>
                                    <a:lnTo>
                                      <a:pt x="50" y="380"/>
                                    </a:lnTo>
                                    <a:lnTo>
                                      <a:pt x="45" y="395"/>
                                    </a:lnTo>
                                    <a:lnTo>
                                      <a:pt x="45" y="420"/>
                                    </a:lnTo>
                                    <a:lnTo>
                                      <a:pt x="55" y="455"/>
                                    </a:lnTo>
                                    <a:lnTo>
                                      <a:pt x="80" y="495"/>
                                    </a:lnTo>
                                    <a:lnTo>
                                      <a:pt x="115" y="540"/>
                                    </a:lnTo>
                                    <a:lnTo>
                                      <a:pt x="160" y="590"/>
                                    </a:lnTo>
                                    <a:lnTo>
                                      <a:pt x="215" y="650"/>
                                    </a:lnTo>
                                    <a:lnTo>
                                      <a:pt x="280" y="710"/>
                                    </a:lnTo>
                                    <a:lnTo>
                                      <a:pt x="195" y="790"/>
                                    </a:lnTo>
                                    <a:lnTo>
                                      <a:pt x="125" y="860"/>
                                    </a:lnTo>
                                    <a:lnTo>
                                      <a:pt x="70" y="920"/>
                                    </a:lnTo>
                                    <a:lnTo>
                                      <a:pt x="45" y="955"/>
                                    </a:lnTo>
                                    <a:lnTo>
                                      <a:pt x="25" y="985"/>
                                    </a:lnTo>
                                    <a:lnTo>
                                      <a:pt x="5" y="1030"/>
                                    </a:lnTo>
                                    <a:lnTo>
                                      <a:pt x="0" y="1075"/>
                                    </a:lnTo>
                                    <a:lnTo>
                                      <a:pt x="0" y="1110"/>
                                    </a:lnTo>
                                    <a:lnTo>
                                      <a:pt x="10" y="1130"/>
                                    </a:lnTo>
                                    <a:lnTo>
                                      <a:pt x="15" y="1140"/>
                                    </a:lnTo>
                                    <a:lnTo>
                                      <a:pt x="30" y="1155"/>
                                    </a:lnTo>
                                    <a:lnTo>
                                      <a:pt x="40" y="1160"/>
                                    </a:lnTo>
                                    <a:lnTo>
                                      <a:pt x="75" y="1170"/>
                                    </a:lnTo>
                                    <a:lnTo>
                                      <a:pt x="115" y="1170"/>
                                    </a:lnTo>
                                    <a:lnTo>
                                      <a:pt x="170" y="1160"/>
                                    </a:lnTo>
                                    <a:lnTo>
                                      <a:pt x="230" y="1140"/>
                                    </a:lnTo>
                                    <a:lnTo>
                                      <a:pt x="315" y="1110"/>
                                    </a:lnTo>
                                    <a:lnTo>
                                      <a:pt x="404" y="1070"/>
                                    </a:lnTo>
                                    <a:lnTo>
                                      <a:pt x="504" y="1015"/>
                                    </a:lnTo>
                                    <a:lnTo>
                                      <a:pt x="614" y="950"/>
                                    </a:lnTo>
                                    <a:lnTo>
                                      <a:pt x="729" y="1035"/>
                                    </a:lnTo>
                                    <a:lnTo>
                                      <a:pt x="834" y="1100"/>
                                    </a:lnTo>
                                    <a:lnTo>
                                      <a:pt x="929" y="1160"/>
                                    </a:lnTo>
                                    <a:lnTo>
                                      <a:pt x="1008" y="1205"/>
                                    </a:lnTo>
                                    <a:lnTo>
                                      <a:pt x="1083" y="1240"/>
                                    </a:lnTo>
                                    <a:lnTo>
                                      <a:pt x="1148" y="1265"/>
                                    </a:lnTo>
                                    <a:lnTo>
                                      <a:pt x="1198" y="1275"/>
                                    </a:lnTo>
                                    <a:lnTo>
                                      <a:pt x="1243" y="1275"/>
                                    </a:lnTo>
                                    <a:lnTo>
                                      <a:pt x="1258" y="1270"/>
                                    </a:lnTo>
                                    <a:lnTo>
                                      <a:pt x="1273" y="1265"/>
                                    </a:lnTo>
                                    <a:lnTo>
                                      <a:pt x="1288" y="1255"/>
                                    </a:lnTo>
                                    <a:lnTo>
                                      <a:pt x="1298" y="1240"/>
                                    </a:lnTo>
                                    <a:lnTo>
                                      <a:pt x="1303" y="1225"/>
                                    </a:lnTo>
                                    <a:lnTo>
                                      <a:pt x="1308" y="1205"/>
                                    </a:lnTo>
                                    <a:lnTo>
                                      <a:pt x="1313" y="1185"/>
                                    </a:lnTo>
                                    <a:lnTo>
                                      <a:pt x="1308" y="1135"/>
                                    </a:lnTo>
                                    <a:lnTo>
                                      <a:pt x="1298" y="1070"/>
                                    </a:lnTo>
                                    <a:lnTo>
                                      <a:pt x="1273" y="995"/>
                                    </a:lnTo>
                                    <a:lnTo>
                                      <a:pt x="1238" y="905"/>
                                    </a:lnTo>
                                    <a:lnTo>
                                      <a:pt x="1193" y="810"/>
                                    </a:lnTo>
                                    <a:lnTo>
                                      <a:pt x="1293" y="770"/>
                                    </a:lnTo>
                                    <a:lnTo>
                                      <a:pt x="1378" y="730"/>
                                    </a:lnTo>
                                    <a:lnTo>
                                      <a:pt x="1448" y="685"/>
                                    </a:lnTo>
                                    <a:lnTo>
                                      <a:pt x="1508" y="645"/>
                                    </a:lnTo>
                                    <a:lnTo>
                                      <a:pt x="1543" y="615"/>
                                    </a:lnTo>
                                    <a:lnTo>
                                      <a:pt x="1568" y="585"/>
                                    </a:lnTo>
                                    <a:lnTo>
                                      <a:pt x="1583" y="560"/>
                                    </a:lnTo>
                                    <a:lnTo>
                                      <a:pt x="1588" y="535"/>
                                    </a:lnTo>
                                    <a:lnTo>
                                      <a:pt x="1588" y="520"/>
                                    </a:lnTo>
                                    <a:lnTo>
                                      <a:pt x="1583" y="5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4" name="Freeform 957"/>
                            <wps:cNvSpPr>
                              <a:spLocks/>
                            </wps:cNvSpPr>
                            <wps:spPr bwMode="auto">
                              <a:xfrm>
                                <a:off x="2633" y="4369"/>
                                <a:ext cx="1533" cy="1220"/>
                              </a:xfrm>
                              <a:custGeom>
                                <a:avLst/>
                                <a:gdLst>
                                  <a:gd name="T0" fmla="*/ 1528 w 1533"/>
                                  <a:gd name="T1" fmla="*/ 485 h 1220"/>
                                  <a:gd name="T2" fmla="*/ 1508 w 1533"/>
                                  <a:gd name="T3" fmla="*/ 460 h 1220"/>
                                  <a:gd name="T4" fmla="*/ 1428 w 1533"/>
                                  <a:gd name="T5" fmla="*/ 425 h 1220"/>
                                  <a:gd name="T6" fmla="*/ 1368 w 1533"/>
                                  <a:gd name="T7" fmla="*/ 415 h 1220"/>
                                  <a:gd name="T8" fmla="*/ 1203 w 1533"/>
                                  <a:gd name="T9" fmla="*/ 415 h 1220"/>
                                  <a:gd name="T10" fmla="*/ 998 w 1533"/>
                                  <a:gd name="T11" fmla="*/ 440 h 1220"/>
                                  <a:gd name="T12" fmla="*/ 1018 w 1533"/>
                                  <a:gd name="T13" fmla="*/ 340 h 1220"/>
                                  <a:gd name="T14" fmla="*/ 1028 w 1533"/>
                                  <a:gd name="T15" fmla="*/ 180 h 1220"/>
                                  <a:gd name="T16" fmla="*/ 1023 w 1533"/>
                                  <a:gd name="T17" fmla="*/ 115 h 1220"/>
                                  <a:gd name="T18" fmla="*/ 993 w 1533"/>
                                  <a:gd name="T19" fmla="*/ 30 h 1220"/>
                                  <a:gd name="T20" fmla="*/ 969 w 1533"/>
                                  <a:gd name="T21" fmla="*/ 10 h 1220"/>
                                  <a:gd name="T22" fmla="*/ 939 w 1533"/>
                                  <a:gd name="T23" fmla="*/ 0 h 1220"/>
                                  <a:gd name="T24" fmla="*/ 919 w 1533"/>
                                  <a:gd name="T25" fmla="*/ 0 h 1220"/>
                                  <a:gd name="T26" fmla="*/ 859 w 1533"/>
                                  <a:gd name="T27" fmla="*/ 20 h 1220"/>
                                  <a:gd name="T28" fmla="*/ 764 w 1533"/>
                                  <a:gd name="T29" fmla="*/ 90 h 1220"/>
                                  <a:gd name="T30" fmla="*/ 709 w 1533"/>
                                  <a:gd name="T31" fmla="*/ 145 h 1220"/>
                                  <a:gd name="T32" fmla="*/ 589 w 1533"/>
                                  <a:gd name="T33" fmla="*/ 295 h 1220"/>
                                  <a:gd name="T34" fmla="*/ 529 w 1533"/>
                                  <a:gd name="T35" fmla="*/ 385 h 1220"/>
                                  <a:gd name="T36" fmla="*/ 345 w 1533"/>
                                  <a:gd name="T37" fmla="*/ 345 h 1220"/>
                                  <a:gd name="T38" fmla="*/ 205 w 1533"/>
                                  <a:gd name="T39" fmla="*/ 325 h 1220"/>
                                  <a:gd name="T40" fmla="*/ 110 w 1533"/>
                                  <a:gd name="T41" fmla="*/ 330 h 1220"/>
                                  <a:gd name="T42" fmla="*/ 55 w 1533"/>
                                  <a:gd name="T43" fmla="*/ 355 h 1220"/>
                                  <a:gd name="T44" fmla="*/ 45 w 1533"/>
                                  <a:gd name="T45" fmla="*/ 375 h 1220"/>
                                  <a:gd name="T46" fmla="*/ 55 w 1533"/>
                                  <a:gd name="T47" fmla="*/ 435 h 1220"/>
                                  <a:gd name="T48" fmla="*/ 110 w 1533"/>
                                  <a:gd name="T49" fmla="*/ 515 h 1220"/>
                                  <a:gd name="T50" fmla="*/ 205 w 1533"/>
                                  <a:gd name="T51" fmla="*/ 620 h 1220"/>
                                  <a:gd name="T52" fmla="*/ 270 w 1533"/>
                                  <a:gd name="T53" fmla="*/ 680 h 1220"/>
                                  <a:gd name="T54" fmla="*/ 125 w 1533"/>
                                  <a:gd name="T55" fmla="*/ 830 h 1220"/>
                                  <a:gd name="T56" fmla="*/ 35 w 1533"/>
                                  <a:gd name="T57" fmla="*/ 960 h 1220"/>
                                  <a:gd name="T58" fmla="*/ 10 w 1533"/>
                                  <a:gd name="T59" fmla="*/ 1010 h 1220"/>
                                  <a:gd name="T60" fmla="*/ 5 w 1533"/>
                                  <a:gd name="T61" fmla="*/ 1065 h 1220"/>
                                  <a:gd name="T62" fmla="*/ 15 w 1533"/>
                                  <a:gd name="T63" fmla="*/ 1090 h 1220"/>
                                  <a:gd name="T64" fmla="*/ 25 w 1533"/>
                                  <a:gd name="T65" fmla="*/ 1100 h 1220"/>
                                  <a:gd name="T66" fmla="*/ 70 w 1533"/>
                                  <a:gd name="T67" fmla="*/ 1115 h 1220"/>
                                  <a:gd name="T68" fmla="*/ 100 w 1533"/>
                                  <a:gd name="T69" fmla="*/ 1120 h 1220"/>
                                  <a:gd name="T70" fmla="*/ 180 w 1533"/>
                                  <a:gd name="T71" fmla="*/ 1105 h 1220"/>
                                  <a:gd name="T72" fmla="*/ 225 w 1533"/>
                                  <a:gd name="T73" fmla="*/ 1090 h 1220"/>
                                  <a:gd name="T74" fmla="*/ 394 w 1533"/>
                                  <a:gd name="T75" fmla="*/ 1020 h 1220"/>
                                  <a:gd name="T76" fmla="*/ 594 w 1533"/>
                                  <a:gd name="T77" fmla="*/ 910 h 1220"/>
                                  <a:gd name="T78" fmla="*/ 714 w 1533"/>
                                  <a:gd name="T79" fmla="*/ 995 h 1220"/>
                                  <a:gd name="T80" fmla="*/ 914 w 1533"/>
                                  <a:gd name="T81" fmla="*/ 1120 h 1220"/>
                                  <a:gd name="T82" fmla="*/ 1073 w 1533"/>
                                  <a:gd name="T83" fmla="*/ 1195 h 1220"/>
                                  <a:gd name="T84" fmla="*/ 1178 w 1533"/>
                                  <a:gd name="T85" fmla="*/ 1220 h 1220"/>
                                  <a:gd name="T86" fmla="*/ 1218 w 1533"/>
                                  <a:gd name="T87" fmla="*/ 1215 h 1220"/>
                                  <a:gd name="T88" fmla="*/ 1233 w 1533"/>
                                  <a:gd name="T89" fmla="*/ 1205 h 1220"/>
                                  <a:gd name="T90" fmla="*/ 1248 w 1533"/>
                                  <a:gd name="T91" fmla="*/ 1180 h 1220"/>
                                  <a:gd name="T92" fmla="*/ 1258 w 1533"/>
                                  <a:gd name="T93" fmla="*/ 1110 h 1220"/>
                                  <a:gd name="T94" fmla="*/ 1238 w 1533"/>
                                  <a:gd name="T95" fmla="*/ 1000 h 1220"/>
                                  <a:gd name="T96" fmla="*/ 1178 w 1533"/>
                                  <a:gd name="T97" fmla="*/ 855 h 1220"/>
                                  <a:gd name="T98" fmla="*/ 1138 w 1533"/>
                                  <a:gd name="T99" fmla="*/ 770 h 1220"/>
                                  <a:gd name="T100" fmla="*/ 1328 w 1533"/>
                                  <a:gd name="T101" fmla="*/ 695 h 1220"/>
                                  <a:gd name="T102" fmla="*/ 1458 w 1533"/>
                                  <a:gd name="T103" fmla="*/ 615 h 1220"/>
                                  <a:gd name="T104" fmla="*/ 1503 w 1533"/>
                                  <a:gd name="T105" fmla="*/ 575 h 1220"/>
                                  <a:gd name="T106" fmla="*/ 1528 w 1533"/>
                                  <a:gd name="T107" fmla="*/ 535 h 1220"/>
                                  <a:gd name="T108" fmla="*/ 1533 w 1533"/>
                                  <a:gd name="T109" fmla="*/ 525 h 1220"/>
                                  <a:gd name="T110" fmla="*/ 1533 w 1533"/>
                                  <a:gd name="T111" fmla="*/ 505 h 1220"/>
                                  <a:gd name="T112" fmla="*/ 1528 w 1533"/>
                                  <a:gd name="T113" fmla="*/ 485 h 12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33" h="1220">
                                    <a:moveTo>
                                      <a:pt x="1528" y="485"/>
                                    </a:moveTo>
                                    <a:lnTo>
                                      <a:pt x="1528" y="485"/>
                                    </a:lnTo>
                                    <a:lnTo>
                                      <a:pt x="1523" y="470"/>
                                    </a:lnTo>
                                    <a:lnTo>
                                      <a:pt x="1508" y="460"/>
                                    </a:lnTo>
                                    <a:lnTo>
                                      <a:pt x="1478" y="440"/>
                                    </a:lnTo>
                                    <a:lnTo>
                                      <a:pt x="1428" y="425"/>
                                    </a:lnTo>
                                    <a:lnTo>
                                      <a:pt x="1368" y="415"/>
                                    </a:lnTo>
                                    <a:lnTo>
                                      <a:pt x="1293" y="410"/>
                                    </a:lnTo>
                                    <a:lnTo>
                                      <a:pt x="1203" y="415"/>
                                    </a:lnTo>
                                    <a:lnTo>
                                      <a:pt x="1108" y="425"/>
                                    </a:lnTo>
                                    <a:lnTo>
                                      <a:pt x="998" y="440"/>
                                    </a:lnTo>
                                    <a:lnTo>
                                      <a:pt x="1018" y="340"/>
                                    </a:lnTo>
                                    <a:lnTo>
                                      <a:pt x="1028" y="255"/>
                                    </a:lnTo>
                                    <a:lnTo>
                                      <a:pt x="1028" y="180"/>
                                    </a:lnTo>
                                    <a:lnTo>
                                      <a:pt x="1023" y="115"/>
                                    </a:lnTo>
                                    <a:lnTo>
                                      <a:pt x="1013" y="65"/>
                                    </a:lnTo>
                                    <a:lnTo>
                                      <a:pt x="993" y="30"/>
                                    </a:lnTo>
                                    <a:lnTo>
                                      <a:pt x="984" y="20"/>
                                    </a:lnTo>
                                    <a:lnTo>
                                      <a:pt x="969" y="10"/>
                                    </a:lnTo>
                                    <a:lnTo>
                                      <a:pt x="954" y="0"/>
                                    </a:lnTo>
                                    <a:lnTo>
                                      <a:pt x="939" y="0"/>
                                    </a:lnTo>
                                    <a:lnTo>
                                      <a:pt x="919" y="0"/>
                                    </a:lnTo>
                                    <a:lnTo>
                                      <a:pt x="899" y="0"/>
                                    </a:lnTo>
                                    <a:lnTo>
                                      <a:pt x="859" y="20"/>
                                    </a:lnTo>
                                    <a:lnTo>
                                      <a:pt x="814" y="45"/>
                                    </a:lnTo>
                                    <a:lnTo>
                                      <a:pt x="764" y="90"/>
                                    </a:lnTo>
                                    <a:lnTo>
                                      <a:pt x="709" y="145"/>
                                    </a:lnTo>
                                    <a:lnTo>
                                      <a:pt x="649" y="215"/>
                                    </a:lnTo>
                                    <a:lnTo>
                                      <a:pt x="589" y="295"/>
                                    </a:lnTo>
                                    <a:lnTo>
                                      <a:pt x="529" y="385"/>
                                    </a:lnTo>
                                    <a:lnTo>
                                      <a:pt x="429" y="360"/>
                                    </a:lnTo>
                                    <a:lnTo>
                                      <a:pt x="345" y="345"/>
                                    </a:lnTo>
                                    <a:lnTo>
                                      <a:pt x="270" y="335"/>
                                    </a:lnTo>
                                    <a:lnTo>
                                      <a:pt x="205" y="325"/>
                                    </a:lnTo>
                                    <a:lnTo>
                                      <a:pt x="150" y="325"/>
                                    </a:lnTo>
                                    <a:lnTo>
                                      <a:pt x="110" y="330"/>
                                    </a:lnTo>
                                    <a:lnTo>
                                      <a:pt x="75" y="340"/>
                                    </a:lnTo>
                                    <a:lnTo>
                                      <a:pt x="55" y="355"/>
                                    </a:lnTo>
                                    <a:lnTo>
                                      <a:pt x="50" y="365"/>
                                    </a:lnTo>
                                    <a:lnTo>
                                      <a:pt x="45" y="375"/>
                                    </a:lnTo>
                                    <a:lnTo>
                                      <a:pt x="45" y="405"/>
                                    </a:lnTo>
                                    <a:lnTo>
                                      <a:pt x="55" y="435"/>
                                    </a:lnTo>
                                    <a:lnTo>
                                      <a:pt x="75" y="475"/>
                                    </a:lnTo>
                                    <a:lnTo>
                                      <a:pt x="110" y="515"/>
                                    </a:lnTo>
                                    <a:lnTo>
                                      <a:pt x="150" y="565"/>
                                    </a:lnTo>
                                    <a:lnTo>
                                      <a:pt x="205" y="620"/>
                                    </a:lnTo>
                                    <a:lnTo>
                                      <a:pt x="270" y="680"/>
                                    </a:lnTo>
                                    <a:lnTo>
                                      <a:pt x="190" y="760"/>
                                    </a:lnTo>
                                    <a:lnTo>
                                      <a:pt x="125" y="830"/>
                                    </a:lnTo>
                                    <a:lnTo>
                                      <a:pt x="70" y="900"/>
                                    </a:lnTo>
                                    <a:lnTo>
                                      <a:pt x="35" y="960"/>
                                    </a:lnTo>
                                    <a:lnTo>
                                      <a:pt x="10" y="1010"/>
                                    </a:lnTo>
                                    <a:lnTo>
                                      <a:pt x="0" y="1050"/>
                                    </a:lnTo>
                                    <a:lnTo>
                                      <a:pt x="5" y="1065"/>
                                    </a:lnTo>
                                    <a:lnTo>
                                      <a:pt x="5" y="1080"/>
                                    </a:lnTo>
                                    <a:lnTo>
                                      <a:pt x="15" y="1090"/>
                                    </a:lnTo>
                                    <a:lnTo>
                                      <a:pt x="25" y="1100"/>
                                    </a:lnTo>
                                    <a:lnTo>
                                      <a:pt x="45" y="1110"/>
                                    </a:lnTo>
                                    <a:lnTo>
                                      <a:pt x="70" y="1115"/>
                                    </a:lnTo>
                                    <a:lnTo>
                                      <a:pt x="100" y="1120"/>
                                    </a:lnTo>
                                    <a:lnTo>
                                      <a:pt x="135" y="1115"/>
                                    </a:lnTo>
                                    <a:lnTo>
                                      <a:pt x="180" y="1105"/>
                                    </a:lnTo>
                                    <a:lnTo>
                                      <a:pt x="225" y="1090"/>
                                    </a:lnTo>
                                    <a:lnTo>
                                      <a:pt x="305" y="1060"/>
                                    </a:lnTo>
                                    <a:lnTo>
                                      <a:pt x="394" y="1020"/>
                                    </a:lnTo>
                                    <a:lnTo>
                                      <a:pt x="489" y="970"/>
                                    </a:lnTo>
                                    <a:lnTo>
                                      <a:pt x="594" y="910"/>
                                    </a:lnTo>
                                    <a:lnTo>
                                      <a:pt x="714" y="995"/>
                                    </a:lnTo>
                                    <a:lnTo>
                                      <a:pt x="819" y="1065"/>
                                    </a:lnTo>
                                    <a:lnTo>
                                      <a:pt x="914" y="1120"/>
                                    </a:lnTo>
                                    <a:lnTo>
                                      <a:pt x="998" y="1165"/>
                                    </a:lnTo>
                                    <a:lnTo>
                                      <a:pt x="1073" y="1195"/>
                                    </a:lnTo>
                                    <a:lnTo>
                                      <a:pt x="1133" y="1215"/>
                                    </a:lnTo>
                                    <a:lnTo>
                                      <a:pt x="1178" y="1220"/>
                                    </a:lnTo>
                                    <a:lnTo>
                                      <a:pt x="1198" y="1220"/>
                                    </a:lnTo>
                                    <a:lnTo>
                                      <a:pt x="1218" y="1215"/>
                                    </a:lnTo>
                                    <a:lnTo>
                                      <a:pt x="1233" y="1205"/>
                                    </a:lnTo>
                                    <a:lnTo>
                                      <a:pt x="1248" y="1180"/>
                                    </a:lnTo>
                                    <a:lnTo>
                                      <a:pt x="1258" y="1150"/>
                                    </a:lnTo>
                                    <a:lnTo>
                                      <a:pt x="1258" y="1110"/>
                                    </a:lnTo>
                                    <a:lnTo>
                                      <a:pt x="1253" y="1060"/>
                                    </a:lnTo>
                                    <a:lnTo>
                                      <a:pt x="1238" y="1000"/>
                                    </a:lnTo>
                                    <a:lnTo>
                                      <a:pt x="1213" y="935"/>
                                    </a:lnTo>
                                    <a:lnTo>
                                      <a:pt x="1178" y="855"/>
                                    </a:lnTo>
                                    <a:lnTo>
                                      <a:pt x="1138" y="770"/>
                                    </a:lnTo>
                                    <a:lnTo>
                                      <a:pt x="1243" y="735"/>
                                    </a:lnTo>
                                    <a:lnTo>
                                      <a:pt x="1328" y="695"/>
                                    </a:lnTo>
                                    <a:lnTo>
                                      <a:pt x="1398" y="655"/>
                                    </a:lnTo>
                                    <a:lnTo>
                                      <a:pt x="1458" y="615"/>
                                    </a:lnTo>
                                    <a:lnTo>
                                      <a:pt x="1503" y="575"/>
                                    </a:lnTo>
                                    <a:lnTo>
                                      <a:pt x="1518" y="555"/>
                                    </a:lnTo>
                                    <a:lnTo>
                                      <a:pt x="1528" y="535"/>
                                    </a:lnTo>
                                    <a:lnTo>
                                      <a:pt x="1533" y="525"/>
                                    </a:lnTo>
                                    <a:lnTo>
                                      <a:pt x="1533" y="505"/>
                                    </a:lnTo>
                                    <a:lnTo>
                                      <a:pt x="1528" y="4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5" name="Freeform 958"/>
                            <wps:cNvSpPr>
                              <a:spLocks/>
                            </wps:cNvSpPr>
                            <wps:spPr bwMode="auto">
                              <a:xfrm>
                                <a:off x="2823" y="4774"/>
                                <a:ext cx="55" cy="55"/>
                              </a:xfrm>
                              <a:custGeom>
                                <a:avLst/>
                                <a:gdLst>
                                  <a:gd name="T0" fmla="*/ 55 w 55"/>
                                  <a:gd name="T1" fmla="*/ 25 h 55"/>
                                  <a:gd name="T2" fmla="*/ 55 w 55"/>
                                  <a:gd name="T3" fmla="*/ 25 h 55"/>
                                  <a:gd name="T4" fmla="*/ 50 w 55"/>
                                  <a:gd name="T5" fmla="*/ 35 h 55"/>
                                  <a:gd name="T6" fmla="*/ 45 w 55"/>
                                  <a:gd name="T7" fmla="*/ 45 h 55"/>
                                  <a:gd name="T8" fmla="*/ 40 w 55"/>
                                  <a:gd name="T9" fmla="*/ 50 h 55"/>
                                  <a:gd name="T10" fmla="*/ 25 w 55"/>
                                  <a:gd name="T11" fmla="*/ 55 h 55"/>
                                  <a:gd name="T12" fmla="*/ 25 w 55"/>
                                  <a:gd name="T13" fmla="*/ 55 h 55"/>
                                  <a:gd name="T14" fmla="*/ 15 w 55"/>
                                  <a:gd name="T15" fmla="*/ 50 h 55"/>
                                  <a:gd name="T16" fmla="*/ 10 w 55"/>
                                  <a:gd name="T17" fmla="*/ 45 h 55"/>
                                  <a:gd name="T18" fmla="*/ 5 w 55"/>
                                  <a:gd name="T19" fmla="*/ 35 h 55"/>
                                  <a:gd name="T20" fmla="*/ 0 w 55"/>
                                  <a:gd name="T21" fmla="*/ 25 h 55"/>
                                  <a:gd name="T22" fmla="*/ 0 w 55"/>
                                  <a:gd name="T23" fmla="*/ 25 h 55"/>
                                  <a:gd name="T24" fmla="*/ 5 w 55"/>
                                  <a:gd name="T25" fmla="*/ 15 h 55"/>
                                  <a:gd name="T26" fmla="*/ 10 w 55"/>
                                  <a:gd name="T27" fmla="*/ 5 h 55"/>
                                  <a:gd name="T28" fmla="*/ 15 w 55"/>
                                  <a:gd name="T29" fmla="*/ 0 h 55"/>
                                  <a:gd name="T30" fmla="*/ 25 w 55"/>
                                  <a:gd name="T31" fmla="*/ 0 h 55"/>
                                  <a:gd name="T32" fmla="*/ 25 w 55"/>
                                  <a:gd name="T33" fmla="*/ 0 h 55"/>
                                  <a:gd name="T34" fmla="*/ 40 w 55"/>
                                  <a:gd name="T35" fmla="*/ 0 h 55"/>
                                  <a:gd name="T36" fmla="*/ 45 w 55"/>
                                  <a:gd name="T37" fmla="*/ 5 h 55"/>
                                  <a:gd name="T38" fmla="*/ 50 w 55"/>
                                  <a:gd name="T39" fmla="*/ 15 h 55"/>
                                  <a:gd name="T40" fmla="*/ 55 w 55"/>
                                  <a:gd name="T41" fmla="*/ 25 h 55"/>
                                  <a:gd name="T42" fmla="*/ 55 w 55"/>
                                  <a:gd name="T43" fmla="*/ 25 h 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55" h="55">
                                    <a:moveTo>
                                      <a:pt x="55" y="25"/>
                                    </a:moveTo>
                                    <a:lnTo>
                                      <a:pt x="55" y="25"/>
                                    </a:lnTo>
                                    <a:lnTo>
                                      <a:pt x="50" y="35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40" y="50"/>
                                    </a:lnTo>
                                    <a:lnTo>
                                      <a:pt x="25" y="55"/>
                                    </a:lnTo>
                                    <a:lnTo>
                                      <a:pt x="15" y="50"/>
                                    </a:lnTo>
                                    <a:lnTo>
                                      <a:pt x="10" y="45"/>
                                    </a:lnTo>
                                    <a:lnTo>
                                      <a:pt x="5" y="35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5" y="15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5" y="5"/>
                                    </a:lnTo>
                                    <a:lnTo>
                                      <a:pt x="50" y="15"/>
                                    </a:lnTo>
                                    <a:lnTo>
                                      <a:pt x="55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6" name="Freeform 959"/>
                            <wps:cNvSpPr>
                              <a:spLocks/>
                            </wps:cNvSpPr>
                            <wps:spPr bwMode="auto">
                              <a:xfrm>
                                <a:off x="2968" y="4809"/>
                                <a:ext cx="64" cy="70"/>
                              </a:xfrm>
                              <a:custGeom>
                                <a:avLst/>
                                <a:gdLst>
                                  <a:gd name="T0" fmla="*/ 64 w 64"/>
                                  <a:gd name="T1" fmla="*/ 35 h 70"/>
                                  <a:gd name="T2" fmla="*/ 64 w 64"/>
                                  <a:gd name="T3" fmla="*/ 35 h 70"/>
                                  <a:gd name="T4" fmla="*/ 64 w 64"/>
                                  <a:gd name="T5" fmla="*/ 50 h 70"/>
                                  <a:gd name="T6" fmla="*/ 54 w 64"/>
                                  <a:gd name="T7" fmla="*/ 60 h 70"/>
                                  <a:gd name="T8" fmla="*/ 44 w 64"/>
                                  <a:gd name="T9" fmla="*/ 65 h 70"/>
                                  <a:gd name="T10" fmla="*/ 34 w 64"/>
                                  <a:gd name="T11" fmla="*/ 70 h 70"/>
                                  <a:gd name="T12" fmla="*/ 34 w 64"/>
                                  <a:gd name="T13" fmla="*/ 70 h 70"/>
                                  <a:gd name="T14" fmla="*/ 20 w 64"/>
                                  <a:gd name="T15" fmla="*/ 65 h 70"/>
                                  <a:gd name="T16" fmla="*/ 10 w 64"/>
                                  <a:gd name="T17" fmla="*/ 60 h 70"/>
                                  <a:gd name="T18" fmla="*/ 0 w 64"/>
                                  <a:gd name="T19" fmla="*/ 50 h 70"/>
                                  <a:gd name="T20" fmla="*/ 0 w 64"/>
                                  <a:gd name="T21" fmla="*/ 35 h 70"/>
                                  <a:gd name="T22" fmla="*/ 0 w 64"/>
                                  <a:gd name="T23" fmla="*/ 35 h 70"/>
                                  <a:gd name="T24" fmla="*/ 0 w 64"/>
                                  <a:gd name="T25" fmla="*/ 20 h 70"/>
                                  <a:gd name="T26" fmla="*/ 10 w 64"/>
                                  <a:gd name="T27" fmla="*/ 10 h 70"/>
                                  <a:gd name="T28" fmla="*/ 20 w 64"/>
                                  <a:gd name="T29" fmla="*/ 5 h 70"/>
                                  <a:gd name="T30" fmla="*/ 34 w 64"/>
                                  <a:gd name="T31" fmla="*/ 0 h 70"/>
                                  <a:gd name="T32" fmla="*/ 34 w 64"/>
                                  <a:gd name="T33" fmla="*/ 0 h 70"/>
                                  <a:gd name="T34" fmla="*/ 44 w 64"/>
                                  <a:gd name="T35" fmla="*/ 5 h 70"/>
                                  <a:gd name="T36" fmla="*/ 54 w 64"/>
                                  <a:gd name="T37" fmla="*/ 10 h 70"/>
                                  <a:gd name="T38" fmla="*/ 64 w 64"/>
                                  <a:gd name="T39" fmla="*/ 20 h 70"/>
                                  <a:gd name="T40" fmla="*/ 64 w 64"/>
                                  <a:gd name="T41" fmla="*/ 35 h 70"/>
                                  <a:gd name="T42" fmla="*/ 64 w 64"/>
                                  <a:gd name="T43" fmla="*/ 35 h 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64" h="70">
                                    <a:moveTo>
                                      <a:pt x="64" y="35"/>
                                    </a:moveTo>
                                    <a:lnTo>
                                      <a:pt x="64" y="35"/>
                                    </a:lnTo>
                                    <a:lnTo>
                                      <a:pt x="64" y="50"/>
                                    </a:lnTo>
                                    <a:lnTo>
                                      <a:pt x="54" y="60"/>
                                    </a:lnTo>
                                    <a:lnTo>
                                      <a:pt x="44" y="65"/>
                                    </a:lnTo>
                                    <a:lnTo>
                                      <a:pt x="34" y="70"/>
                                    </a:lnTo>
                                    <a:lnTo>
                                      <a:pt x="20" y="65"/>
                                    </a:lnTo>
                                    <a:lnTo>
                                      <a:pt x="10" y="6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20" y="5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44" y="5"/>
                                    </a:lnTo>
                                    <a:lnTo>
                                      <a:pt x="54" y="10"/>
                                    </a:lnTo>
                                    <a:lnTo>
                                      <a:pt x="64" y="20"/>
                                    </a:lnTo>
                                    <a:lnTo>
                                      <a:pt x="64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7" name="Freeform 960"/>
                            <wps:cNvSpPr>
                              <a:spLocks/>
                            </wps:cNvSpPr>
                            <wps:spPr bwMode="auto">
                              <a:xfrm>
                                <a:off x="2888" y="4854"/>
                                <a:ext cx="35" cy="40"/>
                              </a:xfrm>
                              <a:custGeom>
                                <a:avLst/>
                                <a:gdLst>
                                  <a:gd name="T0" fmla="*/ 35 w 35"/>
                                  <a:gd name="T1" fmla="*/ 20 h 40"/>
                                  <a:gd name="T2" fmla="*/ 35 w 35"/>
                                  <a:gd name="T3" fmla="*/ 20 h 40"/>
                                  <a:gd name="T4" fmla="*/ 35 w 35"/>
                                  <a:gd name="T5" fmla="*/ 25 h 40"/>
                                  <a:gd name="T6" fmla="*/ 30 w 35"/>
                                  <a:gd name="T7" fmla="*/ 30 h 40"/>
                                  <a:gd name="T8" fmla="*/ 25 w 35"/>
                                  <a:gd name="T9" fmla="*/ 35 h 40"/>
                                  <a:gd name="T10" fmla="*/ 15 w 35"/>
                                  <a:gd name="T11" fmla="*/ 40 h 40"/>
                                  <a:gd name="T12" fmla="*/ 15 w 35"/>
                                  <a:gd name="T13" fmla="*/ 40 h 40"/>
                                  <a:gd name="T14" fmla="*/ 10 w 35"/>
                                  <a:gd name="T15" fmla="*/ 35 h 40"/>
                                  <a:gd name="T16" fmla="*/ 5 w 35"/>
                                  <a:gd name="T17" fmla="*/ 30 h 40"/>
                                  <a:gd name="T18" fmla="*/ 0 w 35"/>
                                  <a:gd name="T19" fmla="*/ 25 h 40"/>
                                  <a:gd name="T20" fmla="*/ 0 w 35"/>
                                  <a:gd name="T21" fmla="*/ 20 h 40"/>
                                  <a:gd name="T22" fmla="*/ 0 w 35"/>
                                  <a:gd name="T23" fmla="*/ 20 h 40"/>
                                  <a:gd name="T24" fmla="*/ 0 w 35"/>
                                  <a:gd name="T25" fmla="*/ 10 h 40"/>
                                  <a:gd name="T26" fmla="*/ 5 w 35"/>
                                  <a:gd name="T27" fmla="*/ 5 h 40"/>
                                  <a:gd name="T28" fmla="*/ 10 w 35"/>
                                  <a:gd name="T29" fmla="*/ 0 h 40"/>
                                  <a:gd name="T30" fmla="*/ 15 w 35"/>
                                  <a:gd name="T31" fmla="*/ 0 h 40"/>
                                  <a:gd name="T32" fmla="*/ 15 w 35"/>
                                  <a:gd name="T33" fmla="*/ 0 h 40"/>
                                  <a:gd name="T34" fmla="*/ 25 w 35"/>
                                  <a:gd name="T35" fmla="*/ 0 h 40"/>
                                  <a:gd name="T36" fmla="*/ 30 w 35"/>
                                  <a:gd name="T37" fmla="*/ 5 h 40"/>
                                  <a:gd name="T38" fmla="*/ 35 w 35"/>
                                  <a:gd name="T39" fmla="*/ 10 h 40"/>
                                  <a:gd name="T40" fmla="*/ 35 w 35"/>
                                  <a:gd name="T41" fmla="*/ 20 h 40"/>
                                  <a:gd name="T42" fmla="*/ 35 w 35"/>
                                  <a:gd name="T43" fmla="*/ 2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35" h="40">
                                    <a:moveTo>
                                      <a:pt x="35" y="20"/>
                                    </a:moveTo>
                                    <a:lnTo>
                                      <a:pt x="35" y="20"/>
                                    </a:lnTo>
                                    <a:lnTo>
                                      <a:pt x="35" y="25"/>
                                    </a:lnTo>
                                    <a:lnTo>
                                      <a:pt x="30" y="30"/>
                                    </a:lnTo>
                                    <a:lnTo>
                                      <a:pt x="25" y="35"/>
                                    </a:lnTo>
                                    <a:lnTo>
                                      <a:pt x="15" y="40"/>
                                    </a:lnTo>
                                    <a:lnTo>
                                      <a:pt x="10" y="35"/>
                                    </a:lnTo>
                                    <a:lnTo>
                                      <a:pt x="5" y="3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30" y="5"/>
                                    </a:lnTo>
                                    <a:lnTo>
                                      <a:pt x="35" y="10"/>
                                    </a:lnTo>
                                    <a:lnTo>
                                      <a:pt x="35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8" name="Freeform 961"/>
                            <wps:cNvSpPr>
                              <a:spLocks/>
                            </wps:cNvSpPr>
                            <wps:spPr bwMode="auto">
                              <a:xfrm>
                                <a:off x="3676" y="5414"/>
                                <a:ext cx="50" cy="50"/>
                              </a:xfrm>
                              <a:custGeom>
                                <a:avLst/>
                                <a:gdLst>
                                  <a:gd name="T0" fmla="*/ 5 w 50"/>
                                  <a:gd name="T1" fmla="*/ 10 h 50"/>
                                  <a:gd name="T2" fmla="*/ 5 w 50"/>
                                  <a:gd name="T3" fmla="*/ 10 h 50"/>
                                  <a:gd name="T4" fmla="*/ 10 w 50"/>
                                  <a:gd name="T5" fmla="*/ 0 h 50"/>
                                  <a:gd name="T6" fmla="*/ 20 w 50"/>
                                  <a:gd name="T7" fmla="*/ 0 h 50"/>
                                  <a:gd name="T8" fmla="*/ 30 w 50"/>
                                  <a:gd name="T9" fmla="*/ 0 h 50"/>
                                  <a:gd name="T10" fmla="*/ 40 w 50"/>
                                  <a:gd name="T11" fmla="*/ 5 h 50"/>
                                  <a:gd name="T12" fmla="*/ 40 w 50"/>
                                  <a:gd name="T13" fmla="*/ 5 h 50"/>
                                  <a:gd name="T14" fmla="*/ 50 w 50"/>
                                  <a:gd name="T15" fmla="*/ 15 h 50"/>
                                  <a:gd name="T16" fmla="*/ 50 w 50"/>
                                  <a:gd name="T17" fmla="*/ 20 h 50"/>
                                  <a:gd name="T18" fmla="*/ 50 w 50"/>
                                  <a:gd name="T19" fmla="*/ 35 h 50"/>
                                  <a:gd name="T20" fmla="*/ 45 w 50"/>
                                  <a:gd name="T21" fmla="*/ 40 h 50"/>
                                  <a:gd name="T22" fmla="*/ 45 w 50"/>
                                  <a:gd name="T23" fmla="*/ 40 h 50"/>
                                  <a:gd name="T24" fmla="*/ 40 w 50"/>
                                  <a:gd name="T25" fmla="*/ 50 h 50"/>
                                  <a:gd name="T26" fmla="*/ 30 w 50"/>
                                  <a:gd name="T27" fmla="*/ 50 h 50"/>
                                  <a:gd name="T28" fmla="*/ 20 w 50"/>
                                  <a:gd name="T29" fmla="*/ 50 h 50"/>
                                  <a:gd name="T30" fmla="*/ 10 w 50"/>
                                  <a:gd name="T31" fmla="*/ 45 h 50"/>
                                  <a:gd name="T32" fmla="*/ 10 w 50"/>
                                  <a:gd name="T33" fmla="*/ 45 h 50"/>
                                  <a:gd name="T34" fmla="*/ 0 w 50"/>
                                  <a:gd name="T35" fmla="*/ 40 h 50"/>
                                  <a:gd name="T36" fmla="*/ 0 w 50"/>
                                  <a:gd name="T37" fmla="*/ 30 h 50"/>
                                  <a:gd name="T38" fmla="*/ 0 w 50"/>
                                  <a:gd name="T39" fmla="*/ 20 h 50"/>
                                  <a:gd name="T40" fmla="*/ 5 w 50"/>
                                  <a:gd name="T41" fmla="*/ 10 h 50"/>
                                  <a:gd name="T42" fmla="*/ 5 w 50"/>
                                  <a:gd name="T43" fmla="*/ 10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50" h="50">
                                    <a:moveTo>
                                      <a:pt x="5" y="10"/>
                                    </a:moveTo>
                                    <a:lnTo>
                                      <a:pt x="5" y="10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40" y="5"/>
                                    </a:lnTo>
                                    <a:lnTo>
                                      <a:pt x="50" y="15"/>
                                    </a:lnTo>
                                    <a:lnTo>
                                      <a:pt x="50" y="20"/>
                                    </a:lnTo>
                                    <a:lnTo>
                                      <a:pt x="50" y="35"/>
                                    </a:lnTo>
                                    <a:lnTo>
                                      <a:pt x="45" y="40"/>
                                    </a:lnTo>
                                    <a:lnTo>
                                      <a:pt x="40" y="50"/>
                                    </a:lnTo>
                                    <a:lnTo>
                                      <a:pt x="30" y="50"/>
                                    </a:lnTo>
                                    <a:lnTo>
                                      <a:pt x="20" y="50"/>
                                    </a:lnTo>
                                    <a:lnTo>
                                      <a:pt x="10" y="45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5" y="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9" name="Freeform 962"/>
                            <wps:cNvSpPr>
                              <a:spLocks/>
                            </wps:cNvSpPr>
                            <wps:spPr bwMode="auto">
                              <a:xfrm>
                                <a:off x="3577" y="5279"/>
                                <a:ext cx="64" cy="65"/>
                              </a:xfrm>
                              <a:custGeom>
                                <a:avLst/>
                                <a:gdLst>
                                  <a:gd name="T0" fmla="*/ 5 w 64"/>
                                  <a:gd name="T1" fmla="*/ 10 h 65"/>
                                  <a:gd name="T2" fmla="*/ 5 w 64"/>
                                  <a:gd name="T3" fmla="*/ 10 h 65"/>
                                  <a:gd name="T4" fmla="*/ 15 w 64"/>
                                  <a:gd name="T5" fmla="*/ 5 h 65"/>
                                  <a:gd name="T6" fmla="*/ 30 w 64"/>
                                  <a:gd name="T7" fmla="*/ 0 h 65"/>
                                  <a:gd name="T8" fmla="*/ 40 w 64"/>
                                  <a:gd name="T9" fmla="*/ 0 h 65"/>
                                  <a:gd name="T10" fmla="*/ 54 w 64"/>
                                  <a:gd name="T11" fmla="*/ 5 h 65"/>
                                  <a:gd name="T12" fmla="*/ 54 w 64"/>
                                  <a:gd name="T13" fmla="*/ 5 h 65"/>
                                  <a:gd name="T14" fmla="*/ 64 w 64"/>
                                  <a:gd name="T15" fmla="*/ 15 h 65"/>
                                  <a:gd name="T16" fmla="*/ 64 w 64"/>
                                  <a:gd name="T17" fmla="*/ 30 h 65"/>
                                  <a:gd name="T18" fmla="*/ 64 w 64"/>
                                  <a:gd name="T19" fmla="*/ 40 h 65"/>
                                  <a:gd name="T20" fmla="*/ 59 w 64"/>
                                  <a:gd name="T21" fmla="*/ 55 h 65"/>
                                  <a:gd name="T22" fmla="*/ 59 w 64"/>
                                  <a:gd name="T23" fmla="*/ 55 h 65"/>
                                  <a:gd name="T24" fmla="*/ 49 w 64"/>
                                  <a:gd name="T25" fmla="*/ 65 h 65"/>
                                  <a:gd name="T26" fmla="*/ 35 w 64"/>
                                  <a:gd name="T27" fmla="*/ 65 h 65"/>
                                  <a:gd name="T28" fmla="*/ 25 w 64"/>
                                  <a:gd name="T29" fmla="*/ 65 h 65"/>
                                  <a:gd name="T30" fmla="*/ 10 w 64"/>
                                  <a:gd name="T31" fmla="*/ 60 h 65"/>
                                  <a:gd name="T32" fmla="*/ 10 w 64"/>
                                  <a:gd name="T33" fmla="*/ 60 h 65"/>
                                  <a:gd name="T34" fmla="*/ 5 w 64"/>
                                  <a:gd name="T35" fmla="*/ 50 h 65"/>
                                  <a:gd name="T36" fmla="*/ 0 w 64"/>
                                  <a:gd name="T37" fmla="*/ 35 h 65"/>
                                  <a:gd name="T38" fmla="*/ 0 w 64"/>
                                  <a:gd name="T39" fmla="*/ 25 h 65"/>
                                  <a:gd name="T40" fmla="*/ 5 w 64"/>
                                  <a:gd name="T41" fmla="*/ 10 h 65"/>
                                  <a:gd name="T42" fmla="*/ 5 w 64"/>
                                  <a:gd name="T43" fmla="*/ 1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64" h="65">
                                    <a:moveTo>
                                      <a:pt x="5" y="10"/>
                                    </a:moveTo>
                                    <a:lnTo>
                                      <a:pt x="5" y="10"/>
                                    </a:lnTo>
                                    <a:lnTo>
                                      <a:pt x="15" y="5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54" y="5"/>
                                    </a:lnTo>
                                    <a:lnTo>
                                      <a:pt x="64" y="15"/>
                                    </a:lnTo>
                                    <a:lnTo>
                                      <a:pt x="64" y="30"/>
                                    </a:lnTo>
                                    <a:lnTo>
                                      <a:pt x="64" y="40"/>
                                    </a:lnTo>
                                    <a:lnTo>
                                      <a:pt x="59" y="55"/>
                                    </a:lnTo>
                                    <a:lnTo>
                                      <a:pt x="49" y="65"/>
                                    </a:lnTo>
                                    <a:lnTo>
                                      <a:pt x="35" y="65"/>
                                    </a:lnTo>
                                    <a:lnTo>
                                      <a:pt x="25" y="65"/>
                                    </a:lnTo>
                                    <a:lnTo>
                                      <a:pt x="10" y="60"/>
                                    </a:lnTo>
                                    <a:lnTo>
                                      <a:pt x="5" y="50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5" y="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0" name="Freeform 963"/>
                            <wps:cNvSpPr>
                              <a:spLocks/>
                            </wps:cNvSpPr>
                            <wps:spPr bwMode="auto">
                              <a:xfrm>
                                <a:off x="2803" y="5269"/>
                                <a:ext cx="55" cy="55"/>
                              </a:xfrm>
                              <a:custGeom>
                                <a:avLst/>
                                <a:gdLst>
                                  <a:gd name="T0" fmla="*/ 50 w 55"/>
                                  <a:gd name="T1" fmla="*/ 15 h 55"/>
                                  <a:gd name="T2" fmla="*/ 50 w 55"/>
                                  <a:gd name="T3" fmla="*/ 15 h 55"/>
                                  <a:gd name="T4" fmla="*/ 55 w 55"/>
                                  <a:gd name="T5" fmla="*/ 25 h 55"/>
                                  <a:gd name="T6" fmla="*/ 50 w 55"/>
                                  <a:gd name="T7" fmla="*/ 35 h 55"/>
                                  <a:gd name="T8" fmla="*/ 45 w 55"/>
                                  <a:gd name="T9" fmla="*/ 45 h 55"/>
                                  <a:gd name="T10" fmla="*/ 40 w 55"/>
                                  <a:gd name="T11" fmla="*/ 55 h 55"/>
                                  <a:gd name="T12" fmla="*/ 40 w 55"/>
                                  <a:gd name="T13" fmla="*/ 55 h 55"/>
                                  <a:gd name="T14" fmla="*/ 30 w 55"/>
                                  <a:gd name="T15" fmla="*/ 55 h 55"/>
                                  <a:gd name="T16" fmla="*/ 20 w 55"/>
                                  <a:gd name="T17" fmla="*/ 55 h 55"/>
                                  <a:gd name="T18" fmla="*/ 10 w 55"/>
                                  <a:gd name="T19" fmla="*/ 50 h 55"/>
                                  <a:gd name="T20" fmla="*/ 0 w 55"/>
                                  <a:gd name="T21" fmla="*/ 40 h 55"/>
                                  <a:gd name="T22" fmla="*/ 0 w 55"/>
                                  <a:gd name="T23" fmla="*/ 40 h 55"/>
                                  <a:gd name="T24" fmla="*/ 0 w 55"/>
                                  <a:gd name="T25" fmla="*/ 30 h 55"/>
                                  <a:gd name="T26" fmla="*/ 0 w 55"/>
                                  <a:gd name="T27" fmla="*/ 20 h 55"/>
                                  <a:gd name="T28" fmla="*/ 5 w 55"/>
                                  <a:gd name="T29" fmla="*/ 10 h 55"/>
                                  <a:gd name="T30" fmla="*/ 15 w 55"/>
                                  <a:gd name="T31" fmla="*/ 5 h 55"/>
                                  <a:gd name="T32" fmla="*/ 15 w 55"/>
                                  <a:gd name="T33" fmla="*/ 5 h 55"/>
                                  <a:gd name="T34" fmla="*/ 25 w 55"/>
                                  <a:gd name="T35" fmla="*/ 0 h 55"/>
                                  <a:gd name="T36" fmla="*/ 35 w 55"/>
                                  <a:gd name="T37" fmla="*/ 5 h 55"/>
                                  <a:gd name="T38" fmla="*/ 45 w 55"/>
                                  <a:gd name="T39" fmla="*/ 10 h 55"/>
                                  <a:gd name="T40" fmla="*/ 50 w 55"/>
                                  <a:gd name="T41" fmla="*/ 15 h 55"/>
                                  <a:gd name="T42" fmla="*/ 50 w 55"/>
                                  <a:gd name="T43" fmla="*/ 15 h 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55" h="55">
                                    <a:moveTo>
                                      <a:pt x="50" y="15"/>
                                    </a:moveTo>
                                    <a:lnTo>
                                      <a:pt x="50" y="15"/>
                                    </a:lnTo>
                                    <a:lnTo>
                                      <a:pt x="55" y="25"/>
                                    </a:lnTo>
                                    <a:lnTo>
                                      <a:pt x="50" y="35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40" y="55"/>
                                    </a:lnTo>
                                    <a:lnTo>
                                      <a:pt x="30" y="55"/>
                                    </a:lnTo>
                                    <a:lnTo>
                                      <a:pt x="20" y="55"/>
                                    </a:lnTo>
                                    <a:lnTo>
                                      <a:pt x="10" y="5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15" y="5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35" y="5"/>
                                    </a:lnTo>
                                    <a:lnTo>
                                      <a:pt x="45" y="10"/>
                                    </a:lnTo>
                                    <a:lnTo>
                                      <a:pt x="5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1" name="Freeform 964"/>
                            <wps:cNvSpPr>
                              <a:spLocks/>
                            </wps:cNvSpPr>
                            <wps:spPr bwMode="auto">
                              <a:xfrm>
                                <a:off x="2948" y="5234"/>
                                <a:ext cx="69" cy="70"/>
                              </a:xfrm>
                              <a:custGeom>
                                <a:avLst/>
                                <a:gdLst>
                                  <a:gd name="T0" fmla="*/ 64 w 69"/>
                                  <a:gd name="T1" fmla="*/ 20 h 70"/>
                                  <a:gd name="T2" fmla="*/ 64 w 69"/>
                                  <a:gd name="T3" fmla="*/ 20 h 70"/>
                                  <a:gd name="T4" fmla="*/ 69 w 69"/>
                                  <a:gd name="T5" fmla="*/ 35 h 70"/>
                                  <a:gd name="T6" fmla="*/ 69 w 69"/>
                                  <a:gd name="T7" fmla="*/ 45 h 70"/>
                                  <a:gd name="T8" fmla="*/ 59 w 69"/>
                                  <a:gd name="T9" fmla="*/ 55 h 70"/>
                                  <a:gd name="T10" fmla="*/ 50 w 69"/>
                                  <a:gd name="T11" fmla="*/ 65 h 70"/>
                                  <a:gd name="T12" fmla="*/ 50 w 69"/>
                                  <a:gd name="T13" fmla="*/ 65 h 70"/>
                                  <a:gd name="T14" fmla="*/ 40 w 69"/>
                                  <a:gd name="T15" fmla="*/ 70 h 70"/>
                                  <a:gd name="T16" fmla="*/ 25 w 69"/>
                                  <a:gd name="T17" fmla="*/ 65 h 70"/>
                                  <a:gd name="T18" fmla="*/ 15 w 69"/>
                                  <a:gd name="T19" fmla="*/ 60 h 70"/>
                                  <a:gd name="T20" fmla="*/ 5 w 69"/>
                                  <a:gd name="T21" fmla="*/ 50 h 70"/>
                                  <a:gd name="T22" fmla="*/ 5 w 69"/>
                                  <a:gd name="T23" fmla="*/ 50 h 70"/>
                                  <a:gd name="T24" fmla="*/ 0 w 69"/>
                                  <a:gd name="T25" fmla="*/ 35 h 70"/>
                                  <a:gd name="T26" fmla="*/ 5 w 69"/>
                                  <a:gd name="T27" fmla="*/ 25 h 70"/>
                                  <a:gd name="T28" fmla="*/ 10 w 69"/>
                                  <a:gd name="T29" fmla="*/ 15 h 70"/>
                                  <a:gd name="T30" fmla="*/ 20 w 69"/>
                                  <a:gd name="T31" fmla="*/ 5 h 70"/>
                                  <a:gd name="T32" fmla="*/ 20 w 69"/>
                                  <a:gd name="T33" fmla="*/ 5 h 70"/>
                                  <a:gd name="T34" fmla="*/ 35 w 69"/>
                                  <a:gd name="T35" fmla="*/ 0 h 70"/>
                                  <a:gd name="T36" fmla="*/ 45 w 69"/>
                                  <a:gd name="T37" fmla="*/ 5 h 70"/>
                                  <a:gd name="T38" fmla="*/ 54 w 69"/>
                                  <a:gd name="T39" fmla="*/ 10 h 70"/>
                                  <a:gd name="T40" fmla="*/ 64 w 69"/>
                                  <a:gd name="T41" fmla="*/ 20 h 70"/>
                                  <a:gd name="T42" fmla="*/ 64 w 69"/>
                                  <a:gd name="T43" fmla="*/ 20 h 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69" h="70">
                                    <a:moveTo>
                                      <a:pt x="64" y="20"/>
                                    </a:moveTo>
                                    <a:lnTo>
                                      <a:pt x="64" y="20"/>
                                    </a:lnTo>
                                    <a:lnTo>
                                      <a:pt x="69" y="35"/>
                                    </a:lnTo>
                                    <a:lnTo>
                                      <a:pt x="69" y="45"/>
                                    </a:lnTo>
                                    <a:lnTo>
                                      <a:pt x="59" y="55"/>
                                    </a:lnTo>
                                    <a:lnTo>
                                      <a:pt x="50" y="65"/>
                                    </a:lnTo>
                                    <a:lnTo>
                                      <a:pt x="40" y="70"/>
                                    </a:lnTo>
                                    <a:lnTo>
                                      <a:pt x="25" y="65"/>
                                    </a:lnTo>
                                    <a:lnTo>
                                      <a:pt x="15" y="60"/>
                                    </a:lnTo>
                                    <a:lnTo>
                                      <a:pt x="5" y="50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5" y="25"/>
                                    </a:lnTo>
                                    <a:lnTo>
                                      <a:pt x="10" y="15"/>
                                    </a:lnTo>
                                    <a:lnTo>
                                      <a:pt x="20" y="5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45" y="5"/>
                                    </a:lnTo>
                                    <a:lnTo>
                                      <a:pt x="54" y="10"/>
                                    </a:lnTo>
                                    <a:lnTo>
                                      <a:pt x="64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2" name="Freeform 965"/>
                            <wps:cNvSpPr>
                              <a:spLocks/>
                            </wps:cNvSpPr>
                            <wps:spPr bwMode="auto">
                              <a:xfrm>
                                <a:off x="2893" y="5319"/>
                                <a:ext cx="35" cy="40"/>
                              </a:xfrm>
                              <a:custGeom>
                                <a:avLst/>
                                <a:gdLst>
                                  <a:gd name="T0" fmla="*/ 35 w 35"/>
                                  <a:gd name="T1" fmla="*/ 10 h 40"/>
                                  <a:gd name="T2" fmla="*/ 35 w 35"/>
                                  <a:gd name="T3" fmla="*/ 10 h 40"/>
                                  <a:gd name="T4" fmla="*/ 35 w 35"/>
                                  <a:gd name="T5" fmla="*/ 15 h 40"/>
                                  <a:gd name="T6" fmla="*/ 35 w 35"/>
                                  <a:gd name="T7" fmla="*/ 25 h 40"/>
                                  <a:gd name="T8" fmla="*/ 35 w 35"/>
                                  <a:gd name="T9" fmla="*/ 30 h 40"/>
                                  <a:gd name="T10" fmla="*/ 25 w 35"/>
                                  <a:gd name="T11" fmla="*/ 35 h 40"/>
                                  <a:gd name="T12" fmla="*/ 25 w 35"/>
                                  <a:gd name="T13" fmla="*/ 35 h 40"/>
                                  <a:gd name="T14" fmla="*/ 20 w 35"/>
                                  <a:gd name="T15" fmla="*/ 40 h 40"/>
                                  <a:gd name="T16" fmla="*/ 10 w 35"/>
                                  <a:gd name="T17" fmla="*/ 35 h 40"/>
                                  <a:gd name="T18" fmla="*/ 5 w 35"/>
                                  <a:gd name="T19" fmla="*/ 35 h 40"/>
                                  <a:gd name="T20" fmla="*/ 0 w 35"/>
                                  <a:gd name="T21" fmla="*/ 25 h 40"/>
                                  <a:gd name="T22" fmla="*/ 0 w 35"/>
                                  <a:gd name="T23" fmla="*/ 25 h 40"/>
                                  <a:gd name="T24" fmla="*/ 0 w 35"/>
                                  <a:gd name="T25" fmla="*/ 20 h 40"/>
                                  <a:gd name="T26" fmla="*/ 0 w 35"/>
                                  <a:gd name="T27" fmla="*/ 10 h 40"/>
                                  <a:gd name="T28" fmla="*/ 5 w 35"/>
                                  <a:gd name="T29" fmla="*/ 5 h 40"/>
                                  <a:gd name="T30" fmla="*/ 10 w 35"/>
                                  <a:gd name="T31" fmla="*/ 0 h 40"/>
                                  <a:gd name="T32" fmla="*/ 10 w 35"/>
                                  <a:gd name="T33" fmla="*/ 0 h 40"/>
                                  <a:gd name="T34" fmla="*/ 15 w 35"/>
                                  <a:gd name="T35" fmla="*/ 0 h 40"/>
                                  <a:gd name="T36" fmla="*/ 25 w 35"/>
                                  <a:gd name="T37" fmla="*/ 0 h 40"/>
                                  <a:gd name="T38" fmla="*/ 30 w 35"/>
                                  <a:gd name="T39" fmla="*/ 5 h 40"/>
                                  <a:gd name="T40" fmla="*/ 35 w 35"/>
                                  <a:gd name="T41" fmla="*/ 10 h 40"/>
                                  <a:gd name="T42" fmla="*/ 35 w 35"/>
                                  <a:gd name="T43" fmla="*/ 1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35" h="40">
                                    <a:moveTo>
                                      <a:pt x="35" y="10"/>
                                    </a:moveTo>
                                    <a:lnTo>
                                      <a:pt x="35" y="10"/>
                                    </a:lnTo>
                                    <a:lnTo>
                                      <a:pt x="35" y="15"/>
                                    </a:lnTo>
                                    <a:lnTo>
                                      <a:pt x="35" y="25"/>
                                    </a:lnTo>
                                    <a:lnTo>
                                      <a:pt x="35" y="30"/>
                                    </a:lnTo>
                                    <a:lnTo>
                                      <a:pt x="25" y="35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10" y="35"/>
                                    </a:lnTo>
                                    <a:lnTo>
                                      <a:pt x="5" y="35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30" y="5"/>
                                    </a:lnTo>
                                    <a:lnTo>
                                      <a:pt x="35" y="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3" name="Freeform 966"/>
                            <wps:cNvSpPr>
                              <a:spLocks/>
                            </wps:cNvSpPr>
                            <wps:spPr bwMode="auto">
                              <a:xfrm>
                                <a:off x="2878" y="5199"/>
                                <a:ext cx="25" cy="30"/>
                              </a:xfrm>
                              <a:custGeom>
                                <a:avLst/>
                                <a:gdLst>
                                  <a:gd name="T0" fmla="*/ 25 w 25"/>
                                  <a:gd name="T1" fmla="*/ 15 h 30"/>
                                  <a:gd name="T2" fmla="*/ 25 w 25"/>
                                  <a:gd name="T3" fmla="*/ 15 h 30"/>
                                  <a:gd name="T4" fmla="*/ 25 w 25"/>
                                  <a:gd name="T5" fmla="*/ 25 h 30"/>
                                  <a:gd name="T6" fmla="*/ 15 w 25"/>
                                  <a:gd name="T7" fmla="*/ 30 h 30"/>
                                  <a:gd name="T8" fmla="*/ 15 w 25"/>
                                  <a:gd name="T9" fmla="*/ 30 h 30"/>
                                  <a:gd name="T10" fmla="*/ 5 w 25"/>
                                  <a:gd name="T11" fmla="*/ 25 h 30"/>
                                  <a:gd name="T12" fmla="*/ 0 w 25"/>
                                  <a:gd name="T13" fmla="*/ 15 h 30"/>
                                  <a:gd name="T14" fmla="*/ 0 w 25"/>
                                  <a:gd name="T15" fmla="*/ 15 h 30"/>
                                  <a:gd name="T16" fmla="*/ 5 w 25"/>
                                  <a:gd name="T17" fmla="*/ 5 h 30"/>
                                  <a:gd name="T18" fmla="*/ 15 w 25"/>
                                  <a:gd name="T19" fmla="*/ 0 h 30"/>
                                  <a:gd name="T20" fmla="*/ 15 w 25"/>
                                  <a:gd name="T21" fmla="*/ 0 h 30"/>
                                  <a:gd name="T22" fmla="*/ 25 w 25"/>
                                  <a:gd name="T23" fmla="*/ 5 h 30"/>
                                  <a:gd name="T24" fmla="*/ 25 w 25"/>
                                  <a:gd name="T25" fmla="*/ 15 h 30"/>
                                  <a:gd name="T26" fmla="*/ 25 w 25"/>
                                  <a:gd name="T27" fmla="*/ 15 h 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25" h="30">
                                    <a:moveTo>
                                      <a:pt x="25" y="15"/>
                                    </a:moveTo>
                                    <a:lnTo>
                                      <a:pt x="25" y="15"/>
                                    </a:lnTo>
                                    <a:lnTo>
                                      <a:pt x="25" y="25"/>
                                    </a:lnTo>
                                    <a:lnTo>
                                      <a:pt x="15" y="30"/>
                                    </a:lnTo>
                                    <a:lnTo>
                                      <a:pt x="5" y="25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25" y="5"/>
                                    </a:lnTo>
                                    <a:lnTo>
                                      <a:pt x="25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4" name="Freeform 967"/>
                            <wps:cNvSpPr>
                              <a:spLocks/>
                            </wps:cNvSpPr>
                            <wps:spPr bwMode="auto">
                              <a:xfrm>
                                <a:off x="3796" y="4909"/>
                                <a:ext cx="55" cy="50"/>
                              </a:xfrm>
                              <a:custGeom>
                                <a:avLst/>
                                <a:gdLst>
                                  <a:gd name="T0" fmla="*/ 50 w 55"/>
                                  <a:gd name="T1" fmla="*/ 15 h 50"/>
                                  <a:gd name="T2" fmla="*/ 50 w 55"/>
                                  <a:gd name="T3" fmla="*/ 15 h 50"/>
                                  <a:gd name="T4" fmla="*/ 55 w 55"/>
                                  <a:gd name="T5" fmla="*/ 25 h 50"/>
                                  <a:gd name="T6" fmla="*/ 50 w 55"/>
                                  <a:gd name="T7" fmla="*/ 35 h 50"/>
                                  <a:gd name="T8" fmla="*/ 45 w 55"/>
                                  <a:gd name="T9" fmla="*/ 40 h 50"/>
                                  <a:gd name="T10" fmla="*/ 40 w 55"/>
                                  <a:gd name="T11" fmla="*/ 50 h 50"/>
                                  <a:gd name="T12" fmla="*/ 40 w 55"/>
                                  <a:gd name="T13" fmla="*/ 50 h 50"/>
                                  <a:gd name="T14" fmla="*/ 30 w 55"/>
                                  <a:gd name="T15" fmla="*/ 50 h 50"/>
                                  <a:gd name="T16" fmla="*/ 20 w 55"/>
                                  <a:gd name="T17" fmla="*/ 50 h 50"/>
                                  <a:gd name="T18" fmla="*/ 10 w 55"/>
                                  <a:gd name="T19" fmla="*/ 45 h 50"/>
                                  <a:gd name="T20" fmla="*/ 5 w 55"/>
                                  <a:gd name="T21" fmla="*/ 35 h 50"/>
                                  <a:gd name="T22" fmla="*/ 5 w 55"/>
                                  <a:gd name="T23" fmla="*/ 35 h 50"/>
                                  <a:gd name="T24" fmla="*/ 0 w 55"/>
                                  <a:gd name="T25" fmla="*/ 25 h 50"/>
                                  <a:gd name="T26" fmla="*/ 0 w 55"/>
                                  <a:gd name="T27" fmla="*/ 15 h 50"/>
                                  <a:gd name="T28" fmla="*/ 5 w 55"/>
                                  <a:gd name="T29" fmla="*/ 5 h 50"/>
                                  <a:gd name="T30" fmla="*/ 15 w 55"/>
                                  <a:gd name="T31" fmla="*/ 0 h 50"/>
                                  <a:gd name="T32" fmla="*/ 15 w 55"/>
                                  <a:gd name="T33" fmla="*/ 0 h 50"/>
                                  <a:gd name="T34" fmla="*/ 25 w 55"/>
                                  <a:gd name="T35" fmla="*/ 0 h 50"/>
                                  <a:gd name="T36" fmla="*/ 35 w 55"/>
                                  <a:gd name="T37" fmla="*/ 0 h 50"/>
                                  <a:gd name="T38" fmla="*/ 45 w 55"/>
                                  <a:gd name="T39" fmla="*/ 5 h 50"/>
                                  <a:gd name="T40" fmla="*/ 50 w 55"/>
                                  <a:gd name="T41" fmla="*/ 15 h 50"/>
                                  <a:gd name="T42" fmla="*/ 50 w 55"/>
                                  <a:gd name="T43" fmla="*/ 15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55" h="50">
                                    <a:moveTo>
                                      <a:pt x="50" y="15"/>
                                    </a:moveTo>
                                    <a:lnTo>
                                      <a:pt x="50" y="15"/>
                                    </a:lnTo>
                                    <a:lnTo>
                                      <a:pt x="55" y="25"/>
                                    </a:lnTo>
                                    <a:lnTo>
                                      <a:pt x="50" y="35"/>
                                    </a:lnTo>
                                    <a:lnTo>
                                      <a:pt x="45" y="40"/>
                                    </a:lnTo>
                                    <a:lnTo>
                                      <a:pt x="40" y="50"/>
                                    </a:lnTo>
                                    <a:lnTo>
                                      <a:pt x="30" y="50"/>
                                    </a:lnTo>
                                    <a:lnTo>
                                      <a:pt x="20" y="50"/>
                                    </a:lnTo>
                                    <a:lnTo>
                                      <a:pt x="10" y="45"/>
                                    </a:lnTo>
                                    <a:lnTo>
                                      <a:pt x="5" y="35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45" y="5"/>
                                    </a:lnTo>
                                    <a:lnTo>
                                      <a:pt x="5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5" name="Freeform 968"/>
                            <wps:cNvSpPr>
                              <a:spLocks/>
                            </wps:cNvSpPr>
                            <wps:spPr bwMode="auto">
                              <a:xfrm>
                                <a:off x="3941" y="4869"/>
                                <a:ext cx="70" cy="70"/>
                              </a:xfrm>
                              <a:custGeom>
                                <a:avLst/>
                                <a:gdLst>
                                  <a:gd name="T0" fmla="*/ 65 w 70"/>
                                  <a:gd name="T1" fmla="*/ 20 h 70"/>
                                  <a:gd name="T2" fmla="*/ 65 w 70"/>
                                  <a:gd name="T3" fmla="*/ 20 h 70"/>
                                  <a:gd name="T4" fmla="*/ 70 w 70"/>
                                  <a:gd name="T5" fmla="*/ 35 h 70"/>
                                  <a:gd name="T6" fmla="*/ 70 w 70"/>
                                  <a:gd name="T7" fmla="*/ 45 h 70"/>
                                  <a:gd name="T8" fmla="*/ 60 w 70"/>
                                  <a:gd name="T9" fmla="*/ 60 h 70"/>
                                  <a:gd name="T10" fmla="*/ 50 w 70"/>
                                  <a:gd name="T11" fmla="*/ 65 h 70"/>
                                  <a:gd name="T12" fmla="*/ 50 w 70"/>
                                  <a:gd name="T13" fmla="*/ 65 h 70"/>
                                  <a:gd name="T14" fmla="*/ 40 w 70"/>
                                  <a:gd name="T15" fmla="*/ 70 h 70"/>
                                  <a:gd name="T16" fmla="*/ 25 w 70"/>
                                  <a:gd name="T17" fmla="*/ 70 h 70"/>
                                  <a:gd name="T18" fmla="*/ 15 w 70"/>
                                  <a:gd name="T19" fmla="*/ 60 h 70"/>
                                  <a:gd name="T20" fmla="*/ 5 w 70"/>
                                  <a:gd name="T21" fmla="*/ 50 h 70"/>
                                  <a:gd name="T22" fmla="*/ 5 w 70"/>
                                  <a:gd name="T23" fmla="*/ 50 h 70"/>
                                  <a:gd name="T24" fmla="*/ 0 w 70"/>
                                  <a:gd name="T25" fmla="*/ 40 h 70"/>
                                  <a:gd name="T26" fmla="*/ 5 w 70"/>
                                  <a:gd name="T27" fmla="*/ 25 h 70"/>
                                  <a:gd name="T28" fmla="*/ 10 w 70"/>
                                  <a:gd name="T29" fmla="*/ 15 h 70"/>
                                  <a:gd name="T30" fmla="*/ 20 w 70"/>
                                  <a:gd name="T31" fmla="*/ 5 h 70"/>
                                  <a:gd name="T32" fmla="*/ 20 w 70"/>
                                  <a:gd name="T33" fmla="*/ 5 h 70"/>
                                  <a:gd name="T34" fmla="*/ 35 w 70"/>
                                  <a:gd name="T35" fmla="*/ 0 h 70"/>
                                  <a:gd name="T36" fmla="*/ 45 w 70"/>
                                  <a:gd name="T37" fmla="*/ 5 h 70"/>
                                  <a:gd name="T38" fmla="*/ 60 w 70"/>
                                  <a:gd name="T39" fmla="*/ 10 h 70"/>
                                  <a:gd name="T40" fmla="*/ 65 w 70"/>
                                  <a:gd name="T41" fmla="*/ 20 h 70"/>
                                  <a:gd name="T42" fmla="*/ 65 w 70"/>
                                  <a:gd name="T43" fmla="*/ 20 h 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70" h="70">
                                    <a:moveTo>
                                      <a:pt x="65" y="20"/>
                                    </a:moveTo>
                                    <a:lnTo>
                                      <a:pt x="65" y="20"/>
                                    </a:lnTo>
                                    <a:lnTo>
                                      <a:pt x="70" y="35"/>
                                    </a:lnTo>
                                    <a:lnTo>
                                      <a:pt x="70" y="45"/>
                                    </a:lnTo>
                                    <a:lnTo>
                                      <a:pt x="60" y="60"/>
                                    </a:lnTo>
                                    <a:lnTo>
                                      <a:pt x="50" y="65"/>
                                    </a:lnTo>
                                    <a:lnTo>
                                      <a:pt x="40" y="70"/>
                                    </a:lnTo>
                                    <a:lnTo>
                                      <a:pt x="25" y="70"/>
                                    </a:lnTo>
                                    <a:lnTo>
                                      <a:pt x="15" y="60"/>
                                    </a:lnTo>
                                    <a:lnTo>
                                      <a:pt x="5" y="5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5" y="25"/>
                                    </a:lnTo>
                                    <a:lnTo>
                                      <a:pt x="10" y="15"/>
                                    </a:lnTo>
                                    <a:lnTo>
                                      <a:pt x="20" y="5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45" y="5"/>
                                    </a:lnTo>
                                    <a:lnTo>
                                      <a:pt x="60" y="10"/>
                                    </a:lnTo>
                                    <a:lnTo>
                                      <a:pt x="65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6" name="Freeform 969"/>
                            <wps:cNvSpPr>
                              <a:spLocks/>
                            </wps:cNvSpPr>
                            <wps:spPr bwMode="auto">
                              <a:xfrm>
                                <a:off x="3886" y="4954"/>
                                <a:ext cx="40" cy="40"/>
                              </a:xfrm>
                              <a:custGeom>
                                <a:avLst/>
                                <a:gdLst>
                                  <a:gd name="T0" fmla="*/ 35 w 40"/>
                                  <a:gd name="T1" fmla="*/ 10 h 40"/>
                                  <a:gd name="T2" fmla="*/ 35 w 40"/>
                                  <a:gd name="T3" fmla="*/ 10 h 40"/>
                                  <a:gd name="T4" fmla="*/ 40 w 40"/>
                                  <a:gd name="T5" fmla="*/ 20 h 40"/>
                                  <a:gd name="T6" fmla="*/ 35 w 40"/>
                                  <a:gd name="T7" fmla="*/ 25 h 40"/>
                                  <a:gd name="T8" fmla="*/ 35 w 40"/>
                                  <a:gd name="T9" fmla="*/ 30 h 40"/>
                                  <a:gd name="T10" fmla="*/ 25 w 40"/>
                                  <a:gd name="T11" fmla="*/ 35 h 40"/>
                                  <a:gd name="T12" fmla="*/ 25 w 40"/>
                                  <a:gd name="T13" fmla="*/ 35 h 40"/>
                                  <a:gd name="T14" fmla="*/ 20 w 40"/>
                                  <a:gd name="T15" fmla="*/ 40 h 40"/>
                                  <a:gd name="T16" fmla="*/ 10 w 40"/>
                                  <a:gd name="T17" fmla="*/ 40 h 40"/>
                                  <a:gd name="T18" fmla="*/ 5 w 40"/>
                                  <a:gd name="T19" fmla="*/ 35 h 40"/>
                                  <a:gd name="T20" fmla="*/ 0 w 40"/>
                                  <a:gd name="T21" fmla="*/ 30 h 40"/>
                                  <a:gd name="T22" fmla="*/ 0 w 40"/>
                                  <a:gd name="T23" fmla="*/ 30 h 40"/>
                                  <a:gd name="T24" fmla="*/ 0 w 40"/>
                                  <a:gd name="T25" fmla="*/ 20 h 40"/>
                                  <a:gd name="T26" fmla="*/ 0 w 40"/>
                                  <a:gd name="T27" fmla="*/ 15 h 40"/>
                                  <a:gd name="T28" fmla="*/ 5 w 40"/>
                                  <a:gd name="T29" fmla="*/ 5 h 40"/>
                                  <a:gd name="T30" fmla="*/ 10 w 40"/>
                                  <a:gd name="T31" fmla="*/ 0 h 40"/>
                                  <a:gd name="T32" fmla="*/ 10 w 40"/>
                                  <a:gd name="T33" fmla="*/ 0 h 40"/>
                                  <a:gd name="T34" fmla="*/ 15 w 40"/>
                                  <a:gd name="T35" fmla="*/ 0 h 40"/>
                                  <a:gd name="T36" fmla="*/ 25 w 40"/>
                                  <a:gd name="T37" fmla="*/ 0 h 40"/>
                                  <a:gd name="T38" fmla="*/ 30 w 40"/>
                                  <a:gd name="T39" fmla="*/ 5 h 40"/>
                                  <a:gd name="T40" fmla="*/ 35 w 40"/>
                                  <a:gd name="T41" fmla="*/ 10 h 40"/>
                                  <a:gd name="T42" fmla="*/ 35 w 40"/>
                                  <a:gd name="T43" fmla="*/ 1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40" h="40">
                                    <a:moveTo>
                                      <a:pt x="35" y="10"/>
                                    </a:moveTo>
                                    <a:lnTo>
                                      <a:pt x="35" y="10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35" y="25"/>
                                    </a:lnTo>
                                    <a:lnTo>
                                      <a:pt x="35" y="30"/>
                                    </a:lnTo>
                                    <a:lnTo>
                                      <a:pt x="25" y="35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10" y="40"/>
                                    </a:lnTo>
                                    <a:lnTo>
                                      <a:pt x="5" y="35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30" y="5"/>
                                    </a:lnTo>
                                    <a:lnTo>
                                      <a:pt x="35" y="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7" name="Freeform 970"/>
                            <wps:cNvSpPr>
                              <a:spLocks/>
                            </wps:cNvSpPr>
                            <wps:spPr bwMode="auto">
                              <a:xfrm>
                                <a:off x="3871" y="4834"/>
                                <a:ext cx="30" cy="30"/>
                              </a:xfrm>
                              <a:custGeom>
                                <a:avLst/>
                                <a:gdLst>
                                  <a:gd name="T0" fmla="*/ 30 w 30"/>
                                  <a:gd name="T1" fmla="*/ 15 h 30"/>
                                  <a:gd name="T2" fmla="*/ 30 w 30"/>
                                  <a:gd name="T3" fmla="*/ 15 h 30"/>
                                  <a:gd name="T4" fmla="*/ 25 w 30"/>
                                  <a:gd name="T5" fmla="*/ 25 h 30"/>
                                  <a:gd name="T6" fmla="*/ 15 w 30"/>
                                  <a:gd name="T7" fmla="*/ 30 h 30"/>
                                  <a:gd name="T8" fmla="*/ 15 w 30"/>
                                  <a:gd name="T9" fmla="*/ 30 h 30"/>
                                  <a:gd name="T10" fmla="*/ 5 w 30"/>
                                  <a:gd name="T11" fmla="*/ 25 h 30"/>
                                  <a:gd name="T12" fmla="*/ 0 w 30"/>
                                  <a:gd name="T13" fmla="*/ 15 h 30"/>
                                  <a:gd name="T14" fmla="*/ 0 w 30"/>
                                  <a:gd name="T15" fmla="*/ 15 h 30"/>
                                  <a:gd name="T16" fmla="*/ 5 w 30"/>
                                  <a:gd name="T17" fmla="*/ 5 h 30"/>
                                  <a:gd name="T18" fmla="*/ 15 w 30"/>
                                  <a:gd name="T19" fmla="*/ 0 h 30"/>
                                  <a:gd name="T20" fmla="*/ 15 w 30"/>
                                  <a:gd name="T21" fmla="*/ 0 h 30"/>
                                  <a:gd name="T22" fmla="*/ 25 w 30"/>
                                  <a:gd name="T23" fmla="*/ 5 h 30"/>
                                  <a:gd name="T24" fmla="*/ 30 w 30"/>
                                  <a:gd name="T25" fmla="*/ 15 h 30"/>
                                  <a:gd name="T26" fmla="*/ 30 w 30"/>
                                  <a:gd name="T27" fmla="*/ 15 h 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30" h="30">
                                    <a:moveTo>
                                      <a:pt x="30" y="15"/>
                                    </a:moveTo>
                                    <a:lnTo>
                                      <a:pt x="30" y="15"/>
                                    </a:lnTo>
                                    <a:lnTo>
                                      <a:pt x="25" y="25"/>
                                    </a:lnTo>
                                    <a:lnTo>
                                      <a:pt x="15" y="30"/>
                                    </a:lnTo>
                                    <a:lnTo>
                                      <a:pt x="5" y="25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25" y="5"/>
                                    </a:lnTo>
                                    <a:lnTo>
                                      <a:pt x="3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8" name="Freeform 971"/>
                            <wps:cNvSpPr>
                              <a:spLocks/>
                            </wps:cNvSpPr>
                            <wps:spPr bwMode="auto">
                              <a:xfrm>
                                <a:off x="3467" y="4484"/>
                                <a:ext cx="40" cy="40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20 h 40"/>
                                  <a:gd name="T2" fmla="*/ 40 w 40"/>
                                  <a:gd name="T3" fmla="*/ 20 h 40"/>
                                  <a:gd name="T4" fmla="*/ 40 w 40"/>
                                  <a:gd name="T5" fmla="*/ 30 h 40"/>
                                  <a:gd name="T6" fmla="*/ 35 w 40"/>
                                  <a:gd name="T7" fmla="*/ 35 h 40"/>
                                  <a:gd name="T8" fmla="*/ 30 w 40"/>
                                  <a:gd name="T9" fmla="*/ 40 h 40"/>
                                  <a:gd name="T10" fmla="*/ 20 w 40"/>
                                  <a:gd name="T11" fmla="*/ 40 h 40"/>
                                  <a:gd name="T12" fmla="*/ 20 w 40"/>
                                  <a:gd name="T13" fmla="*/ 40 h 40"/>
                                  <a:gd name="T14" fmla="*/ 10 w 40"/>
                                  <a:gd name="T15" fmla="*/ 40 h 40"/>
                                  <a:gd name="T16" fmla="*/ 5 w 40"/>
                                  <a:gd name="T17" fmla="*/ 35 h 40"/>
                                  <a:gd name="T18" fmla="*/ 0 w 40"/>
                                  <a:gd name="T19" fmla="*/ 30 h 40"/>
                                  <a:gd name="T20" fmla="*/ 0 w 40"/>
                                  <a:gd name="T21" fmla="*/ 20 h 40"/>
                                  <a:gd name="T22" fmla="*/ 0 w 40"/>
                                  <a:gd name="T23" fmla="*/ 20 h 40"/>
                                  <a:gd name="T24" fmla="*/ 0 w 40"/>
                                  <a:gd name="T25" fmla="*/ 10 h 40"/>
                                  <a:gd name="T26" fmla="*/ 5 w 40"/>
                                  <a:gd name="T27" fmla="*/ 5 h 40"/>
                                  <a:gd name="T28" fmla="*/ 10 w 40"/>
                                  <a:gd name="T29" fmla="*/ 0 h 40"/>
                                  <a:gd name="T30" fmla="*/ 20 w 40"/>
                                  <a:gd name="T31" fmla="*/ 0 h 40"/>
                                  <a:gd name="T32" fmla="*/ 20 w 40"/>
                                  <a:gd name="T33" fmla="*/ 0 h 40"/>
                                  <a:gd name="T34" fmla="*/ 30 w 40"/>
                                  <a:gd name="T35" fmla="*/ 0 h 40"/>
                                  <a:gd name="T36" fmla="*/ 35 w 40"/>
                                  <a:gd name="T37" fmla="*/ 5 h 40"/>
                                  <a:gd name="T38" fmla="*/ 40 w 40"/>
                                  <a:gd name="T39" fmla="*/ 10 h 40"/>
                                  <a:gd name="T40" fmla="*/ 40 w 40"/>
                                  <a:gd name="T41" fmla="*/ 20 h 40"/>
                                  <a:gd name="T42" fmla="*/ 40 w 40"/>
                                  <a:gd name="T43" fmla="*/ 2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40" h="40">
                                    <a:moveTo>
                                      <a:pt x="40" y="20"/>
                                    </a:moveTo>
                                    <a:lnTo>
                                      <a:pt x="40" y="20"/>
                                    </a:lnTo>
                                    <a:lnTo>
                                      <a:pt x="40" y="30"/>
                                    </a:lnTo>
                                    <a:lnTo>
                                      <a:pt x="35" y="35"/>
                                    </a:lnTo>
                                    <a:lnTo>
                                      <a:pt x="30" y="40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10" y="40"/>
                                    </a:lnTo>
                                    <a:lnTo>
                                      <a:pt x="5" y="35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35" y="5"/>
                                    </a:lnTo>
                                    <a:lnTo>
                                      <a:pt x="40" y="10"/>
                                    </a:lnTo>
                                    <a:lnTo>
                                      <a:pt x="4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9" name="Freeform 972"/>
                            <wps:cNvSpPr>
                              <a:spLocks/>
                            </wps:cNvSpPr>
                            <wps:spPr bwMode="auto">
                              <a:xfrm>
                                <a:off x="3377" y="4584"/>
                                <a:ext cx="65" cy="65"/>
                              </a:xfrm>
                              <a:custGeom>
                                <a:avLst/>
                                <a:gdLst>
                                  <a:gd name="T0" fmla="*/ 65 w 65"/>
                                  <a:gd name="T1" fmla="*/ 35 h 65"/>
                                  <a:gd name="T2" fmla="*/ 65 w 65"/>
                                  <a:gd name="T3" fmla="*/ 35 h 65"/>
                                  <a:gd name="T4" fmla="*/ 60 w 65"/>
                                  <a:gd name="T5" fmla="*/ 45 h 65"/>
                                  <a:gd name="T6" fmla="*/ 55 w 65"/>
                                  <a:gd name="T7" fmla="*/ 55 h 65"/>
                                  <a:gd name="T8" fmla="*/ 45 w 65"/>
                                  <a:gd name="T9" fmla="*/ 65 h 65"/>
                                  <a:gd name="T10" fmla="*/ 30 w 65"/>
                                  <a:gd name="T11" fmla="*/ 65 h 65"/>
                                  <a:gd name="T12" fmla="*/ 30 w 65"/>
                                  <a:gd name="T13" fmla="*/ 65 h 65"/>
                                  <a:gd name="T14" fmla="*/ 20 w 65"/>
                                  <a:gd name="T15" fmla="*/ 65 h 65"/>
                                  <a:gd name="T16" fmla="*/ 10 w 65"/>
                                  <a:gd name="T17" fmla="*/ 55 h 65"/>
                                  <a:gd name="T18" fmla="*/ 0 w 65"/>
                                  <a:gd name="T19" fmla="*/ 45 h 65"/>
                                  <a:gd name="T20" fmla="*/ 0 w 65"/>
                                  <a:gd name="T21" fmla="*/ 35 h 65"/>
                                  <a:gd name="T22" fmla="*/ 0 w 65"/>
                                  <a:gd name="T23" fmla="*/ 35 h 65"/>
                                  <a:gd name="T24" fmla="*/ 0 w 65"/>
                                  <a:gd name="T25" fmla="*/ 20 h 65"/>
                                  <a:gd name="T26" fmla="*/ 10 w 65"/>
                                  <a:gd name="T27" fmla="*/ 10 h 65"/>
                                  <a:gd name="T28" fmla="*/ 20 w 65"/>
                                  <a:gd name="T29" fmla="*/ 5 h 65"/>
                                  <a:gd name="T30" fmla="*/ 30 w 65"/>
                                  <a:gd name="T31" fmla="*/ 0 h 65"/>
                                  <a:gd name="T32" fmla="*/ 30 w 65"/>
                                  <a:gd name="T33" fmla="*/ 0 h 65"/>
                                  <a:gd name="T34" fmla="*/ 45 w 65"/>
                                  <a:gd name="T35" fmla="*/ 5 h 65"/>
                                  <a:gd name="T36" fmla="*/ 55 w 65"/>
                                  <a:gd name="T37" fmla="*/ 10 h 65"/>
                                  <a:gd name="T38" fmla="*/ 60 w 65"/>
                                  <a:gd name="T39" fmla="*/ 20 h 65"/>
                                  <a:gd name="T40" fmla="*/ 65 w 65"/>
                                  <a:gd name="T41" fmla="*/ 35 h 65"/>
                                  <a:gd name="T42" fmla="*/ 65 w 65"/>
                                  <a:gd name="T43" fmla="*/ 35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65" h="65">
                                    <a:moveTo>
                                      <a:pt x="65" y="35"/>
                                    </a:moveTo>
                                    <a:lnTo>
                                      <a:pt x="65" y="35"/>
                                    </a:lnTo>
                                    <a:lnTo>
                                      <a:pt x="60" y="45"/>
                                    </a:lnTo>
                                    <a:lnTo>
                                      <a:pt x="55" y="55"/>
                                    </a:lnTo>
                                    <a:lnTo>
                                      <a:pt x="45" y="65"/>
                                    </a:lnTo>
                                    <a:lnTo>
                                      <a:pt x="30" y="65"/>
                                    </a:lnTo>
                                    <a:lnTo>
                                      <a:pt x="20" y="65"/>
                                    </a:lnTo>
                                    <a:lnTo>
                                      <a:pt x="10" y="55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20" y="5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45" y="5"/>
                                    </a:lnTo>
                                    <a:lnTo>
                                      <a:pt x="55" y="10"/>
                                    </a:lnTo>
                                    <a:lnTo>
                                      <a:pt x="60" y="20"/>
                                    </a:lnTo>
                                    <a:lnTo>
                                      <a:pt x="65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0" name="Freeform 973"/>
                            <wps:cNvSpPr>
                              <a:spLocks/>
                            </wps:cNvSpPr>
                            <wps:spPr bwMode="auto">
                              <a:xfrm>
                                <a:off x="3512" y="4564"/>
                                <a:ext cx="40" cy="40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20 h 40"/>
                                  <a:gd name="T2" fmla="*/ 40 w 40"/>
                                  <a:gd name="T3" fmla="*/ 20 h 40"/>
                                  <a:gd name="T4" fmla="*/ 40 w 40"/>
                                  <a:gd name="T5" fmla="*/ 30 h 40"/>
                                  <a:gd name="T6" fmla="*/ 35 w 40"/>
                                  <a:gd name="T7" fmla="*/ 35 h 40"/>
                                  <a:gd name="T8" fmla="*/ 30 w 40"/>
                                  <a:gd name="T9" fmla="*/ 40 h 40"/>
                                  <a:gd name="T10" fmla="*/ 20 w 40"/>
                                  <a:gd name="T11" fmla="*/ 40 h 40"/>
                                  <a:gd name="T12" fmla="*/ 20 w 40"/>
                                  <a:gd name="T13" fmla="*/ 40 h 40"/>
                                  <a:gd name="T14" fmla="*/ 10 w 40"/>
                                  <a:gd name="T15" fmla="*/ 40 h 40"/>
                                  <a:gd name="T16" fmla="*/ 5 w 40"/>
                                  <a:gd name="T17" fmla="*/ 35 h 40"/>
                                  <a:gd name="T18" fmla="*/ 0 w 40"/>
                                  <a:gd name="T19" fmla="*/ 30 h 40"/>
                                  <a:gd name="T20" fmla="*/ 0 w 40"/>
                                  <a:gd name="T21" fmla="*/ 20 h 40"/>
                                  <a:gd name="T22" fmla="*/ 0 w 40"/>
                                  <a:gd name="T23" fmla="*/ 20 h 40"/>
                                  <a:gd name="T24" fmla="*/ 0 w 40"/>
                                  <a:gd name="T25" fmla="*/ 10 h 40"/>
                                  <a:gd name="T26" fmla="*/ 5 w 40"/>
                                  <a:gd name="T27" fmla="*/ 5 h 40"/>
                                  <a:gd name="T28" fmla="*/ 10 w 40"/>
                                  <a:gd name="T29" fmla="*/ 0 h 40"/>
                                  <a:gd name="T30" fmla="*/ 20 w 40"/>
                                  <a:gd name="T31" fmla="*/ 0 h 40"/>
                                  <a:gd name="T32" fmla="*/ 20 w 40"/>
                                  <a:gd name="T33" fmla="*/ 0 h 40"/>
                                  <a:gd name="T34" fmla="*/ 30 w 40"/>
                                  <a:gd name="T35" fmla="*/ 0 h 40"/>
                                  <a:gd name="T36" fmla="*/ 35 w 40"/>
                                  <a:gd name="T37" fmla="*/ 5 h 40"/>
                                  <a:gd name="T38" fmla="*/ 40 w 40"/>
                                  <a:gd name="T39" fmla="*/ 10 h 40"/>
                                  <a:gd name="T40" fmla="*/ 40 w 40"/>
                                  <a:gd name="T41" fmla="*/ 20 h 40"/>
                                  <a:gd name="T42" fmla="*/ 40 w 40"/>
                                  <a:gd name="T43" fmla="*/ 2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40" h="40">
                                    <a:moveTo>
                                      <a:pt x="40" y="20"/>
                                    </a:moveTo>
                                    <a:lnTo>
                                      <a:pt x="40" y="20"/>
                                    </a:lnTo>
                                    <a:lnTo>
                                      <a:pt x="40" y="30"/>
                                    </a:lnTo>
                                    <a:lnTo>
                                      <a:pt x="35" y="35"/>
                                    </a:lnTo>
                                    <a:lnTo>
                                      <a:pt x="30" y="40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10" y="40"/>
                                    </a:lnTo>
                                    <a:lnTo>
                                      <a:pt x="5" y="35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35" y="5"/>
                                    </a:lnTo>
                                    <a:lnTo>
                                      <a:pt x="40" y="10"/>
                                    </a:lnTo>
                                    <a:lnTo>
                                      <a:pt x="4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1" name="Freeform 974"/>
                            <wps:cNvSpPr>
                              <a:spLocks/>
                            </wps:cNvSpPr>
                            <wps:spPr bwMode="auto">
                              <a:xfrm>
                                <a:off x="3477" y="4669"/>
                                <a:ext cx="20" cy="20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10 h 20"/>
                                  <a:gd name="T2" fmla="*/ 20 w 20"/>
                                  <a:gd name="T3" fmla="*/ 10 h 20"/>
                                  <a:gd name="T4" fmla="*/ 20 w 20"/>
                                  <a:gd name="T5" fmla="*/ 20 h 20"/>
                                  <a:gd name="T6" fmla="*/ 10 w 20"/>
                                  <a:gd name="T7" fmla="*/ 20 h 20"/>
                                  <a:gd name="T8" fmla="*/ 10 w 20"/>
                                  <a:gd name="T9" fmla="*/ 20 h 20"/>
                                  <a:gd name="T10" fmla="*/ 5 w 20"/>
                                  <a:gd name="T11" fmla="*/ 20 h 20"/>
                                  <a:gd name="T12" fmla="*/ 0 w 20"/>
                                  <a:gd name="T13" fmla="*/ 10 h 20"/>
                                  <a:gd name="T14" fmla="*/ 0 w 20"/>
                                  <a:gd name="T15" fmla="*/ 10 h 20"/>
                                  <a:gd name="T16" fmla="*/ 5 w 20"/>
                                  <a:gd name="T17" fmla="*/ 5 h 20"/>
                                  <a:gd name="T18" fmla="*/ 10 w 20"/>
                                  <a:gd name="T19" fmla="*/ 0 h 20"/>
                                  <a:gd name="T20" fmla="*/ 10 w 20"/>
                                  <a:gd name="T21" fmla="*/ 0 h 20"/>
                                  <a:gd name="T22" fmla="*/ 20 w 20"/>
                                  <a:gd name="T23" fmla="*/ 5 h 20"/>
                                  <a:gd name="T24" fmla="*/ 20 w 20"/>
                                  <a:gd name="T25" fmla="*/ 10 h 20"/>
                                  <a:gd name="T26" fmla="*/ 20 w 20"/>
                                  <a:gd name="T27" fmla="*/ 1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20" h="20">
                                    <a:moveTo>
                                      <a:pt x="20" y="10"/>
                                    </a:moveTo>
                                    <a:lnTo>
                                      <a:pt x="20" y="10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10" y="20"/>
                                    </a:lnTo>
                                    <a:lnTo>
                                      <a:pt x="5" y="20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20" y="5"/>
                                    </a:lnTo>
                                    <a:lnTo>
                                      <a:pt x="20" y="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2" name="Group 940"/>
                          <wpg:cNvGrpSpPr>
                            <a:grpSpLocks/>
                          </wpg:cNvGrpSpPr>
                          <wpg:grpSpPr bwMode="auto">
                            <a:xfrm rot="20327358" flipH="1">
                              <a:off x="819" y="5329"/>
                              <a:ext cx="3920" cy="4353"/>
                              <a:chOff x="23" y="23"/>
                              <a:chExt cx="6240" cy="6788"/>
                            </a:xfrm>
                          </wpg:grpSpPr>
                          <wps:wsp>
                            <wps:cNvPr id="413" name="Freeform 941"/>
                            <wps:cNvSpPr>
                              <a:spLocks/>
                            </wps:cNvSpPr>
                            <wps:spPr bwMode="auto">
                              <a:xfrm>
                                <a:off x="1854" y="23"/>
                                <a:ext cx="3460" cy="1229"/>
                              </a:xfrm>
                              <a:custGeom>
                                <a:avLst/>
                                <a:gdLst>
                                  <a:gd name="T0" fmla="*/ 2793 w 3460"/>
                                  <a:gd name="T1" fmla="*/ 563 h 1229"/>
                                  <a:gd name="T2" fmla="*/ 2770 w 3460"/>
                                  <a:gd name="T3" fmla="*/ 360 h 1229"/>
                                  <a:gd name="T4" fmla="*/ 2725 w 3460"/>
                                  <a:gd name="T5" fmla="*/ 293 h 1229"/>
                                  <a:gd name="T6" fmla="*/ 2680 w 3460"/>
                                  <a:gd name="T7" fmla="*/ 259 h 1229"/>
                                  <a:gd name="T8" fmla="*/ 2600 w 3460"/>
                                  <a:gd name="T9" fmla="*/ 236 h 1229"/>
                                  <a:gd name="T10" fmla="*/ 2408 w 3460"/>
                                  <a:gd name="T11" fmla="*/ 293 h 1229"/>
                                  <a:gd name="T12" fmla="*/ 2295 w 3460"/>
                                  <a:gd name="T13" fmla="*/ 360 h 1229"/>
                                  <a:gd name="T14" fmla="*/ 2284 w 3460"/>
                                  <a:gd name="T15" fmla="*/ 225 h 1229"/>
                                  <a:gd name="T16" fmla="*/ 2261 w 3460"/>
                                  <a:gd name="T17" fmla="*/ 124 h 1229"/>
                                  <a:gd name="T18" fmla="*/ 2205 w 3460"/>
                                  <a:gd name="T19" fmla="*/ 56 h 1229"/>
                                  <a:gd name="T20" fmla="*/ 2114 w 3460"/>
                                  <a:gd name="T21" fmla="*/ 22 h 1229"/>
                                  <a:gd name="T22" fmla="*/ 2058 w 3460"/>
                                  <a:gd name="T23" fmla="*/ 22 h 1229"/>
                                  <a:gd name="T24" fmla="*/ 1956 w 3460"/>
                                  <a:gd name="T25" fmla="*/ 56 h 1229"/>
                                  <a:gd name="T26" fmla="*/ 1843 w 3460"/>
                                  <a:gd name="T27" fmla="*/ 124 h 1229"/>
                                  <a:gd name="T28" fmla="*/ 1685 w 3460"/>
                                  <a:gd name="T29" fmla="*/ 327 h 1229"/>
                                  <a:gd name="T30" fmla="*/ 1685 w 3460"/>
                                  <a:gd name="T31" fmla="*/ 248 h 1229"/>
                                  <a:gd name="T32" fmla="*/ 1662 w 3460"/>
                                  <a:gd name="T33" fmla="*/ 146 h 1229"/>
                                  <a:gd name="T34" fmla="*/ 1617 w 3460"/>
                                  <a:gd name="T35" fmla="*/ 67 h 1229"/>
                                  <a:gd name="T36" fmla="*/ 1549 w 3460"/>
                                  <a:gd name="T37" fmla="*/ 45 h 1229"/>
                                  <a:gd name="T38" fmla="*/ 1504 w 3460"/>
                                  <a:gd name="T39" fmla="*/ 45 h 1229"/>
                                  <a:gd name="T40" fmla="*/ 1413 w 3460"/>
                                  <a:gd name="T41" fmla="*/ 78 h 1229"/>
                                  <a:gd name="T42" fmla="*/ 1346 w 3460"/>
                                  <a:gd name="T43" fmla="*/ 146 h 1229"/>
                                  <a:gd name="T44" fmla="*/ 1300 w 3460"/>
                                  <a:gd name="T45" fmla="*/ 248 h 1229"/>
                                  <a:gd name="T46" fmla="*/ 1278 w 3460"/>
                                  <a:gd name="T47" fmla="*/ 394 h 1229"/>
                                  <a:gd name="T48" fmla="*/ 1244 w 3460"/>
                                  <a:gd name="T49" fmla="*/ 225 h 1229"/>
                                  <a:gd name="T50" fmla="*/ 1187 w 3460"/>
                                  <a:gd name="T51" fmla="*/ 101 h 1229"/>
                                  <a:gd name="T52" fmla="*/ 1097 w 3460"/>
                                  <a:gd name="T53" fmla="*/ 22 h 1229"/>
                                  <a:gd name="T54" fmla="*/ 984 w 3460"/>
                                  <a:gd name="T55" fmla="*/ 0 h 1229"/>
                                  <a:gd name="T56" fmla="*/ 916 w 3460"/>
                                  <a:gd name="T57" fmla="*/ 11 h 1229"/>
                                  <a:gd name="T58" fmla="*/ 814 w 3460"/>
                                  <a:gd name="T59" fmla="*/ 67 h 1229"/>
                                  <a:gd name="T60" fmla="*/ 724 w 3460"/>
                                  <a:gd name="T61" fmla="*/ 169 h 1229"/>
                                  <a:gd name="T62" fmla="*/ 656 w 3460"/>
                                  <a:gd name="T63" fmla="*/ 327 h 1229"/>
                                  <a:gd name="T64" fmla="*/ 633 w 3460"/>
                                  <a:gd name="T65" fmla="*/ 428 h 1229"/>
                                  <a:gd name="T66" fmla="*/ 554 w 3460"/>
                                  <a:gd name="T67" fmla="*/ 270 h 1229"/>
                                  <a:gd name="T68" fmla="*/ 452 w 3460"/>
                                  <a:gd name="T69" fmla="*/ 169 h 1229"/>
                                  <a:gd name="T70" fmla="*/ 339 w 3460"/>
                                  <a:gd name="T71" fmla="*/ 146 h 1229"/>
                                  <a:gd name="T72" fmla="*/ 215 w 3460"/>
                                  <a:gd name="T73" fmla="*/ 180 h 1229"/>
                                  <a:gd name="T74" fmla="*/ 158 w 3460"/>
                                  <a:gd name="T75" fmla="*/ 214 h 1229"/>
                                  <a:gd name="T76" fmla="*/ 68 w 3460"/>
                                  <a:gd name="T77" fmla="*/ 315 h 1229"/>
                                  <a:gd name="T78" fmla="*/ 11 w 3460"/>
                                  <a:gd name="T79" fmla="*/ 451 h 1229"/>
                                  <a:gd name="T80" fmla="*/ 0 w 3460"/>
                                  <a:gd name="T81" fmla="*/ 631 h 1229"/>
                                  <a:gd name="T82" fmla="*/ 3448 w 3460"/>
                                  <a:gd name="T83" fmla="*/ 1229 h 1229"/>
                                  <a:gd name="T84" fmla="*/ 3460 w 3460"/>
                                  <a:gd name="T85" fmla="*/ 1150 h 1229"/>
                                  <a:gd name="T86" fmla="*/ 3448 w 3460"/>
                                  <a:gd name="T87" fmla="*/ 1015 h 1229"/>
                                  <a:gd name="T88" fmla="*/ 3381 w 3460"/>
                                  <a:gd name="T89" fmla="*/ 924 h 1229"/>
                                  <a:gd name="T90" fmla="*/ 3256 w 3460"/>
                                  <a:gd name="T91" fmla="*/ 879 h 1229"/>
                                  <a:gd name="T92" fmla="*/ 3177 w 3460"/>
                                  <a:gd name="T93" fmla="*/ 868 h 1229"/>
                                  <a:gd name="T94" fmla="*/ 3177 w 3460"/>
                                  <a:gd name="T95" fmla="*/ 676 h 1229"/>
                                  <a:gd name="T96" fmla="*/ 3109 w 3460"/>
                                  <a:gd name="T97" fmla="*/ 575 h 1229"/>
                                  <a:gd name="T98" fmla="*/ 2985 w 3460"/>
                                  <a:gd name="T99" fmla="*/ 530 h 1229"/>
                                  <a:gd name="T100" fmla="*/ 2793 w 3460"/>
                                  <a:gd name="T101" fmla="*/ 563 h 12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3460" h="1229">
                                    <a:moveTo>
                                      <a:pt x="2793" y="563"/>
                                    </a:moveTo>
                                    <a:lnTo>
                                      <a:pt x="2793" y="563"/>
                                    </a:lnTo>
                                    <a:lnTo>
                                      <a:pt x="2793" y="451"/>
                                    </a:lnTo>
                                    <a:lnTo>
                                      <a:pt x="2770" y="360"/>
                                    </a:lnTo>
                                    <a:lnTo>
                                      <a:pt x="2747" y="315"/>
                                    </a:lnTo>
                                    <a:lnTo>
                                      <a:pt x="2725" y="293"/>
                                    </a:lnTo>
                                    <a:lnTo>
                                      <a:pt x="2702" y="270"/>
                                    </a:lnTo>
                                    <a:lnTo>
                                      <a:pt x="2680" y="259"/>
                                    </a:lnTo>
                                    <a:lnTo>
                                      <a:pt x="2646" y="248"/>
                                    </a:lnTo>
                                    <a:lnTo>
                                      <a:pt x="2600" y="236"/>
                                    </a:lnTo>
                                    <a:lnTo>
                                      <a:pt x="2510" y="259"/>
                                    </a:lnTo>
                                    <a:lnTo>
                                      <a:pt x="2408" y="293"/>
                                    </a:lnTo>
                                    <a:lnTo>
                                      <a:pt x="2295" y="360"/>
                                    </a:lnTo>
                                    <a:lnTo>
                                      <a:pt x="2295" y="293"/>
                                    </a:lnTo>
                                    <a:lnTo>
                                      <a:pt x="2284" y="225"/>
                                    </a:lnTo>
                                    <a:lnTo>
                                      <a:pt x="2273" y="169"/>
                                    </a:lnTo>
                                    <a:lnTo>
                                      <a:pt x="2261" y="124"/>
                                    </a:lnTo>
                                    <a:lnTo>
                                      <a:pt x="2227" y="78"/>
                                    </a:lnTo>
                                    <a:lnTo>
                                      <a:pt x="2205" y="56"/>
                                    </a:lnTo>
                                    <a:lnTo>
                                      <a:pt x="2160" y="33"/>
                                    </a:lnTo>
                                    <a:lnTo>
                                      <a:pt x="2114" y="22"/>
                                    </a:lnTo>
                                    <a:lnTo>
                                      <a:pt x="2058" y="22"/>
                                    </a:lnTo>
                                    <a:lnTo>
                                      <a:pt x="2001" y="33"/>
                                    </a:lnTo>
                                    <a:lnTo>
                                      <a:pt x="1956" y="56"/>
                                    </a:lnTo>
                                    <a:lnTo>
                                      <a:pt x="1900" y="90"/>
                                    </a:lnTo>
                                    <a:lnTo>
                                      <a:pt x="1843" y="124"/>
                                    </a:lnTo>
                                    <a:lnTo>
                                      <a:pt x="1798" y="180"/>
                                    </a:lnTo>
                                    <a:lnTo>
                                      <a:pt x="1685" y="327"/>
                                    </a:lnTo>
                                    <a:lnTo>
                                      <a:pt x="1685" y="248"/>
                                    </a:lnTo>
                                    <a:lnTo>
                                      <a:pt x="1673" y="191"/>
                                    </a:lnTo>
                                    <a:lnTo>
                                      <a:pt x="1662" y="146"/>
                                    </a:lnTo>
                                    <a:lnTo>
                                      <a:pt x="1639" y="101"/>
                                    </a:lnTo>
                                    <a:lnTo>
                                      <a:pt x="1617" y="67"/>
                                    </a:lnTo>
                                    <a:lnTo>
                                      <a:pt x="1583" y="56"/>
                                    </a:lnTo>
                                    <a:lnTo>
                                      <a:pt x="1549" y="45"/>
                                    </a:lnTo>
                                    <a:lnTo>
                                      <a:pt x="1504" y="45"/>
                                    </a:lnTo>
                                    <a:lnTo>
                                      <a:pt x="1447" y="56"/>
                                    </a:lnTo>
                                    <a:lnTo>
                                      <a:pt x="1413" y="78"/>
                                    </a:lnTo>
                                    <a:lnTo>
                                      <a:pt x="1379" y="101"/>
                                    </a:lnTo>
                                    <a:lnTo>
                                      <a:pt x="1346" y="146"/>
                                    </a:lnTo>
                                    <a:lnTo>
                                      <a:pt x="1323" y="191"/>
                                    </a:lnTo>
                                    <a:lnTo>
                                      <a:pt x="1300" y="248"/>
                                    </a:lnTo>
                                    <a:lnTo>
                                      <a:pt x="1278" y="394"/>
                                    </a:lnTo>
                                    <a:lnTo>
                                      <a:pt x="1266" y="304"/>
                                    </a:lnTo>
                                    <a:lnTo>
                                      <a:pt x="1244" y="225"/>
                                    </a:lnTo>
                                    <a:lnTo>
                                      <a:pt x="1221" y="157"/>
                                    </a:lnTo>
                                    <a:lnTo>
                                      <a:pt x="1187" y="101"/>
                                    </a:lnTo>
                                    <a:lnTo>
                                      <a:pt x="1142" y="56"/>
                                    </a:lnTo>
                                    <a:lnTo>
                                      <a:pt x="1097" y="22"/>
                                    </a:lnTo>
                                    <a:lnTo>
                                      <a:pt x="1040" y="11"/>
                                    </a:lnTo>
                                    <a:lnTo>
                                      <a:pt x="984" y="0"/>
                                    </a:lnTo>
                                    <a:lnTo>
                                      <a:pt x="916" y="11"/>
                                    </a:lnTo>
                                    <a:lnTo>
                                      <a:pt x="859" y="33"/>
                                    </a:lnTo>
                                    <a:lnTo>
                                      <a:pt x="814" y="67"/>
                                    </a:lnTo>
                                    <a:lnTo>
                                      <a:pt x="758" y="112"/>
                                    </a:lnTo>
                                    <a:lnTo>
                                      <a:pt x="724" y="169"/>
                                    </a:lnTo>
                                    <a:lnTo>
                                      <a:pt x="690" y="248"/>
                                    </a:lnTo>
                                    <a:lnTo>
                                      <a:pt x="656" y="327"/>
                                    </a:lnTo>
                                    <a:lnTo>
                                      <a:pt x="633" y="428"/>
                                    </a:lnTo>
                                    <a:lnTo>
                                      <a:pt x="588" y="338"/>
                                    </a:lnTo>
                                    <a:lnTo>
                                      <a:pt x="554" y="270"/>
                                    </a:lnTo>
                                    <a:lnTo>
                                      <a:pt x="498" y="214"/>
                                    </a:lnTo>
                                    <a:lnTo>
                                      <a:pt x="452" y="169"/>
                                    </a:lnTo>
                                    <a:lnTo>
                                      <a:pt x="396" y="146"/>
                                    </a:lnTo>
                                    <a:lnTo>
                                      <a:pt x="339" y="146"/>
                                    </a:lnTo>
                                    <a:lnTo>
                                      <a:pt x="283" y="146"/>
                                    </a:lnTo>
                                    <a:lnTo>
                                      <a:pt x="215" y="180"/>
                                    </a:lnTo>
                                    <a:lnTo>
                                      <a:pt x="158" y="214"/>
                                    </a:lnTo>
                                    <a:lnTo>
                                      <a:pt x="113" y="259"/>
                                    </a:lnTo>
                                    <a:lnTo>
                                      <a:pt x="68" y="315"/>
                                    </a:lnTo>
                                    <a:lnTo>
                                      <a:pt x="34" y="383"/>
                                    </a:lnTo>
                                    <a:lnTo>
                                      <a:pt x="11" y="451"/>
                                    </a:lnTo>
                                    <a:lnTo>
                                      <a:pt x="0" y="541"/>
                                    </a:lnTo>
                                    <a:lnTo>
                                      <a:pt x="0" y="631"/>
                                    </a:lnTo>
                                    <a:lnTo>
                                      <a:pt x="0" y="744"/>
                                    </a:lnTo>
                                    <a:lnTo>
                                      <a:pt x="3448" y="1229"/>
                                    </a:lnTo>
                                    <a:lnTo>
                                      <a:pt x="3460" y="1150"/>
                                    </a:lnTo>
                                    <a:lnTo>
                                      <a:pt x="3460" y="1082"/>
                                    </a:lnTo>
                                    <a:lnTo>
                                      <a:pt x="3448" y="1015"/>
                                    </a:lnTo>
                                    <a:lnTo>
                                      <a:pt x="3426" y="969"/>
                                    </a:lnTo>
                                    <a:lnTo>
                                      <a:pt x="3381" y="924"/>
                                    </a:lnTo>
                                    <a:lnTo>
                                      <a:pt x="3324" y="902"/>
                                    </a:lnTo>
                                    <a:lnTo>
                                      <a:pt x="3256" y="879"/>
                                    </a:lnTo>
                                    <a:lnTo>
                                      <a:pt x="3177" y="868"/>
                                    </a:lnTo>
                                    <a:lnTo>
                                      <a:pt x="3177" y="766"/>
                                    </a:lnTo>
                                    <a:lnTo>
                                      <a:pt x="3177" y="676"/>
                                    </a:lnTo>
                                    <a:lnTo>
                                      <a:pt x="3143" y="620"/>
                                    </a:lnTo>
                                    <a:lnTo>
                                      <a:pt x="3109" y="575"/>
                                    </a:lnTo>
                                    <a:lnTo>
                                      <a:pt x="3053" y="541"/>
                                    </a:lnTo>
                                    <a:lnTo>
                                      <a:pt x="2985" y="530"/>
                                    </a:lnTo>
                                    <a:lnTo>
                                      <a:pt x="2894" y="541"/>
                                    </a:lnTo>
                                    <a:lnTo>
                                      <a:pt x="2793" y="5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4" name="Freeform 942"/>
                            <wps:cNvSpPr>
                              <a:spLocks/>
                            </wps:cNvSpPr>
                            <wps:spPr bwMode="auto">
                              <a:xfrm>
                                <a:off x="23" y="338"/>
                                <a:ext cx="6240" cy="6473"/>
                              </a:xfrm>
                              <a:custGeom>
                                <a:avLst/>
                                <a:gdLst>
                                  <a:gd name="T0" fmla="*/ 4443 w 6240"/>
                                  <a:gd name="T1" fmla="*/ 158 h 6473"/>
                                  <a:gd name="T2" fmla="*/ 3493 w 6240"/>
                                  <a:gd name="T3" fmla="*/ 12 h 6473"/>
                                  <a:gd name="T4" fmla="*/ 2747 w 6240"/>
                                  <a:gd name="T5" fmla="*/ 79 h 6473"/>
                                  <a:gd name="T6" fmla="*/ 1933 w 6240"/>
                                  <a:gd name="T7" fmla="*/ 339 h 6473"/>
                                  <a:gd name="T8" fmla="*/ 1481 w 6240"/>
                                  <a:gd name="T9" fmla="*/ 1015 h 6473"/>
                                  <a:gd name="T10" fmla="*/ 1074 w 6240"/>
                                  <a:gd name="T11" fmla="*/ 1884 h 6473"/>
                                  <a:gd name="T12" fmla="*/ 599 w 6240"/>
                                  <a:gd name="T13" fmla="*/ 2211 h 6473"/>
                                  <a:gd name="T14" fmla="*/ 34 w 6240"/>
                                  <a:gd name="T15" fmla="*/ 2402 h 6473"/>
                                  <a:gd name="T16" fmla="*/ 22 w 6240"/>
                                  <a:gd name="T17" fmla="*/ 2572 h 6473"/>
                                  <a:gd name="T18" fmla="*/ 248 w 6240"/>
                                  <a:gd name="T19" fmla="*/ 2696 h 6473"/>
                                  <a:gd name="T20" fmla="*/ 452 w 6240"/>
                                  <a:gd name="T21" fmla="*/ 2696 h 6473"/>
                                  <a:gd name="T22" fmla="*/ 463 w 6240"/>
                                  <a:gd name="T23" fmla="*/ 3000 h 6473"/>
                                  <a:gd name="T24" fmla="*/ 633 w 6240"/>
                                  <a:gd name="T25" fmla="*/ 3068 h 6473"/>
                                  <a:gd name="T26" fmla="*/ 746 w 6240"/>
                                  <a:gd name="T27" fmla="*/ 3000 h 6473"/>
                                  <a:gd name="T28" fmla="*/ 1390 w 6240"/>
                                  <a:gd name="T29" fmla="*/ 2075 h 6473"/>
                                  <a:gd name="T30" fmla="*/ 2001 w 6240"/>
                                  <a:gd name="T31" fmla="*/ 2008 h 6473"/>
                                  <a:gd name="T32" fmla="*/ 2589 w 6240"/>
                                  <a:gd name="T33" fmla="*/ 1884 h 6473"/>
                                  <a:gd name="T34" fmla="*/ 3041 w 6240"/>
                                  <a:gd name="T35" fmla="*/ 1275 h 6473"/>
                                  <a:gd name="T36" fmla="*/ 3674 w 6240"/>
                                  <a:gd name="T37" fmla="*/ 948 h 6473"/>
                                  <a:gd name="T38" fmla="*/ 4070 w 6240"/>
                                  <a:gd name="T39" fmla="*/ 1072 h 6473"/>
                                  <a:gd name="T40" fmla="*/ 4296 w 6240"/>
                                  <a:gd name="T41" fmla="*/ 1433 h 6473"/>
                                  <a:gd name="T42" fmla="*/ 4307 w 6240"/>
                                  <a:gd name="T43" fmla="*/ 1839 h 6473"/>
                                  <a:gd name="T44" fmla="*/ 4171 w 6240"/>
                                  <a:gd name="T45" fmla="*/ 2256 h 6473"/>
                                  <a:gd name="T46" fmla="*/ 3663 w 6240"/>
                                  <a:gd name="T47" fmla="*/ 2865 h 6473"/>
                                  <a:gd name="T48" fmla="*/ 2905 w 6240"/>
                                  <a:gd name="T49" fmla="*/ 3440 h 6473"/>
                                  <a:gd name="T50" fmla="*/ 2283 w 6240"/>
                                  <a:gd name="T51" fmla="*/ 4173 h 6473"/>
                                  <a:gd name="T52" fmla="*/ 2080 w 6240"/>
                                  <a:gd name="T53" fmla="*/ 4850 h 6473"/>
                                  <a:gd name="T54" fmla="*/ 2193 w 6240"/>
                                  <a:gd name="T55" fmla="*/ 5357 h 6473"/>
                                  <a:gd name="T56" fmla="*/ 2747 w 6240"/>
                                  <a:gd name="T57" fmla="*/ 5966 h 6473"/>
                                  <a:gd name="T58" fmla="*/ 3369 w 6240"/>
                                  <a:gd name="T59" fmla="*/ 6293 h 6473"/>
                                  <a:gd name="T60" fmla="*/ 4341 w 6240"/>
                                  <a:gd name="T61" fmla="*/ 6473 h 6473"/>
                                  <a:gd name="T62" fmla="*/ 5087 w 6240"/>
                                  <a:gd name="T63" fmla="*/ 6316 h 6473"/>
                                  <a:gd name="T64" fmla="*/ 5562 w 6240"/>
                                  <a:gd name="T65" fmla="*/ 6045 h 6473"/>
                                  <a:gd name="T66" fmla="*/ 6037 w 6240"/>
                                  <a:gd name="T67" fmla="*/ 5492 h 6473"/>
                                  <a:gd name="T68" fmla="*/ 6229 w 6240"/>
                                  <a:gd name="T69" fmla="*/ 4838 h 6473"/>
                                  <a:gd name="T70" fmla="*/ 6195 w 6240"/>
                                  <a:gd name="T71" fmla="*/ 4387 h 6473"/>
                                  <a:gd name="T72" fmla="*/ 5890 w 6240"/>
                                  <a:gd name="T73" fmla="*/ 4105 h 6473"/>
                                  <a:gd name="T74" fmla="*/ 5359 w 6240"/>
                                  <a:gd name="T75" fmla="*/ 4049 h 6473"/>
                                  <a:gd name="T76" fmla="*/ 4872 w 6240"/>
                                  <a:gd name="T77" fmla="*/ 4286 h 6473"/>
                                  <a:gd name="T78" fmla="*/ 4793 w 6240"/>
                                  <a:gd name="T79" fmla="*/ 4579 h 6473"/>
                                  <a:gd name="T80" fmla="*/ 5042 w 6240"/>
                                  <a:gd name="T81" fmla="*/ 4962 h 6473"/>
                                  <a:gd name="T82" fmla="*/ 5042 w 6240"/>
                                  <a:gd name="T83" fmla="*/ 4737 h 6473"/>
                                  <a:gd name="T84" fmla="*/ 5121 w 6240"/>
                                  <a:gd name="T85" fmla="*/ 4500 h 6473"/>
                                  <a:gd name="T86" fmla="*/ 5472 w 6240"/>
                                  <a:gd name="T87" fmla="*/ 4342 h 6473"/>
                                  <a:gd name="T88" fmla="*/ 5799 w 6240"/>
                                  <a:gd name="T89" fmla="*/ 4444 h 6473"/>
                                  <a:gd name="T90" fmla="*/ 5924 w 6240"/>
                                  <a:gd name="T91" fmla="*/ 4669 h 6473"/>
                                  <a:gd name="T92" fmla="*/ 5867 w 6240"/>
                                  <a:gd name="T93" fmla="*/ 5053 h 6473"/>
                                  <a:gd name="T94" fmla="*/ 5607 w 6240"/>
                                  <a:gd name="T95" fmla="*/ 5470 h 6473"/>
                                  <a:gd name="T96" fmla="*/ 5166 w 6240"/>
                                  <a:gd name="T97" fmla="*/ 5831 h 6473"/>
                                  <a:gd name="T98" fmla="*/ 4872 w 6240"/>
                                  <a:gd name="T99" fmla="*/ 5898 h 6473"/>
                                  <a:gd name="T100" fmla="*/ 4386 w 6240"/>
                                  <a:gd name="T101" fmla="*/ 5752 h 6473"/>
                                  <a:gd name="T102" fmla="*/ 4002 w 6240"/>
                                  <a:gd name="T103" fmla="*/ 5346 h 6473"/>
                                  <a:gd name="T104" fmla="*/ 3855 w 6240"/>
                                  <a:gd name="T105" fmla="*/ 5030 h 6473"/>
                                  <a:gd name="T106" fmla="*/ 3911 w 6240"/>
                                  <a:gd name="T107" fmla="*/ 4489 h 6473"/>
                                  <a:gd name="T108" fmla="*/ 4296 w 6240"/>
                                  <a:gd name="T109" fmla="*/ 3981 h 6473"/>
                                  <a:gd name="T110" fmla="*/ 5155 w 6240"/>
                                  <a:gd name="T111" fmla="*/ 3147 h 6473"/>
                                  <a:gd name="T112" fmla="*/ 5494 w 6240"/>
                                  <a:gd name="T113" fmla="*/ 2650 h 6473"/>
                                  <a:gd name="T114" fmla="*/ 5573 w 6240"/>
                                  <a:gd name="T115" fmla="*/ 2064 h 6473"/>
                                  <a:gd name="T116" fmla="*/ 5381 w 6240"/>
                                  <a:gd name="T117" fmla="*/ 1105 h 6473"/>
                                  <a:gd name="T118" fmla="*/ 4884 w 6240"/>
                                  <a:gd name="T119" fmla="*/ 440 h 64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6240" h="6473">
                                    <a:moveTo>
                                      <a:pt x="4884" y="440"/>
                                    </a:moveTo>
                                    <a:lnTo>
                                      <a:pt x="4884" y="440"/>
                                    </a:lnTo>
                                    <a:lnTo>
                                      <a:pt x="4759" y="339"/>
                                    </a:lnTo>
                                    <a:lnTo>
                                      <a:pt x="4624" y="248"/>
                                    </a:lnTo>
                                    <a:lnTo>
                                      <a:pt x="4443" y="158"/>
                                    </a:lnTo>
                                    <a:lnTo>
                                      <a:pt x="4251" y="79"/>
                                    </a:lnTo>
                                    <a:lnTo>
                                      <a:pt x="4047" y="34"/>
                                    </a:lnTo>
                                    <a:lnTo>
                                      <a:pt x="3844" y="12"/>
                                    </a:lnTo>
                                    <a:lnTo>
                                      <a:pt x="3663" y="0"/>
                                    </a:lnTo>
                                    <a:lnTo>
                                      <a:pt x="3493" y="12"/>
                                    </a:lnTo>
                                    <a:lnTo>
                                      <a:pt x="3301" y="34"/>
                                    </a:lnTo>
                                    <a:lnTo>
                                      <a:pt x="3109" y="79"/>
                                    </a:lnTo>
                                    <a:lnTo>
                                      <a:pt x="2916" y="68"/>
                                    </a:lnTo>
                                    <a:lnTo>
                                      <a:pt x="2747" y="79"/>
                                    </a:lnTo>
                                    <a:lnTo>
                                      <a:pt x="2589" y="91"/>
                                    </a:lnTo>
                                    <a:lnTo>
                                      <a:pt x="2442" y="113"/>
                                    </a:lnTo>
                                    <a:lnTo>
                                      <a:pt x="2295" y="158"/>
                                    </a:lnTo>
                                    <a:lnTo>
                                      <a:pt x="2170" y="203"/>
                                    </a:lnTo>
                                    <a:lnTo>
                                      <a:pt x="2046" y="271"/>
                                    </a:lnTo>
                                    <a:lnTo>
                                      <a:pt x="1933" y="339"/>
                                    </a:lnTo>
                                    <a:lnTo>
                                      <a:pt x="1831" y="429"/>
                                    </a:lnTo>
                                    <a:lnTo>
                                      <a:pt x="1741" y="519"/>
                                    </a:lnTo>
                                    <a:lnTo>
                                      <a:pt x="1662" y="621"/>
                                    </a:lnTo>
                                    <a:lnTo>
                                      <a:pt x="1594" y="745"/>
                                    </a:lnTo>
                                    <a:lnTo>
                                      <a:pt x="1537" y="869"/>
                                    </a:lnTo>
                                    <a:lnTo>
                                      <a:pt x="1481" y="1015"/>
                                    </a:lnTo>
                                    <a:lnTo>
                                      <a:pt x="1447" y="1162"/>
                                    </a:lnTo>
                                    <a:lnTo>
                                      <a:pt x="1413" y="1331"/>
                                    </a:lnTo>
                                    <a:lnTo>
                                      <a:pt x="1390" y="1500"/>
                                    </a:lnTo>
                                    <a:lnTo>
                                      <a:pt x="1243" y="1703"/>
                                    </a:lnTo>
                                    <a:lnTo>
                                      <a:pt x="1074" y="1884"/>
                                    </a:lnTo>
                                    <a:lnTo>
                                      <a:pt x="995" y="1963"/>
                                    </a:lnTo>
                                    <a:lnTo>
                                      <a:pt x="904" y="2030"/>
                                    </a:lnTo>
                                    <a:lnTo>
                                      <a:pt x="814" y="2098"/>
                                    </a:lnTo>
                                    <a:lnTo>
                                      <a:pt x="712" y="2154"/>
                                    </a:lnTo>
                                    <a:lnTo>
                                      <a:pt x="599" y="2211"/>
                                    </a:lnTo>
                                    <a:lnTo>
                                      <a:pt x="463" y="2267"/>
                                    </a:lnTo>
                                    <a:lnTo>
                                      <a:pt x="294" y="2312"/>
                                    </a:lnTo>
                                    <a:lnTo>
                                      <a:pt x="113" y="2369"/>
                                    </a:lnTo>
                                    <a:lnTo>
                                      <a:pt x="67" y="2380"/>
                                    </a:lnTo>
                                    <a:lnTo>
                                      <a:pt x="34" y="2402"/>
                                    </a:lnTo>
                                    <a:lnTo>
                                      <a:pt x="11" y="2436"/>
                                    </a:lnTo>
                                    <a:lnTo>
                                      <a:pt x="0" y="2470"/>
                                    </a:lnTo>
                                    <a:lnTo>
                                      <a:pt x="0" y="2504"/>
                                    </a:lnTo>
                                    <a:lnTo>
                                      <a:pt x="0" y="2538"/>
                                    </a:lnTo>
                                    <a:lnTo>
                                      <a:pt x="22" y="2572"/>
                                    </a:lnTo>
                                    <a:lnTo>
                                      <a:pt x="45" y="2605"/>
                                    </a:lnTo>
                                    <a:lnTo>
                                      <a:pt x="90" y="2639"/>
                                    </a:lnTo>
                                    <a:lnTo>
                                      <a:pt x="135" y="2673"/>
                                    </a:lnTo>
                                    <a:lnTo>
                                      <a:pt x="192" y="2684"/>
                                    </a:lnTo>
                                    <a:lnTo>
                                      <a:pt x="248" y="2696"/>
                                    </a:lnTo>
                                    <a:lnTo>
                                      <a:pt x="305" y="2696"/>
                                    </a:lnTo>
                                    <a:lnTo>
                                      <a:pt x="361" y="2684"/>
                                    </a:lnTo>
                                    <a:lnTo>
                                      <a:pt x="418" y="2662"/>
                                    </a:lnTo>
                                    <a:lnTo>
                                      <a:pt x="486" y="2639"/>
                                    </a:lnTo>
                                    <a:lnTo>
                                      <a:pt x="452" y="2696"/>
                                    </a:lnTo>
                                    <a:lnTo>
                                      <a:pt x="429" y="2763"/>
                                    </a:lnTo>
                                    <a:lnTo>
                                      <a:pt x="418" y="2808"/>
                                    </a:lnTo>
                                    <a:lnTo>
                                      <a:pt x="418" y="2865"/>
                                    </a:lnTo>
                                    <a:lnTo>
                                      <a:pt x="429" y="2910"/>
                                    </a:lnTo>
                                    <a:lnTo>
                                      <a:pt x="441" y="2955"/>
                                    </a:lnTo>
                                    <a:lnTo>
                                      <a:pt x="463" y="3000"/>
                                    </a:lnTo>
                                    <a:lnTo>
                                      <a:pt x="508" y="3034"/>
                                    </a:lnTo>
                                    <a:lnTo>
                                      <a:pt x="531" y="3056"/>
                                    </a:lnTo>
                                    <a:lnTo>
                                      <a:pt x="565" y="3068"/>
                                    </a:lnTo>
                                    <a:lnTo>
                                      <a:pt x="599" y="3068"/>
                                    </a:lnTo>
                                    <a:lnTo>
                                      <a:pt x="633" y="3068"/>
                                    </a:lnTo>
                                    <a:lnTo>
                                      <a:pt x="678" y="3068"/>
                                    </a:lnTo>
                                    <a:lnTo>
                                      <a:pt x="701" y="3045"/>
                                    </a:lnTo>
                                    <a:lnTo>
                                      <a:pt x="723" y="3023"/>
                                    </a:lnTo>
                                    <a:lnTo>
                                      <a:pt x="746" y="3000"/>
                                    </a:lnTo>
                                    <a:lnTo>
                                      <a:pt x="836" y="2808"/>
                                    </a:lnTo>
                                    <a:lnTo>
                                      <a:pt x="938" y="2639"/>
                                    </a:lnTo>
                                    <a:lnTo>
                                      <a:pt x="1040" y="2481"/>
                                    </a:lnTo>
                                    <a:lnTo>
                                      <a:pt x="1153" y="2335"/>
                                    </a:lnTo>
                                    <a:lnTo>
                                      <a:pt x="1266" y="2199"/>
                                    </a:lnTo>
                                    <a:lnTo>
                                      <a:pt x="1390" y="2075"/>
                                    </a:lnTo>
                                    <a:lnTo>
                                      <a:pt x="1515" y="1974"/>
                                    </a:lnTo>
                                    <a:lnTo>
                                      <a:pt x="1650" y="1872"/>
                                    </a:lnTo>
                                    <a:lnTo>
                                      <a:pt x="1775" y="1929"/>
                                    </a:lnTo>
                                    <a:lnTo>
                                      <a:pt x="1888" y="1974"/>
                                    </a:lnTo>
                                    <a:lnTo>
                                      <a:pt x="2001" y="2008"/>
                                    </a:lnTo>
                                    <a:lnTo>
                                      <a:pt x="2102" y="2019"/>
                                    </a:lnTo>
                                    <a:lnTo>
                                      <a:pt x="2216" y="2019"/>
                                    </a:lnTo>
                                    <a:lnTo>
                                      <a:pt x="2306" y="2008"/>
                                    </a:lnTo>
                                    <a:lnTo>
                                      <a:pt x="2408" y="1985"/>
                                    </a:lnTo>
                                    <a:lnTo>
                                      <a:pt x="2498" y="1940"/>
                                    </a:lnTo>
                                    <a:lnTo>
                                      <a:pt x="2589" y="1884"/>
                                    </a:lnTo>
                                    <a:lnTo>
                                      <a:pt x="2668" y="1816"/>
                                    </a:lnTo>
                                    <a:lnTo>
                                      <a:pt x="2758" y="1737"/>
                                    </a:lnTo>
                                    <a:lnTo>
                                      <a:pt x="2826" y="1647"/>
                                    </a:lnTo>
                                    <a:lnTo>
                                      <a:pt x="2905" y="1534"/>
                                    </a:lnTo>
                                    <a:lnTo>
                                      <a:pt x="2973" y="1410"/>
                                    </a:lnTo>
                                    <a:lnTo>
                                      <a:pt x="3041" y="1275"/>
                                    </a:lnTo>
                                    <a:lnTo>
                                      <a:pt x="3097" y="1128"/>
                                    </a:lnTo>
                                    <a:lnTo>
                                      <a:pt x="3256" y="1049"/>
                                    </a:lnTo>
                                    <a:lnTo>
                                      <a:pt x="3403" y="993"/>
                                    </a:lnTo>
                                    <a:lnTo>
                                      <a:pt x="3538" y="959"/>
                                    </a:lnTo>
                                    <a:lnTo>
                                      <a:pt x="3674" y="948"/>
                                    </a:lnTo>
                                    <a:lnTo>
                                      <a:pt x="3787" y="959"/>
                                    </a:lnTo>
                                    <a:lnTo>
                                      <a:pt x="3900" y="981"/>
                                    </a:lnTo>
                                    <a:lnTo>
                                      <a:pt x="3991" y="1027"/>
                                    </a:lnTo>
                                    <a:lnTo>
                                      <a:pt x="4070" y="1072"/>
                                    </a:lnTo>
                                    <a:lnTo>
                                      <a:pt x="4149" y="1151"/>
                                    </a:lnTo>
                                    <a:lnTo>
                                      <a:pt x="4205" y="1230"/>
                                    </a:lnTo>
                                    <a:lnTo>
                                      <a:pt x="4262" y="1331"/>
                                    </a:lnTo>
                                    <a:lnTo>
                                      <a:pt x="4296" y="1433"/>
                                    </a:lnTo>
                                    <a:lnTo>
                                      <a:pt x="4296" y="1455"/>
                                    </a:lnTo>
                                    <a:lnTo>
                                      <a:pt x="4318" y="1557"/>
                                    </a:lnTo>
                                    <a:lnTo>
                                      <a:pt x="4318" y="1647"/>
                                    </a:lnTo>
                                    <a:lnTo>
                                      <a:pt x="4318" y="1737"/>
                                    </a:lnTo>
                                    <a:lnTo>
                                      <a:pt x="4307" y="1839"/>
                                    </a:lnTo>
                                    <a:lnTo>
                                      <a:pt x="4284" y="1940"/>
                                    </a:lnTo>
                                    <a:lnTo>
                                      <a:pt x="4262" y="2041"/>
                                    </a:lnTo>
                                    <a:lnTo>
                                      <a:pt x="4217" y="2143"/>
                                    </a:lnTo>
                                    <a:lnTo>
                                      <a:pt x="4171" y="2256"/>
                                    </a:lnTo>
                                    <a:lnTo>
                                      <a:pt x="4138" y="2312"/>
                                    </a:lnTo>
                                    <a:lnTo>
                                      <a:pt x="4047" y="2459"/>
                                    </a:lnTo>
                                    <a:lnTo>
                                      <a:pt x="3934" y="2605"/>
                                    </a:lnTo>
                                    <a:lnTo>
                                      <a:pt x="3810" y="2741"/>
                                    </a:lnTo>
                                    <a:lnTo>
                                      <a:pt x="3663" y="2865"/>
                                    </a:lnTo>
                                    <a:lnTo>
                                      <a:pt x="3527" y="2966"/>
                                    </a:lnTo>
                                    <a:lnTo>
                                      <a:pt x="3369" y="3068"/>
                                    </a:lnTo>
                                    <a:lnTo>
                                      <a:pt x="3120" y="3248"/>
                                    </a:lnTo>
                                    <a:lnTo>
                                      <a:pt x="2905" y="3440"/>
                                    </a:lnTo>
                                    <a:lnTo>
                                      <a:pt x="2679" y="3643"/>
                                    </a:lnTo>
                                    <a:lnTo>
                                      <a:pt x="2498" y="3857"/>
                                    </a:lnTo>
                                    <a:lnTo>
                                      <a:pt x="2419" y="3959"/>
                                    </a:lnTo>
                                    <a:lnTo>
                                      <a:pt x="2340" y="4060"/>
                                    </a:lnTo>
                                    <a:lnTo>
                                      <a:pt x="2283" y="4173"/>
                                    </a:lnTo>
                                    <a:lnTo>
                                      <a:pt x="2227" y="4274"/>
                                    </a:lnTo>
                                    <a:lnTo>
                                      <a:pt x="2170" y="4421"/>
                                    </a:lnTo>
                                    <a:lnTo>
                                      <a:pt x="2125" y="4556"/>
                                    </a:lnTo>
                                    <a:lnTo>
                                      <a:pt x="2091" y="4703"/>
                                    </a:lnTo>
                                    <a:lnTo>
                                      <a:pt x="2080" y="4850"/>
                                    </a:lnTo>
                                    <a:lnTo>
                                      <a:pt x="2091" y="4985"/>
                                    </a:lnTo>
                                    <a:lnTo>
                                      <a:pt x="2114" y="5120"/>
                                    </a:lnTo>
                                    <a:lnTo>
                                      <a:pt x="2136" y="5244"/>
                                    </a:lnTo>
                                    <a:lnTo>
                                      <a:pt x="2193" y="5357"/>
                                    </a:lnTo>
                                    <a:lnTo>
                                      <a:pt x="2249" y="5470"/>
                                    </a:lnTo>
                                    <a:lnTo>
                                      <a:pt x="2317" y="5583"/>
                                    </a:lnTo>
                                    <a:lnTo>
                                      <a:pt x="2408" y="5684"/>
                                    </a:lnTo>
                                    <a:lnTo>
                                      <a:pt x="2509" y="5786"/>
                                    </a:lnTo>
                                    <a:lnTo>
                                      <a:pt x="2623" y="5876"/>
                                    </a:lnTo>
                                    <a:lnTo>
                                      <a:pt x="2747" y="5966"/>
                                    </a:lnTo>
                                    <a:lnTo>
                                      <a:pt x="2883" y="6056"/>
                                    </a:lnTo>
                                    <a:lnTo>
                                      <a:pt x="3030" y="6135"/>
                                    </a:lnTo>
                                    <a:lnTo>
                                      <a:pt x="3199" y="6214"/>
                                    </a:lnTo>
                                    <a:lnTo>
                                      <a:pt x="3369" y="6293"/>
                                    </a:lnTo>
                                    <a:lnTo>
                                      <a:pt x="3493" y="6338"/>
                                    </a:lnTo>
                                    <a:lnTo>
                                      <a:pt x="3629" y="6383"/>
                                    </a:lnTo>
                                    <a:lnTo>
                                      <a:pt x="3866" y="6440"/>
                                    </a:lnTo>
                                    <a:lnTo>
                                      <a:pt x="4104" y="6473"/>
                                    </a:lnTo>
                                    <a:lnTo>
                                      <a:pt x="4341" y="6473"/>
                                    </a:lnTo>
                                    <a:lnTo>
                                      <a:pt x="4454" y="6473"/>
                                    </a:lnTo>
                                    <a:lnTo>
                                      <a:pt x="4567" y="6462"/>
                                    </a:lnTo>
                                    <a:lnTo>
                                      <a:pt x="4737" y="6428"/>
                                    </a:lnTo>
                                    <a:lnTo>
                                      <a:pt x="4918" y="6372"/>
                                    </a:lnTo>
                                    <a:lnTo>
                                      <a:pt x="5087" y="6316"/>
                                    </a:lnTo>
                                    <a:lnTo>
                                      <a:pt x="5257" y="6237"/>
                                    </a:lnTo>
                                    <a:lnTo>
                                      <a:pt x="5336" y="6180"/>
                                    </a:lnTo>
                                    <a:lnTo>
                                      <a:pt x="5460" y="6113"/>
                                    </a:lnTo>
                                    <a:lnTo>
                                      <a:pt x="5562" y="6045"/>
                                    </a:lnTo>
                                    <a:lnTo>
                                      <a:pt x="5664" y="5966"/>
                                    </a:lnTo>
                                    <a:lnTo>
                                      <a:pt x="5754" y="5876"/>
                                    </a:lnTo>
                                    <a:lnTo>
                                      <a:pt x="5867" y="5752"/>
                                    </a:lnTo>
                                    <a:lnTo>
                                      <a:pt x="5958" y="5628"/>
                                    </a:lnTo>
                                    <a:lnTo>
                                      <a:pt x="6037" y="5492"/>
                                    </a:lnTo>
                                    <a:lnTo>
                                      <a:pt x="6105" y="5346"/>
                                    </a:lnTo>
                                    <a:lnTo>
                                      <a:pt x="6150" y="5233"/>
                                    </a:lnTo>
                                    <a:lnTo>
                                      <a:pt x="6184" y="5109"/>
                                    </a:lnTo>
                                    <a:lnTo>
                                      <a:pt x="6218" y="4974"/>
                                    </a:lnTo>
                                    <a:lnTo>
                                      <a:pt x="6229" y="4838"/>
                                    </a:lnTo>
                                    <a:lnTo>
                                      <a:pt x="6240" y="4725"/>
                                    </a:lnTo>
                                    <a:lnTo>
                                      <a:pt x="6240" y="4613"/>
                                    </a:lnTo>
                                    <a:lnTo>
                                      <a:pt x="6229" y="4489"/>
                                    </a:lnTo>
                                    <a:lnTo>
                                      <a:pt x="6195" y="4387"/>
                                    </a:lnTo>
                                    <a:lnTo>
                                      <a:pt x="6139" y="4297"/>
                                    </a:lnTo>
                                    <a:lnTo>
                                      <a:pt x="6071" y="4218"/>
                                    </a:lnTo>
                                    <a:lnTo>
                                      <a:pt x="5992" y="4162"/>
                                    </a:lnTo>
                                    <a:lnTo>
                                      <a:pt x="5890" y="4105"/>
                                    </a:lnTo>
                                    <a:lnTo>
                                      <a:pt x="5788" y="4071"/>
                                    </a:lnTo>
                                    <a:lnTo>
                                      <a:pt x="5686" y="4049"/>
                                    </a:lnTo>
                                    <a:lnTo>
                                      <a:pt x="5596" y="4038"/>
                                    </a:lnTo>
                                    <a:lnTo>
                                      <a:pt x="5483" y="4038"/>
                                    </a:lnTo>
                                    <a:lnTo>
                                      <a:pt x="5359" y="4049"/>
                                    </a:lnTo>
                                    <a:lnTo>
                                      <a:pt x="5234" y="4083"/>
                                    </a:lnTo>
                                    <a:lnTo>
                                      <a:pt x="5110" y="4117"/>
                                    </a:lnTo>
                                    <a:lnTo>
                                      <a:pt x="5019" y="4162"/>
                                    </a:lnTo>
                                    <a:lnTo>
                                      <a:pt x="4940" y="4218"/>
                                    </a:lnTo>
                                    <a:lnTo>
                                      <a:pt x="4872" y="4286"/>
                                    </a:lnTo>
                                    <a:lnTo>
                                      <a:pt x="4827" y="4353"/>
                                    </a:lnTo>
                                    <a:lnTo>
                                      <a:pt x="4805" y="4421"/>
                                    </a:lnTo>
                                    <a:lnTo>
                                      <a:pt x="4782" y="4500"/>
                                    </a:lnTo>
                                    <a:lnTo>
                                      <a:pt x="4793" y="4579"/>
                                    </a:lnTo>
                                    <a:lnTo>
                                      <a:pt x="4816" y="4658"/>
                                    </a:lnTo>
                                    <a:lnTo>
                                      <a:pt x="4850" y="4737"/>
                                    </a:lnTo>
                                    <a:lnTo>
                                      <a:pt x="4895" y="4804"/>
                                    </a:lnTo>
                                    <a:lnTo>
                                      <a:pt x="4963" y="4883"/>
                                    </a:lnTo>
                                    <a:lnTo>
                                      <a:pt x="5042" y="4962"/>
                                    </a:lnTo>
                                    <a:lnTo>
                                      <a:pt x="5132" y="5041"/>
                                    </a:lnTo>
                                    <a:lnTo>
                                      <a:pt x="5087" y="4951"/>
                                    </a:lnTo>
                                    <a:lnTo>
                                      <a:pt x="5065" y="4872"/>
                                    </a:lnTo>
                                    <a:lnTo>
                                      <a:pt x="5042" y="4804"/>
                                    </a:lnTo>
                                    <a:lnTo>
                                      <a:pt x="5042" y="4737"/>
                                    </a:lnTo>
                                    <a:lnTo>
                                      <a:pt x="5042" y="4669"/>
                                    </a:lnTo>
                                    <a:lnTo>
                                      <a:pt x="5065" y="4601"/>
                                    </a:lnTo>
                                    <a:lnTo>
                                      <a:pt x="5087" y="4545"/>
                                    </a:lnTo>
                                    <a:lnTo>
                                      <a:pt x="5121" y="4500"/>
                                    </a:lnTo>
                                    <a:lnTo>
                                      <a:pt x="5132" y="4489"/>
                                    </a:lnTo>
                                    <a:lnTo>
                                      <a:pt x="5200" y="4421"/>
                                    </a:lnTo>
                                    <a:lnTo>
                                      <a:pt x="5279" y="4376"/>
                                    </a:lnTo>
                                    <a:lnTo>
                                      <a:pt x="5370" y="4353"/>
                                    </a:lnTo>
                                    <a:lnTo>
                                      <a:pt x="5472" y="4342"/>
                                    </a:lnTo>
                                    <a:lnTo>
                                      <a:pt x="5551" y="4353"/>
                                    </a:lnTo>
                                    <a:lnTo>
                                      <a:pt x="5641" y="4365"/>
                                    </a:lnTo>
                                    <a:lnTo>
                                      <a:pt x="5732" y="4398"/>
                                    </a:lnTo>
                                    <a:lnTo>
                                      <a:pt x="5799" y="4444"/>
                                    </a:lnTo>
                                    <a:lnTo>
                                      <a:pt x="5856" y="4500"/>
                                    </a:lnTo>
                                    <a:lnTo>
                                      <a:pt x="5879" y="4556"/>
                                    </a:lnTo>
                                    <a:lnTo>
                                      <a:pt x="5913" y="4613"/>
                                    </a:lnTo>
                                    <a:lnTo>
                                      <a:pt x="5924" y="4669"/>
                                    </a:lnTo>
                                    <a:lnTo>
                                      <a:pt x="5935" y="4737"/>
                                    </a:lnTo>
                                    <a:lnTo>
                                      <a:pt x="5935" y="4793"/>
                                    </a:lnTo>
                                    <a:lnTo>
                                      <a:pt x="5924" y="4861"/>
                                    </a:lnTo>
                                    <a:lnTo>
                                      <a:pt x="5901" y="4962"/>
                                    </a:lnTo>
                                    <a:lnTo>
                                      <a:pt x="5867" y="5053"/>
                                    </a:lnTo>
                                    <a:lnTo>
                                      <a:pt x="5822" y="5154"/>
                                    </a:lnTo>
                                    <a:lnTo>
                                      <a:pt x="5754" y="5267"/>
                                    </a:lnTo>
                                    <a:lnTo>
                                      <a:pt x="5720" y="5323"/>
                                    </a:lnTo>
                                    <a:lnTo>
                                      <a:pt x="5607" y="5470"/>
                                    </a:lnTo>
                                    <a:lnTo>
                                      <a:pt x="5506" y="5594"/>
                                    </a:lnTo>
                                    <a:lnTo>
                                      <a:pt x="5426" y="5673"/>
                                    </a:lnTo>
                                    <a:lnTo>
                                      <a:pt x="5336" y="5729"/>
                                    </a:lnTo>
                                    <a:lnTo>
                                      <a:pt x="5257" y="5786"/>
                                    </a:lnTo>
                                    <a:lnTo>
                                      <a:pt x="5166" y="5831"/>
                                    </a:lnTo>
                                    <a:lnTo>
                                      <a:pt x="5099" y="5853"/>
                                    </a:lnTo>
                                    <a:lnTo>
                                      <a:pt x="5019" y="5876"/>
                                    </a:lnTo>
                                    <a:lnTo>
                                      <a:pt x="4940" y="5887"/>
                                    </a:lnTo>
                                    <a:lnTo>
                                      <a:pt x="4872" y="5898"/>
                                    </a:lnTo>
                                    <a:lnTo>
                                      <a:pt x="4805" y="5898"/>
                                    </a:lnTo>
                                    <a:lnTo>
                                      <a:pt x="4748" y="5887"/>
                                    </a:lnTo>
                                    <a:lnTo>
                                      <a:pt x="4624" y="5864"/>
                                    </a:lnTo>
                                    <a:lnTo>
                                      <a:pt x="4499" y="5808"/>
                                    </a:lnTo>
                                    <a:lnTo>
                                      <a:pt x="4386" y="5752"/>
                                    </a:lnTo>
                                    <a:lnTo>
                                      <a:pt x="4273" y="5661"/>
                                    </a:lnTo>
                                    <a:lnTo>
                                      <a:pt x="4160" y="5549"/>
                                    </a:lnTo>
                                    <a:lnTo>
                                      <a:pt x="4058" y="5425"/>
                                    </a:lnTo>
                                    <a:lnTo>
                                      <a:pt x="4002" y="5346"/>
                                    </a:lnTo>
                                    <a:lnTo>
                                      <a:pt x="3957" y="5267"/>
                                    </a:lnTo>
                                    <a:lnTo>
                                      <a:pt x="3911" y="5188"/>
                                    </a:lnTo>
                                    <a:lnTo>
                                      <a:pt x="3889" y="5109"/>
                                    </a:lnTo>
                                    <a:lnTo>
                                      <a:pt x="3855" y="5030"/>
                                    </a:lnTo>
                                    <a:lnTo>
                                      <a:pt x="3844" y="4917"/>
                                    </a:lnTo>
                                    <a:lnTo>
                                      <a:pt x="3832" y="4804"/>
                                    </a:lnTo>
                                    <a:lnTo>
                                      <a:pt x="3855" y="4692"/>
                                    </a:lnTo>
                                    <a:lnTo>
                                      <a:pt x="3877" y="4579"/>
                                    </a:lnTo>
                                    <a:lnTo>
                                      <a:pt x="3911" y="4489"/>
                                    </a:lnTo>
                                    <a:lnTo>
                                      <a:pt x="3979" y="4376"/>
                                    </a:lnTo>
                                    <a:lnTo>
                                      <a:pt x="4070" y="4252"/>
                                    </a:lnTo>
                                    <a:lnTo>
                                      <a:pt x="4171" y="4117"/>
                                    </a:lnTo>
                                    <a:lnTo>
                                      <a:pt x="4296" y="3981"/>
                                    </a:lnTo>
                                    <a:lnTo>
                                      <a:pt x="4420" y="3857"/>
                                    </a:lnTo>
                                    <a:lnTo>
                                      <a:pt x="4782" y="3508"/>
                                    </a:lnTo>
                                    <a:lnTo>
                                      <a:pt x="5155" y="3147"/>
                                    </a:lnTo>
                                    <a:lnTo>
                                      <a:pt x="5245" y="3045"/>
                                    </a:lnTo>
                                    <a:lnTo>
                                      <a:pt x="5325" y="2944"/>
                                    </a:lnTo>
                                    <a:lnTo>
                                      <a:pt x="5392" y="2842"/>
                                    </a:lnTo>
                                    <a:lnTo>
                                      <a:pt x="5449" y="2752"/>
                                    </a:lnTo>
                                    <a:lnTo>
                                      <a:pt x="5494" y="2650"/>
                                    </a:lnTo>
                                    <a:lnTo>
                                      <a:pt x="5528" y="2560"/>
                                    </a:lnTo>
                                    <a:lnTo>
                                      <a:pt x="5551" y="2470"/>
                                    </a:lnTo>
                                    <a:lnTo>
                                      <a:pt x="5562" y="2380"/>
                                    </a:lnTo>
                                    <a:lnTo>
                                      <a:pt x="5573" y="2222"/>
                                    </a:lnTo>
                                    <a:lnTo>
                                      <a:pt x="5573" y="2064"/>
                                    </a:lnTo>
                                    <a:lnTo>
                                      <a:pt x="5562" y="1917"/>
                                    </a:lnTo>
                                    <a:lnTo>
                                      <a:pt x="5551" y="1771"/>
                                    </a:lnTo>
                                    <a:lnTo>
                                      <a:pt x="5517" y="1534"/>
                                    </a:lnTo>
                                    <a:lnTo>
                                      <a:pt x="5460" y="1308"/>
                                    </a:lnTo>
                                    <a:lnTo>
                                      <a:pt x="5381" y="1105"/>
                                    </a:lnTo>
                                    <a:lnTo>
                                      <a:pt x="5279" y="914"/>
                                    </a:lnTo>
                                    <a:lnTo>
                                      <a:pt x="5200" y="778"/>
                                    </a:lnTo>
                                    <a:lnTo>
                                      <a:pt x="5099" y="654"/>
                                    </a:lnTo>
                                    <a:lnTo>
                                      <a:pt x="4997" y="542"/>
                                    </a:lnTo>
                                    <a:lnTo>
                                      <a:pt x="4884" y="4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5" name="Freeform 943"/>
                            <wps:cNvSpPr>
                              <a:spLocks/>
                            </wps:cNvSpPr>
                            <wps:spPr bwMode="auto">
                              <a:xfrm>
                                <a:off x="3697" y="350"/>
                                <a:ext cx="950" cy="1060"/>
                              </a:xfrm>
                              <a:custGeom>
                                <a:avLst/>
                                <a:gdLst>
                                  <a:gd name="T0" fmla="*/ 0 w 950"/>
                                  <a:gd name="T1" fmla="*/ 936 h 1060"/>
                                  <a:gd name="T2" fmla="*/ 0 w 950"/>
                                  <a:gd name="T3" fmla="*/ 936 h 1060"/>
                                  <a:gd name="T4" fmla="*/ 113 w 950"/>
                                  <a:gd name="T5" fmla="*/ 947 h 1060"/>
                                  <a:gd name="T6" fmla="*/ 226 w 950"/>
                                  <a:gd name="T7" fmla="*/ 969 h 1060"/>
                                  <a:gd name="T8" fmla="*/ 226 w 950"/>
                                  <a:gd name="T9" fmla="*/ 969 h 1060"/>
                                  <a:gd name="T10" fmla="*/ 317 w 950"/>
                                  <a:gd name="T11" fmla="*/ 1015 h 1060"/>
                                  <a:gd name="T12" fmla="*/ 396 w 950"/>
                                  <a:gd name="T13" fmla="*/ 1060 h 1060"/>
                                  <a:gd name="T14" fmla="*/ 950 w 950"/>
                                  <a:gd name="T15" fmla="*/ 236 h 1060"/>
                                  <a:gd name="T16" fmla="*/ 950 w 950"/>
                                  <a:gd name="T17" fmla="*/ 236 h 1060"/>
                                  <a:gd name="T18" fmla="*/ 769 w 950"/>
                                  <a:gd name="T19" fmla="*/ 146 h 1060"/>
                                  <a:gd name="T20" fmla="*/ 577 w 950"/>
                                  <a:gd name="T21" fmla="*/ 67 h 1060"/>
                                  <a:gd name="T22" fmla="*/ 373 w 950"/>
                                  <a:gd name="T23" fmla="*/ 22 h 1060"/>
                                  <a:gd name="T24" fmla="*/ 170 w 950"/>
                                  <a:gd name="T25" fmla="*/ 0 h 1060"/>
                                  <a:gd name="T26" fmla="*/ 0 w 950"/>
                                  <a:gd name="T27" fmla="*/ 936 h 1060"/>
                                  <a:gd name="T28" fmla="*/ 0 w 950"/>
                                  <a:gd name="T29" fmla="*/ 936 h 10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950" h="1060">
                                    <a:moveTo>
                                      <a:pt x="0" y="936"/>
                                    </a:moveTo>
                                    <a:lnTo>
                                      <a:pt x="0" y="936"/>
                                    </a:lnTo>
                                    <a:lnTo>
                                      <a:pt x="113" y="947"/>
                                    </a:lnTo>
                                    <a:lnTo>
                                      <a:pt x="226" y="969"/>
                                    </a:lnTo>
                                    <a:lnTo>
                                      <a:pt x="317" y="1015"/>
                                    </a:lnTo>
                                    <a:lnTo>
                                      <a:pt x="396" y="1060"/>
                                    </a:lnTo>
                                    <a:lnTo>
                                      <a:pt x="950" y="236"/>
                                    </a:lnTo>
                                    <a:lnTo>
                                      <a:pt x="769" y="146"/>
                                    </a:lnTo>
                                    <a:lnTo>
                                      <a:pt x="577" y="67"/>
                                    </a:lnTo>
                                    <a:lnTo>
                                      <a:pt x="373" y="22"/>
                                    </a:lnTo>
                                    <a:lnTo>
                                      <a:pt x="170" y="0"/>
                                    </a:lnTo>
                                    <a:lnTo>
                                      <a:pt x="0" y="9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6" name="Freeform 944"/>
                            <wps:cNvSpPr>
                              <a:spLocks/>
                            </wps:cNvSpPr>
                            <wps:spPr bwMode="auto">
                              <a:xfrm>
                                <a:off x="3686" y="2650"/>
                                <a:ext cx="1786" cy="1196"/>
                              </a:xfrm>
                              <a:custGeom>
                                <a:avLst/>
                                <a:gdLst>
                                  <a:gd name="T0" fmla="*/ 1786 w 1786"/>
                                  <a:gd name="T1" fmla="*/ 440 h 1196"/>
                                  <a:gd name="T2" fmla="*/ 475 w 1786"/>
                                  <a:gd name="T3" fmla="*/ 0 h 1196"/>
                                  <a:gd name="T4" fmla="*/ 475 w 1786"/>
                                  <a:gd name="T5" fmla="*/ 0 h 1196"/>
                                  <a:gd name="T6" fmla="*/ 384 w 1786"/>
                                  <a:gd name="T7" fmla="*/ 147 h 1196"/>
                                  <a:gd name="T8" fmla="*/ 271 w 1786"/>
                                  <a:gd name="T9" fmla="*/ 293 h 1196"/>
                                  <a:gd name="T10" fmla="*/ 147 w 1786"/>
                                  <a:gd name="T11" fmla="*/ 429 h 1196"/>
                                  <a:gd name="T12" fmla="*/ 0 w 1786"/>
                                  <a:gd name="T13" fmla="*/ 553 h 1196"/>
                                  <a:gd name="T14" fmla="*/ 1119 w 1786"/>
                                  <a:gd name="T15" fmla="*/ 1196 h 1196"/>
                                  <a:gd name="T16" fmla="*/ 1119 w 1786"/>
                                  <a:gd name="T17" fmla="*/ 1196 h 1196"/>
                                  <a:gd name="T18" fmla="*/ 1492 w 1786"/>
                                  <a:gd name="T19" fmla="*/ 835 h 1196"/>
                                  <a:gd name="T20" fmla="*/ 1492 w 1786"/>
                                  <a:gd name="T21" fmla="*/ 835 h 1196"/>
                                  <a:gd name="T22" fmla="*/ 1582 w 1786"/>
                                  <a:gd name="T23" fmla="*/ 733 h 1196"/>
                                  <a:gd name="T24" fmla="*/ 1662 w 1786"/>
                                  <a:gd name="T25" fmla="*/ 632 h 1196"/>
                                  <a:gd name="T26" fmla="*/ 1729 w 1786"/>
                                  <a:gd name="T27" fmla="*/ 530 h 1196"/>
                                  <a:gd name="T28" fmla="*/ 1786 w 1786"/>
                                  <a:gd name="T29" fmla="*/ 440 h 1196"/>
                                  <a:gd name="T30" fmla="*/ 1786 w 1786"/>
                                  <a:gd name="T31" fmla="*/ 440 h 11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786" h="1196">
                                    <a:moveTo>
                                      <a:pt x="1786" y="440"/>
                                    </a:moveTo>
                                    <a:lnTo>
                                      <a:pt x="475" y="0"/>
                                    </a:lnTo>
                                    <a:lnTo>
                                      <a:pt x="384" y="147"/>
                                    </a:lnTo>
                                    <a:lnTo>
                                      <a:pt x="271" y="293"/>
                                    </a:lnTo>
                                    <a:lnTo>
                                      <a:pt x="147" y="429"/>
                                    </a:lnTo>
                                    <a:lnTo>
                                      <a:pt x="0" y="553"/>
                                    </a:lnTo>
                                    <a:lnTo>
                                      <a:pt x="1119" y="1196"/>
                                    </a:lnTo>
                                    <a:lnTo>
                                      <a:pt x="1492" y="835"/>
                                    </a:lnTo>
                                    <a:lnTo>
                                      <a:pt x="1582" y="733"/>
                                    </a:lnTo>
                                    <a:lnTo>
                                      <a:pt x="1662" y="632"/>
                                    </a:lnTo>
                                    <a:lnTo>
                                      <a:pt x="1729" y="530"/>
                                    </a:lnTo>
                                    <a:lnTo>
                                      <a:pt x="1786" y="4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7" name="Freeform 945"/>
                            <wps:cNvSpPr>
                              <a:spLocks/>
                            </wps:cNvSpPr>
                            <wps:spPr bwMode="auto">
                              <a:xfrm>
                                <a:off x="4319" y="1252"/>
                                <a:ext cx="1255" cy="925"/>
                              </a:xfrm>
                              <a:custGeom>
                                <a:avLst/>
                                <a:gdLst>
                                  <a:gd name="T0" fmla="*/ 0 w 1255"/>
                                  <a:gd name="T1" fmla="*/ 519 h 925"/>
                                  <a:gd name="T2" fmla="*/ 0 w 1255"/>
                                  <a:gd name="T3" fmla="*/ 519 h 925"/>
                                  <a:gd name="T4" fmla="*/ 0 w 1255"/>
                                  <a:gd name="T5" fmla="*/ 541 h 925"/>
                                  <a:gd name="T6" fmla="*/ 0 w 1255"/>
                                  <a:gd name="T7" fmla="*/ 541 h 925"/>
                                  <a:gd name="T8" fmla="*/ 22 w 1255"/>
                                  <a:gd name="T9" fmla="*/ 643 h 925"/>
                                  <a:gd name="T10" fmla="*/ 22 w 1255"/>
                                  <a:gd name="T11" fmla="*/ 733 h 925"/>
                                  <a:gd name="T12" fmla="*/ 22 w 1255"/>
                                  <a:gd name="T13" fmla="*/ 823 h 925"/>
                                  <a:gd name="T14" fmla="*/ 11 w 1255"/>
                                  <a:gd name="T15" fmla="*/ 925 h 925"/>
                                  <a:gd name="T16" fmla="*/ 1255 w 1255"/>
                                  <a:gd name="T17" fmla="*/ 857 h 925"/>
                                  <a:gd name="T18" fmla="*/ 1255 w 1255"/>
                                  <a:gd name="T19" fmla="*/ 857 h 925"/>
                                  <a:gd name="T20" fmla="*/ 1221 w 1255"/>
                                  <a:gd name="T21" fmla="*/ 620 h 925"/>
                                  <a:gd name="T22" fmla="*/ 1164 w 1255"/>
                                  <a:gd name="T23" fmla="*/ 394 h 925"/>
                                  <a:gd name="T24" fmla="*/ 1085 w 1255"/>
                                  <a:gd name="T25" fmla="*/ 191 h 925"/>
                                  <a:gd name="T26" fmla="*/ 983 w 1255"/>
                                  <a:gd name="T27" fmla="*/ 0 h 925"/>
                                  <a:gd name="T28" fmla="*/ 0 w 1255"/>
                                  <a:gd name="T29" fmla="*/ 519 h 925"/>
                                  <a:gd name="T30" fmla="*/ 0 w 1255"/>
                                  <a:gd name="T31" fmla="*/ 519 h 9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255" h="925">
                                    <a:moveTo>
                                      <a:pt x="0" y="519"/>
                                    </a:moveTo>
                                    <a:lnTo>
                                      <a:pt x="0" y="519"/>
                                    </a:lnTo>
                                    <a:lnTo>
                                      <a:pt x="0" y="541"/>
                                    </a:lnTo>
                                    <a:lnTo>
                                      <a:pt x="22" y="643"/>
                                    </a:lnTo>
                                    <a:lnTo>
                                      <a:pt x="22" y="733"/>
                                    </a:lnTo>
                                    <a:lnTo>
                                      <a:pt x="22" y="823"/>
                                    </a:lnTo>
                                    <a:lnTo>
                                      <a:pt x="11" y="925"/>
                                    </a:lnTo>
                                    <a:lnTo>
                                      <a:pt x="1255" y="857"/>
                                    </a:lnTo>
                                    <a:lnTo>
                                      <a:pt x="1221" y="620"/>
                                    </a:lnTo>
                                    <a:lnTo>
                                      <a:pt x="1164" y="394"/>
                                    </a:lnTo>
                                    <a:lnTo>
                                      <a:pt x="1085" y="191"/>
                                    </a:lnTo>
                                    <a:lnTo>
                                      <a:pt x="983" y="0"/>
                                    </a:lnTo>
                                    <a:lnTo>
                                      <a:pt x="0" y="5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8" name="Freeform 946"/>
                            <wps:cNvSpPr>
                              <a:spLocks/>
                            </wps:cNvSpPr>
                            <wps:spPr bwMode="auto">
                              <a:xfrm>
                                <a:off x="23" y="406"/>
                                <a:ext cx="3177" cy="3000"/>
                              </a:xfrm>
                              <a:custGeom>
                                <a:avLst/>
                                <a:gdLst>
                                  <a:gd name="T0" fmla="*/ 3097 w 3177"/>
                                  <a:gd name="T1" fmla="*/ 1060 h 3000"/>
                                  <a:gd name="T2" fmla="*/ 3165 w 3177"/>
                                  <a:gd name="T3" fmla="*/ 744 h 3000"/>
                                  <a:gd name="T4" fmla="*/ 3165 w 3177"/>
                                  <a:gd name="T5" fmla="*/ 474 h 3000"/>
                                  <a:gd name="T6" fmla="*/ 3086 w 3177"/>
                                  <a:gd name="T7" fmla="*/ 226 h 3000"/>
                                  <a:gd name="T8" fmla="*/ 2916 w 3177"/>
                                  <a:gd name="T9" fmla="*/ 0 h 3000"/>
                                  <a:gd name="T10" fmla="*/ 2747 w 3177"/>
                                  <a:gd name="T11" fmla="*/ 11 h 3000"/>
                                  <a:gd name="T12" fmla="*/ 2442 w 3177"/>
                                  <a:gd name="T13" fmla="*/ 45 h 3000"/>
                                  <a:gd name="T14" fmla="*/ 2170 w 3177"/>
                                  <a:gd name="T15" fmla="*/ 135 h 3000"/>
                                  <a:gd name="T16" fmla="*/ 1933 w 3177"/>
                                  <a:gd name="T17" fmla="*/ 271 h 3000"/>
                                  <a:gd name="T18" fmla="*/ 1741 w 3177"/>
                                  <a:gd name="T19" fmla="*/ 451 h 3000"/>
                                  <a:gd name="T20" fmla="*/ 1594 w 3177"/>
                                  <a:gd name="T21" fmla="*/ 677 h 3000"/>
                                  <a:gd name="T22" fmla="*/ 1481 w 3177"/>
                                  <a:gd name="T23" fmla="*/ 947 h 3000"/>
                                  <a:gd name="T24" fmla="*/ 1413 w 3177"/>
                                  <a:gd name="T25" fmla="*/ 1263 h 3000"/>
                                  <a:gd name="T26" fmla="*/ 1390 w 3177"/>
                                  <a:gd name="T27" fmla="*/ 1432 h 3000"/>
                                  <a:gd name="T28" fmla="*/ 1074 w 3177"/>
                                  <a:gd name="T29" fmla="*/ 1816 h 3000"/>
                                  <a:gd name="T30" fmla="*/ 904 w 3177"/>
                                  <a:gd name="T31" fmla="*/ 1962 h 3000"/>
                                  <a:gd name="T32" fmla="*/ 712 w 3177"/>
                                  <a:gd name="T33" fmla="*/ 2086 h 3000"/>
                                  <a:gd name="T34" fmla="*/ 599 w 3177"/>
                                  <a:gd name="T35" fmla="*/ 2143 h 3000"/>
                                  <a:gd name="T36" fmla="*/ 294 w 3177"/>
                                  <a:gd name="T37" fmla="*/ 2244 h 3000"/>
                                  <a:gd name="T38" fmla="*/ 113 w 3177"/>
                                  <a:gd name="T39" fmla="*/ 2301 h 3000"/>
                                  <a:gd name="T40" fmla="*/ 34 w 3177"/>
                                  <a:gd name="T41" fmla="*/ 2334 h 3000"/>
                                  <a:gd name="T42" fmla="*/ 0 w 3177"/>
                                  <a:gd name="T43" fmla="*/ 2402 h 3000"/>
                                  <a:gd name="T44" fmla="*/ 0 w 3177"/>
                                  <a:gd name="T45" fmla="*/ 2436 h 3000"/>
                                  <a:gd name="T46" fmla="*/ 22 w 3177"/>
                                  <a:gd name="T47" fmla="*/ 2504 h 3000"/>
                                  <a:gd name="T48" fmla="*/ 45 w 3177"/>
                                  <a:gd name="T49" fmla="*/ 2537 h 3000"/>
                                  <a:gd name="T50" fmla="*/ 135 w 3177"/>
                                  <a:gd name="T51" fmla="*/ 2605 h 3000"/>
                                  <a:gd name="T52" fmla="*/ 248 w 3177"/>
                                  <a:gd name="T53" fmla="*/ 2628 h 3000"/>
                                  <a:gd name="T54" fmla="*/ 361 w 3177"/>
                                  <a:gd name="T55" fmla="*/ 2616 h 3000"/>
                                  <a:gd name="T56" fmla="*/ 486 w 3177"/>
                                  <a:gd name="T57" fmla="*/ 2571 h 3000"/>
                                  <a:gd name="T58" fmla="*/ 452 w 3177"/>
                                  <a:gd name="T59" fmla="*/ 2628 h 3000"/>
                                  <a:gd name="T60" fmla="*/ 418 w 3177"/>
                                  <a:gd name="T61" fmla="*/ 2740 h 3000"/>
                                  <a:gd name="T62" fmla="*/ 429 w 3177"/>
                                  <a:gd name="T63" fmla="*/ 2842 h 3000"/>
                                  <a:gd name="T64" fmla="*/ 463 w 3177"/>
                                  <a:gd name="T65" fmla="*/ 2932 h 3000"/>
                                  <a:gd name="T66" fmla="*/ 508 w 3177"/>
                                  <a:gd name="T67" fmla="*/ 2966 h 3000"/>
                                  <a:gd name="T68" fmla="*/ 565 w 3177"/>
                                  <a:gd name="T69" fmla="*/ 3000 h 3000"/>
                                  <a:gd name="T70" fmla="*/ 633 w 3177"/>
                                  <a:gd name="T71" fmla="*/ 3000 h 3000"/>
                                  <a:gd name="T72" fmla="*/ 678 w 3177"/>
                                  <a:gd name="T73" fmla="*/ 3000 h 3000"/>
                                  <a:gd name="T74" fmla="*/ 723 w 3177"/>
                                  <a:gd name="T75" fmla="*/ 2955 h 3000"/>
                                  <a:gd name="T76" fmla="*/ 746 w 3177"/>
                                  <a:gd name="T77" fmla="*/ 2932 h 3000"/>
                                  <a:gd name="T78" fmla="*/ 938 w 3177"/>
                                  <a:gd name="T79" fmla="*/ 2571 h 3000"/>
                                  <a:gd name="T80" fmla="*/ 1153 w 3177"/>
                                  <a:gd name="T81" fmla="*/ 2267 h 3000"/>
                                  <a:gd name="T82" fmla="*/ 1390 w 3177"/>
                                  <a:gd name="T83" fmla="*/ 2007 h 3000"/>
                                  <a:gd name="T84" fmla="*/ 1650 w 3177"/>
                                  <a:gd name="T85" fmla="*/ 1804 h 3000"/>
                                  <a:gd name="T86" fmla="*/ 1775 w 3177"/>
                                  <a:gd name="T87" fmla="*/ 1861 h 3000"/>
                                  <a:gd name="T88" fmla="*/ 2001 w 3177"/>
                                  <a:gd name="T89" fmla="*/ 1940 h 3000"/>
                                  <a:gd name="T90" fmla="*/ 2216 w 3177"/>
                                  <a:gd name="T91" fmla="*/ 1951 h 3000"/>
                                  <a:gd name="T92" fmla="*/ 2408 w 3177"/>
                                  <a:gd name="T93" fmla="*/ 1917 h 3000"/>
                                  <a:gd name="T94" fmla="*/ 2589 w 3177"/>
                                  <a:gd name="T95" fmla="*/ 1816 h 3000"/>
                                  <a:gd name="T96" fmla="*/ 2758 w 3177"/>
                                  <a:gd name="T97" fmla="*/ 1669 h 3000"/>
                                  <a:gd name="T98" fmla="*/ 2905 w 3177"/>
                                  <a:gd name="T99" fmla="*/ 1466 h 3000"/>
                                  <a:gd name="T100" fmla="*/ 3041 w 3177"/>
                                  <a:gd name="T101" fmla="*/ 1207 h 3000"/>
                                  <a:gd name="T102" fmla="*/ 3097 w 3177"/>
                                  <a:gd name="T103" fmla="*/ 1060 h 3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3177" h="3000">
                                    <a:moveTo>
                                      <a:pt x="3097" y="1060"/>
                                    </a:moveTo>
                                    <a:lnTo>
                                      <a:pt x="3097" y="1060"/>
                                    </a:lnTo>
                                    <a:lnTo>
                                      <a:pt x="3143" y="902"/>
                                    </a:lnTo>
                                    <a:lnTo>
                                      <a:pt x="3165" y="744"/>
                                    </a:lnTo>
                                    <a:lnTo>
                                      <a:pt x="3177" y="609"/>
                                    </a:lnTo>
                                    <a:lnTo>
                                      <a:pt x="3165" y="474"/>
                                    </a:lnTo>
                                    <a:lnTo>
                                      <a:pt x="3131" y="338"/>
                                    </a:lnTo>
                                    <a:lnTo>
                                      <a:pt x="3086" y="226"/>
                                    </a:lnTo>
                                    <a:lnTo>
                                      <a:pt x="3007" y="113"/>
                                    </a:lnTo>
                                    <a:lnTo>
                                      <a:pt x="2916" y="0"/>
                                    </a:lnTo>
                                    <a:lnTo>
                                      <a:pt x="2747" y="11"/>
                                    </a:lnTo>
                                    <a:lnTo>
                                      <a:pt x="2589" y="23"/>
                                    </a:lnTo>
                                    <a:lnTo>
                                      <a:pt x="2442" y="45"/>
                                    </a:lnTo>
                                    <a:lnTo>
                                      <a:pt x="2295" y="90"/>
                                    </a:lnTo>
                                    <a:lnTo>
                                      <a:pt x="2170" y="135"/>
                                    </a:lnTo>
                                    <a:lnTo>
                                      <a:pt x="2046" y="203"/>
                                    </a:lnTo>
                                    <a:lnTo>
                                      <a:pt x="1933" y="271"/>
                                    </a:lnTo>
                                    <a:lnTo>
                                      <a:pt x="1831" y="361"/>
                                    </a:lnTo>
                                    <a:lnTo>
                                      <a:pt x="1741" y="451"/>
                                    </a:lnTo>
                                    <a:lnTo>
                                      <a:pt x="1662" y="553"/>
                                    </a:lnTo>
                                    <a:lnTo>
                                      <a:pt x="1594" y="677"/>
                                    </a:lnTo>
                                    <a:lnTo>
                                      <a:pt x="1537" y="801"/>
                                    </a:lnTo>
                                    <a:lnTo>
                                      <a:pt x="1481" y="947"/>
                                    </a:lnTo>
                                    <a:lnTo>
                                      <a:pt x="1447" y="1094"/>
                                    </a:lnTo>
                                    <a:lnTo>
                                      <a:pt x="1413" y="1263"/>
                                    </a:lnTo>
                                    <a:lnTo>
                                      <a:pt x="1390" y="1432"/>
                                    </a:lnTo>
                                    <a:lnTo>
                                      <a:pt x="1243" y="1635"/>
                                    </a:lnTo>
                                    <a:lnTo>
                                      <a:pt x="1074" y="1816"/>
                                    </a:lnTo>
                                    <a:lnTo>
                                      <a:pt x="995" y="1895"/>
                                    </a:lnTo>
                                    <a:lnTo>
                                      <a:pt x="904" y="1962"/>
                                    </a:lnTo>
                                    <a:lnTo>
                                      <a:pt x="814" y="2030"/>
                                    </a:lnTo>
                                    <a:lnTo>
                                      <a:pt x="712" y="2086"/>
                                    </a:lnTo>
                                    <a:lnTo>
                                      <a:pt x="599" y="2143"/>
                                    </a:lnTo>
                                    <a:lnTo>
                                      <a:pt x="463" y="2199"/>
                                    </a:lnTo>
                                    <a:lnTo>
                                      <a:pt x="294" y="2244"/>
                                    </a:lnTo>
                                    <a:lnTo>
                                      <a:pt x="113" y="2301"/>
                                    </a:lnTo>
                                    <a:lnTo>
                                      <a:pt x="67" y="2312"/>
                                    </a:lnTo>
                                    <a:lnTo>
                                      <a:pt x="34" y="2334"/>
                                    </a:lnTo>
                                    <a:lnTo>
                                      <a:pt x="11" y="2368"/>
                                    </a:lnTo>
                                    <a:lnTo>
                                      <a:pt x="0" y="2402"/>
                                    </a:lnTo>
                                    <a:lnTo>
                                      <a:pt x="0" y="2436"/>
                                    </a:lnTo>
                                    <a:lnTo>
                                      <a:pt x="0" y="2470"/>
                                    </a:lnTo>
                                    <a:lnTo>
                                      <a:pt x="22" y="2504"/>
                                    </a:lnTo>
                                    <a:lnTo>
                                      <a:pt x="45" y="2537"/>
                                    </a:lnTo>
                                    <a:lnTo>
                                      <a:pt x="90" y="2571"/>
                                    </a:lnTo>
                                    <a:lnTo>
                                      <a:pt x="135" y="2605"/>
                                    </a:lnTo>
                                    <a:lnTo>
                                      <a:pt x="192" y="2616"/>
                                    </a:lnTo>
                                    <a:lnTo>
                                      <a:pt x="248" y="2628"/>
                                    </a:lnTo>
                                    <a:lnTo>
                                      <a:pt x="305" y="2628"/>
                                    </a:lnTo>
                                    <a:lnTo>
                                      <a:pt x="361" y="2616"/>
                                    </a:lnTo>
                                    <a:lnTo>
                                      <a:pt x="418" y="2594"/>
                                    </a:lnTo>
                                    <a:lnTo>
                                      <a:pt x="486" y="2571"/>
                                    </a:lnTo>
                                    <a:lnTo>
                                      <a:pt x="452" y="2628"/>
                                    </a:lnTo>
                                    <a:lnTo>
                                      <a:pt x="429" y="2695"/>
                                    </a:lnTo>
                                    <a:lnTo>
                                      <a:pt x="418" y="2740"/>
                                    </a:lnTo>
                                    <a:lnTo>
                                      <a:pt x="418" y="2797"/>
                                    </a:lnTo>
                                    <a:lnTo>
                                      <a:pt x="429" y="2842"/>
                                    </a:lnTo>
                                    <a:lnTo>
                                      <a:pt x="441" y="2887"/>
                                    </a:lnTo>
                                    <a:lnTo>
                                      <a:pt x="463" y="2932"/>
                                    </a:lnTo>
                                    <a:lnTo>
                                      <a:pt x="508" y="2966"/>
                                    </a:lnTo>
                                    <a:lnTo>
                                      <a:pt x="531" y="2988"/>
                                    </a:lnTo>
                                    <a:lnTo>
                                      <a:pt x="565" y="3000"/>
                                    </a:lnTo>
                                    <a:lnTo>
                                      <a:pt x="599" y="3000"/>
                                    </a:lnTo>
                                    <a:lnTo>
                                      <a:pt x="633" y="3000"/>
                                    </a:lnTo>
                                    <a:lnTo>
                                      <a:pt x="678" y="3000"/>
                                    </a:lnTo>
                                    <a:lnTo>
                                      <a:pt x="701" y="2977"/>
                                    </a:lnTo>
                                    <a:lnTo>
                                      <a:pt x="723" y="2955"/>
                                    </a:lnTo>
                                    <a:lnTo>
                                      <a:pt x="746" y="2932"/>
                                    </a:lnTo>
                                    <a:lnTo>
                                      <a:pt x="836" y="2740"/>
                                    </a:lnTo>
                                    <a:lnTo>
                                      <a:pt x="938" y="2571"/>
                                    </a:lnTo>
                                    <a:lnTo>
                                      <a:pt x="1040" y="2413"/>
                                    </a:lnTo>
                                    <a:lnTo>
                                      <a:pt x="1153" y="2267"/>
                                    </a:lnTo>
                                    <a:lnTo>
                                      <a:pt x="1266" y="2131"/>
                                    </a:lnTo>
                                    <a:lnTo>
                                      <a:pt x="1390" y="2007"/>
                                    </a:lnTo>
                                    <a:lnTo>
                                      <a:pt x="1515" y="1906"/>
                                    </a:lnTo>
                                    <a:lnTo>
                                      <a:pt x="1650" y="1804"/>
                                    </a:lnTo>
                                    <a:lnTo>
                                      <a:pt x="1775" y="1861"/>
                                    </a:lnTo>
                                    <a:lnTo>
                                      <a:pt x="1888" y="1906"/>
                                    </a:lnTo>
                                    <a:lnTo>
                                      <a:pt x="2001" y="1940"/>
                                    </a:lnTo>
                                    <a:lnTo>
                                      <a:pt x="2102" y="1951"/>
                                    </a:lnTo>
                                    <a:lnTo>
                                      <a:pt x="2216" y="1951"/>
                                    </a:lnTo>
                                    <a:lnTo>
                                      <a:pt x="2306" y="1940"/>
                                    </a:lnTo>
                                    <a:lnTo>
                                      <a:pt x="2408" y="1917"/>
                                    </a:lnTo>
                                    <a:lnTo>
                                      <a:pt x="2498" y="1872"/>
                                    </a:lnTo>
                                    <a:lnTo>
                                      <a:pt x="2589" y="1816"/>
                                    </a:lnTo>
                                    <a:lnTo>
                                      <a:pt x="2668" y="1748"/>
                                    </a:lnTo>
                                    <a:lnTo>
                                      <a:pt x="2758" y="1669"/>
                                    </a:lnTo>
                                    <a:lnTo>
                                      <a:pt x="2826" y="1579"/>
                                    </a:lnTo>
                                    <a:lnTo>
                                      <a:pt x="2905" y="1466"/>
                                    </a:lnTo>
                                    <a:lnTo>
                                      <a:pt x="2973" y="1342"/>
                                    </a:lnTo>
                                    <a:lnTo>
                                      <a:pt x="3041" y="1207"/>
                                    </a:lnTo>
                                    <a:lnTo>
                                      <a:pt x="3097" y="10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9" name="Freeform 947"/>
                            <wps:cNvSpPr>
                              <a:spLocks/>
                            </wps:cNvSpPr>
                            <wps:spPr bwMode="auto">
                              <a:xfrm>
                                <a:off x="4805" y="4624"/>
                                <a:ext cx="350" cy="451"/>
                              </a:xfrm>
                              <a:custGeom>
                                <a:avLst/>
                                <a:gdLst>
                                  <a:gd name="T0" fmla="*/ 23 w 350"/>
                                  <a:gd name="T1" fmla="*/ 135 h 451"/>
                                  <a:gd name="T2" fmla="*/ 23 w 350"/>
                                  <a:gd name="T3" fmla="*/ 135 h 451"/>
                                  <a:gd name="T4" fmla="*/ 0 w 350"/>
                                  <a:gd name="T5" fmla="*/ 214 h 451"/>
                                  <a:gd name="T6" fmla="*/ 11 w 350"/>
                                  <a:gd name="T7" fmla="*/ 293 h 451"/>
                                  <a:gd name="T8" fmla="*/ 34 w 350"/>
                                  <a:gd name="T9" fmla="*/ 372 h 451"/>
                                  <a:gd name="T10" fmla="*/ 68 w 350"/>
                                  <a:gd name="T11" fmla="*/ 451 h 451"/>
                                  <a:gd name="T12" fmla="*/ 260 w 350"/>
                                  <a:gd name="T13" fmla="*/ 451 h 451"/>
                                  <a:gd name="T14" fmla="*/ 260 w 350"/>
                                  <a:gd name="T15" fmla="*/ 451 h 451"/>
                                  <a:gd name="T16" fmla="*/ 260 w 350"/>
                                  <a:gd name="T17" fmla="*/ 383 h 451"/>
                                  <a:gd name="T18" fmla="*/ 283 w 350"/>
                                  <a:gd name="T19" fmla="*/ 315 h 451"/>
                                  <a:gd name="T20" fmla="*/ 305 w 350"/>
                                  <a:gd name="T21" fmla="*/ 259 h 451"/>
                                  <a:gd name="T22" fmla="*/ 339 w 350"/>
                                  <a:gd name="T23" fmla="*/ 214 h 451"/>
                                  <a:gd name="T24" fmla="*/ 339 w 350"/>
                                  <a:gd name="T25" fmla="*/ 214 h 451"/>
                                  <a:gd name="T26" fmla="*/ 350 w 350"/>
                                  <a:gd name="T27" fmla="*/ 203 h 451"/>
                                  <a:gd name="T28" fmla="*/ 90 w 350"/>
                                  <a:gd name="T29" fmla="*/ 0 h 451"/>
                                  <a:gd name="T30" fmla="*/ 90 w 350"/>
                                  <a:gd name="T31" fmla="*/ 0 h 451"/>
                                  <a:gd name="T32" fmla="*/ 45 w 350"/>
                                  <a:gd name="T33" fmla="*/ 67 h 451"/>
                                  <a:gd name="T34" fmla="*/ 23 w 350"/>
                                  <a:gd name="T35" fmla="*/ 135 h 451"/>
                                  <a:gd name="T36" fmla="*/ 23 w 350"/>
                                  <a:gd name="T37" fmla="*/ 135 h 4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350" h="451">
                                    <a:moveTo>
                                      <a:pt x="23" y="135"/>
                                    </a:moveTo>
                                    <a:lnTo>
                                      <a:pt x="23" y="135"/>
                                    </a:lnTo>
                                    <a:lnTo>
                                      <a:pt x="0" y="214"/>
                                    </a:lnTo>
                                    <a:lnTo>
                                      <a:pt x="11" y="293"/>
                                    </a:lnTo>
                                    <a:lnTo>
                                      <a:pt x="34" y="372"/>
                                    </a:lnTo>
                                    <a:lnTo>
                                      <a:pt x="68" y="451"/>
                                    </a:lnTo>
                                    <a:lnTo>
                                      <a:pt x="260" y="451"/>
                                    </a:lnTo>
                                    <a:lnTo>
                                      <a:pt x="260" y="383"/>
                                    </a:lnTo>
                                    <a:lnTo>
                                      <a:pt x="283" y="315"/>
                                    </a:lnTo>
                                    <a:lnTo>
                                      <a:pt x="305" y="259"/>
                                    </a:lnTo>
                                    <a:lnTo>
                                      <a:pt x="339" y="214"/>
                                    </a:lnTo>
                                    <a:lnTo>
                                      <a:pt x="350" y="203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45" y="67"/>
                                    </a:lnTo>
                                    <a:lnTo>
                                      <a:pt x="23" y="1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0" name="Freeform 948"/>
                            <wps:cNvSpPr>
                              <a:spLocks/>
                            </wps:cNvSpPr>
                            <wps:spPr bwMode="auto">
                              <a:xfrm>
                                <a:off x="5495" y="4376"/>
                                <a:ext cx="599" cy="462"/>
                              </a:xfrm>
                              <a:custGeom>
                                <a:avLst/>
                                <a:gdLst>
                                  <a:gd name="T0" fmla="*/ 11 w 599"/>
                                  <a:gd name="T1" fmla="*/ 0 h 462"/>
                                  <a:gd name="T2" fmla="*/ 0 w 599"/>
                                  <a:gd name="T3" fmla="*/ 304 h 462"/>
                                  <a:gd name="T4" fmla="*/ 0 w 599"/>
                                  <a:gd name="T5" fmla="*/ 304 h 462"/>
                                  <a:gd name="T6" fmla="*/ 79 w 599"/>
                                  <a:gd name="T7" fmla="*/ 315 h 462"/>
                                  <a:gd name="T8" fmla="*/ 79 w 599"/>
                                  <a:gd name="T9" fmla="*/ 315 h 462"/>
                                  <a:gd name="T10" fmla="*/ 169 w 599"/>
                                  <a:gd name="T11" fmla="*/ 327 h 462"/>
                                  <a:gd name="T12" fmla="*/ 260 w 599"/>
                                  <a:gd name="T13" fmla="*/ 360 h 462"/>
                                  <a:gd name="T14" fmla="*/ 327 w 599"/>
                                  <a:gd name="T15" fmla="*/ 406 h 462"/>
                                  <a:gd name="T16" fmla="*/ 384 w 599"/>
                                  <a:gd name="T17" fmla="*/ 462 h 462"/>
                                  <a:gd name="T18" fmla="*/ 599 w 599"/>
                                  <a:gd name="T19" fmla="*/ 180 h 462"/>
                                  <a:gd name="T20" fmla="*/ 599 w 599"/>
                                  <a:gd name="T21" fmla="*/ 180 h 462"/>
                                  <a:gd name="T22" fmla="*/ 520 w 599"/>
                                  <a:gd name="T23" fmla="*/ 124 h 462"/>
                                  <a:gd name="T24" fmla="*/ 418 w 599"/>
                                  <a:gd name="T25" fmla="*/ 67 h 462"/>
                                  <a:gd name="T26" fmla="*/ 418 w 599"/>
                                  <a:gd name="T27" fmla="*/ 67 h 462"/>
                                  <a:gd name="T28" fmla="*/ 316 w 599"/>
                                  <a:gd name="T29" fmla="*/ 33 h 462"/>
                                  <a:gd name="T30" fmla="*/ 214 w 599"/>
                                  <a:gd name="T31" fmla="*/ 11 h 462"/>
                                  <a:gd name="T32" fmla="*/ 124 w 599"/>
                                  <a:gd name="T33" fmla="*/ 0 h 462"/>
                                  <a:gd name="T34" fmla="*/ 11 w 599"/>
                                  <a:gd name="T35" fmla="*/ 0 h 462"/>
                                  <a:gd name="T36" fmla="*/ 11 w 599"/>
                                  <a:gd name="T37" fmla="*/ 0 h 4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599" h="462">
                                    <a:moveTo>
                                      <a:pt x="11" y="0"/>
                                    </a:moveTo>
                                    <a:lnTo>
                                      <a:pt x="0" y="304"/>
                                    </a:lnTo>
                                    <a:lnTo>
                                      <a:pt x="79" y="315"/>
                                    </a:lnTo>
                                    <a:lnTo>
                                      <a:pt x="169" y="327"/>
                                    </a:lnTo>
                                    <a:lnTo>
                                      <a:pt x="260" y="360"/>
                                    </a:lnTo>
                                    <a:lnTo>
                                      <a:pt x="327" y="406"/>
                                    </a:lnTo>
                                    <a:lnTo>
                                      <a:pt x="384" y="462"/>
                                    </a:lnTo>
                                    <a:lnTo>
                                      <a:pt x="599" y="180"/>
                                    </a:lnTo>
                                    <a:lnTo>
                                      <a:pt x="520" y="124"/>
                                    </a:lnTo>
                                    <a:lnTo>
                                      <a:pt x="418" y="67"/>
                                    </a:lnTo>
                                    <a:lnTo>
                                      <a:pt x="316" y="33"/>
                                    </a:lnTo>
                                    <a:lnTo>
                                      <a:pt x="214" y="11"/>
                                    </a:lnTo>
                                    <a:lnTo>
                                      <a:pt x="124" y="0"/>
                                    </a:lnTo>
                                    <a:lnTo>
                                      <a:pt x="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1" name="Freeform 949"/>
                            <wps:cNvSpPr>
                              <a:spLocks/>
                            </wps:cNvSpPr>
                            <wps:spPr bwMode="auto">
                              <a:xfrm>
                                <a:off x="2250" y="3778"/>
                                <a:ext cx="2069" cy="1049"/>
                              </a:xfrm>
                              <a:custGeom>
                                <a:avLst/>
                                <a:gdLst>
                                  <a:gd name="T0" fmla="*/ 0 w 2069"/>
                                  <a:gd name="T1" fmla="*/ 834 h 1049"/>
                                  <a:gd name="T2" fmla="*/ 1684 w 2069"/>
                                  <a:gd name="T3" fmla="*/ 1049 h 1049"/>
                                  <a:gd name="T4" fmla="*/ 1684 w 2069"/>
                                  <a:gd name="T5" fmla="*/ 1049 h 1049"/>
                                  <a:gd name="T6" fmla="*/ 1752 w 2069"/>
                                  <a:gd name="T7" fmla="*/ 936 h 1049"/>
                                  <a:gd name="T8" fmla="*/ 1843 w 2069"/>
                                  <a:gd name="T9" fmla="*/ 812 h 1049"/>
                                  <a:gd name="T10" fmla="*/ 1944 w 2069"/>
                                  <a:gd name="T11" fmla="*/ 677 h 1049"/>
                                  <a:gd name="T12" fmla="*/ 2069 w 2069"/>
                                  <a:gd name="T13" fmla="*/ 541 h 1049"/>
                                  <a:gd name="T14" fmla="*/ 678 w 2069"/>
                                  <a:gd name="T15" fmla="*/ 0 h 1049"/>
                                  <a:gd name="T16" fmla="*/ 678 w 2069"/>
                                  <a:gd name="T17" fmla="*/ 0 h 1049"/>
                                  <a:gd name="T18" fmla="*/ 452 w 2069"/>
                                  <a:gd name="T19" fmla="*/ 203 h 1049"/>
                                  <a:gd name="T20" fmla="*/ 271 w 2069"/>
                                  <a:gd name="T21" fmla="*/ 417 h 1049"/>
                                  <a:gd name="T22" fmla="*/ 192 w 2069"/>
                                  <a:gd name="T23" fmla="*/ 519 h 1049"/>
                                  <a:gd name="T24" fmla="*/ 113 w 2069"/>
                                  <a:gd name="T25" fmla="*/ 620 h 1049"/>
                                  <a:gd name="T26" fmla="*/ 56 w 2069"/>
                                  <a:gd name="T27" fmla="*/ 733 h 1049"/>
                                  <a:gd name="T28" fmla="*/ 0 w 2069"/>
                                  <a:gd name="T29" fmla="*/ 834 h 1049"/>
                                  <a:gd name="T30" fmla="*/ 0 w 2069"/>
                                  <a:gd name="T31" fmla="*/ 834 h 10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2069" h="1049">
                                    <a:moveTo>
                                      <a:pt x="0" y="834"/>
                                    </a:moveTo>
                                    <a:lnTo>
                                      <a:pt x="1684" y="1049"/>
                                    </a:lnTo>
                                    <a:lnTo>
                                      <a:pt x="1752" y="936"/>
                                    </a:lnTo>
                                    <a:lnTo>
                                      <a:pt x="1843" y="812"/>
                                    </a:lnTo>
                                    <a:lnTo>
                                      <a:pt x="1944" y="677"/>
                                    </a:lnTo>
                                    <a:lnTo>
                                      <a:pt x="2069" y="541"/>
                                    </a:lnTo>
                                    <a:lnTo>
                                      <a:pt x="678" y="0"/>
                                    </a:lnTo>
                                    <a:lnTo>
                                      <a:pt x="452" y="203"/>
                                    </a:lnTo>
                                    <a:lnTo>
                                      <a:pt x="271" y="417"/>
                                    </a:lnTo>
                                    <a:lnTo>
                                      <a:pt x="192" y="519"/>
                                    </a:lnTo>
                                    <a:lnTo>
                                      <a:pt x="113" y="620"/>
                                    </a:lnTo>
                                    <a:lnTo>
                                      <a:pt x="56" y="733"/>
                                    </a:lnTo>
                                    <a:lnTo>
                                      <a:pt x="0" y="8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2" name="Freeform 950"/>
                            <wps:cNvSpPr>
                              <a:spLocks/>
                            </wps:cNvSpPr>
                            <wps:spPr bwMode="auto">
                              <a:xfrm>
                                <a:off x="2137" y="5368"/>
                                <a:ext cx="1888" cy="936"/>
                              </a:xfrm>
                              <a:custGeom>
                                <a:avLst/>
                                <a:gdLst>
                                  <a:gd name="T0" fmla="*/ 633 w 1888"/>
                                  <a:gd name="T1" fmla="*/ 936 h 936"/>
                                  <a:gd name="T2" fmla="*/ 1888 w 1888"/>
                                  <a:gd name="T3" fmla="*/ 316 h 936"/>
                                  <a:gd name="T4" fmla="*/ 1888 w 1888"/>
                                  <a:gd name="T5" fmla="*/ 316 h 936"/>
                                  <a:gd name="T6" fmla="*/ 1843 w 1888"/>
                                  <a:gd name="T7" fmla="*/ 237 h 936"/>
                                  <a:gd name="T8" fmla="*/ 1797 w 1888"/>
                                  <a:gd name="T9" fmla="*/ 158 h 936"/>
                                  <a:gd name="T10" fmla="*/ 1775 w 1888"/>
                                  <a:gd name="T11" fmla="*/ 79 h 936"/>
                                  <a:gd name="T12" fmla="*/ 1741 w 1888"/>
                                  <a:gd name="T13" fmla="*/ 0 h 936"/>
                                  <a:gd name="T14" fmla="*/ 0 w 1888"/>
                                  <a:gd name="T15" fmla="*/ 90 h 936"/>
                                  <a:gd name="T16" fmla="*/ 0 w 1888"/>
                                  <a:gd name="T17" fmla="*/ 90 h 936"/>
                                  <a:gd name="T18" fmla="*/ 22 w 1888"/>
                                  <a:gd name="T19" fmla="*/ 214 h 936"/>
                                  <a:gd name="T20" fmla="*/ 79 w 1888"/>
                                  <a:gd name="T21" fmla="*/ 327 h 936"/>
                                  <a:gd name="T22" fmla="*/ 135 w 1888"/>
                                  <a:gd name="T23" fmla="*/ 440 h 936"/>
                                  <a:gd name="T24" fmla="*/ 203 w 1888"/>
                                  <a:gd name="T25" fmla="*/ 553 h 936"/>
                                  <a:gd name="T26" fmla="*/ 294 w 1888"/>
                                  <a:gd name="T27" fmla="*/ 654 h 936"/>
                                  <a:gd name="T28" fmla="*/ 395 w 1888"/>
                                  <a:gd name="T29" fmla="*/ 756 h 936"/>
                                  <a:gd name="T30" fmla="*/ 509 w 1888"/>
                                  <a:gd name="T31" fmla="*/ 846 h 936"/>
                                  <a:gd name="T32" fmla="*/ 633 w 1888"/>
                                  <a:gd name="T33" fmla="*/ 936 h 936"/>
                                  <a:gd name="T34" fmla="*/ 633 w 1888"/>
                                  <a:gd name="T35" fmla="*/ 936 h 9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1888" h="936">
                                    <a:moveTo>
                                      <a:pt x="633" y="936"/>
                                    </a:moveTo>
                                    <a:lnTo>
                                      <a:pt x="1888" y="316"/>
                                    </a:lnTo>
                                    <a:lnTo>
                                      <a:pt x="1843" y="237"/>
                                    </a:lnTo>
                                    <a:lnTo>
                                      <a:pt x="1797" y="158"/>
                                    </a:lnTo>
                                    <a:lnTo>
                                      <a:pt x="1775" y="79"/>
                                    </a:lnTo>
                                    <a:lnTo>
                                      <a:pt x="1741" y="0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22" y="214"/>
                                    </a:lnTo>
                                    <a:lnTo>
                                      <a:pt x="79" y="327"/>
                                    </a:lnTo>
                                    <a:lnTo>
                                      <a:pt x="135" y="440"/>
                                    </a:lnTo>
                                    <a:lnTo>
                                      <a:pt x="203" y="553"/>
                                    </a:lnTo>
                                    <a:lnTo>
                                      <a:pt x="294" y="654"/>
                                    </a:lnTo>
                                    <a:lnTo>
                                      <a:pt x="395" y="756"/>
                                    </a:lnTo>
                                    <a:lnTo>
                                      <a:pt x="509" y="846"/>
                                    </a:lnTo>
                                    <a:lnTo>
                                      <a:pt x="633" y="9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3" name="Freeform 951"/>
                            <wps:cNvSpPr>
                              <a:spLocks/>
                            </wps:cNvSpPr>
                            <wps:spPr bwMode="auto">
                              <a:xfrm>
                                <a:off x="3652" y="5999"/>
                                <a:ext cx="1119" cy="812"/>
                              </a:xfrm>
                              <a:custGeom>
                                <a:avLst/>
                                <a:gdLst>
                                  <a:gd name="T0" fmla="*/ 1119 w 1119"/>
                                  <a:gd name="T1" fmla="*/ 226 h 812"/>
                                  <a:gd name="T2" fmla="*/ 1119 w 1119"/>
                                  <a:gd name="T3" fmla="*/ 226 h 812"/>
                                  <a:gd name="T4" fmla="*/ 995 w 1119"/>
                                  <a:gd name="T5" fmla="*/ 203 h 812"/>
                                  <a:gd name="T6" fmla="*/ 870 w 1119"/>
                                  <a:gd name="T7" fmla="*/ 147 h 812"/>
                                  <a:gd name="T8" fmla="*/ 757 w 1119"/>
                                  <a:gd name="T9" fmla="*/ 91 h 812"/>
                                  <a:gd name="T10" fmla="*/ 644 w 1119"/>
                                  <a:gd name="T11" fmla="*/ 0 h 812"/>
                                  <a:gd name="T12" fmla="*/ 0 w 1119"/>
                                  <a:gd name="T13" fmla="*/ 722 h 812"/>
                                  <a:gd name="T14" fmla="*/ 0 w 1119"/>
                                  <a:gd name="T15" fmla="*/ 722 h 812"/>
                                  <a:gd name="T16" fmla="*/ 237 w 1119"/>
                                  <a:gd name="T17" fmla="*/ 779 h 812"/>
                                  <a:gd name="T18" fmla="*/ 475 w 1119"/>
                                  <a:gd name="T19" fmla="*/ 812 h 812"/>
                                  <a:gd name="T20" fmla="*/ 712 w 1119"/>
                                  <a:gd name="T21" fmla="*/ 812 h 812"/>
                                  <a:gd name="T22" fmla="*/ 825 w 1119"/>
                                  <a:gd name="T23" fmla="*/ 812 h 812"/>
                                  <a:gd name="T24" fmla="*/ 938 w 1119"/>
                                  <a:gd name="T25" fmla="*/ 801 h 812"/>
                                  <a:gd name="T26" fmla="*/ 1119 w 1119"/>
                                  <a:gd name="T27" fmla="*/ 226 h 812"/>
                                  <a:gd name="T28" fmla="*/ 1119 w 1119"/>
                                  <a:gd name="T29" fmla="*/ 226 h 8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1119" h="812">
                                    <a:moveTo>
                                      <a:pt x="1119" y="226"/>
                                    </a:moveTo>
                                    <a:lnTo>
                                      <a:pt x="1119" y="226"/>
                                    </a:lnTo>
                                    <a:lnTo>
                                      <a:pt x="995" y="203"/>
                                    </a:lnTo>
                                    <a:lnTo>
                                      <a:pt x="870" y="147"/>
                                    </a:lnTo>
                                    <a:lnTo>
                                      <a:pt x="757" y="91"/>
                                    </a:lnTo>
                                    <a:lnTo>
                                      <a:pt x="644" y="0"/>
                                    </a:lnTo>
                                    <a:lnTo>
                                      <a:pt x="0" y="722"/>
                                    </a:lnTo>
                                    <a:lnTo>
                                      <a:pt x="237" y="779"/>
                                    </a:lnTo>
                                    <a:lnTo>
                                      <a:pt x="475" y="812"/>
                                    </a:lnTo>
                                    <a:lnTo>
                                      <a:pt x="712" y="812"/>
                                    </a:lnTo>
                                    <a:lnTo>
                                      <a:pt x="825" y="812"/>
                                    </a:lnTo>
                                    <a:lnTo>
                                      <a:pt x="938" y="801"/>
                                    </a:lnTo>
                                    <a:lnTo>
                                      <a:pt x="1119" y="22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4" name="Freeform 952"/>
                            <wps:cNvSpPr>
                              <a:spLocks/>
                            </wps:cNvSpPr>
                            <wps:spPr bwMode="auto">
                              <a:xfrm>
                                <a:off x="5189" y="5932"/>
                                <a:ext cx="588" cy="643"/>
                              </a:xfrm>
                              <a:custGeom>
                                <a:avLst/>
                                <a:gdLst>
                                  <a:gd name="T0" fmla="*/ 0 w 588"/>
                                  <a:gd name="T1" fmla="*/ 237 h 643"/>
                                  <a:gd name="T2" fmla="*/ 91 w 588"/>
                                  <a:gd name="T3" fmla="*/ 643 h 643"/>
                                  <a:gd name="T4" fmla="*/ 91 w 588"/>
                                  <a:gd name="T5" fmla="*/ 643 h 643"/>
                                  <a:gd name="T6" fmla="*/ 170 w 588"/>
                                  <a:gd name="T7" fmla="*/ 586 h 643"/>
                                  <a:gd name="T8" fmla="*/ 170 w 588"/>
                                  <a:gd name="T9" fmla="*/ 586 h 643"/>
                                  <a:gd name="T10" fmla="*/ 294 w 588"/>
                                  <a:gd name="T11" fmla="*/ 519 h 643"/>
                                  <a:gd name="T12" fmla="*/ 396 w 588"/>
                                  <a:gd name="T13" fmla="*/ 451 h 643"/>
                                  <a:gd name="T14" fmla="*/ 498 w 588"/>
                                  <a:gd name="T15" fmla="*/ 372 h 643"/>
                                  <a:gd name="T16" fmla="*/ 588 w 588"/>
                                  <a:gd name="T17" fmla="*/ 282 h 643"/>
                                  <a:gd name="T18" fmla="*/ 340 w 588"/>
                                  <a:gd name="T19" fmla="*/ 0 h 643"/>
                                  <a:gd name="T20" fmla="*/ 340 w 588"/>
                                  <a:gd name="T21" fmla="*/ 0 h 643"/>
                                  <a:gd name="T22" fmla="*/ 260 w 588"/>
                                  <a:gd name="T23" fmla="*/ 79 h 643"/>
                                  <a:gd name="T24" fmla="*/ 170 w 588"/>
                                  <a:gd name="T25" fmla="*/ 135 h 643"/>
                                  <a:gd name="T26" fmla="*/ 91 w 588"/>
                                  <a:gd name="T27" fmla="*/ 192 h 643"/>
                                  <a:gd name="T28" fmla="*/ 0 w 588"/>
                                  <a:gd name="T29" fmla="*/ 237 h 643"/>
                                  <a:gd name="T30" fmla="*/ 0 w 588"/>
                                  <a:gd name="T31" fmla="*/ 237 h 6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588" h="643">
                                    <a:moveTo>
                                      <a:pt x="0" y="237"/>
                                    </a:moveTo>
                                    <a:lnTo>
                                      <a:pt x="91" y="643"/>
                                    </a:lnTo>
                                    <a:lnTo>
                                      <a:pt x="170" y="586"/>
                                    </a:lnTo>
                                    <a:lnTo>
                                      <a:pt x="294" y="519"/>
                                    </a:lnTo>
                                    <a:lnTo>
                                      <a:pt x="396" y="451"/>
                                    </a:lnTo>
                                    <a:lnTo>
                                      <a:pt x="498" y="372"/>
                                    </a:lnTo>
                                    <a:lnTo>
                                      <a:pt x="588" y="282"/>
                                    </a:lnTo>
                                    <a:lnTo>
                                      <a:pt x="340" y="0"/>
                                    </a:lnTo>
                                    <a:lnTo>
                                      <a:pt x="260" y="79"/>
                                    </a:lnTo>
                                    <a:lnTo>
                                      <a:pt x="170" y="135"/>
                                    </a:lnTo>
                                    <a:lnTo>
                                      <a:pt x="91" y="192"/>
                                    </a:lnTo>
                                    <a:lnTo>
                                      <a:pt x="0" y="2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5" name="Freeform 953"/>
                            <wps:cNvSpPr>
                              <a:spLocks/>
                            </wps:cNvSpPr>
                            <wps:spPr bwMode="auto">
                              <a:xfrm>
                                <a:off x="5777" y="5176"/>
                                <a:ext cx="475" cy="508"/>
                              </a:xfrm>
                              <a:custGeom>
                                <a:avLst/>
                                <a:gdLst>
                                  <a:gd name="T0" fmla="*/ 170 w 475"/>
                                  <a:gd name="T1" fmla="*/ 23 h 508"/>
                                  <a:gd name="T2" fmla="*/ 170 w 475"/>
                                  <a:gd name="T3" fmla="*/ 23 h 508"/>
                                  <a:gd name="T4" fmla="*/ 147 w 475"/>
                                  <a:gd name="T5" fmla="*/ 124 h 508"/>
                                  <a:gd name="T6" fmla="*/ 113 w 475"/>
                                  <a:gd name="T7" fmla="*/ 215 h 508"/>
                                  <a:gd name="T8" fmla="*/ 68 w 475"/>
                                  <a:gd name="T9" fmla="*/ 316 h 508"/>
                                  <a:gd name="T10" fmla="*/ 0 w 475"/>
                                  <a:gd name="T11" fmla="*/ 429 h 508"/>
                                  <a:gd name="T12" fmla="*/ 351 w 475"/>
                                  <a:gd name="T13" fmla="*/ 508 h 508"/>
                                  <a:gd name="T14" fmla="*/ 351 w 475"/>
                                  <a:gd name="T15" fmla="*/ 508 h 508"/>
                                  <a:gd name="T16" fmla="*/ 396 w 475"/>
                                  <a:gd name="T17" fmla="*/ 395 h 508"/>
                                  <a:gd name="T18" fmla="*/ 430 w 475"/>
                                  <a:gd name="T19" fmla="*/ 271 h 508"/>
                                  <a:gd name="T20" fmla="*/ 464 w 475"/>
                                  <a:gd name="T21" fmla="*/ 136 h 508"/>
                                  <a:gd name="T22" fmla="*/ 475 w 475"/>
                                  <a:gd name="T23" fmla="*/ 0 h 508"/>
                                  <a:gd name="T24" fmla="*/ 170 w 475"/>
                                  <a:gd name="T25" fmla="*/ 23 h 508"/>
                                  <a:gd name="T26" fmla="*/ 170 w 475"/>
                                  <a:gd name="T27" fmla="*/ 23 h 5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475" h="508">
                                    <a:moveTo>
                                      <a:pt x="170" y="23"/>
                                    </a:moveTo>
                                    <a:lnTo>
                                      <a:pt x="170" y="23"/>
                                    </a:lnTo>
                                    <a:lnTo>
                                      <a:pt x="147" y="124"/>
                                    </a:lnTo>
                                    <a:lnTo>
                                      <a:pt x="113" y="215"/>
                                    </a:lnTo>
                                    <a:lnTo>
                                      <a:pt x="68" y="316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351" y="508"/>
                                    </a:lnTo>
                                    <a:lnTo>
                                      <a:pt x="396" y="395"/>
                                    </a:lnTo>
                                    <a:lnTo>
                                      <a:pt x="430" y="271"/>
                                    </a:lnTo>
                                    <a:lnTo>
                                      <a:pt x="464" y="136"/>
                                    </a:lnTo>
                                    <a:lnTo>
                                      <a:pt x="475" y="0"/>
                                    </a:lnTo>
                                    <a:lnTo>
                                      <a:pt x="170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6" name="Freeform 954"/>
                            <wps:cNvSpPr>
                              <a:spLocks/>
                            </wps:cNvSpPr>
                            <wps:spPr bwMode="auto">
                              <a:xfrm>
                                <a:off x="1979" y="1218"/>
                                <a:ext cx="633" cy="631"/>
                              </a:xfrm>
                              <a:custGeom>
                                <a:avLst/>
                                <a:gdLst>
                                  <a:gd name="T0" fmla="*/ 203 w 633"/>
                                  <a:gd name="T1" fmla="*/ 631 h 631"/>
                                  <a:gd name="T2" fmla="*/ 203 w 633"/>
                                  <a:gd name="T3" fmla="*/ 631 h 631"/>
                                  <a:gd name="T4" fmla="*/ 260 w 633"/>
                                  <a:gd name="T5" fmla="*/ 620 h 631"/>
                                  <a:gd name="T6" fmla="*/ 327 w 633"/>
                                  <a:gd name="T7" fmla="*/ 586 h 631"/>
                                  <a:gd name="T8" fmla="*/ 384 w 633"/>
                                  <a:gd name="T9" fmla="*/ 530 h 631"/>
                                  <a:gd name="T10" fmla="*/ 440 w 633"/>
                                  <a:gd name="T11" fmla="*/ 462 h 631"/>
                                  <a:gd name="T12" fmla="*/ 497 w 633"/>
                                  <a:gd name="T13" fmla="*/ 372 h 631"/>
                                  <a:gd name="T14" fmla="*/ 542 w 633"/>
                                  <a:gd name="T15" fmla="*/ 271 h 631"/>
                                  <a:gd name="T16" fmla="*/ 587 w 633"/>
                                  <a:gd name="T17" fmla="*/ 135 h 631"/>
                                  <a:gd name="T18" fmla="*/ 633 w 633"/>
                                  <a:gd name="T19" fmla="*/ 0 h 631"/>
                                  <a:gd name="T20" fmla="*/ 633 w 633"/>
                                  <a:gd name="T21" fmla="*/ 0 h 631"/>
                                  <a:gd name="T22" fmla="*/ 508 w 633"/>
                                  <a:gd name="T23" fmla="*/ 214 h 631"/>
                                  <a:gd name="T24" fmla="*/ 395 w 633"/>
                                  <a:gd name="T25" fmla="*/ 361 h 631"/>
                                  <a:gd name="T26" fmla="*/ 350 w 633"/>
                                  <a:gd name="T27" fmla="*/ 417 h 631"/>
                                  <a:gd name="T28" fmla="*/ 293 w 633"/>
                                  <a:gd name="T29" fmla="*/ 462 h 631"/>
                                  <a:gd name="T30" fmla="*/ 248 w 633"/>
                                  <a:gd name="T31" fmla="*/ 485 h 631"/>
                                  <a:gd name="T32" fmla="*/ 214 w 633"/>
                                  <a:gd name="T33" fmla="*/ 507 h 631"/>
                                  <a:gd name="T34" fmla="*/ 180 w 633"/>
                                  <a:gd name="T35" fmla="*/ 496 h 631"/>
                                  <a:gd name="T36" fmla="*/ 146 w 633"/>
                                  <a:gd name="T37" fmla="*/ 485 h 631"/>
                                  <a:gd name="T38" fmla="*/ 113 w 633"/>
                                  <a:gd name="T39" fmla="*/ 451 h 631"/>
                                  <a:gd name="T40" fmla="*/ 90 w 633"/>
                                  <a:gd name="T41" fmla="*/ 406 h 631"/>
                                  <a:gd name="T42" fmla="*/ 56 w 633"/>
                                  <a:gd name="T43" fmla="*/ 350 h 631"/>
                                  <a:gd name="T44" fmla="*/ 45 w 633"/>
                                  <a:gd name="T45" fmla="*/ 271 h 631"/>
                                  <a:gd name="T46" fmla="*/ 11 w 633"/>
                                  <a:gd name="T47" fmla="*/ 90 h 631"/>
                                  <a:gd name="T48" fmla="*/ 11 w 633"/>
                                  <a:gd name="T49" fmla="*/ 90 h 631"/>
                                  <a:gd name="T50" fmla="*/ 0 w 633"/>
                                  <a:gd name="T51" fmla="*/ 214 h 631"/>
                                  <a:gd name="T52" fmla="*/ 0 w 633"/>
                                  <a:gd name="T53" fmla="*/ 338 h 631"/>
                                  <a:gd name="T54" fmla="*/ 11 w 633"/>
                                  <a:gd name="T55" fmla="*/ 428 h 631"/>
                                  <a:gd name="T56" fmla="*/ 33 w 633"/>
                                  <a:gd name="T57" fmla="*/ 519 h 631"/>
                                  <a:gd name="T58" fmla="*/ 33 w 633"/>
                                  <a:gd name="T59" fmla="*/ 519 h 631"/>
                                  <a:gd name="T60" fmla="*/ 67 w 633"/>
                                  <a:gd name="T61" fmla="*/ 575 h 631"/>
                                  <a:gd name="T62" fmla="*/ 101 w 633"/>
                                  <a:gd name="T63" fmla="*/ 609 h 631"/>
                                  <a:gd name="T64" fmla="*/ 146 w 633"/>
                                  <a:gd name="T65" fmla="*/ 631 h 631"/>
                                  <a:gd name="T66" fmla="*/ 203 w 633"/>
                                  <a:gd name="T67" fmla="*/ 631 h 631"/>
                                  <a:gd name="T68" fmla="*/ 203 w 633"/>
                                  <a:gd name="T69" fmla="*/ 631 h 6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633" h="631">
                                    <a:moveTo>
                                      <a:pt x="203" y="631"/>
                                    </a:moveTo>
                                    <a:lnTo>
                                      <a:pt x="203" y="631"/>
                                    </a:lnTo>
                                    <a:lnTo>
                                      <a:pt x="260" y="620"/>
                                    </a:lnTo>
                                    <a:lnTo>
                                      <a:pt x="327" y="586"/>
                                    </a:lnTo>
                                    <a:lnTo>
                                      <a:pt x="384" y="530"/>
                                    </a:lnTo>
                                    <a:lnTo>
                                      <a:pt x="440" y="462"/>
                                    </a:lnTo>
                                    <a:lnTo>
                                      <a:pt x="497" y="372"/>
                                    </a:lnTo>
                                    <a:lnTo>
                                      <a:pt x="542" y="271"/>
                                    </a:lnTo>
                                    <a:lnTo>
                                      <a:pt x="587" y="135"/>
                                    </a:lnTo>
                                    <a:lnTo>
                                      <a:pt x="633" y="0"/>
                                    </a:lnTo>
                                    <a:lnTo>
                                      <a:pt x="508" y="214"/>
                                    </a:lnTo>
                                    <a:lnTo>
                                      <a:pt x="395" y="361"/>
                                    </a:lnTo>
                                    <a:lnTo>
                                      <a:pt x="350" y="417"/>
                                    </a:lnTo>
                                    <a:lnTo>
                                      <a:pt x="293" y="462"/>
                                    </a:lnTo>
                                    <a:lnTo>
                                      <a:pt x="248" y="485"/>
                                    </a:lnTo>
                                    <a:lnTo>
                                      <a:pt x="214" y="507"/>
                                    </a:lnTo>
                                    <a:lnTo>
                                      <a:pt x="180" y="496"/>
                                    </a:lnTo>
                                    <a:lnTo>
                                      <a:pt x="146" y="485"/>
                                    </a:lnTo>
                                    <a:lnTo>
                                      <a:pt x="113" y="451"/>
                                    </a:lnTo>
                                    <a:lnTo>
                                      <a:pt x="90" y="406"/>
                                    </a:lnTo>
                                    <a:lnTo>
                                      <a:pt x="56" y="350"/>
                                    </a:lnTo>
                                    <a:lnTo>
                                      <a:pt x="45" y="271"/>
                                    </a:lnTo>
                                    <a:lnTo>
                                      <a:pt x="11" y="90"/>
                                    </a:lnTo>
                                    <a:lnTo>
                                      <a:pt x="0" y="214"/>
                                    </a:lnTo>
                                    <a:lnTo>
                                      <a:pt x="0" y="338"/>
                                    </a:lnTo>
                                    <a:lnTo>
                                      <a:pt x="11" y="428"/>
                                    </a:lnTo>
                                    <a:lnTo>
                                      <a:pt x="33" y="519"/>
                                    </a:lnTo>
                                    <a:lnTo>
                                      <a:pt x="67" y="575"/>
                                    </a:lnTo>
                                    <a:lnTo>
                                      <a:pt x="101" y="609"/>
                                    </a:lnTo>
                                    <a:lnTo>
                                      <a:pt x="146" y="631"/>
                                    </a:lnTo>
                                    <a:lnTo>
                                      <a:pt x="203" y="6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27" name="Group 975"/>
                          <wpg:cNvGrpSpPr>
                            <a:grpSpLocks/>
                          </wpg:cNvGrpSpPr>
                          <wpg:grpSpPr bwMode="auto">
                            <a:xfrm>
                              <a:off x="9555" y="1435"/>
                              <a:ext cx="4747" cy="3894"/>
                              <a:chOff x="10131" y="1395"/>
                              <a:chExt cx="4747" cy="3894"/>
                            </a:xfrm>
                          </wpg:grpSpPr>
                          <wps:wsp>
                            <wps:cNvPr id="428" name="Freeform 976"/>
                            <wps:cNvSpPr>
                              <a:spLocks/>
                            </wps:cNvSpPr>
                            <wps:spPr bwMode="auto">
                              <a:xfrm>
                                <a:off x="10222" y="1395"/>
                                <a:ext cx="1585" cy="1410"/>
                              </a:xfrm>
                              <a:custGeom>
                                <a:avLst/>
                                <a:gdLst>
                                  <a:gd name="T0" fmla="*/ 30 w 1040"/>
                                  <a:gd name="T1" fmla="*/ 385 h 925"/>
                                  <a:gd name="T2" fmla="*/ 0 w 1040"/>
                                  <a:gd name="T3" fmla="*/ 500 h 925"/>
                                  <a:gd name="T4" fmla="*/ 0 w 1040"/>
                                  <a:gd name="T5" fmla="*/ 575 h 925"/>
                                  <a:gd name="T6" fmla="*/ 10 w 1040"/>
                                  <a:gd name="T7" fmla="*/ 650 h 925"/>
                                  <a:gd name="T8" fmla="*/ 20 w 1040"/>
                                  <a:gd name="T9" fmla="*/ 685 h 925"/>
                                  <a:gd name="T10" fmla="*/ 45 w 1040"/>
                                  <a:gd name="T11" fmla="*/ 750 h 925"/>
                                  <a:gd name="T12" fmla="*/ 85 w 1040"/>
                                  <a:gd name="T13" fmla="*/ 805 h 925"/>
                                  <a:gd name="T14" fmla="*/ 135 w 1040"/>
                                  <a:gd name="T15" fmla="*/ 845 h 925"/>
                                  <a:gd name="T16" fmla="*/ 195 w 1040"/>
                                  <a:gd name="T17" fmla="*/ 875 h 925"/>
                                  <a:gd name="T18" fmla="*/ 300 w 1040"/>
                                  <a:gd name="T19" fmla="*/ 905 h 925"/>
                                  <a:gd name="T20" fmla="*/ 500 w 1040"/>
                                  <a:gd name="T21" fmla="*/ 925 h 925"/>
                                  <a:gd name="T22" fmla="*/ 600 w 1040"/>
                                  <a:gd name="T23" fmla="*/ 915 h 925"/>
                                  <a:gd name="T24" fmla="*/ 770 w 1040"/>
                                  <a:gd name="T25" fmla="*/ 870 h 925"/>
                                  <a:gd name="T26" fmla="*/ 845 w 1040"/>
                                  <a:gd name="T27" fmla="*/ 830 h 925"/>
                                  <a:gd name="T28" fmla="*/ 910 w 1040"/>
                                  <a:gd name="T29" fmla="*/ 785 h 925"/>
                                  <a:gd name="T30" fmla="*/ 940 w 1040"/>
                                  <a:gd name="T31" fmla="*/ 755 h 925"/>
                                  <a:gd name="T32" fmla="*/ 985 w 1040"/>
                                  <a:gd name="T33" fmla="*/ 695 h 925"/>
                                  <a:gd name="T34" fmla="*/ 1020 w 1040"/>
                                  <a:gd name="T35" fmla="*/ 635 h 925"/>
                                  <a:gd name="T36" fmla="*/ 1035 w 1040"/>
                                  <a:gd name="T37" fmla="*/ 565 h 925"/>
                                  <a:gd name="T38" fmla="*/ 1040 w 1040"/>
                                  <a:gd name="T39" fmla="*/ 525 h 925"/>
                                  <a:gd name="T40" fmla="*/ 1035 w 1040"/>
                                  <a:gd name="T41" fmla="*/ 445 h 925"/>
                                  <a:gd name="T42" fmla="*/ 1010 w 1040"/>
                                  <a:gd name="T43" fmla="*/ 360 h 925"/>
                                  <a:gd name="T44" fmla="*/ 970 w 1040"/>
                                  <a:gd name="T45" fmla="*/ 270 h 925"/>
                                  <a:gd name="T46" fmla="*/ 910 w 1040"/>
                                  <a:gd name="T47" fmla="*/ 185 h 925"/>
                                  <a:gd name="T48" fmla="*/ 645 w 1040"/>
                                  <a:gd name="T49" fmla="*/ 5 h 925"/>
                                  <a:gd name="T50" fmla="*/ 585 w 1040"/>
                                  <a:gd name="T51" fmla="*/ 0 h 925"/>
                                  <a:gd name="T52" fmla="*/ 475 w 1040"/>
                                  <a:gd name="T53" fmla="*/ 10 h 925"/>
                                  <a:gd name="T54" fmla="*/ 370 w 1040"/>
                                  <a:gd name="T55" fmla="*/ 40 h 925"/>
                                  <a:gd name="T56" fmla="*/ 275 w 1040"/>
                                  <a:gd name="T57" fmla="*/ 80 h 925"/>
                                  <a:gd name="T58" fmla="*/ 235 w 1040"/>
                                  <a:gd name="T59" fmla="*/ 110 h 925"/>
                                  <a:gd name="T60" fmla="*/ 165 w 1040"/>
                                  <a:gd name="T61" fmla="*/ 165 h 925"/>
                                  <a:gd name="T62" fmla="*/ 110 w 1040"/>
                                  <a:gd name="T63" fmla="*/ 230 h 925"/>
                                  <a:gd name="T64" fmla="*/ 65 w 1040"/>
                                  <a:gd name="T65" fmla="*/ 300 h 925"/>
                                  <a:gd name="T66" fmla="*/ 30 w 1040"/>
                                  <a:gd name="T67" fmla="*/ 385 h 9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1040" h="925">
                                    <a:moveTo>
                                      <a:pt x="30" y="385"/>
                                    </a:moveTo>
                                    <a:lnTo>
                                      <a:pt x="30" y="385"/>
                                    </a:lnTo>
                                    <a:lnTo>
                                      <a:pt x="5" y="460"/>
                                    </a:lnTo>
                                    <a:lnTo>
                                      <a:pt x="0" y="500"/>
                                    </a:lnTo>
                                    <a:lnTo>
                                      <a:pt x="0" y="535"/>
                                    </a:lnTo>
                                    <a:lnTo>
                                      <a:pt x="0" y="575"/>
                                    </a:lnTo>
                                    <a:lnTo>
                                      <a:pt x="5" y="610"/>
                                    </a:lnTo>
                                    <a:lnTo>
                                      <a:pt x="10" y="650"/>
                                    </a:lnTo>
                                    <a:lnTo>
                                      <a:pt x="20" y="685"/>
                                    </a:lnTo>
                                    <a:lnTo>
                                      <a:pt x="30" y="720"/>
                                    </a:lnTo>
                                    <a:lnTo>
                                      <a:pt x="45" y="750"/>
                                    </a:lnTo>
                                    <a:lnTo>
                                      <a:pt x="65" y="780"/>
                                    </a:lnTo>
                                    <a:lnTo>
                                      <a:pt x="85" y="805"/>
                                    </a:lnTo>
                                    <a:lnTo>
                                      <a:pt x="110" y="830"/>
                                    </a:lnTo>
                                    <a:lnTo>
                                      <a:pt x="135" y="845"/>
                                    </a:lnTo>
                                    <a:lnTo>
                                      <a:pt x="165" y="865"/>
                                    </a:lnTo>
                                    <a:lnTo>
                                      <a:pt x="195" y="875"/>
                                    </a:lnTo>
                                    <a:lnTo>
                                      <a:pt x="300" y="905"/>
                                    </a:lnTo>
                                    <a:lnTo>
                                      <a:pt x="400" y="920"/>
                                    </a:lnTo>
                                    <a:lnTo>
                                      <a:pt x="500" y="925"/>
                                    </a:lnTo>
                                    <a:lnTo>
                                      <a:pt x="600" y="915"/>
                                    </a:lnTo>
                                    <a:lnTo>
                                      <a:pt x="690" y="895"/>
                                    </a:lnTo>
                                    <a:lnTo>
                                      <a:pt x="770" y="870"/>
                                    </a:lnTo>
                                    <a:lnTo>
                                      <a:pt x="810" y="850"/>
                                    </a:lnTo>
                                    <a:lnTo>
                                      <a:pt x="845" y="830"/>
                                    </a:lnTo>
                                    <a:lnTo>
                                      <a:pt x="880" y="810"/>
                                    </a:lnTo>
                                    <a:lnTo>
                                      <a:pt x="910" y="785"/>
                                    </a:lnTo>
                                    <a:lnTo>
                                      <a:pt x="940" y="755"/>
                                    </a:lnTo>
                                    <a:lnTo>
                                      <a:pt x="965" y="725"/>
                                    </a:lnTo>
                                    <a:lnTo>
                                      <a:pt x="985" y="695"/>
                                    </a:lnTo>
                                    <a:lnTo>
                                      <a:pt x="1005" y="665"/>
                                    </a:lnTo>
                                    <a:lnTo>
                                      <a:pt x="1020" y="635"/>
                                    </a:lnTo>
                                    <a:lnTo>
                                      <a:pt x="1030" y="600"/>
                                    </a:lnTo>
                                    <a:lnTo>
                                      <a:pt x="1035" y="565"/>
                                    </a:lnTo>
                                    <a:lnTo>
                                      <a:pt x="1040" y="525"/>
                                    </a:lnTo>
                                    <a:lnTo>
                                      <a:pt x="1040" y="485"/>
                                    </a:lnTo>
                                    <a:lnTo>
                                      <a:pt x="1035" y="445"/>
                                    </a:lnTo>
                                    <a:lnTo>
                                      <a:pt x="1025" y="400"/>
                                    </a:lnTo>
                                    <a:lnTo>
                                      <a:pt x="1010" y="360"/>
                                    </a:lnTo>
                                    <a:lnTo>
                                      <a:pt x="995" y="315"/>
                                    </a:lnTo>
                                    <a:lnTo>
                                      <a:pt x="970" y="270"/>
                                    </a:lnTo>
                                    <a:lnTo>
                                      <a:pt x="940" y="230"/>
                                    </a:lnTo>
                                    <a:lnTo>
                                      <a:pt x="910" y="185"/>
                                    </a:lnTo>
                                    <a:lnTo>
                                      <a:pt x="330" y="735"/>
                                    </a:lnTo>
                                    <a:lnTo>
                                      <a:pt x="645" y="5"/>
                                    </a:lnTo>
                                    <a:lnTo>
                                      <a:pt x="585" y="0"/>
                                    </a:lnTo>
                                    <a:lnTo>
                                      <a:pt x="525" y="5"/>
                                    </a:lnTo>
                                    <a:lnTo>
                                      <a:pt x="475" y="10"/>
                                    </a:lnTo>
                                    <a:lnTo>
                                      <a:pt x="420" y="25"/>
                                    </a:lnTo>
                                    <a:lnTo>
                                      <a:pt x="370" y="40"/>
                                    </a:lnTo>
                                    <a:lnTo>
                                      <a:pt x="320" y="55"/>
                                    </a:lnTo>
                                    <a:lnTo>
                                      <a:pt x="275" y="80"/>
                                    </a:lnTo>
                                    <a:lnTo>
                                      <a:pt x="235" y="110"/>
                                    </a:lnTo>
                                    <a:lnTo>
                                      <a:pt x="200" y="135"/>
                                    </a:lnTo>
                                    <a:lnTo>
                                      <a:pt x="165" y="165"/>
                                    </a:lnTo>
                                    <a:lnTo>
                                      <a:pt x="135" y="195"/>
                                    </a:lnTo>
                                    <a:lnTo>
                                      <a:pt x="110" y="230"/>
                                    </a:lnTo>
                                    <a:lnTo>
                                      <a:pt x="85" y="265"/>
                                    </a:lnTo>
                                    <a:lnTo>
                                      <a:pt x="65" y="300"/>
                                    </a:lnTo>
                                    <a:lnTo>
                                      <a:pt x="45" y="340"/>
                                    </a:lnTo>
                                    <a:lnTo>
                                      <a:pt x="30" y="3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9" name="Freeform 977"/>
                            <wps:cNvSpPr>
                              <a:spLocks/>
                            </wps:cNvSpPr>
                            <wps:spPr bwMode="auto">
                              <a:xfrm>
                                <a:off x="13133" y="4192"/>
                                <a:ext cx="1402" cy="1097"/>
                              </a:xfrm>
                              <a:custGeom>
                                <a:avLst/>
                                <a:gdLst>
                                  <a:gd name="T0" fmla="*/ 870 w 920"/>
                                  <a:gd name="T1" fmla="*/ 145 h 720"/>
                                  <a:gd name="T2" fmla="*/ 870 w 920"/>
                                  <a:gd name="T3" fmla="*/ 145 h 720"/>
                                  <a:gd name="T4" fmla="*/ 795 w 920"/>
                                  <a:gd name="T5" fmla="*/ 95 h 720"/>
                                  <a:gd name="T6" fmla="*/ 720 w 920"/>
                                  <a:gd name="T7" fmla="*/ 55 h 720"/>
                                  <a:gd name="T8" fmla="*/ 635 w 920"/>
                                  <a:gd name="T9" fmla="*/ 25 h 720"/>
                                  <a:gd name="T10" fmla="*/ 545 w 920"/>
                                  <a:gd name="T11" fmla="*/ 10 h 720"/>
                                  <a:gd name="T12" fmla="*/ 545 w 920"/>
                                  <a:gd name="T13" fmla="*/ 10 h 720"/>
                                  <a:gd name="T14" fmla="*/ 465 w 920"/>
                                  <a:gd name="T15" fmla="*/ 0 h 720"/>
                                  <a:gd name="T16" fmla="*/ 385 w 920"/>
                                  <a:gd name="T17" fmla="*/ 0 h 720"/>
                                  <a:gd name="T18" fmla="*/ 305 w 920"/>
                                  <a:gd name="T19" fmla="*/ 10 h 720"/>
                                  <a:gd name="T20" fmla="*/ 235 w 920"/>
                                  <a:gd name="T21" fmla="*/ 30 h 720"/>
                                  <a:gd name="T22" fmla="*/ 235 w 920"/>
                                  <a:gd name="T23" fmla="*/ 30 h 720"/>
                                  <a:gd name="T24" fmla="*/ 165 w 920"/>
                                  <a:gd name="T25" fmla="*/ 55 h 720"/>
                                  <a:gd name="T26" fmla="*/ 110 w 920"/>
                                  <a:gd name="T27" fmla="*/ 90 h 720"/>
                                  <a:gd name="T28" fmla="*/ 85 w 920"/>
                                  <a:gd name="T29" fmla="*/ 105 h 720"/>
                                  <a:gd name="T30" fmla="*/ 60 w 920"/>
                                  <a:gd name="T31" fmla="*/ 125 h 720"/>
                                  <a:gd name="T32" fmla="*/ 45 w 920"/>
                                  <a:gd name="T33" fmla="*/ 150 h 720"/>
                                  <a:gd name="T34" fmla="*/ 30 w 920"/>
                                  <a:gd name="T35" fmla="*/ 170 h 720"/>
                                  <a:gd name="T36" fmla="*/ 30 w 920"/>
                                  <a:gd name="T37" fmla="*/ 170 h 720"/>
                                  <a:gd name="T38" fmla="*/ 15 w 920"/>
                                  <a:gd name="T39" fmla="*/ 200 h 720"/>
                                  <a:gd name="T40" fmla="*/ 5 w 920"/>
                                  <a:gd name="T41" fmla="*/ 225 h 720"/>
                                  <a:gd name="T42" fmla="*/ 0 w 920"/>
                                  <a:gd name="T43" fmla="*/ 255 h 720"/>
                                  <a:gd name="T44" fmla="*/ 0 w 920"/>
                                  <a:gd name="T45" fmla="*/ 285 h 720"/>
                                  <a:gd name="T46" fmla="*/ 0 w 920"/>
                                  <a:gd name="T47" fmla="*/ 310 h 720"/>
                                  <a:gd name="T48" fmla="*/ 10 w 920"/>
                                  <a:gd name="T49" fmla="*/ 340 h 720"/>
                                  <a:gd name="T50" fmla="*/ 20 w 920"/>
                                  <a:gd name="T51" fmla="*/ 375 h 720"/>
                                  <a:gd name="T52" fmla="*/ 35 w 920"/>
                                  <a:gd name="T53" fmla="*/ 405 h 720"/>
                                  <a:gd name="T54" fmla="*/ 675 w 920"/>
                                  <a:gd name="T55" fmla="*/ 220 h 720"/>
                                  <a:gd name="T56" fmla="*/ 190 w 920"/>
                                  <a:gd name="T57" fmla="*/ 650 h 720"/>
                                  <a:gd name="T58" fmla="*/ 190 w 920"/>
                                  <a:gd name="T59" fmla="*/ 650 h 720"/>
                                  <a:gd name="T60" fmla="*/ 275 w 920"/>
                                  <a:gd name="T61" fmla="*/ 685 h 720"/>
                                  <a:gd name="T62" fmla="*/ 355 w 920"/>
                                  <a:gd name="T63" fmla="*/ 705 h 720"/>
                                  <a:gd name="T64" fmla="*/ 440 w 920"/>
                                  <a:gd name="T65" fmla="*/ 720 h 720"/>
                                  <a:gd name="T66" fmla="*/ 520 w 920"/>
                                  <a:gd name="T67" fmla="*/ 720 h 720"/>
                                  <a:gd name="T68" fmla="*/ 520 w 920"/>
                                  <a:gd name="T69" fmla="*/ 720 h 720"/>
                                  <a:gd name="T70" fmla="*/ 595 w 920"/>
                                  <a:gd name="T71" fmla="*/ 710 h 720"/>
                                  <a:gd name="T72" fmla="*/ 660 w 920"/>
                                  <a:gd name="T73" fmla="*/ 690 h 720"/>
                                  <a:gd name="T74" fmla="*/ 725 w 920"/>
                                  <a:gd name="T75" fmla="*/ 665 h 720"/>
                                  <a:gd name="T76" fmla="*/ 780 w 920"/>
                                  <a:gd name="T77" fmla="*/ 630 h 720"/>
                                  <a:gd name="T78" fmla="*/ 780 w 920"/>
                                  <a:gd name="T79" fmla="*/ 630 h 720"/>
                                  <a:gd name="T80" fmla="*/ 830 w 920"/>
                                  <a:gd name="T81" fmla="*/ 585 h 720"/>
                                  <a:gd name="T82" fmla="*/ 865 w 920"/>
                                  <a:gd name="T83" fmla="*/ 535 h 720"/>
                                  <a:gd name="T84" fmla="*/ 895 w 920"/>
                                  <a:gd name="T85" fmla="*/ 485 h 720"/>
                                  <a:gd name="T86" fmla="*/ 915 w 920"/>
                                  <a:gd name="T87" fmla="*/ 425 h 720"/>
                                  <a:gd name="T88" fmla="*/ 915 w 920"/>
                                  <a:gd name="T89" fmla="*/ 425 h 720"/>
                                  <a:gd name="T90" fmla="*/ 920 w 920"/>
                                  <a:gd name="T91" fmla="*/ 390 h 720"/>
                                  <a:gd name="T92" fmla="*/ 920 w 920"/>
                                  <a:gd name="T93" fmla="*/ 355 h 720"/>
                                  <a:gd name="T94" fmla="*/ 920 w 920"/>
                                  <a:gd name="T95" fmla="*/ 320 h 720"/>
                                  <a:gd name="T96" fmla="*/ 915 w 920"/>
                                  <a:gd name="T97" fmla="*/ 285 h 720"/>
                                  <a:gd name="T98" fmla="*/ 900 w 920"/>
                                  <a:gd name="T99" fmla="*/ 215 h 720"/>
                                  <a:gd name="T100" fmla="*/ 870 w 920"/>
                                  <a:gd name="T101" fmla="*/ 145 h 720"/>
                                  <a:gd name="T102" fmla="*/ 870 w 920"/>
                                  <a:gd name="T103" fmla="*/ 145 h 7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920" h="720">
                                    <a:moveTo>
                                      <a:pt x="870" y="145"/>
                                    </a:moveTo>
                                    <a:lnTo>
                                      <a:pt x="870" y="145"/>
                                    </a:lnTo>
                                    <a:lnTo>
                                      <a:pt x="795" y="95"/>
                                    </a:lnTo>
                                    <a:lnTo>
                                      <a:pt x="720" y="55"/>
                                    </a:lnTo>
                                    <a:lnTo>
                                      <a:pt x="635" y="25"/>
                                    </a:lnTo>
                                    <a:lnTo>
                                      <a:pt x="545" y="10"/>
                                    </a:lnTo>
                                    <a:lnTo>
                                      <a:pt x="465" y="0"/>
                                    </a:lnTo>
                                    <a:lnTo>
                                      <a:pt x="385" y="0"/>
                                    </a:lnTo>
                                    <a:lnTo>
                                      <a:pt x="305" y="10"/>
                                    </a:lnTo>
                                    <a:lnTo>
                                      <a:pt x="235" y="30"/>
                                    </a:lnTo>
                                    <a:lnTo>
                                      <a:pt x="165" y="55"/>
                                    </a:lnTo>
                                    <a:lnTo>
                                      <a:pt x="110" y="90"/>
                                    </a:lnTo>
                                    <a:lnTo>
                                      <a:pt x="85" y="105"/>
                                    </a:lnTo>
                                    <a:lnTo>
                                      <a:pt x="60" y="125"/>
                                    </a:lnTo>
                                    <a:lnTo>
                                      <a:pt x="45" y="150"/>
                                    </a:lnTo>
                                    <a:lnTo>
                                      <a:pt x="30" y="170"/>
                                    </a:lnTo>
                                    <a:lnTo>
                                      <a:pt x="15" y="200"/>
                                    </a:lnTo>
                                    <a:lnTo>
                                      <a:pt x="5" y="225"/>
                                    </a:lnTo>
                                    <a:lnTo>
                                      <a:pt x="0" y="255"/>
                                    </a:lnTo>
                                    <a:lnTo>
                                      <a:pt x="0" y="285"/>
                                    </a:lnTo>
                                    <a:lnTo>
                                      <a:pt x="0" y="310"/>
                                    </a:lnTo>
                                    <a:lnTo>
                                      <a:pt x="10" y="340"/>
                                    </a:lnTo>
                                    <a:lnTo>
                                      <a:pt x="20" y="375"/>
                                    </a:lnTo>
                                    <a:lnTo>
                                      <a:pt x="35" y="405"/>
                                    </a:lnTo>
                                    <a:lnTo>
                                      <a:pt x="675" y="220"/>
                                    </a:lnTo>
                                    <a:lnTo>
                                      <a:pt x="190" y="650"/>
                                    </a:lnTo>
                                    <a:lnTo>
                                      <a:pt x="275" y="685"/>
                                    </a:lnTo>
                                    <a:lnTo>
                                      <a:pt x="355" y="705"/>
                                    </a:lnTo>
                                    <a:lnTo>
                                      <a:pt x="440" y="720"/>
                                    </a:lnTo>
                                    <a:lnTo>
                                      <a:pt x="520" y="720"/>
                                    </a:lnTo>
                                    <a:lnTo>
                                      <a:pt x="595" y="710"/>
                                    </a:lnTo>
                                    <a:lnTo>
                                      <a:pt x="660" y="690"/>
                                    </a:lnTo>
                                    <a:lnTo>
                                      <a:pt x="725" y="665"/>
                                    </a:lnTo>
                                    <a:lnTo>
                                      <a:pt x="780" y="630"/>
                                    </a:lnTo>
                                    <a:lnTo>
                                      <a:pt x="830" y="585"/>
                                    </a:lnTo>
                                    <a:lnTo>
                                      <a:pt x="865" y="535"/>
                                    </a:lnTo>
                                    <a:lnTo>
                                      <a:pt x="895" y="485"/>
                                    </a:lnTo>
                                    <a:lnTo>
                                      <a:pt x="915" y="425"/>
                                    </a:lnTo>
                                    <a:lnTo>
                                      <a:pt x="920" y="390"/>
                                    </a:lnTo>
                                    <a:lnTo>
                                      <a:pt x="920" y="355"/>
                                    </a:lnTo>
                                    <a:lnTo>
                                      <a:pt x="920" y="320"/>
                                    </a:lnTo>
                                    <a:lnTo>
                                      <a:pt x="915" y="285"/>
                                    </a:lnTo>
                                    <a:lnTo>
                                      <a:pt x="900" y="215"/>
                                    </a:lnTo>
                                    <a:lnTo>
                                      <a:pt x="870" y="1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0" name="Freeform 978"/>
                            <wps:cNvSpPr>
                              <a:spLocks/>
                            </wps:cNvSpPr>
                            <wps:spPr bwMode="auto">
                              <a:xfrm>
                                <a:off x="10131" y="2698"/>
                                <a:ext cx="625" cy="876"/>
                              </a:xfrm>
                              <a:custGeom>
                                <a:avLst/>
                                <a:gdLst>
                                  <a:gd name="T0" fmla="*/ 10 w 410"/>
                                  <a:gd name="T1" fmla="*/ 405 h 575"/>
                                  <a:gd name="T2" fmla="*/ 10 w 410"/>
                                  <a:gd name="T3" fmla="*/ 405 h 575"/>
                                  <a:gd name="T4" fmla="*/ 30 w 410"/>
                                  <a:gd name="T5" fmla="*/ 455 h 575"/>
                                  <a:gd name="T6" fmla="*/ 60 w 410"/>
                                  <a:gd name="T7" fmla="*/ 495 h 575"/>
                                  <a:gd name="T8" fmla="*/ 95 w 410"/>
                                  <a:gd name="T9" fmla="*/ 525 h 575"/>
                                  <a:gd name="T10" fmla="*/ 140 w 410"/>
                                  <a:gd name="T11" fmla="*/ 550 h 575"/>
                                  <a:gd name="T12" fmla="*/ 140 w 410"/>
                                  <a:gd name="T13" fmla="*/ 550 h 575"/>
                                  <a:gd name="T14" fmla="*/ 170 w 410"/>
                                  <a:gd name="T15" fmla="*/ 560 h 575"/>
                                  <a:gd name="T16" fmla="*/ 200 w 410"/>
                                  <a:gd name="T17" fmla="*/ 570 h 575"/>
                                  <a:gd name="T18" fmla="*/ 230 w 410"/>
                                  <a:gd name="T19" fmla="*/ 575 h 575"/>
                                  <a:gd name="T20" fmla="*/ 265 w 410"/>
                                  <a:gd name="T21" fmla="*/ 575 h 575"/>
                                  <a:gd name="T22" fmla="*/ 335 w 410"/>
                                  <a:gd name="T23" fmla="*/ 570 h 575"/>
                                  <a:gd name="T24" fmla="*/ 410 w 410"/>
                                  <a:gd name="T25" fmla="*/ 555 h 575"/>
                                  <a:gd name="T26" fmla="*/ 410 w 410"/>
                                  <a:gd name="T27" fmla="*/ 555 h 575"/>
                                  <a:gd name="T28" fmla="*/ 360 w 410"/>
                                  <a:gd name="T29" fmla="*/ 535 h 575"/>
                                  <a:gd name="T30" fmla="*/ 315 w 410"/>
                                  <a:gd name="T31" fmla="*/ 515 h 575"/>
                                  <a:gd name="T32" fmla="*/ 270 w 410"/>
                                  <a:gd name="T33" fmla="*/ 490 h 575"/>
                                  <a:gd name="T34" fmla="*/ 235 w 410"/>
                                  <a:gd name="T35" fmla="*/ 465 h 575"/>
                                  <a:gd name="T36" fmla="*/ 205 w 410"/>
                                  <a:gd name="T37" fmla="*/ 440 h 575"/>
                                  <a:gd name="T38" fmla="*/ 180 w 410"/>
                                  <a:gd name="T39" fmla="*/ 410 h 575"/>
                                  <a:gd name="T40" fmla="*/ 160 w 410"/>
                                  <a:gd name="T41" fmla="*/ 380 h 575"/>
                                  <a:gd name="T42" fmla="*/ 145 w 410"/>
                                  <a:gd name="T43" fmla="*/ 345 h 575"/>
                                  <a:gd name="T44" fmla="*/ 135 w 410"/>
                                  <a:gd name="T45" fmla="*/ 310 h 575"/>
                                  <a:gd name="T46" fmla="*/ 130 w 410"/>
                                  <a:gd name="T47" fmla="*/ 270 h 575"/>
                                  <a:gd name="T48" fmla="*/ 130 w 410"/>
                                  <a:gd name="T49" fmla="*/ 230 h 575"/>
                                  <a:gd name="T50" fmla="*/ 135 w 410"/>
                                  <a:gd name="T51" fmla="*/ 190 h 575"/>
                                  <a:gd name="T52" fmla="*/ 145 w 410"/>
                                  <a:gd name="T53" fmla="*/ 145 h 575"/>
                                  <a:gd name="T54" fmla="*/ 165 w 410"/>
                                  <a:gd name="T55" fmla="*/ 100 h 575"/>
                                  <a:gd name="T56" fmla="*/ 185 w 410"/>
                                  <a:gd name="T57" fmla="*/ 50 h 575"/>
                                  <a:gd name="T58" fmla="*/ 210 w 410"/>
                                  <a:gd name="T59" fmla="*/ 0 h 575"/>
                                  <a:gd name="T60" fmla="*/ 210 w 410"/>
                                  <a:gd name="T61" fmla="*/ 0 h 575"/>
                                  <a:gd name="T62" fmla="*/ 150 w 410"/>
                                  <a:gd name="T63" fmla="*/ 45 h 575"/>
                                  <a:gd name="T64" fmla="*/ 100 w 410"/>
                                  <a:gd name="T65" fmla="*/ 90 h 575"/>
                                  <a:gd name="T66" fmla="*/ 60 w 410"/>
                                  <a:gd name="T67" fmla="*/ 140 h 575"/>
                                  <a:gd name="T68" fmla="*/ 30 w 410"/>
                                  <a:gd name="T69" fmla="*/ 200 h 575"/>
                                  <a:gd name="T70" fmla="*/ 30 w 410"/>
                                  <a:gd name="T71" fmla="*/ 200 h 575"/>
                                  <a:gd name="T72" fmla="*/ 10 w 410"/>
                                  <a:gd name="T73" fmla="*/ 250 h 575"/>
                                  <a:gd name="T74" fmla="*/ 0 w 410"/>
                                  <a:gd name="T75" fmla="*/ 305 h 575"/>
                                  <a:gd name="T76" fmla="*/ 0 w 410"/>
                                  <a:gd name="T77" fmla="*/ 355 h 575"/>
                                  <a:gd name="T78" fmla="*/ 10 w 410"/>
                                  <a:gd name="T79" fmla="*/ 405 h 575"/>
                                  <a:gd name="T80" fmla="*/ 10 w 410"/>
                                  <a:gd name="T81" fmla="*/ 405 h 5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410" h="575">
                                    <a:moveTo>
                                      <a:pt x="10" y="405"/>
                                    </a:moveTo>
                                    <a:lnTo>
                                      <a:pt x="10" y="405"/>
                                    </a:lnTo>
                                    <a:lnTo>
                                      <a:pt x="30" y="455"/>
                                    </a:lnTo>
                                    <a:lnTo>
                                      <a:pt x="60" y="495"/>
                                    </a:lnTo>
                                    <a:lnTo>
                                      <a:pt x="95" y="525"/>
                                    </a:lnTo>
                                    <a:lnTo>
                                      <a:pt x="140" y="550"/>
                                    </a:lnTo>
                                    <a:lnTo>
                                      <a:pt x="170" y="560"/>
                                    </a:lnTo>
                                    <a:lnTo>
                                      <a:pt x="200" y="570"/>
                                    </a:lnTo>
                                    <a:lnTo>
                                      <a:pt x="230" y="575"/>
                                    </a:lnTo>
                                    <a:lnTo>
                                      <a:pt x="265" y="575"/>
                                    </a:lnTo>
                                    <a:lnTo>
                                      <a:pt x="335" y="570"/>
                                    </a:lnTo>
                                    <a:lnTo>
                                      <a:pt x="410" y="555"/>
                                    </a:lnTo>
                                    <a:lnTo>
                                      <a:pt x="360" y="535"/>
                                    </a:lnTo>
                                    <a:lnTo>
                                      <a:pt x="315" y="515"/>
                                    </a:lnTo>
                                    <a:lnTo>
                                      <a:pt x="270" y="490"/>
                                    </a:lnTo>
                                    <a:lnTo>
                                      <a:pt x="235" y="465"/>
                                    </a:lnTo>
                                    <a:lnTo>
                                      <a:pt x="205" y="440"/>
                                    </a:lnTo>
                                    <a:lnTo>
                                      <a:pt x="180" y="410"/>
                                    </a:lnTo>
                                    <a:lnTo>
                                      <a:pt x="160" y="380"/>
                                    </a:lnTo>
                                    <a:lnTo>
                                      <a:pt x="145" y="345"/>
                                    </a:lnTo>
                                    <a:lnTo>
                                      <a:pt x="135" y="310"/>
                                    </a:lnTo>
                                    <a:lnTo>
                                      <a:pt x="130" y="270"/>
                                    </a:lnTo>
                                    <a:lnTo>
                                      <a:pt x="130" y="230"/>
                                    </a:lnTo>
                                    <a:lnTo>
                                      <a:pt x="135" y="190"/>
                                    </a:lnTo>
                                    <a:lnTo>
                                      <a:pt x="145" y="145"/>
                                    </a:lnTo>
                                    <a:lnTo>
                                      <a:pt x="165" y="100"/>
                                    </a:lnTo>
                                    <a:lnTo>
                                      <a:pt x="185" y="50"/>
                                    </a:lnTo>
                                    <a:lnTo>
                                      <a:pt x="210" y="0"/>
                                    </a:lnTo>
                                    <a:lnTo>
                                      <a:pt x="150" y="45"/>
                                    </a:lnTo>
                                    <a:lnTo>
                                      <a:pt x="100" y="90"/>
                                    </a:lnTo>
                                    <a:lnTo>
                                      <a:pt x="60" y="140"/>
                                    </a:lnTo>
                                    <a:lnTo>
                                      <a:pt x="30" y="200"/>
                                    </a:lnTo>
                                    <a:lnTo>
                                      <a:pt x="10" y="250"/>
                                    </a:lnTo>
                                    <a:lnTo>
                                      <a:pt x="0" y="305"/>
                                    </a:lnTo>
                                    <a:lnTo>
                                      <a:pt x="0" y="355"/>
                                    </a:lnTo>
                                    <a:lnTo>
                                      <a:pt x="10" y="4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1" name="Freeform 979"/>
                            <wps:cNvSpPr>
                              <a:spLocks/>
                            </wps:cNvSpPr>
                            <wps:spPr bwMode="auto">
                              <a:xfrm>
                                <a:off x="14375" y="3544"/>
                                <a:ext cx="434" cy="869"/>
                              </a:xfrm>
                              <a:custGeom>
                                <a:avLst/>
                                <a:gdLst>
                                  <a:gd name="T0" fmla="*/ 0 w 285"/>
                                  <a:gd name="T1" fmla="*/ 0 h 570"/>
                                  <a:gd name="T2" fmla="*/ 0 w 285"/>
                                  <a:gd name="T3" fmla="*/ 0 h 570"/>
                                  <a:gd name="T4" fmla="*/ 60 w 285"/>
                                  <a:gd name="T5" fmla="*/ 75 h 570"/>
                                  <a:gd name="T6" fmla="*/ 85 w 285"/>
                                  <a:gd name="T7" fmla="*/ 115 h 570"/>
                                  <a:gd name="T8" fmla="*/ 110 w 285"/>
                                  <a:gd name="T9" fmla="*/ 150 h 570"/>
                                  <a:gd name="T10" fmla="*/ 125 w 285"/>
                                  <a:gd name="T11" fmla="*/ 185 h 570"/>
                                  <a:gd name="T12" fmla="*/ 140 w 285"/>
                                  <a:gd name="T13" fmla="*/ 225 h 570"/>
                                  <a:gd name="T14" fmla="*/ 150 w 285"/>
                                  <a:gd name="T15" fmla="*/ 260 h 570"/>
                                  <a:gd name="T16" fmla="*/ 155 w 285"/>
                                  <a:gd name="T17" fmla="*/ 295 h 570"/>
                                  <a:gd name="T18" fmla="*/ 155 w 285"/>
                                  <a:gd name="T19" fmla="*/ 330 h 570"/>
                                  <a:gd name="T20" fmla="*/ 155 w 285"/>
                                  <a:gd name="T21" fmla="*/ 365 h 570"/>
                                  <a:gd name="T22" fmla="*/ 145 w 285"/>
                                  <a:gd name="T23" fmla="*/ 400 h 570"/>
                                  <a:gd name="T24" fmla="*/ 135 w 285"/>
                                  <a:gd name="T25" fmla="*/ 435 h 570"/>
                                  <a:gd name="T26" fmla="*/ 120 w 285"/>
                                  <a:gd name="T27" fmla="*/ 470 h 570"/>
                                  <a:gd name="T28" fmla="*/ 105 w 285"/>
                                  <a:gd name="T29" fmla="*/ 505 h 570"/>
                                  <a:gd name="T30" fmla="*/ 80 w 285"/>
                                  <a:gd name="T31" fmla="*/ 535 h 570"/>
                                  <a:gd name="T32" fmla="*/ 55 w 285"/>
                                  <a:gd name="T33" fmla="*/ 570 h 570"/>
                                  <a:gd name="T34" fmla="*/ 55 w 285"/>
                                  <a:gd name="T35" fmla="*/ 570 h 570"/>
                                  <a:gd name="T36" fmla="*/ 110 w 285"/>
                                  <a:gd name="T37" fmla="*/ 545 h 570"/>
                                  <a:gd name="T38" fmla="*/ 160 w 285"/>
                                  <a:gd name="T39" fmla="*/ 520 h 570"/>
                                  <a:gd name="T40" fmla="*/ 200 w 285"/>
                                  <a:gd name="T41" fmla="*/ 495 h 570"/>
                                  <a:gd name="T42" fmla="*/ 235 w 285"/>
                                  <a:gd name="T43" fmla="*/ 465 h 570"/>
                                  <a:gd name="T44" fmla="*/ 260 w 285"/>
                                  <a:gd name="T45" fmla="*/ 435 h 570"/>
                                  <a:gd name="T46" fmla="*/ 275 w 285"/>
                                  <a:gd name="T47" fmla="*/ 400 h 570"/>
                                  <a:gd name="T48" fmla="*/ 285 w 285"/>
                                  <a:gd name="T49" fmla="*/ 370 h 570"/>
                                  <a:gd name="T50" fmla="*/ 285 w 285"/>
                                  <a:gd name="T51" fmla="*/ 335 h 570"/>
                                  <a:gd name="T52" fmla="*/ 280 w 285"/>
                                  <a:gd name="T53" fmla="*/ 295 h 570"/>
                                  <a:gd name="T54" fmla="*/ 260 w 285"/>
                                  <a:gd name="T55" fmla="*/ 260 h 570"/>
                                  <a:gd name="T56" fmla="*/ 240 w 285"/>
                                  <a:gd name="T57" fmla="*/ 220 h 570"/>
                                  <a:gd name="T58" fmla="*/ 205 w 285"/>
                                  <a:gd name="T59" fmla="*/ 180 h 570"/>
                                  <a:gd name="T60" fmla="*/ 165 w 285"/>
                                  <a:gd name="T61" fmla="*/ 135 h 570"/>
                                  <a:gd name="T62" fmla="*/ 120 w 285"/>
                                  <a:gd name="T63" fmla="*/ 90 h 570"/>
                                  <a:gd name="T64" fmla="*/ 65 w 285"/>
                                  <a:gd name="T65" fmla="*/ 45 h 570"/>
                                  <a:gd name="T66" fmla="*/ 0 w 285"/>
                                  <a:gd name="T67" fmla="*/ 0 h 570"/>
                                  <a:gd name="T68" fmla="*/ 0 w 285"/>
                                  <a:gd name="T69" fmla="*/ 0 h 5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285" h="57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0" y="75"/>
                                    </a:lnTo>
                                    <a:lnTo>
                                      <a:pt x="85" y="115"/>
                                    </a:lnTo>
                                    <a:lnTo>
                                      <a:pt x="110" y="150"/>
                                    </a:lnTo>
                                    <a:lnTo>
                                      <a:pt x="125" y="185"/>
                                    </a:lnTo>
                                    <a:lnTo>
                                      <a:pt x="140" y="225"/>
                                    </a:lnTo>
                                    <a:lnTo>
                                      <a:pt x="150" y="260"/>
                                    </a:lnTo>
                                    <a:lnTo>
                                      <a:pt x="155" y="295"/>
                                    </a:lnTo>
                                    <a:lnTo>
                                      <a:pt x="155" y="330"/>
                                    </a:lnTo>
                                    <a:lnTo>
                                      <a:pt x="155" y="365"/>
                                    </a:lnTo>
                                    <a:lnTo>
                                      <a:pt x="145" y="400"/>
                                    </a:lnTo>
                                    <a:lnTo>
                                      <a:pt x="135" y="435"/>
                                    </a:lnTo>
                                    <a:lnTo>
                                      <a:pt x="120" y="470"/>
                                    </a:lnTo>
                                    <a:lnTo>
                                      <a:pt x="105" y="505"/>
                                    </a:lnTo>
                                    <a:lnTo>
                                      <a:pt x="80" y="535"/>
                                    </a:lnTo>
                                    <a:lnTo>
                                      <a:pt x="55" y="570"/>
                                    </a:lnTo>
                                    <a:lnTo>
                                      <a:pt x="110" y="545"/>
                                    </a:lnTo>
                                    <a:lnTo>
                                      <a:pt x="160" y="520"/>
                                    </a:lnTo>
                                    <a:lnTo>
                                      <a:pt x="200" y="495"/>
                                    </a:lnTo>
                                    <a:lnTo>
                                      <a:pt x="235" y="465"/>
                                    </a:lnTo>
                                    <a:lnTo>
                                      <a:pt x="260" y="435"/>
                                    </a:lnTo>
                                    <a:lnTo>
                                      <a:pt x="275" y="400"/>
                                    </a:lnTo>
                                    <a:lnTo>
                                      <a:pt x="285" y="370"/>
                                    </a:lnTo>
                                    <a:lnTo>
                                      <a:pt x="285" y="335"/>
                                    </a:lnTo>
                                    <a:lnTo>
                                      <a:pt x="280" y="295"/>
                                    </a:lnTo>
                                    <a:lnTo>
                                      <a:pt x="260" y="260"/>
                                    </a:lnTo>
                                    <a:lnTo>
                                      <a:pt x="240" y="220"/>
                                    </a:lnTo>
                                    <a:lnTo>
                                      <a:pt x="205" y="180"/>
                                    </a:lnTo>
                                    <a:lnTo>
                                      <a:pt x="165" y="135"/>
                                    </a:lnTo>
                                    <a:lnTo>
                                      <a:pt x="120" y="90"/>
                                    </a:lnTo>
                                    <a:lnTo>
                                      <a:pt x="65" y="4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2" name="Freeform 980"/>
                            <wps:cNvSpPr>
                              <a:spLocks/>
                            </wps:cNvSpPr>
                            <wps:spPr bwMode="auto">
                              <a:xfrm>
                                <a:off x="10756" y="2683"/>
                                <a:ext cx="3619" cy="1440"/>
                              </a:xfrm>
                              <a:custGeom>
                                <a:avLst/>
                                <a:gdLst>
                                  <a:gd name="T0" fmla="*/ 1790 w 2375"/>
                                  <a:gd name="T1" fmla="*/ 860 h 945"/>
                                  <a:gd name="T2" fmla="*/ 1955 w 2375"/>
                                  <a:gd name="T3" fmla="*/ 805 h 945"/>
                                  <a:gd name="T4" fmla="*/ 2110 w 2375"/>
                                  <a:gd name="T5" fmla="*/ 735 h 945"/>
                                  <a:gd name="T6" fmla="*/ 2250 w 2375"/>
                                  <a:gd name="T7" fmla="*/ 655 h 945"/>
                                  <a:gd name="T8" fmla="*/ 2375 w 2375"/>
                                  <a:gd name="T9" fmla="*/ 565 h 945"/>
                                  <a:gd name="T10" fmla="*/ 2325 w 2375"/>
                                  <a:gd name="T11" fmla="*/ 500 h 945"/>
                                  <a:gd name="T12" fmla="*/ 2225 w 2375"/>
                                  <a:gd name="T13" fmla="*/ 380 h 945"/>
                                  <a:gd name="T14" fmla="*/ 2110 w 2375"/>
                                  <a:gd name="T15" fmla="*/ 275 h 945"/>
                                  <a:gd name="T16" fmla="*/ 1980 w 2375"/>
                                  <a:gd name="T17" fmla="*/ 190 h 945"/>
                                  <a:gd name="T18" fmla="*/ 1915 w 2375"/>
                                  <a:gd name="T19" fmla="*/ 150 h 945"/>
                                  <a:gd name="T20" fmla="*/ 1775 w 2375"/>
                                  <a:gd name="T21" fmla="*/ 85 h 945"/>
                                  <a:gd name="T22" fmla="*/ 1630 w 2375"/>
                                  <a:gd name="T23" fmla="*/ 40 h 945"/>
                                  <a:gd name="T24" fmla="*/ 1475 w 2375"/>
                                  <a:gd name="T25" fmla="*/ 10 h 945"/>
                                  <a:gd name="T26" fmla="*/ 1315 w 2375"/>
                                  <a:gd name="T27" fmla="*/ 0 h 945"/>
                                  <a:gd name="T28" fmla="*/ 1235 w 2375"/>
                                  <a:gd name="T29" fmla="*/ 0 h 945"/>
                                  <a:gd name="T30" fmla="*/ 1070 w 2375"/>
                                  <a:gd name="T31" fmla="*/ 15 h 945"/>
                                  <a:gd name="T32" fmla="*/ 905 w 2375"/>
                                  <a:gd name="T33" fmla="*/ 50 h 945"/>
                                  <a:gd name="T34" fmla="*/ 735 w 2375"/>
                                  <a:gd name="T35" fmla="*/ 100 h 945"/>
                                  <a:gd name="T36" fmla="*/ 655 w 2375"/>
                                  <a:gd name="T37" fmla="*/ 135 h 945"/>
                                  <a:gd name="T38" fmla="*/ 485 w 2375"/>
                                  <a:gd name="T39" fmla="*/ 215 h 945"/>
                                  <a:gd name="T40" fmla="*/ 315 w 2375"/>
                                  <a:gd name="T41" fmla="*/ 315 h 945"/>
                                  <a:gd name="T42" fmla="*/ 155 w 2375"/>
                                  <a:gd name="T43" fmla="*/ 430 h 945"/>
                                  <a:gd name="T44" fmla="*/ 0 w 2375"/>
                                  <a:gd name="T45" fmla="*/ 565 h 945"/>
                                  <a:gd name="T46" fmla="*/ 40 w 2375"/>
                                  <a:gd name="T47" fmla="*/ 605 h 945"/>
                                  <a:gd name="T48" fmla="*/ 135 w 2375"/>
                                  <a:gd name="T49" fmla="*/ 685 h 945"/>
                                  <a:gd name="T50" fmla="*/ 250 w 2375"/>
                                  <a:gd name="T51" fmla="*/ 755 h 945"/>
                                  <a:gd name="T52" fmla="*/ 380 w 2375"/>
                                  <a:gd name="T53" fmla="*/ 815 h 945"/>
                                  <a:gd name="T54" fmla="*/ 455 w 2375"/>
                                  <a:gd name="T55" fmla="*/ 840 h 945"/>
                                  <a:gd name="T56" fmla="*/ 605 w 2375"/>
                                  <a:gd name="T57" fmla="*/ 885 h 945"/>
                                  <a:gd name="T58" fmla="*/ 760 w 2375"/>
                                  <a:gd name="T59" fmla="*/ 915 h 945"/>
                                  <a:gd name="T60" fmla="*/ 930 w 2375"/>
                                  <a:gd name="T61" fmla="*/ 935 h 945"/>
                                  <a:gd name="T62" fmla="*/ 1100 w 2375"/>
                                  <a:gd name="T63" fmla="*/ 945 h 945"/>
                                  <a:gd name="T64" fmla="*/ 1280 w 2375"/>
                                  <a:gd name="T65" fmla="*/ 945 h 945"/>
                                  <a:gd name="T66" fmla="*/ 1455 w 2375"/>
                                  <a:gd name="T67" fmla="*/ 930 h 945"/>
                                  <a:gd name="T68" fmla="*/ 1625 w 2375"/>
                                  <a:gd name="T69" fmla="*/ 900 h 945"/>
                                  <a:gd name="T70" fmla="*/ 1790 w 2375"/>
                                  <a:gd name="T71" fmla="*/ 860 h 9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2375" h="945">
                                    <a:moveTo>
                                      <a:pt x="1790" y="860"/>
                                    </a:moveTo>
                                    <a:lnTo>
                                      <a:pt x="1790" y="860"/>
                                    </a:lnTo>
                                    <a:lnTo>
                                      <a:pt x="1875" y="835"/>
                                    </a:lnTo>
                                    <a:lnTo>
                                      <a:pt x="1955" y="805"/>
                                    </a:lnTo>
                                    <a:lnTo>
                                      <a:pt x="2035" y="770"/>
                                    </a:lnTo>
                                    <a:lnTo>
                                      <a:pt x="2110" y="735"/>
                                    </a:lnTo>
                                    <a:lnTo>
                                      <a:pt x="2180" y="695"/>
                                    </a:lnTo>
                                    <a:lnTo>
                                      <a:pt x="2250" y="655"/>
                                    </a:lnTo>
                                    <a:lnTo>
                                      <a:pt x="2315" y="610"/>
                                    </a:lnTo>
                                    <a:lnTo>
                                      <a:pt x="2375" y="565"/>
                                    </a:lnTo>
                                    <a:lnTo>
                                      <a:pt x="2325" y="500"/>
                                    </a:lnTo>
                                    <a:lnTo>
                                      <a:pt x="2275" y="435"/>
                                    </a:lnTo>
                                    <a:lnTo>
                                      <a:pt x="2225" y="380"/>
                                    </a:lnTo>
                                    <a:lnTo>
                                      <a:pt x="2170" y="325"/>
                                    </a:lnTo>
                                    <a:lnTo>
                                      <a:pt x="2110" y="275"/>
                                    </a:lnTo>
                                    <a:lnTo>
                                      <a:pt x="2045" y="230"/>
                                    </a:lnTo>
                                    <a:lnTo>
                                      <a:pt x="1980" y="190"/>
                                    </a:lnTo>
                                    <a:lnTo>
                                      <a:pt x="1915" y="150"/>
                                    </a:lnTo>
                                    <a:lnTo>
                                      <a:pt x="1845" y="115"/>
                                    </a:lnTo>
                                    <a:lnTo>
                                      <a:pt x="1775" y="85"/>
                                    </a:lnTo>
                                    <a:lnTo>
                                      <a:pt x="1700" y="60"/>
                                    </a:lnTo>
                                    <a:lnTo>
                                      <a:pt x="1630" y="40"/>
                                    </a:lnTo>
                                    <a:lnTo>
                                      <a:pt x="1555" y="25"/>
                                    </a:lnTo>
                                    <a:lnTo>
                                      <a:pt x="1475" y="10"/>
                                    </a:lnTo>
                                    <a:lnTo>
                                      <a:pt x="1395" y="5"/>
                                    </a:lnTo>
                                    <a:lnTo>
                                      <a:pt x="1315" y="0"/>
                                    </a:lnTo>
                                    <a:lnTo>
                                      <a:pt x="1235" y="0"/>
                                    </a:lnTo>
                                    <a:lnTo>
                                      <a:pt x="1150" y="10"/>
                                    </a:lnTo>
                                    <a:lnTo>
                                      <a:pt x="1070" y="15"/>
                                    </a:lnTo>
                                    <a:lnTo>
                                      <a:pt x="985" y="30"/>
                                    </a:lnTo>
                                    <a:lnTo>
                                      <a:pt x="905" y="50"/>
                                    </a:lnTo>
                                    <a:lnTo>
                                      <a:pt x="820" y="75"/>
                                    </a:lnTo>
                                    <a:lnTo>
                                      <a:pt x="735" y="100"/>
                                    </a:lnTo>
                                    <a:lnTo>
                                      <a:pt x="655" y="135"/>
                                    </a:lnTo>
                                    <a:lnTo>
                                      <a:pt x="570" y="175"/>
                                    </a:lnTo>
                                    <a:lnTo>
                                      <a:pt x="485" y="215"/>
                                    </a:lnTo>
                                    <a:lnTo>
                                      <a:pt x="400" y="265"/>
                                    </a:lnTo>
                                    <a:lnTo>
                                      <a:pt x="315" y="315"/>
                                    </a:lnTo>
                                    <a:lnTo>
                                      <a:pt x="235" y="370"/>
                                    </a:lnTo>
                                    <a:lnTo>
                                      <a:pt x="155" y="430"/>
                                    </a:lnTo>
                                    <a:lnTo>
                                      <a:pt x="80" y="495"/>
                                    </a:lnTo>
                                    <a:lnTo>
                                      <a:pt x="0" y="565"/>
                                    </a:lnTo>
                                    <a:lnTo>
                                      <a:pt x="40" y="605"/>
                                    </a:lnTo>
                                    <a:lnTo>
                                      <a:pt x="85" y="645"/>
                                    </a:lnTo>
                                    <a:lnTo>
                                      <a:pt x="135" y="685"/>
                                    </a:lnTo>
                                    <a:lnTo>
                                      <a:pt x="190" y="720"/>
                                    </a:lnTo>
                                    <a:lnTo>
                                      <a:pt x="250" y="755"/>
                                    </a:lnTo>
                                    <a:lnTo>
                                      <a:pt x="315" y="785"/>
                                    </a:lnTo>
                                    <a:lnTo>
                                      <a:pt x="380" y="815"/>
                                    </a:lnTo>
                                    <a:lnTo>
                                      <a:pt x="455" y="840"/>
                                    </a:lnTo>
                                    <a:lnTo>
                                      <a:pt x="530" y="865"/>
                                    </a:lnTo>
                                    <a:lnTo>
                                      <a:pt x="605" y="885"/>
                                    </a:lnTo>
                                    <a:lnTo>
                                      <a:pt x="685" y="900"/>
                                    </a:lnTo>
                                    <a:lnTo>
                                      <a:pt x="760" y="915"/>
                                    </a:lnTo>
                                    <a:lnTo>
                                      <a:pt x="845" y="930"/>
                                    </a:lnTo>
                                    <a:lnTo>
                                      <a:pt x="930" y="935"/>
                                    </a:lnTo>
                                    <a:lnTo>
                                      <a:pt x="1100" y="945"/>
                                    </a:lnTo>
                                    <a:lnTo>
                                      <a:pt x="1190" y="945"/>
                                    </a:lnTo>
                                    <a:lnTo>
                                      <a:pt x="1280" y="945"/>
                                    </a:lnTo>
                                    <a:lnTo>
                                      <a:pt x="1370" y="935"/>
                                    </a:lnTo>
                                    <a:lnTo>
                                      <a:pt x="1455" y="930"/>
                                    </a:lnTo>
                                    <a:lnTo>
                                      <a:pt x="1540" y="915"/>
                                    </a:lnTo>
                                    <a:lnTo>
                                      <a:pt x="1625" y="900"/>
                                    </a:lnTo>
                                    <a:lnTo>
                                      <a:pt x="1705" y="880"/>
                                    </a:lnTo>
                                    <a:lnTo>
                                      <a:pt x="1790" y="8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3" name="Freeform 981"/>
                            <wps:cNvSpPr>
                              <a:spLocks/>
                            </wps:cNvSpPr>
                            <wps:spPr bwMode="auto">
                              <a:xfrm>
                                <a:off x="10497" y="2889"/>
                                <a:ext cx="617" cy="411"/>
                              </a:xfrm>
                              <a:custGeom>
                                <a:avLst/>
                                <a:gdLst>
                                  <a:gd name="T0" fmla="*/ 355 w 405"/>
                                  <a:gd name="T1" fmla="*/ 55 h 270"/>
                                  <a:gd name="T2" fmla="*/ 355 w 405"/>
                                  <a:gd name="T3" fmla="*/ 55 h 270"/>
                                  <a:gd name="T4" fmla="*/ 330 w 405"/>
                                  <a:gd name="T5" fmla="*/ 30 h 270"/>
                                  <a:gd name="T6" fmla="*/ 300 w 405"/>
                                  <a:gd name="T7" fmla="*/ 10 h 270"/>
                                  <a:gd name="T8" fmla="*/ 270 w 405"/>
                                  <a:gd name="T9" fmla="*/ 0 h 270"/>
                                  <a:gd name="T10" fmla="*/ 240 w 405"/>
                                  <a:gd name="T11" fmla="*/ 0 h 270"/>
                                  <a:gd name="T12" fmla="*/ 240 w 405"/>
                                  <a:gd name="T13" fmla="*/ 0 h 270"/>
                                  <a:gd name="T14" fmla="*/ 205 w 405"/>
                                  <a:gd name="T15" fmla="*/ 5 h 270"/>
                                  <a:gd name="T16" fmla="*/ 170 w 405"/>
                                  <a:gd name="T17" fmla="*/ 15 h 270"/>
                                  <a:gd name="T18" fmla="*/ 135 w 405"/>
                                  <a:gd name="T19" fmla="*/ 40 h 270"/>
                                  <a:gd name="T20" fmla="*/ 105 w 405"/>
                                  <a:gd name="T21" fmla="*/ 65 h 270"/>
                                  <a:gd name="T22" fmla="*/ 105 w 405"/>
                                  <a:gd name="T23" fmla="*/ 65 h 270"/>
                                  <a:gd name="T24" fmla="*/ 70 w 405"/>
                                  <a:gd name="T25" fmla="*/ 105 h 270"/>
                                  <a:gd name="T26" fmla="*/ 45 w 405"/>
                                  <a:gd name="T27" fmla="*/ 155 h 270"/>
                                  <a:gd name="T28" fmla="*/ 20 w 405"/>
                                  <a:gd name="T29" fmla="*/ 205 h 270"/>
                                  <a:gd name="T30" fmla="*/ 0 w 405"/>
                                  <a:gd name="T31" fmla="*/ 270 h 270"/>
                                  <a:gd name="T32" fmla="*/ 0 w 405"/>
                                  <a:gd name="T33" fmla="*/ 270 h 270"/>
                                  <a:gd name="T34" fmla="*/ 55 w 405"/>
                                  <a:gd name="T35" fmla="*/ 190 h 270"/>
                                  <a:gd name="T36" fmla="*/ 80 w 405"/>
                                  <a:gd name="T37" fmla="*/ 160 h 270"/>
                                  <a:gd name="T38" fmla="*/ 110 w 405"/>
                                  <a:gd name="T39" fmla="*/ 135 h 270"/>
                                  <a:gd name="T40" fmla="*/ 135 w 405"/>
                                  <a:gd name="T41" fmla="*/ 115 h 270"/>
                                  <a:gd name="T42" fmla="*/ 160 w 405"/>
                                  <a:gd name="T43" fmla="*/ 100 h 270"/>
                                  <a:gd name="T44" fmla="*/ 190 w 405"/>
                                  <a:gd name="T45" fmla="*/ 90 h 270"/>
                                  <a:gd name="T46" fmla="*/ 215 w 405"/>
                                  <a:gd name="T47" fmla="*/ 85 h 270"/>
                                  <a:gd name="T48" fmla="*/ 240 w 405"/>
                                  <a:gd name="T49" fmla="*/ 85 h 270"/>
                                  <a:gd name="T50" fmla="*/ 265 w 405"/>
                                  <a:gd name="T51" fmla="*/ 90 h 270"/>
                                  <a:gd name="T52" fmla="*/ 285 w 405"/>
                                  <a:gd name="T53" fmla="*/ 100 h 270"/>
                                  <a:gd name="T54" fmla="*/ 310 w 405"/>
                                  <a:gd name="T55" fmla="*/ 120 h 270"/>
                                  <a:gd name="T56" fmla="*/ 335 w 405"/>
                                  <a:gd name="T57" fmla="*/ 140 h 270"/>
                                  <a:gd name="T58" fmla="*/ 360 w 405"/>
                                  <a:gd name="T59" fmla="*/ 165 h 270"/>
                                  <a:gd name="T60" fmla="*/ 380 w 405"/>
                                  <a:gd name="T61" fmla="*/ 200 h 270"/>
                                  <a:gd name="T62" fmla="*/ 405 w 405"/>
                                  <a:gd name="T63" fmla="*/ 235 h 270"/>
                                  <a:gd name="T64" fmla="*/ 405 w 405"/>
                                  <a:gd name="T65" fmla="*/ 235 h 270"/>
                                  <a:gd name="T66" fmla="*/ 400 w 405"/>
                                  <a:gd name="T67" fmla="*/ 180 h 270"/>
                                  <a:gd name="T68" fmla="*/ 390 w 405"/>
                                  <a:gd name="T69" fmla="*/ 135 h 270"/>
                                  <a:gd name="T70" fmla="*/ 375 w 405"/>
                                  <a:gd name="T71" fmla="*/ 95 h 270"/>
                                  <a:gd name="T72" fmla="*/ 355 w 405"/>
                                  <a:gd name="T73" fmla="*/ 55 h 270"/>
                                  <a:gd name="T74" fmla="*/ 355 w 405"/>
                                  <a:gd name="T75" fmla="*/ 55 h 2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405" h="270">
                                    <a:moveTo>
                                      <a:pt x="355" y="55"/>
                                    </a:moveTo>
                                    <a:lnTo>
                                      <a:pt x="355" y="55"/>
                                    </a:lnTo>
                                    <a:lnTo>
                                      <a:pt x="330" y="30"/>
                                    </a:lnTo>
                                    <a:lnTo>
                                      <a:pt x="300" y="10"/>
                                    </a:lnTo>
                                    <a:lnTo>
                                      <a:pt x="270" y="0"/>
                                    </a:lnTo>
                                    <a:lnTo>
                                      <a:pt x="240" y="0"/>
                                    </a:lnTo>
                                    <a:lnTo>
                                      <a:pt x="205" y="5"/>
                                    </a:lnTo>
                                    <a:lnTo>
                                      <a:pt x="170" y="15"/>
                                    </a:lnTo>
                                    <a:lnTo>
                                      <a:pt x="135" y="40"/>
                                    </a:lnTo>
                                    <a:lnTo>
                                      <a:pt x="105" y="65"/>
                                    </a:lnTo>
                                    <a:lnTo>
                                      <a:pt x="70" y="105"/>
                                    </a:lnTo>
                                    <a:lnTo>
                                      <a:pt x="45" y="155"/>
                                    </a:lnTo>
                                    <a:lnTo>
                                      <a:pt x="20" y="205"/>
                                    </a:lnTo>
                                    <a:lnTo>
                                      <a:pt x="0" y="270"/>
                                    </a:lnTo>
                                    <a:lnTo>
                                      <a:pt x="55" y="190"/>
                                    </a:lnTo>
                                    <a:lnTo>
                                      <a:pt x="80" y="160"/>
                                    </a:lnTo>
                                    <a:lnTo>
                                      <a:pt x="110" y="135"/>
                                    </a:lnTo>
                                    <a:lnTo>
                                      <a:pt x="135" y="115"/>
                                    </a:lnTo>
                                    <a:lnTo>
                                      <a:pt x="160" y="100"/>
                                    </a:lnTo>
                                    <a:lnTo>
                                      <a:pt x="190" y="90"/>
                                    </a:lnTo>
                                    <a:lnTo>
                                      <a:pt x="215" y="85"/>
                                    </a:lnTo>
                                    <a:lnTo>
                                      <a:pt x="240" y="85"/>
                                    </a:lnTo>
                                    <a:lnTo>
                                      <a:pt x="265" y="90"/>
                                    </a:lnTo>
                                    <a:lnTo>
                                      <a:pt x="285" y="100"/>
                                    </a:lnTo>
                                    <a:lnTo>
                                      <a:pt x="310" y="120"/>
                                    </a:lnTo>
                                    <a:lnTo>
                                      <a:pt x="335" y="140"/>
                                    </a:lnTo>
                                    <a:lnTo>
                                      <a:pt x="360" y="165"/>
                                    </a:lnTo>
                                    <a:lnTo>
                                      <a:pt x="380" y="200"/>
                                    </a:lnTo>
                                    <a:lnTo>
                                      <a:pt x="405" y="235"/>
                                    </a:lnTo>
                                    <a:lnTo>
                                      <a:pt x="400" y="180"/>
                                    </a:lnTo>
                                    <a:lnTo>
                                      <a:pt x="390" y="135"/>
                                    </a:lnTo>
                                    <a:lnTo>
                                      <a:pt x="375" y="95"/>
                                    </a:lnTo>
                                    <a:lnTo>
                                      <a:pt x="355" y="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4" name="Freeform 982"/>
                            <wps:cNvSpPr>
                              <a:spLocks/>
                            </wps:cNvSpPr>
                            <wps:spPr bwMode="auto">
                              <a:xfrm>
                                <a:off x="10382" y="3658"/>
                                <a:ext cx="587" cy="625"/>
                              </a:xfrm>
                              <a:custGeom>
                                <a:avLst/>
                                <a:gdLst>
                                  <a:gd name="T0" fmla="*/ 45 w 385"/>
                                  <a:gd name="T1" fmla="*/ 410 h 410"/>
                                  <a:gd name="T2" fmla="*/ 45 w 385"/>
                                  <a:gd name="T3" fmla="*/ 410 h 410"/>
                                  <a:gd name="T4" fmla="*/ 40 w 385"/>
                                  <a:gd name="T5" fmla="*/ 360 h 410"/>
                                  <a:gd name="T6" fmla="*/ 40 w 385"/>
                                  <a:gd name="T7" fmla="*/ 315 h 410"/>
                                  <a:gd name="T8" fmla="*/ 40 w 385"/>
                                  <a:gd name="T9" fmla="*/ 275 h 410"/>
                                  <a:gd name="T10" fmla="*/ 50 w 385"/>
                                  <a:gd name="T11" fmla="*/ 240 h 410"/>
                                  <a:gd name="T12" fmla="*/ 60 w 385"/>
                                  <a:gd name="T13" fmla="*/ 205 h 410"/>
                                  <a:gd name="T14" fmla="*/ 70 w 385"/>
                                  <a:gd name="T15" fmla="*/ 175 h 410"/>
                                  <a:gd name="T16" fmla="*/ 90 w 385"/>
                                  <a:gd name="T17" fmla="*/ 145 h 410"/>
                                  <a:gd name="T18" fmla="*/ 110 w 385"/>
                                  <a:gd name="T19" fmla="*/ 120 h 410"/>
                                  <a:gd name="T20" fmla="*/ 130 w 385"/>
                                  <a:gd name="T21" fmla="*/ 100 h 410"/>
                                  <a:gd name="T22" fmla="*/ 155 w 385"/>
                                  <a:gd name="T23" fmla="*/ 85 h 410"/>
                                  <a:gd name="T24" fmla="*/ 185 w 385"/>
                                  <a:gd name="T25" fmla="*/ 70 h 410"/>
                                  <a:gd name="T26" fmla="*/ 220 w 385"/>
                                  <a:gd name="T27" fmla="*/ 60 h 410"/>
                                  <a:gd name="T28" fmla="*/ 255 w 385"/>
                                  <a:gd name="T29" fmla="*/ 50 h 410"/>
                                  <a:gd name="T30" fmla="*/ 295 w 385"/>
                                  <a:gd name="T31" fmla="*/ 45 h 410"/>
                                  <a:gd name="T32" fmla="*/ 335 w 385"/>
                                  <a:gd name="T33" fmla="*/ 45 h 410"/>
                                  <a:gd name="T34" fmla="*/ 385 w 385"/>
                                  <a:gd name="T35" fmla="*/ 45 h 410"/>
                                  <a:gd name="T36" fmla="*/ 385 w 385"/>
                                  <a:gd name="T37" fmla="*/ 45 h 410"/>
                                  <a:gd name="T38" fmla="*/ 320 w 385"/>
                                  <a:gd name="T39" fmla="*/ 25 h 410"/>
                                  <a:gd name="T40" fmla="*/ 265 w 385"/>
                                  <a:gd name="T41" fmla="*/ 15 h 410"/>
                                  <a:gd name="T42" fmla="*/ 215 w 385"/>
                                  <a:gd name="T43" fmla="*/ 5 h 410"/>
                                  <a:gd name="T44" fmla="*/ 170 w 385"/>
                                  <a:gd name="T45" fmla="*/ 0 h 410"/>
                                  <a:gd name="T46" fmla="*/ 130 w 385"/>
                                  <a:gd name="T47" fmla="*/ 5 h 410"/>
                                  <a:gd name="T48" fmla="*/ 95 w 385"/>
                                  <a:gd name="T49" fmla="*/ 15 h 410"/>
                                  <a:gd name="T50" fmla="*/ 65 w 385"/>
                                  <a:gd name="T51" fmla="*/ 25 h 410"/>
                                  <a:gd name="T52" fmla="*/ 40 w 385"/>
                                  <a:gd name="T53" fmla="*/ 45 h 410"/>
                                  <a:gd name="T54" fmla="*/ 20 w 385"/>
                                  <a:gd name="T55" fmla="*/ 75 h 410"/>
                                  <a:gd name="T56" fmla="*/ 10 w 385"/>
                                  <a:gd name="T57" fmla="*/ 105 h 410"/>
                                  <a:gd name="T58" fmla="*/ 0 w 385"/>
                                  <a:gd name="T59" fmla="*/ 140 h 410"/>
                                  <a:gd name="T60" fmla="*/ 0 w 385"/>
                                  <a:gd name="T61" fmla="*/ 185 h 410"/>
                                  <a:gd name="T62" fmla="*/ 0 w 385"/>
                                  <a:gd name="T63" fmla="*/ 230 h 410"/>
                                  <a:gd name="T64" fmla="*/ 10 w 385"/>
                                  <a:gd name="T65" fmla="*/ 285 h 410"/>
                                  <a:gd name="T66" fmla="*/ 25 w 385"/>
                                  <a:gd name="T67" fmla="*/ 345 h 410"/>
                                  <a:gd name="T68" fmla="*/ 45 w 385"/>
                                  <a:gd name="T69" fmla="*/ 410 h 410"/>
                                  <a:gd name="T70" fmla="*/ 45 w 385"/>
                                  <a:gd name="T71" fmla="*/ 410 h 4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385" h="410">
                                    <a:moveTo>
                                      <a:pt x="45" y="410"/>
                                    </a:moveTo>
                                    <a:lnTo>
                                      <a:pt x="45" y="410"/>
                                    </a:lnTo>
                                    <a:lnTo>
                                      <a:pt x="40" y="360"/>
                                    </a:lnTo>
                                    <a:lnTo>
                                      <a:pt x="40" y="315"/>
                                    </a:lnTo>
                                    <a:lnTo>
                                      <a:pt x="40" y="275"/>
                                    </a:lnTo>
                                    <a:lnTo>
                                      <a:pt x="50" y="240"/>
                                    </a:lnTo>
                                    <a:lnTo>
                                      <a:pt x="60" y="205"/>
                                    </a:lnTo>
                                    <a:lnTo>
                                      <a:pt x="70" y="175"/>
                                    </a:lnTo>
                                    <a:lnTo>
                                      <a:pt x="90" y="145"/>
                                    </a:lnTo>
                                    <a:lnTo>
                                      <a:pt x="110" y="120"/>
                                    </a:lnTo>
                                    <a:lnTo>
                                      <a:pt x="130" y="100"/>
                                    </a:lnTo>
                                    <a:lnTo>
                                      <a:pt x="155" y="85"/>
                                    </a:lnTo>
                                    <a:lnTo>
                                      <a:pt x="185" y="70"/>
                                    </a:lnTo>
                                    <a:lnTo>
                                      <a:pt x="220" y="60"/>
                                    </a:lnTo>
                                    <a:lnTo>
                                      <a:pt x="255" y="50"/>
                                    </a:lnTo>
                                    <a:lnTo>
                                      <a:pt x="295" y="45"/>
                                    </a:lnTo>
                                    <a:lnTo>
                                      <a:pt x="335" y="45"/>
                                    </a:lnTo>
                                    <a:lnTo>
                                      <a:pt x="385" y="45"/>
                                    </a:lnTo>
                                    <a:lnTo>
                                      <a:pt x="320" y="25"/>
                                    </a:lnTo>
                                    <a:lnTo>
                                      <a:pt x="265" y="15"/>
                                    </a:lnTo>
                                    <a:lnTo>
                                      <a:pt x="215" y="5"/>
                                    </a:lnTo>
                                    <a:lnTo>
                                      <a:pt x="170" y="0"/>
                                    </a:lnTo>
                                    <a:lnTo>
                                      <a:pt x="130" y="5"/>
                                    </a:lnTo>
                                    <a:lnTo>
                                      <a:pt x="95" y="15"/>
                                    </a:lnTo>
                                    <a:lnTo>
                                      <a:pt x="65" y="25"/>
                                    </a:lnTo>
                                    <a:lnTo>
                                      <a:pt x="40" y="45"/>
                                    </a:lnTo>
                                    <a:lnTo>
                                      <a:pt x="20" y="75"/>
                                    </a:lnTo>
                                    <a:lnTo>
                                      <a:pt x="10" y="105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0" y="185"/>
                                    </a:lnTo>
                                    <a:lnTo>
                                      <a:pt x="0" y="230"/>
                                    </a:lnTo>
                                    <a:lnTo>
                                      <a:pt x="10" y="285"/>
                                    </a:lnTo>
                                    <a:lnTo>
                                      <a:pt x="25" y="345"/>
                                    </a:lnTo>
                                    <a:lnTo>
                                      <a:pt x="45" y="4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5" name="Freeform 983"/>
                            <wps:cNvSpPr>
                              <a:spLocks/>
                            </wps:cNvSpPr>
                            <wps:spPr bwMode="auto">
                              <a:xfrm>
                                <a:off x="10840" y="3879"/>
                                <a:ext cx="388" cy="511"/>
                              </a:xfrm>
                              <a:custGeom>
                                <a:avLst/>
                                <a:gdLst>
                                  <a:gd name="T0" fmla="*/ 255 w 255"/>
                                  <a:gd name="T1" fmla="*/ 0 h 335"/>
                                  <a:gd name="T2" fmla="*/ 255 w 255"/>
                                  <a:gd name="T3" fmla="*/ 0 h 335"/>
                                  <a:gd name="T4" fmla="*/ 175 w 255"/>
                                  <a:gd name="T5" fmla="*/ 0 h 335"/>
                                  <a:gd name="T6" fmla="*/ 140 w 255"/>
                                  <a:gd name="T7" fmla="*/ 5 h 335"/>
                                  <a:gd name="T8" fmla="*/ 110 w 255"/>
                                  <a:gd name="T9" fmla="*/ 10 h 335"/>
                                  <a:gd name="T10" fmla="*/ 80 w 255"/>
                                  <a:gd name="T11" fmla="*/ 20 h 335"/>
                                  <a:gd name="T12" fmla="*/ 55 w 255"/>
                                  <a:gd name="T13" fmla="*/ 35 h 335"/>
                                  <a:gd name="T14" fmla="*/ 40 w 255"/>
                                  <a:gd name="T15" fmla="*/ 50 h 335"/>
                                  <a:gd name="T16" fmla="*/ 25 w 255"/>
                                  <a:gd name="T17" fmla="*/ 70 h 335"/>
                                  <a:gd name="T18" fmla="*/ 10 w 255"/>
                                  <a:gd name="T19" fmla="*/ 95 h 335"/>
                                  <a:gd name="T20" fmla="*/ 5 w 255"/>
                                  <a:gd name="T21" fmla="*/ 120 h 335"/>
                                  <a:gd name="T22" fmla="*/ 0 w 255"/>
                                  <a:gd name="T23" fmla="*/ 145 h 335"/>
                                  <a:gd name="T24" fmla="*/ 5 w 255"/>
                                  <a:gd name="T25" fmla="*/ 180 h 335"/>
                                  <a:gd name="T26" fmla="*/ 10 w 255"/>
                                  <a:gd name="T27" fmla="*/ 215 h 335"/>
                                  <a:gd name="T28" fmla="*/ 20 w 255"/>
                                  <a:gd name="T29" fmla="*/ 250 h 335"/>
                                  <a:gd name="T30" fmla="*/ 50 w 255"/>
                                  <a:gd name="T31" fmla="*/ 335 h 335"/>
                                  <a:gd name="T32" fmla="*/ 50 w 255"/>
                                  <a:gd name="T33" fmla="*/ 335 h 335"/>
                                  <a:gd name="T34" fmla="*/ 45 w 255"/>
                                  <a:gd name="T35" fmla="*/ 275 h 335"/>
                                  <a:gd name="T36" fmla="*/ 50 w 255"/>
                                  <a:gd name="T37" fmla="*/ 220 h 335"/>
                                  <a:gd name="T38" fmla="*/ 65 w 255"/>
                                  <a:gd name="T39" fmla="*/ 170 h 335"/>
                                  <a:gd name="T40" fmla="*/ 85 w 255"/>
                                  <a:gd name="T41" fmla="*/ 125 h 335"/>
                                  <a:gd name="T42" fmla="*/ 115 w 255"/>
                                  <a:gd name="T43" fmla="*/ 85 h 335"/>
                                  <a:gd name="T44" fmla="*/ 155 w 255"/>
                                  <a:gd name="T45" fmla="*/ 50 h 335"/>
                                  <a:gd name="T46" fmla="*/ 200 w 255"/>
                                  <a:gd name="T47" fmla="*/ 25 h 335"/>
                                  <a:gd name="T48" fmla="*/ 255 w 255"/>
                                  <a:gd name="T49" fmla="*/ 0 h 335"/>
                                  <a:gd name="T50" fmla="*/ 255 w 255"/>
                                  <a:gd name="T51" fmla="*/ 0 h 3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255" h="335">
                                    <a:moveTo>
                                      <a:pt x="255" y="0"/>
                                    </a:moveTo>
                                    <a:lnTo>
                                      <a:pt x="255" y="0"/>
                                    </a:lnTo>
                                    <a:lnTo>
                                      <a:pt x="175" y="0"/>
                                    </a:lnTo>
                                    <a:lnTo>
                                      <a:pt x="140" y="5"/>
                                    </a:lnTo>
                                    <a:lnTo>
                                      <a:pt x="110" y="10"/>
                                    </a:lnTo>
                                    <a:lnTo>
                                      <a:pt x="80" y="20"/>
                                    </a:lnTo>
                                    <a:lnTo>
                                      <a:pt x="55" y="35"/>
                                    </a:lnTo>
                                    <a:lnTo>
                                      <a:pt x="40" y="50"/>
                                    </a:lnTo>
                                    <a:lnTo>
                                      <a:pt x="25" y="70"/>
                                    </a:lnTo>
                                    <a:lnTo>
                                      <a:pt x="10" y="95"/>
                                    </a:lnTo>
                                    <a:lnTo>
                                      <a:pt x="5" y="120"/>
                                    </a:lnTo>
                                    <a:lnTo>
                                      <a:pt x="0" y="145"/>
                                    </a:lnTo>
                                    <a:lnTo>
                                      <a:pt x="5" y="180"/>
                                    </a:lnTo>
                                    <a:lnTo>
                                      <a:pt x="10" y="215"/>
                                    </a:lnTo>
                                    <a:lnTo>
                                      <a:pt x="20" y="250"/>
                                    </a:lnTo>
                                    <a:lnTo>
                                      <a:pt x="50" y="335"/>
                                    </a:lnTo>
                                    <a:lnTo>
                                      <a:pt x="45" y="275"/>
                                    </a:lnTo>
                                    <a:lnTo>
                                      <a:pt x="50" y="220"/>
                                    </a:lnTo>
                                    <a:lnTo>
                                      <a:pt x="65" y="17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15" y="85"/>
                                    </a:lnTo>
                                    <a:lnTo>
                                      <a:pt x="155" y="50"/>
                                    </a:lnTo>
                                    <a:lnTo>
                                      <a:pt x="200" y="25"/>
                                    </a:lnTo>
                                    <a:lnTo>
                                      <a:pt x="25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6" name="Freeform 984"/>
                            <wps:cNvSpPr>
                              <a:spLocks/>
                            </wps:cNvSpPr>
                            <wps:spPr bwMode="auto">
                              <a:xfrm>
                                <a:off x="13865" y="2576"/>
                                <a:ext cx="434" cy="465"/>
                              </a:xfrm>
                              <a:custGeom>
                                <a:avLst/>
                                <a:gdLst>
                                  <a:gd name="T0" fmla="*/ 285 w 285"/>
                                  <a:gd name="T1" fmla="*/ 20 h 305"/>
                                  <a:gd name="T2" fmla="*/ 285 w 285"/>
                                  <a:gd name="T3" fmla="*/ 20 h 305"/>
                                  <a:gd name="T4" fmla="*/ 205 w 285"/>
                                  <a:gd name="T5" fmla="*/ 5 h 305"/>
                                  <a:gd name="T6" fmla="*/ 170 w 285"/>
                                  <a:gd name="T7" fmla="*/ 0 h 305"/>
                                  <a:gd name="T8" fmla="*/ 135 w 285"/>
                                  <a:gd name="T9" fmla="*/ 5 h 305"/>
                                  <a:gd name="T10" fmla="*/ 105 w 285"/>
                                  <a:gd name="T11" fmla="*/ 10 h 305"/>
                                  <a:gd name="T12" fmla="*/ 80 w 285"/>
                                  <a:gd name="T13" fmla="*/ 15 h 305"/>
                                  <a:gd name="T14" fmla="*/ 60 w 285"/>
                                  <a:gd name="T15" fmla="*/ 30 h 305"/>
                                  <a:gd name="T16" fmla="*/ 40 w 285"/>
                                  <a:gd name="T17" fmla="*/ 45 h 305"/>
                                  <a:gd name="T18" fmla="*/ 25 w 285"/>
                                  <a:gd name="T19" fmla="*/ 65 h 305"/>
                                  <a:gd name="T20" fmla="*/ 15 w 285"/>
                                  <a:gd name="T21" fmla="*/ 90 h 305"/>
                                  <a:gd name="T22" fmla="*/ 5 w 285"/>
                                  <a:gd name="T23" fmla="*/ 115 h 305"/>
                                  <a:gd name="T24" fmla="*/ 0 w 285"/>
                                  <a:gd name="T25" fmla="*/ 145 h 305"/>
                                  <a:gd name="T26" fmla="*/ 0 w 285"/>
                                  <a:gd name="T27" fmla="*/ 180 h 305"/>
                                  <a:gd name="T28" fmla="*/ 5 w 285"/>
                                  <a:gd name="T29" fmla="*/ 220 h 305"/>
                                  <a:gd name="T30" fmla="*/ 15 w 285"/>
                                  <a:gd name="T31" fmla="*/ 305 h 305"/>
                                  <a:gd name="T32" fmla="*/ 15 w 285"/>
                                  <a:gd name="T33" fmla="*/ 305 h 305"/>
                                  <a:gd name="T34" fmla="*/ 25 w 285"/>
                                  <a:gd name="T35" fmla="*/ 245 h 305"/>
                                  <a:gd name="T36" fmla="*/ 40 w 285"/>
                                  <a:gd name="T37" fmla="*/ 195 h 305"/>
                                  <a:gd name="T38" fmla="*/ 65 w 285"/>
                                  <a:gd name="T39" fmla="*/ 150 h 305"/>
                                  <a:gd name="T40" fmla="*/ 95 w 285"/>
                                  <a:gd name="T41" fmla="*/ 110 h 305"/>
                                  <a:gd name="T42" fmla="*/ 130 w 285"/>
                                  <a:gd name="T43" fmla="*/ 80 h 305"/>
                                  <a:gd name="T44" fmla="*/ 175 w 285"/>
                                  <a:gd name="T45" fmla="*/ 50 h 305"/>
                                  <a:gd name="T46" fmla="*/ 225 w 285"/>
                                  <a:gd name="T47" fmla="*/ 35 h 305"/>
                                  <a:gd name="T48" fmla="*/ 285 w 285"/>
                                  <a:gd name="T49" fmla="*/ 20 h 305"/>
                                  <a:gd name="T50" fmla="*/ 285 w 285"/>
                                  <a:gd name="T51" fmla="*/ 20 h 3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285" h="305">
                                    <a:moveTo>
                                      <a:pt x="285" y="20"/>
                                    </a:moveTo>
                                    <a:lnTo>
                                      <a:pt x="285" y="20"/>
                                    </a:lnTo>
                                    <a:lnTo>
                                      <a:pt x="205" y="5"/>
                                    </a:lnTo>
                                    <a:lnTo>
                                      <a:pt x="170" y="0"/>
                                    </a:lnTo>
                                    <a:lnTo>
                                      <a:pt x="135" y="5"/>
                                    </a:lnTo>
                                    <a:lnTo>
                                      <a:pt x="105" y="10"/>
                                    </a:lnTo>
                                    <a:lnTo>
                                      <a:pt x="80" y="15"/>
                                    </a:lnTo>
                                    <a:lnTo>
                                      <a:pt x="60" y="30"/>
                                    </a:lnTo>
                                    <a:lnTo>
                                      <a:pt x="40" y="45"/>
                                    </a:lnTo>
                                    <a:lnTo>
                                      <a:pt x="25" y="65"/>
                                    </a:lnTo>
                                    <a:lnTo>
                                      <a:pt x="15" y="90"/>
                                    </a:lnTo>
                                    <a:lnTo>
                                      <a:pt x="5" y="115"/>
                                    </a:lnTo>
                                    <a:lnTo>
                                      <a:pt x="0" y="145"/>
                                    </a:lnTo>
                                    <a:lnTo>
                                      <a:pt x="0" y="180"/>
                                    </a:lnTo>
                                    <a:lnTo>
                                      <a:pt x="5" y="220"/>
                                    </a:lnTo>
                                    <a:lnTo>
                                      <a:pt x="15" y="305"/>
                                    </a:lnTo>
                                    <a:lnTo>
                                      <a:pt x="25" y="245"/>
                                    </a:lnTo>
                                    <a:lnTo>
                                      <a:pt x="40" y="195"/>
                                    </a:lnTo>
                                    <a:lnTo>
                                      <a:pt x="65" y="150"/>
                                    </a:lnTo>
                                    <a:lnTo>
                                      <a:pt x="95" y="110"/>
                                    </a:lnTo>
                                    <a:lnTo>
                                      <a:pt x="130" y="80"/>
                                    </a:lnTo>
                                    <a:lnTo>
                                      <a:pt x="175" y="50"/>
                                    </a:lnTo>
                                    <a:lnTo>
                                      <a:pt x="225" y="35"/>
                                    </a:lnTo>
                                    <a:lnTo>
                                      <a:pt x="285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7" name="Freeform 985"/>
                            <wps:cNvSpPr>
                              <a:spLocks/>
                            </wps:cNvSpPr>
                            <wps:spPr bwMode="auto">
                              <a:xfrm>
                                <a:off x="14253" y="3155"/>
                                <a:ext cx="625" cy="458"/>
                              </a:xfrm>
                              <a:custGeom>
                                <a:avLst/>
                                <a:gdLst>
                                  <a:gd name="T0" fmla="*/ 180 w 410"/>
                                  <a:gd name="T1" fmla="*/ 15 h 300"/>
                                  <a:gd name="T2" fmla="*/ 180 w 410"/>
                                  <a:gd name="T3" fmla="*/ 15 h 300"/>
                                  <a:gd name="T4" fmla="*/ 135 w 410"/>
                                  <a:gd name="T5" fmla="*/ 35 h 300"/>
                                  <a:gd name="T6" fmla="*/ 90 w 410"/>
                                  <a:gd name="T7" fmla="*/ 65 h 300"/>
                                  <a:gd name="T8" fmla="*/ 45 w 410"/>
                                  <a:gd name="T9" fmla="*/ 105 h 300"/>
                                  <a:gd name="T10" fmla="*/ 0 w 410"/>
                                  <a:gd name="T11" fmla="*/ 150 h 300"/>
                                  <a:gd name="T12" fmla="*/ 0 w 410"/>
                                  <a:gd name="T13" fmla="*/ 150 h 300"/>
                                  <a:gd name="T14" fmla="*/ 0 w 410"/>
                                  <a:gd name="T15" fmla="*/ 150 h 300"/>
                                  <a:gd name="T16" fmla="*/ 0 w 410"/>
                                  <a:gd name="T17" fmla="*/ 150 h 300"/>
                                  <a:gd name="T18" fmla="*/ 85 w 410"/>
                                  <a:gd name="T19" fmla="*/ 105 h 300"/>
                                  <a:gd name="T20" fmla="*/ 120 w 410"/>
                                  <a:gd name="T21" fmla="*/ 90 h 300"/>
                                  <a:gd name="T22" fmla="*/ 155 w 410"/>
                                  <a:gd name="T23" fmla="*/ 80 h 300"/>
                                  <a:gd name="T24" fmla="*/ 190 w 410"/>
                                  <a:gd name="T25" fmla="*/ 70 h 300"/>
                                  <a:gd name="T26" fmla="*/ 220 w 410"/>
                                  <a:gd name="T27" fmla="*/ 70 h 300"/>
                                  <a:gd name="T28" fmla="*/ 245 w 410"/>
                                  <a:gd name="T29" fmla="*/ 75 h 300"/>
                                  <a:gd name="T30" fmla="*/ 270 w 410"/>
                                  <a:gd name="T31" fmla="*/ 80 h 300"/>
                                  <a:gd name="T32" fmla="*/ 295 w 410"/>
                                  <a:gd name="T33" fmla="*/ 90 h 300"/>
                                  <a:gd name="T34" fmla="*/ 315 w 410"/>
                                  <a:gd name="T35" fmla="*/ 105 h 300"/>
                                  <a:gd name="T36" fmla="*/ 330 w 410"/>
                                  <a:gd name="T37" fmla="*/ 130 h 300"/>
                                  <a:gd name="T38" fmla="*/ 345 w 410"/>
                                  <a:gd name="T39" fmla="*/ 155 h 300"/>
                                  <a:gd name="T40" fmla="*/ 355 w 410"/>
                                  <a:gd name="T41" fmla="*/ 185 h 300"/>
                                  <a:gd name="T42" fmla="*/ 365 w 410"/>
                                  <a:gd name="T43" fmla="*/ 215 h 300"/>
                                  <a:gd name="T44" fmla="*/ 370 w 410"/>
                                  <a:gd name="T45" fmla="*/ 255 h 300"/>
                                  <a:gd name="T46" fmla="*/ 375 w 410"/>
                                  <a:gd name="T47" fmla="*/ 300 h 300"/>
                                  <a:gd name="T48" fmla="*/ 375 w 410"/>
                                  <a:gd name="T49" fmla="*/ 300 h 300"/>
                                  <a:gd name="T50" fmla="*/ 395 w 410"/>
                                  <a:gd name="T51" fmla="*/ 250 h 300"/>
                                  <a:gd name="T52" fmla="*/ 410 w 410"/>
                                  <a:gd name="T53" fmla="*/ 200 h 300"/>
                                  <a:gd name="T54" fmla="*/ 410 w 410"/>
                                  <a:gd name="T55" fmla="*/ 155 h 300"/>
                                  <a:gd name="T56" fmla="*/ 410 w 410"/>
                                  <a:gd name="T57" fmla="*/ 115 h 300"/>
                                  <a:gd name="T58" fmla="*/ 410 w 410"/>
                                  <a:gd name="T59" fmla="*/ 115 h 300"/>
                                  <a:gd name="T60" fmla="*/ 395 w 410"/>
                                  <a:gd name="T61" fmla="*/ 80 h 300"/>
                                  <a:gd name="T62" fmla="*/ 380 w 410"/>
                                  <a:gd name="T63" fmla="*/ 55 h 300"/>
                                  <a:gd name="T64" fmla="*/ 360 w 410"/>
                                  <a:gd name="T65" fmla="*/ 30 h 300"/>
                                  <a:gd name="T66" fmla="*/ 330 w 410"/>
                                  <a:gd name="T67" fmla="*/ 10 h 300"/>
                                  <a:gd name="T68" fmla="*/ 330 w 410"/>
                                  <a:gd name="T69" fmla="*/ 10 h 300"/>
                                  <a:gd name="T70" fmla="*/ 295 w 410"/>
                                  <a:gd name="T71" fmla="*/ 0 h 300"/>
                                  <a:gd name="T72" fmla="*/ 260 w 410"/>
                                  <a:gd name="T73" fmla="*/ 0 h 300"/>
                                  <a:gd name="T74" fmla="*/ 220 w 410"/>
                                  <a:gd name="T75" fmla="*/ 5 h 300"/>
                                  <a:gd name="T76" fmla="*/ 180 w 410"/>
                                  <a:gd name="T77" fmla="*/ 15 h 300"/>
                                  <a:gd name="T78" fmla="*/ 180 w 410"/>
                                  <a:gd name="T79" fmla="*/ 15 h 3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410" h="300">
                                    <a:moveTo>
                                      <a:pt x="180" y="15"/>
                                    </a:moveTo>
                                    <a:lnTo>
                                      <a:pt x="180" y="15"/>
                                    </a:lnTo>
                                    <a:lnTo>
                                      <a:pt x="135" y="3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45" y="105"/>
                                    </a:lnTo>
                                    <a:lnTo>
                                      <a:pt x="0" y="150"/>
                                    </a:lnTo>
                                    <a:lnTo>
                                      <a:pt x="85" y="105"/>
                                    </a:lnTo>
                                    <a:lnTo>
                                      <a:pt x="120" y="90"/>
                                    </a:lnTo>
                                    <a:lnTo>
                                      <a:pt x="155" y="80"/>
                                    </a:lnTo>
                                    <a:lnTo>
                                      <a:pt x="190" y="70"/>
                                    </a:lnTo>
                                    <a:lnTo>
                                      <a:pt x="220" y="70"/>
                                    </a:lnTo>
                                    <a:lnTo>
                                      <a:pt x="245" y="75"/>
                                    </a:lnTo>
                                    <a:lnTo>
                                      <a:pt x="270" y="80"/>
                                    </a:lnTo>
                                    <a:lnTo>
                                      <a:pt x="295" y="90"/>
                                    </a:lnTo>
                                    <a:lnTo>
                                      <a:pt x="315" y="105"/>
                                    </a:lnTo>
                                    <a:lnTo>
                                      <a:pt x="330" y="130"/>
                                    </a:lnTo>
                                    <a:lnTo>
                                      <a:pt x="345" y="155"/>
                                    </a:lnTo>
                                    <a:lnTo>
                                      <a:pt x="355" y="185"/>
                                    </a:lnTo>
                                    <a:lnTo>
                                      <a:pt x="365" y="215"/>
                                    </a:lnTo>
                                    <a:lnTo>
                                      <a:pt x="370" y="255"/>
                                    </a:lnTo>
                                    <a:lnTo>
                                      <a:pt x="375" y="300"/>
                                    </a:lnTo>
                                    <a:lnTo>
                                      <a:pt x="395" y="250"/>
                                    </a:lnTo>
                                    <a:lnTo>
                                      <a:pt x="410" y="200"/>
                                    </a:lnTo>
                                    <a:lnTo>
                                      <a:pt x="410" y="155"/>
                                    </a:lnTo>
                                    <a:lnTo>
                                      <a:pt x="410" y="115"/>
                                    </a:lnTo>
                                    <a:lnTo>
                                      <a:pt x="395" y="80"/>
                                    </a:lnTo>
                                    <a:lnTo>
                                      <a:pt x="380" y="55"/>
                                    </a:lnTo>
                                    <a:lnTo>
                                      <a:pt x="360" y="30"/>
                                    </a:lnTo>
                                    <a:lnTo>
                                      <a:pt x="330" y="10"/>
                                    </a:lnTo>
                                    <a:lnTo>
                                      <a:pt x="295" y="0"/>
                                    </a:lnTo>
                                    <a:lnTo>
                                      <a:pt x="260" y="0"/>
                                    </a:lnTo>
                                    <a:lnTo>
                                      <a:pt x="220" y="5"/>
                                    </a:lnTo>
                                    <a:lnTo>
                                      <a:pt x="180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8" name="Freeform 986"/>
                            <wps:cNvSpPr>
                              <a:spLocks/>
                            </wps:cNvSpPr>
                            <wps:spPr bwMode="auto">
                              <a:xfrm>
                                <a:off x="14124" y="2744"/>
                                <a:ext cx="724" cy="488"/>
                              </a:xfrm>
                              <a:custGeom>
                                <a:avLst/>
                                <a:gdLst>
                                  <a:gd name="T0" fmla="*/ 475 w 475"/>
                                  <a:gd name="T1" fmla="*/ 175 h 320"/>
                                  <a:gd name="T2" fmla="*/ 475 w 475"/>
                                  <a:gd name="T3" fmla="*/ 175 h 320"/>
                                  <a:gd name="T4" fmla="*/ 430 w 475"/>
                                  <a:gd name="T5" fmla="*/ 130 h 320"/>
                                  <a:gd name="T6" fmla="*/ 390 w 475"/>
                                  <a:gd name="T7" fmla="*/ 90 h 320"/>
                                  <a:gd name="T8" fmla="*/ 350 w 475"/>
                                  <a:gd name="T9" fmla="*/ 55 h 320"/>
                                  <a:gd name="T10" fmla="*/ 310 w 475"/>
                                  <a:gd name="T11" fmla="*/ 30 h 320"/>
                                  <a:gd name="T12" fmla="*/ 275 w 475"/>
                                  <a:gd name="T13" fmla="*/ 15 h 320"/>
                                  <a:gd name="T14" fmla="*/ 240 w 475"/>
                                  <a:gd name="T15" fmla="*/ 5 h 320"/>
                                  <a:gd name="T16" fmla="*/ 205 w 475"/>
                                  <a:gd name="T17" fmla="*/ 0 h 320"/>
                                  <a:gd name="T18" fmla="*/ 175 w 475"/>
                                  <a:gd name="T19" fmla="*/ 5 h 320"/>
                                  <a:gd name="T20" fmla="*/ 150 w 475"/>
                                  <a:gd name="T21" fmla="*/ 20 h 320"/>
                                  <a:gd name="T22" fmla="*/ 120 w 475"/>
                                  <a:gd name="T23" fmla="*/ 40 h 320"/>
                                  <a:gd name="T24" fmla="*/ 95 w 475"/>
                                  <a:gd name="T25" fmla="*/ 70 h 320"/>
                                  <a:gd name="T26" fmla="*/ 70 w 475"/>
                                  <a:gd name="T27" fmla="*/ 105 h 320"/>
                                  <a:gd name="T28" fmla="*/ 50 w 475"/>
                                  <a:gd name="T29" fmla="*/ 145 h 320"/>
                                  <a:gd name="T30" fmla="*/ 30 w 475"/>
                                  <a:gd name="T31" fmla="*/ 200 h 320"/>
                                  <a:gd name="T32" fmla="*/ 15 w 475"/>
                                  <a:gd name="T33" fmla="*/ 255 h 320"/>
                                  <a:gd name="T34" fmla="*/ 0 w 475"/>
                                  <a:gd name="T35" fmla="*/ 320 h 320"/>
                                  <a:gd name="T36" fmla="*/ 0 w 475"/>
                                  <a:gd name="T37" fmla="*/ 320 h 320"/>
                                  <a:gd name="T38" fmla="*/ 20 w 475"/>
                                  <a:gd name="T39" fmla="*/ 280 h 320"/>
                                  <a:gd name="T40" fmla="*/ 40 w 475"/>
                                  <a:gd name="T41" fmla="*/ 240 h 320"/>
                                  <a:gd name="T42" fmla="*/ 65 w 475"/>
                                  <a:gd name="T43" fmla="*/ 205 h 320"/>
                                  <a:gd name="T44" fmla="*/ 90 w 475"/>
                                  <a:gd name="T45" fmla="*/ 175 h 320"/>
                                  <a:gd name="T46" fmla="*/ 115 w 475"/>
                                  <a:gd name="T47" fmla="*/ 155 h 320"/>
                                  <a:gd name="T48" fmla="*/ 140 w 475"/>
                                  <a:gd name="T49" fmla="*/ 130 h 320"/>
                                  <a:gd name="T50" fmla="*/ 170 w 475"/>
                                  <a:gd name="T51" fmla="*/ 115 h 320"/>
                                  <a:gd name="T52" fmla="*/ 200 w 475"/>
                                  <a:gd name="T53" fmla="*/ 105 h 320"/>
                                  <a:gd name="T54" fmla="*/ 230 w 475"/>
                                  <a:gd name="T55" fmla="*/ 100 h 320"/>
                                  <a:gd name="T56" fmla="*/ 260 w 475"/>
                                  <a:gd name="T57" fmla="*/ 95 h 320"/>
                                  <a:gd name="T58" fmla="*/ 290 w 475"/>
                                  <a:gd name="T59" fmla="*/ 100 h 320"/>
                                  <a:gd name="T60" fmla="*/ 325 w 475"/>
                                  <a:gd name="T61" fmla="*/ 105 h 320"/>
                                  <a:gd name="T62" fmla="*/ 360 w 475"/>
                                  <a:gd name="T63" fmla="*/ 115 h 320"/>
                                  <a:gd name="T64" fmla="*/ 400 w 475"/>
                                  <a:gd name="T65" fmla="*/ 130 h 320"/>
                                  <a:gd name="T66" fmla="*/ 435 w 475"/>
                                  <a:gd name="T67" fmla="*/ 150 h 320"/>
                                  <a:gd name="T68" fmla="*/ 475 w 475"/>
                                  <a:gd name="T69" fmla="*/ 175 h 320"/>
                                  <a:gd name="T70" fmla="*/ 475 w 475"/>
                                  <a:gd name="T71" fmla="*/ 175 h 3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475" h="320">
                                    <a:moveTo>
                                      <a:pt x="475" y="175"/>
                                    </a:moveTo>
                                    <a:lnTo>
                                      <a:pt x="475" y="175"/>
                                    </a:lnTo>
                                    <a:lnTo>
                                      <a:pt x="430" y="130"/>
                                    </a:lnTo>
                                    <a:lnTo>
                                      <a:pt x="390" y="90"/>
                                    </a:lnTo>
                                    <a:lnTo>
                                      <a:pt x="350" y="55"/>
                                    </a:lnTo>
                                    <a:lnTo>
                                      <a:pt x="310" y="30"/>
                                    </a:lnTo>
                                    <a:lnTo>
                                      <a:pt x="275" y="15"/>
                                    </a:lnTo>
                                    <a:lnTo>
                                      <a:pt x="240" y="5"/>
                                    </a:lnTo>
                                    <a:lnTo>
                                      <a:pt x="205" y="0"/>
                                    </a:lnTo>
                                    <a:lnTo>
                                      <a:pt x="175" y="5"/>
                                    </a:lnTo>
                                    <a:lnTo>
                                      <a:pt x="150" y="20"/>
                                    </a:lnTo>
                                    <a:lnTo>
                                      <a:pt x="120" y="40"/>
                                    </a:lnTo>
                                    <a:lnTo>
                                      <a:pt x="95" y="70"/>
                                    </a:lnTo>
                                    <a:lnTo>
                                      <a:pt x="70" y="105"/>
                                    </a:lnTo>
                                    <a:lnTo>
                                      <a:pt x="50" y="145"/>
                                    </a:lnTo>
                                    <a:lnTo>
                                      <a:pt x="30" y="200"/>
                                    </a:lnTo>
                                    <a:lnTo>
                                      <a:pt x="15" y="255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20" y="280"/>
                                    </a:lnTo>
                                    <a:lnTo>
                                      <a:pt x="40" y="240"/>
                                    </a:lnTo>
                                    <a:lnTo>
                                      <a:pt x="65" y="205"/>
                                    </a:lnTo>
                                    <a:lnTo>
                                      <a:pt x="90" y="175"/>
                                    </a:lnTo>
                                    <a:lnTo>
                                      <a:pt x="115" y="155"/>
                                    </a:lnTo>
                                    <a:lnTo>
                                      <a:pt x="140" y="130"/>
                                    </a:lnTo>
                                    <a:lnTo>
                                      <a:pt x="170" y="115"/>
                                    </a:lnTo>
                                    <a:lnTo>
                                      <a:pt x="200" y="105"/>
                                    </a:lnTo>
                                    <a:lnTo>
                                      <a:pt x="230" y="100"/>
                                    </a:lnTo>
                                    <a:lnTo>
                                      <a:pt x="260" y="95"/>
                                    </a:lnTo>
                                    <a:lnTo>
                                      <a:pt x="290" y="100"/>
                                    </a:lnTo>
                                    <a:lnTo>
                                      <a:pt x="325" y="105"/>
                                    </a:lnTo>
                                    <a:lnTo>
                                      <a:pt x="360" y="115"/>
                                    </a:lnTo>
                                    <a:lnTo>
                                      <a:pt x="400" y="130"/>
                                    </a:lnTo>
                                    <a:lnTo>
                                      <a:pt x="435" y="150"/>
                                    </a:lnTo>
                                    <a:lnTo>
                                      <a:pt x="475" y="1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9" name="Freeform 987"/>
                            <wps:cNvSpPr>
                              <a:spLocks/>
                            </wps:cNvSpPr>
                            <wps:spPr bwMode="auto">
                              <a:xfrm>
                                <a:off x="12767" y="3475"/>
                                <a:ext cx="1357" cy="359"/>
                              </a:xfrm>
                              <a:custGeom>
                                <a:avLst/>
                                <a:gdLst>
                                  <a:gd name="T0" fmla="*/ 540 w 890"/>
                                  <a:gd name="T1" fmla="*/ 40 h 235"/>
                                  <a:gd name="T2" fmla="*/ 540 w 890"/>
                                  <a:gd name="T3" fmla="*/ 40 h 235"/>
                                  <a:gd name="T4" fmla="*/ 515 w 890"/>
                                  <a:gd name="T5" fmla="*/ 25 h 235"/>
                                  <a:gd name="T6" fmla="*/ 485 w 890"/>
                                  <a:gd name="T7" fmla="*/ 10 h 235"/>
                                  <a:gd name="T8" fmla="*/ 460 w 890"/>
                                  <a:gd name="T9" fmla="*/ 5 h 235"/>
                                  <a:gd name="T10" fmla="*/ 435 w 890"/>
                                  <a:gd name="T11" fmla="*/ 0 h 235"/>
                                  <a:gd name="T12" fmla="*/ 435 w 890"/>
                                  <a:gd name="T13" fmla="*/ 0 h 235"/>
                                  <a:gd name="T14" fmla="*/ 410 w 890"/>
                                  <a:gd name="T15" fmla="*/ 5 h 235"/>
                                  <a:gd name="T16" fmla="*/ 385 w 890"/>
                                  <a:gd name="T17" fmla="*/ 10 h 235"/>
                                  <a:gd name="T18" fmla="*/ 360 w 890"/>
                                  <a:gd name="T19" fmla="*/ 20 h 235"/>
                                  <a:gd name="T20" fmla="*/ 335 w 890"/>
                                  <a:gd name="T21" fmla="*/ 30 h 235"/>
                                  <a:gd name="T22" fmla="*/ 275 w 890"/>
                                  <a:gd name="T23" fmla="*/ 70 h 235"/>
                                  <a:gd name="T24" fmla="*/ 220 w 890"/>
                                  <a:gd name="T25" fmla="*/ 120 h 235"/>
                                  <a:gd name="T26" fmla="*/ 220 w 890"/>
                                  <a:gd name="T27" fmla="*/ 120 h 235"/>
                                  <a:gd name="T28" fmla="*/ 160 w 890"/>
                                  <a:gd name="T29" fmla="*/ 170 h 235"/>
                                  <a:gd name="T30" fmla="*/ 100 w 890"/>
                                  <a:gd name="T31" fmla="*/ 205 h 235"/>
                                  <a:gd name="T32" fmla="*/ 75 w 890"/>
                                  <a:gd name="T33" fmla="*/ 220 h 235"/>
                                  <a:gd name="T34" fmla="*/ 50 w 890"/>
                                  <a:gd name="T35" fmla="*/ 230 h 235"/>
                                  <a:gd name="T36" fmla="*/ 25 w 890"/>
                                  <a:gd name="T37" fmla="*/ 235 h 235"/>
                                  <a:gd name="T38" fmla="*/ 0 w 890"/>
                                  <a:gd name="T39" fmla="*/ 235 h 235"/>
                                  <a:gd name="T40" fmla="*/ 0 w 890"/>
                                  <a:gd name="T41" fmla="*/ 235 h 235"/>
                                  <a:gd name="T42" fmla="*/ 50 w 890"/>
                                  <a:gd name="T43" fmla="*/ 235 h 235"/>
                                  <a:gd name="T44" fmla="*/ 50 w 890"/>
                                  <a:gd name="T45" fmla="*/ 235 h 235"/>
                                  <a:gd name="T46" fmla="*/ 150 w 890"/>
                                  <a:gd name="T47" fmla="*/ 235 h 235"/>
                                  <a:gd name="T48" fmla="*/ 245 w 890"/>
                                  <a:gd name="T49" fmla="*/ 230 h 235"/>
                                  <a:gd name="T50" fmla="*/ 245 w 890"/>
                                  <a:gd name="T51" fmla="*/ 230 h 235"/>
                                  <a:gd name="T52" fmla="*/ 420 w 890"/>
                                  <a:gd name="T53" fmla="*/ 215 h 235"/>
                                  <a:gd name="T54" fmla="*/ 590 w 890"/>
                                  <a:gd name="T55" fmla="*/ 190 h 235"/>
                                  <a:gd name="T56" fmla="*/ 670 w 890"/>
                                  <a:gd name="T57" fmla="*/ 175 h 235"/>
                                  <a:gd name="T58" fmla="*/ 745 w 890"/>
                                  <a:gd name="T59" fmla="*/ 155 h 235"/>
                                  <a:gd name="T60" fmla="*/ 820 w 890"/>
                                  <a:gd name="T61" fmla="*/ 135 h 235"/>
                                  <a:gd name="T62" fmla="*/ 890 w 890"/>
                                  <a:gd name="T63" fmla="*/ 110 h 235"/>
                                  <a:gd name="T64" fmla="*/ 890 w 890"/>
                                  <a:gd name="T65" fmla="*/ 110 h 235"/>
                                  <a:gd name="T66" fmla="*/ 815 w 890"/>
                                  <a:gd name="T67" fmla="*/ 130 h 235"/>
                                  <a:gd name="T68" fmla="*/ 750 w 890"/>
                                  <a:gd name="T69" fmla="*/ 135 h 235"/>
                                  <a:gd name="T70" fmla="*/ 720 w 890"/>
                                  <a:gd name="T71" fmla="*/ 135 h 235"/>
                                  <a:gd name="T72" fmla="*/ 690 w 890"/>
                                  <a:gd name="T73" fmla="*/ 130 h 235"/>
                                  <a:gd name="T74" fmla="*/ 660 w 890"/>
                                  <a:gd name="T75" fmla="*/ 120 h 235"/>
                                  <a:gd name="T76" fmla="*/ 635 w 890"/>
                                  <a:gd name="T77" fmla="*/ 110 h 235"/>
                                  <a:gd name="T78" fmla="*/ 635 w 890"/>
                                  <a:gd name="T79" fmla="*/ 110 h 235"/>
                                  <a:gd name="T80" fmla="*/ 540 w 890"/>
                                  <a:gd name="T81" fmla="*/ 40 h 235"/>
                                  <a:gd name="T82" fmla="*/ 540 w 890"/>
                                  <a:gd name="T83" fmla="*/ 40 h 2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890" h="235">
                                    <a:moveTo>
                                      <a:pt x="540" y="40"/>
                                    </a:moveTo>
                                    <a:lnTo>
                                      <a:pt x="540" y="40"/>
                                    </a:lnTo>
                                    <a:lnTo>
                                      <a:pt x="515" y="25"/>
                                    </a:lnTo>
                                    <a:lnTo>
                                      <a:pt x="485" y="10"/>
                                    </a:lnTo>
                                    <a:lnTo>
                                      <a:pt x="460" y="5"/>
                                    </a:lnTo>
                                    <a:lnTo>
                                      <a:pt x="435" y="0"/>
                                    </a:lnTo>
                                    <a:lnTo>
                                      <a:pt x="410" y="5"/>
                                    </a:lnTo>
                                    <a:lnTo>
                                      <a:pt x="385" y="10"/>
                                    </a:lnTo>
                                    <a:lnTo>
                                      <a:pt x="360" y="20"/>
                                    </a:lnTo>
                                    <a:lnTo>
                                      <a:pt x="335" y="30"/>
                                    </a:lnTo>
                                    <a:lnTo>
                                      <a:pt x="275" y="70"/>
                                    </a:lnTo>
                                    <a:lnTo>
                                      <a:pt x="220" y="120"/>
                                    </a:lnTo>
                                    <a:lnTo>
                                      <a:pt x="160" y="170"/>
                                    </a:lnTo>
                                    <a:lnTo>
                                      <a:pt x="100" y="205"/>
                                    </a:lnTo>
                                    <a:lnTo>
                                      <a:pt x="75" y="220"/>
                                    </a:lnTo>
                                    <a:lnTo>
                                      <a:pt x="50" y="230"/>
                                    </a:lnTo>
                                    <a:lnTo>
                                      <a:pt x="25" y="235"/>
                                    </a:lnTo>
                                    <a:lnTo>
                                      <a:pt x="0" y="235"/>
                                    </a:lnTo>
                                    <a:lnTo>
                                      <a:pt x="50" y="235"/>
                                    </a:lnTo>
                                    <a:lnTo>
                                      <a:pt x="150" y="235"/>
                                    </a:lnTo>
                                    <a:lnTo>
                                      <a:pt x="245" y="230"/>
                                    </a:lnTo>
                                    <a:lnTo>
                                      <a:pt x="420" y="215"/>
                                    </a:lnTo>
                                    <a:lnTo>
                                      <a:pt x="590" y="190"/>
                                    </a:lnTo>
                                    <a:lnTo>
                                      <a:pt x="670" y="175"/>
                                    </a:lnTo>
                                    <a:lnTo>
                                      <a:pt x="745" y="155"/>
                                    </a:lnTo>
                                    <a:lnTo>
                                      <a:pt x="820" y="135"/>
                                    </a:lnTo>
                                    <a:lnTo>
                                      <a:pt x="890" y="110"/>
                                    </a:lnTo>
                                    <a:lnTo>
                                      <a:pt x="815" y="130"/>
                                    </a:lnTo>
                                    <a:lnTo>
                                      <a:pt x="750" y="135"/>
                                    </a:lnTo>
                                    <a:lnTo>
                                      <a:pt x="720" y="135"/>
                                    </a:lnTo>
                                    <a:lnTo>
                                      <a:pt x="690" y="130"/>
                                    </a:lnTo>
                                    <a:lnTo>
                                      <a:pt x="660" y="120"/>
                                    </a:lnTo>
                                    <a:lnTo>
                                      <a:pt x="635" y="110"/>
                                    </a:lnTo>
                                    <a:lnTo>
                                      <a:pt x="540" y="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0" name="Freeform 988"/>
                            <wps:cNvSpPr>
                              <a:spLocks/>
                            </wps:cNvSpPr>
                            <wps:spPr bwMode="auto">
                              <a:xfrm>
                                <a:off x="11038" y="3430"/>
                                <a:ext cx="1691" cy="404"/>
                              </a:xfrm>
                              <a:custGeom>
                                <a:avLst/>
                                <a:gdLst>
                                  <a:gd name="T0" fmla="*/ 490 w 1110"/>
                                  <a:gd name="T1" fmla="*/ 25 h 265"/>
                                  <a:gd name="T2" fmla="*/ 490 w 1110"/>
                                  <a:gd name="T3" fmla="*/ 25 h 265"/>
                                  <a:gd name="T4" fmla="*/ 370 w 1110"/>
                                  <a:gd name="T5" fmla="*/ 95 h 265"/>
                                  <a:gd name="T6" fmla="*/ 370 w 1110"/>
                                  <a:gd name="T7" fmla="*/ 95 h 265"/>
                                  <a:gd name="T8" fmla="*/ 330 w 1110"/>
                                  <a:gd name="T9" fmla="*/ 110 h 265"/>
                                  <a:gd name="T10" fmla="*/ 295 w 1110"/>
                                  <a:gd name="T11" fmla="*/ 120 h 265"/>
                                  <a:gd name="T12" fmla="*/ 250 w 1110"/>
                                  <a:gd name="T13" fmla="*/ 125 h 265"/>
                                  <a:gd name="T14" fmla="*/ 205 w 1110"/>
                                  <a:gd name="T15" fmla="*/ 130 h 265"/>
                                  <a:gd name="T16" fmla="*/ 160 w 1110"/>
                                  <a:gd name="T17" fmla="*/ 130 h 265"/>
                                  <a:gd name="T18" fmla="*/ 110 w 1110"/>
                                  <a:gd name="T19" fmla="*/ 130 h 265"/>
                                  <a:gd name="T20" fmla="*/ 0 w 1110"/>
                                  <a:gd name="T21" fmla="*/ 115 h 265"/>
                                  <a:gd name="T22" fmla="*/ 0 w 1110"/>
                                  <a:gd name="T23" fmla="*/ 115 h 265"/>
                                  <a:gd name="T24" fmla="*/ 215 w 1110"/>
                                  <a:gd name="T25" fmla="*/ 160 h 265"/>
                                  <a:gd name="T26" fmla="*/ 425 w 1110"/>
                                  <a:gd name="T27" fmla="*/ 200 h 265"/>
                                  <a:gd name="T28" fmla="*/ 620 w 1110"/>
                                  <a:gd name="T29" fmla="*/ 225 h 265"/>
                                  <a:gd name="T30" fmla="*/ 815 w 1110"/>
                                  <a:gd name="T31" fmla="*/ 245 h 265"/>
                                  <a:gd name="T32" fmla="*/ 815 w 1110"/>
                                  <a:gd name="T33" fmla="*/ 245 h 265"/>
                                  <a:gd name="T34" fmla="*/ 940 w 1110"/>
                                  <a:gd name="T35" fmla="*/ 255 h 265"/>
                                  <a:gd name="T36" fmla="*/ 1065 w 1110"/>
                                  <a:gd name="T37" fmla="*/ 265 h 265"/>
                                  <a:gd name="T38" fmla="*/ 1065 w 1110"/>
                                  <a:gd name="T39" fmla="*/ 265 h 265"/>
                                  <a:gd name="T40" fmla="*/ 1110 w 1110"/>
                                  <a:gd name="T41" fmla="*/ 265 h 265"/>
                                  <a:gd name="T42" fmla="*/ 1110 w 1110"/>
                                  <a:gd name="T43" fmla="*/ 265 h 265"/>
                                  <a:gd name="T44" fmla="*/ 1080 w 1110"/>
                                  <a:gd name="T45" fmla="*/ 260 h 265"/>
                                  <a:gd name="T46" fmla="*/ 1045 w 1110"/>
                                  <a:gd name="T47" fmla="*/ 255 h 265"/>
                                  <a:gd name="T48" fmla="*/ 1010 w 1110"/>
                                  <a:gd name="T49" fmla="*/ 245 h 265"/>
                                  <a:gd name="T50" fmla="*/ 980 w 1110"/>
                                  <a:gd name="T51" fmla="*/ 230 h 265"/>
                                  <a:gd name="T52" fmla="*/ 945 w 1110"/>
                                  <a:gd name="T53" fmla="*/ 215 h 265"/>
                                  <a:gd name="T54" fmla="*/ 910 w 1110"/>
                                  <a:gd name="T55" fmla="*/ 195 h 265"/>
                                  <a:gd name="T56" fmla="*/ 845 w 1110"/>
                                  <a:gd name="T57" fmla="*/ 145 h 265"/>
                                  <a:gd name="T58" fmla="*/ 845 w 1110"/>
                                  <a:gd name="T59" fmla="*/ 145 h 265"/>
                                  <a:gd name="T60" fmla="*/ 780 w 1110"/>
                                  <a:gd name="T61" fmla="*/ 85 h 265"/>
                                  <a:gd name="T62" fmla="*/ 740 w 1110"/>
                                  <a:gd name="T63" fmla="*/ 50 h 265"/>
                                  <a:gd name="T64" fmla="*/ 740 w 1110"/>
                                  <a:gd name="T65" fmla="*/ 50 h 265"/>
                                  <a:gd name="T66" fmla="*/ 705 w 1110"/>
                                  <a:gd name="T67" fmla="*/ 30 h 265"/>
                                  <a:gd name="T68" fmla="*/ 670 w 1110"/>
                                  <a:gd name="T69" fmla="*/ 15 h 265"/>
                                  <a:gd name="T70" fmla="*/ 635 w 1110"/>
                                  <a:gd name="T71" fmla="*/ 5 h 265"/>
                                  <a:gd name="T72" fmla="*/ 595 w 1110"/>
                                  <a:gd name="T73" fmla="*/ 0 h 265"/>
                                  <a:gd name="T74" fmla="*/ 595 w 1110"/>
                                  <a:gd name="T75" fmla="*/ 0 h 265"/>
                                  <a:gd name="T76" fmla="*/ 570 w 1110"/>
                                  <a:gd name="T77" fmla="*/ 0 h 265"/>
                                  <a:gd name="T78" fmla="*/ 545 w 1110"/>
                                  <a:gd name="T79" fmla="*/ 5 h 265"/>
                                  <a:gd name="T80" fmla="*/ 515 w 1110"/>
                                  <a:gd name="T81" fmla="*/ 10 h 265"/>
                                  <a:gd name="T82" fmla="*/ 490 w 1110"/>
                                  <a:gd name="T83" fmla="*/ 25 h 265"/>
                                  <a:gd name="T84" fmla="*/ 490 w 1110"/>
                                  <a:gd name="T85" fmla="*/ 25 h 2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1110" h="265">
                                    <a:moveTo>
                                      <a:pt x="490" y="25"/>
                                    </a:moveTo>
                                    <a:lnTo>
                                      <a:pt x="490" y="25"/>
                                    </a:lnTo>
                                    <a:lnTo>
                                      <a:pt x="370" y="95"/>
                                    </a:lnTo>
                                    <a:lnTo>
                                      <a:pt x="330" y="110"/>
                                    </a:lnTo>
                                    <a:lnTo>
                                      <a:pt x="295" y="120"/>
                                    </a:lnTo>
                                    <a:lnTo>
                                      <a:pt x="250" y="125"/>
                                    </a:lnTo>
                                    <a:lnTo>
                                      <a:pt x="205" y="130"/>
                                    </a:lnTo>
                                    <a:lnTo>
                                      <a:pt x="160" y="130"/>
                                    </a:lnTo>
                                    <a:lnTo>
                                      <a:pt x="110" y="130"/>
                                    </a:lnTo>
                                    <a:lnTo>
                                      <a:pt x="0" y="115"/>
                                    </a:lnTo>
                                    <a:lnTo>
                                      <a:pt x="215" y="160"/>
                                    </a:lnTo>
                                    <a:lnTo>
                                      <a:pt x="425" y="200"/>
                                    </a:lnTo>
                                    <a:lnTo>
                                      <a:pt x="620" y="225"/>
                                    </a:lnTo>
                                    <a:lnTo>
                                      <a:pt x="815" y="245"/>
                                    </a:lnTo>
                                    <a:lnTo>
                                      <a:pt x="940" y="255"/>
                                    </a:lnTo>
                                    <a:lnTo>
                                      <a:pt x="1065" y="265"/>
                                    </a:lnTo>
                                    <a:lnTo>
                                      <a:pt x="1110" y="265"/>
                                    </a:lnTo>
                                    <a:lnTo>
                                      <a:pt x="1080" y="260"/>
                                    </a:lnTo>
                                    <a:lnTo>
                                      <a:pt x="1045" y="255"/>
                                    </a:lnTo>
                                    <a:lnTo>
                                      <a:pt x="1010" y="245"/>
                                    </a:lnTo>
                                    <a:lnTo>
                                      <a:pt x="980" y="230"/>
                                    </a:lnTo>
                                    <a:lnTo>
                                      <a:pt x="945" y="215"/>
                                    </a:lnTo>
                                    <a:lnTo>
                                      <a:pt x="910" y="195"/>
                                    </a:lnTo>
                                    <a:lnTo>
                                      <a:pt x="845" y="145"/>
                                    </a:lnTo>
                                    <a:lnTo>
                                      <a:pt x="780" y="85"/>
                                    </a:lnTo>
                                    <a:lnTo>
                                      <a:pt x="740" y="50"/>
                                    </a:lnTo>
                                    <a:lnTo>
                                      <a:pt x="705" y="30"/>
                                    </a:lnTo>
                                    <a:lnTo>
                                      <a:pt x="670" y="15"/>
                                    </a:lnTo>
                                    <a:lnTo>
                                      <a:pt x="635" y="5"/>
                                    </a:lnTo>
                                    <a:lnTo>
                                      <a:pt x="595" y="0"/>
                                    </a:lnTo>
                                    <a:lnTo>
                                      <a:pt x="570" y="0"/>
                                    </a:lnTo>
                                    <a:lnTo>
                                      <a:pt x="545" y="5"/>
                                    </a:lnTo>
                                    <a:lnTo>
                                      <a:pt x="515" y="10"/>
                                    </a:lnTo>
                                    <a:lnTo>
                                      <a:pt x="490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1" name="Freeform 989"/>
                            <wps:cNvSpPr>
                              <a:spLocks/>
                            </wps:cNvSpPr>
                            <wps:spPr bwMode="auto">
                              <a:xfrm>
                                <a:off x="10756" y="3544"/>
                                <a:ext cx="3619" cy="579"/>
                              </a:xfrm>
                              <a:custGeom>
                                <a:avLst/>
                                <a:gdLst>
                                  <a:gd name="T0" fmla="*/ 2375 w 2375"/>
                                  <a:gd name="T1" fmla="*/ 0 h 380"/>
                                  <a:gd name="T2" fmla="*/ 2215 w 2375"/>
                                  <a:gd name="T3" fmla="*/ 65 h 380"/>
                                  <a:gd name="T4" fmla="*/ 2140 w 2375"/>
                                  <a:gd name="T5" fmla="*/ 90 h 380"/>
                                  <a:gd name="T6" fmla="*/ 1990 w 2375"/>
                                  <a:gd name="T7" fmla="*/ 130 h 380"/>
                                  <a:gd name="T8" fmla="*/ 1740 w 2375"/>
                                  <a:gd name="T9" fmla="*/ 170 h 380"/>
                                  <a:gd name="T10" fmla="*/ 1565 w 2375"/>
                                  <a:gd name="T11" fmla="*/ 185 h 380"/>
                                  <a:gd name="T12" fmla="*/ 1370 w 2375"/>
                                  <a:gd name="T13" fmla="*/ 190 h 380"/>
                                  <a:gd name="T14" fmla="*/ 1320 w 2375"/>
                                  <a:gd name="T15" fmla="*/ 190 h 380"/>
                                  <a:gd name="T16" fmla="*/ 1295 w 2375"/>
                                  <a:gd name="T17" fmla="*/ 190 h 380"/>
                                  <a:gd name="T18" fmla="*/ 1250 w 2375"/>
                                  <a:gd name="T19" fmla="*/ 190 h 380"/>
                                  <a:gd name="T20" fmla="*/ 1125 w 2375"/>
                                  <a:gd name="T21" fmla="*/ 180 h 380"/>
                                  <a:gd name="T22" fmla="*/ 1000 w 2375"/>
                                  <a:gd name="T23" fmla="*/ 170 h 380"/>
                                  <a:gd name="T24" fmla="*/ 610 w 2375"/>
                                  <a:gd name="T25" fmla="*/ 125 h 380"/>
                                  <a:gd name="T26" fmla="*/ 185 w 2375"/>
                                  <a:gd name="T27" fmla="*/ 40 h 380"/>
                                  <a:gd name="T28" fmla="*/ 0 w 2375"/>
                                  <a:gd name="T29" fmla="*/ 0 h 380"/>
                                  <a:gd name="T30" fmla="*/ 40 w 2375"/>
                                  <a:gd name="T31" fmla="*/ 40 h 380"/>
                                  <a:gd name="T32" fmla="*/ 135 w 2375"/>
                                  <a:gd name="T33" fmla="*/ 120 h 380"/>
                                  <a:gd name="T34" fmla="*/ 250 w 2375"/>
                                  <a:gd name="T35" fmla="*/ 190 h 380"/>
                                  <a:gd name="T36" fmla="*/ 380 w 2375"/>
                                  <a:gd name="T37" fmla="*/ 250 h 380"/>
                                  <a:gd name="T38" fmla="*/ 455 w 2375"/>
                                  <a:gd name="T39" fmla="*/ 275 h 380"/>
                                  <a:gd name="T40" fmla="*/ 475 w 2375"/>
                                  <a:gd name="T41" fmla="*/ 280 h 380"/>
                                  <a:gd name="T42" fmla="*/ 620 w 2375"/>
                                  <a:gd name="T43" fmla="*/ 320 h 380"/>
                                  <a:gd name="T44" fmla="*/ 935 w 2375"/>
                                  <a:gd name="T45" fmla="*/ 370 h 380"/>
                                  <a:gd name="T46" fmla="*/ 1100 w 2375"/>
                                  <a:gd name="T47" fmla="*/ 380 h 380"/>
                                  <a:gd name="T48" fmla="*/ 1100 w 2375"/>
                                  <a:gd name="T49" fmla="*/ 380 h 380"/>
                                  <a:gd name="T50" fmla="*/ 1355 w 2375"/>
                                  <a:gd name="T51" fmla="*/ 375 h 380"/>
                                  <a:gd name="T52" fmla="*/ 1435 w 2375"/>
                                  <a:gd name="T53" fmla="*/ 365 h 380"/>
                                  <a:gd name="T54" fmla="*/ 1615 w 2375"/>
                                  <a:gd name="T55" fmla="*/ 335 h 380"/>
                                  <a:gd name="T56" fmla="*/ 1790 w 2375"/>
                                  <a:gd name="T57" fmla="*/ 295 h 380"/>
                                  <a:gd name="T58" fmla="*/ 1805 w 2375"/>
                                  <a:gd name="T59" fmla="*/ 290 h 380"/>
                                  <a:gd name="T60" fmla="*/ 1885 w 2375"/>
                                  <a:gd name="T61" fmla="*/ 265 h 380"/>
                                  <a:gd name="T62" fmla="*/ 2045 w 2375"/>
                                  <a:gd name="T63" fmla="*/ 205 h 380"/>
                                  <a:gd name="T64" fmla="*/ 2185 w 2375"/>
                                  <a:gd name="T65" fmla="*/ 130 h 380"/>
                                  <a:gd name="T66" fmla="*/ 2315 w 2375"/>
                                  <a:gd name="T67" fmla="*/ 45 h 380"/>
                                  <a:gd name="T68" fmla="*/ 2375 w 2375"/>
                                  <a:gd name="T69" fmla="*/ 0 h 3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2375" h="380">
                                    <a:moveTo>
                                      <a:pt x="2375" y="0"/>
                                    </a:moveTo>
                                    <a:lnTo>
                                      <a:pt x="2375" y="0"/>
                                    </a:lnTo>
                                    <a:lnTo>
                                      <a:pt x="2295" y="35"/>
                                    </a:lnTo>
                                    <a:lnTo>
                                      <a:pt x="2215" y="65"/>
                                    </a:lnTo>
                                    <a:lnTo>
                                      <a:pt x="2140" y="90"/>
                                    </a:lnTo>
                                    <a:lnTo>
                                      <a:pt x="2065" y="110"/>
                                    </a:lnTo>
                                    <a:lnTo>
                                      <a:pt x="1990" y="130"/>
                                    </a:lnTo>
                                    <a:lnTo>
                                      <a:pt x="1910" y="145"/>
                                    </a:lnTo>
                                    <a:lnTo>
                                      <a:pt x="1740" y="170"/>
                                    </a:lnTo>
                                    <a:lnTo>
                                      <a:pt x="1565" y="185"/>
                                    </a:lnTo>
                                    <a:lnTo>
                                      <a:pt x="1470" y="190"/>
                                    </a:lnTo>
                                    <a:lnTo>
                                      <a:pt x="1370" y="190"/>
                                    </a:lnTo>
                                    <a:lnTo>
                                      <a:pt x="1320" y="190"/>
                                    </a:lnTo>
                                    <a:lnTo>
                                      <a:pt x="1295" y="190"/>
                                    </a:lnTo>
                                    <a:lnTo>
                                      <a:pt x="1250" y="190"/>
                                    </a:lnTo>
                                    <a:lnTo>
                                      <a:pt x="1125" y="180"/>
                                    </a:lnTo>
                                    <a:lnTo>
                                      <a:pt x="1000" y="170"/>
                                    </a:lnTo>
                                    <a:lnTo>
                                      <a:pt x="805" y="150"/>
                                    </a:lnTo>
                                    <a:lnTo>
                                      <a:pt x="610" y="125"/>
                                    </a:lnTo>
                                    <a:lnTo>
                                      <a:pt x="400" y="85"/>
                                    </a:lnTo>
                                    <a:lnTo>
                                      <a:pt x="185" y="4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85" y="80"/>
                                    </a:lnTo>
                                    <a:lnTo>
                                      <a:pt x="135" y="120"/>
                                    </a:lnTo>
                                    <a:lnTo>
                                      <a:pt x="190" y="155"/>
                                    </a:lnTo>
                                    <a:lnTo>
                                      <a:pt x="250" y="190"/>
                                    </a:lnTo>
                                    <a:lnTo>
                                      <a:pt x="315" y="220"/>
                                    </a:lnTo>
                                    <a:lnTo>
                                      <a:pt x="380" y="250"/>
                                    </a:lnTo>
                                    <a:lnTo>
                                      <a:pt x="455" y="275"/>
                                    </a:lnTo>
                                    <a:lnTo>
                                      <a:pt x="475" y="280"/>
                                    </a:lnTo>
                                    <a:lnTo>
                                      <a:pt x="550" y="305"/>
                                    </a:lnTo>
                                    <a:lnTo>
                                      <a:pt x="620" y="320"/>
                                    </a:lnTo>
                                    <a:lnTo>
                                      <a:pt x="775" y="355"/>
                                    </a:lnTo>
                                    <a:lnTo>
                                      <a:pt x="935" y="370"/>
                                    </a:lnTo>
                                    <a:lnTo>
                                      <a:pt x="1100" y="380"/>
                                    </a:lnTo>
                                    <a:lnTo>
                                      <a:pt x="1270" y="380"/>
                                    </a:lnTo>
                                    <a:lnTo>
                                      <a:pt x="1355" y="375"/>
                                    </a:lnTo>
                                    <a:lnTo>
                                      <a:pt x="1435" y="365"/>
                                    </a:lnTo>
                                    <a:lnTo>
                                      <a:pt x="1525" y="355"/>
                                    </a:lnTo>
                                    <a:lnTo>
                                      <a:pt x="1615" y="335"/>
                                    </a:lnTo>
                                    <a:lnTo>
                                      <a:pt x="1700" y="320"/>
                                    </a:lnTo>
                                    <a:lnTo>
                                      <a:pt x="1790" y="295"/>
                                    </a:lnTo>
                                    <a:lnTo>
                                      <a:pt x="1805" y="290"/>
                                    </a:lnTo>
                                    <a:lnTo>
                                      <a:pt x="1885" y="265"/>
                                    </a:lnTo>
                                    <a:lnTo>
                                      <a:pt x="1965" y="235"/>
                                    </a:lnTo>
                                    <a:lnTo>
                                      <a:pt x="2045" y="205"/>
                                    </a:lnTo>
                                    <a:lnTo>
                                      <a:pt x="2115" y="170"/>
                                    </a:lnTo>
                                    <a:lnTo>
                                      <a:pt x="2185" y="130"/>
                                    </a:lnTo>
                                    <a:lnTo>
                                      <a:pt x="2250" y="90"/>
                                    </a:lnTo>
                                    <a:lnTo>
                                      <a:pt x="2315" y="45"/>
                                    </a:lnTo>
                                    <a:lnTo>
                                      <a:pt x="237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2" name="Freeform 990"/>
                            <wps:cNvSpPr>
                              <a:spLocks/>
                            </wps:cNvSpPr>
                            <wps:spPr bwMode="auto">
                              <a:xfrm>
                                <a:off x="13141" y="3544"/>
                                <a:ext cx="1234" cy="442"/>
                              </a:xfrm>
                              <a:custGeom>
                                <a:avLst/>
                                <a:gdLst>
                                  <a:gd name="T0" fmla="*/ 810 w 810"/>
                                  <a:gd name="T1" fmla="*/ 0 h 290"/>
                                  <a:gd name="T2" fmla="*/ 810 w 810"/>
                                  <a:gd name="T3" fmla="*/ 0 h 290"/>
                                  <a:gd name="T4" fmla="*/ 730 w 810"/>
                                  <a:gd name="T5" fmla="*/ 35 h 290"/>
                                  <a:gd name="T6" fmla="*/ 650 w 810"/>
                                  <a:gd name="T7" fmla="*/ 65 h 290"/>
                                  <a:gd name="T8" fmla="*/ 650 w 810"/>
                                  <a:gd name="T9" fmla="*/ 65 h 290"/>
                                  <a:gd name="T10" fmla="*/ 575 w 810"/>
                                  <a:gd name="T11" fmla="*/ 90 h 290"/>
                                  <a:gd name="T12" fmla="*/ 500 w 810"/>
                                  <a:gd name="T13" fmla="*/ 110 h 290"/>
                                  <a:gd name="T14" fmla="*/ 425 w 810"/>
                                  <a:gd name="T15" fmla="*/ 130 h 290"/>
                                  <a:gd name="T16" fmla="*/ 345 w 810"/>
                                  <a:gd name="T17" fmla="*/ 145 h 290"/>
                                  <a:gd name="T18" fmla="*/ 175 w 810"/>
                                  <a:gd name="T19" fmla="*/ 170 h 290"/>
                                  <a:gd name="T20" fmla="*/ 0 w 810"/>
                                  <a:gd name="T21" fmla="*/ 185 h 290"/>
                                  <a:gd name="T22" fmla="*/ 240 w 810"/>
                                  <a:gd name="T23" fmla="*/ 290 h 290"/>
                                  <a:gd name="T24" fmla="*/ 240 w 810"/>
                                  <a:gd name="T25" fmla="*/ 290 h 290"/>
                                  <a:gd name="T26" fmla="*/ 320 w 810"/>
                                  <a:gd name="T27" fmla="*/ 265 h 290"/>
                                  <a:gd name="T28" fmla="*/ 400 w 810"/>
                                  <a:gd name="T29" fmla="*/ 235 h 290"/>
                                  <a:gd name="T30" fmla="*/ 480 w 810"/>
                                  <a:gd name="T31" fmla="*/ 205 h 290"/>
                                  <a:gd name="T32" fmla="*/ 550 w 810"/>
                                  <a:gd name="T33" fmla="*/ 170 h 290"/>
                                  <a:gd name="T34" fmla="*/ 620 w 810"/>
                                  <a:gd name="T35" fmla="*/ 130 h 290"/>
                                  <a:gd name="T36" fmla="*/ 685 w 810"/>
                                  <a:gd name="T37" fmla="*/ 90 h 290"/>
                                  <a:gd name="T38" fmla="*/ 750 w 810"/>
                                  <a:gd name="T39" fmla="*/ 45 h 290"/>
                                  <a:gd name="T40" fmla="*/ 810 w 810"/>
                                  <a:gd name="T41" fmla="*/ 0 h 290"/>
                                  <a:gd name="T42" fmla="*/ 810 w 810"/>
                                  <a:gd name="T43" fmla="*/ 0 h 2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810" h="290">
                                    <a:moveTo>
                                      <a:pt x="810" y="0"/>
                                    </a:moveTo>
                                    <a:lnTo>
                                      <a:pt x="810" y="0"/>
                                    </a:lnTo>
                                    <a:lnTo>
                                      <a:pt x="730" y="35"/>
                                    </a:lnTo>
                                    <a:lnTo>
                                      <a:pt x="650" y="65"/>
                                    </a:lnTo>
                                    <a:lnTo>
                                      <a:pt x="575" y="90"/>
                                    </a:lnTo>
                                    <a:lnTo>
                                      <a:pt x="500" y="110"/>
                                    </a:lnTo>
                                    <a:lnTo>
                                      <a:pt x="425" y="130"/>
                                    </a:lnTo>
                                    <a:lnTo>
                                      <a:pt x="345" y="145"/>
                                    </a:lnTo>
                                    <a:lnTo>
                                      <a:pt x="175" y="170"/>
                                    </a:lnTo>
                                    <a:lnTo>
                                      <a:pt x="0" y="185"/>
                                    </a:lnTo>
                                    <a:lnTo>
                                      <a:pt x="240" y="290"/>
                                    </a:lnTo>
                                    <a:lnTo>
                                      <a:pt x="320" y="265"/>
                                    </a:lnTo>
                                    <a:lnTo>
                                      <a:pt x="400" y="235"/>
                                    </a:lnTo>
                                    <a:lnTo>
                                      <a:pt x="480" y="205"/>
                                    </a:lnTo>
                                    <a:lnTo>
                                      <a:pt x="550" y="170"/>
                                    </a:lnTo>
                                    <a:lnTo>
                                      <a:pt x="620" y="130"/>
                                    </a:lnTo>
                                    <a:lnTo>
                                      <a:pt x="685" y="90"/>
                                    </a:lnTo>
                                    <a:lnTo>
                                      <a:pt x="750" y="45"/>
                                    </a:lnTo>
                                    <a:lnTo>
                                      <a:pt x="81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3" name="Freeform 991"/>
                            <wps:cNvSpPr>
                              <a:spLocks/>
                            </wps:cNvSpPr>
                            <wps:spPr bwMode="auto">
                              <a:xfrm>
                                <a:off x="10756" y="3544"/>
                                <a:ext cx="1524" cy="427"/>
                              </a:xfrm>
                              <a:custGeom>
                                <a:avLst/>
                                <a:gdLst>
                                  <a:gd name="T0" fmla="*/ 455 w 1000"/>
                                  <a:gd name="T1" fmla="*/ 275 h 280"/>
                                  <a:gd name="T2" fmla="*/ 455 w 1000"/>
                                  <a:gd name="T3" fmla="*/ 275 h 280"/>
                                  <a:gd name="T4" fmla="*/ 475 w 1000"/>
                                  <a:gd name="T5" fmla="*/ 280 h 280"/>
                                  <a:gd name="T6" fmla="*/ 475 w 1000"/>
                                  <a:gd name="T7" fmla="*/ 280 h 280"/>
                                  <a:gd name="T8" fmla="*/ 620 w 1000"/>
                                  <a:gd name="T9" fmla="*/ 270 h 280"/>
                                  <a:gd name="T10" fmla="*/ 690 w 1000"/>
                                  <a:gd name="T11" fmla="*/ 260 h 280"/>
                                  <a:gd name="T12" fmla="*/ 760 w 1000"/>
                                  <a:gd name="T13" fmla="*/ 250 h 280"/>
                                  <a:gd name="T14" fmla="*/ 820 w 1000"/>
                                  <a:gd name="T15" fmla="*/ 235 h 280"/>
                                  <a:gd name="T16" fmla="*/ 885 w 1000"/>
                                  <a:gd name="T17" fmla="*/ 215 h 280"/>
                                  <a:gd name="T18" fmla="*/ 940 w 1000"/>
                                  <a:gd name="T19" fmla="*/ 195 h 280"/>
                                  <a:gd name="T20" fmla="*/ 1000 w 1000"/>
                                  <a:gd name="T21" fmla="*/ 170 h 280"/>
                                  <a:gd name="T22" fmla="*/ 1000 w 1000"/>
                                  <a:gd name="T23" fmla="*/ 170 h 280"/>
                                  <a:gd name="T24" fmla="*/ 805 w 1000"/>
                                  <a:gd name="T25" fmla="*/ 150 h 280"/>
                                  <a:gd name="T26" fmla="*/ 610 w 1000"/>
                                  <a:gd name="T27" fmla="*/ 125 h 280"/>
                                  <a:gd name="T28" fmla="*/ 400 w 1000"/>
                                  <a:gd name="T29" fmla="*/ 85 h 280"/>
                                  <a:gd name="T30" fmla="*/ 185 w 1000"/>
                                  <a:gd name="T31" fmla="*/ 40 h 280"/>
                                  <a:gd name="T32" fmla="*/ 185 w 1000"/>
                                  <a:gd name="T33" fmla="*/ 40 h 280"/>
                                  <a:gd name="T34" fmla="*/ 0 w 1000"/>
                                  <a:gd name="T35" fmla="*/ 0 h 280"/>
                                  <a:gd name="T36" fmla="*/ 0 w 1000"/>
                                  <a:gd name="T37" fmla="*/ 0 h 280"/>
                                  <a:gd name="T38" fmla="*/ 40 w 1000"/>
                                  <a:gd name="T39" fmla="*/ 40 h 280"/>
                                  <a:gd name="T40" fmla="*/ 85 w 1000"/>
                                  <a:gd name="T41" fmla="*/ 80 h 280"/>
                                  <a:gd name="T42" fmla="*/ 135 w 1000"/>
                                  <a:gd name="T43" fmla="*/ 120 h 280"/>
                                  <a:gd name="T44" fmla="*/ 190 w 1000"/>
                                  <a:gd name="T45" fmla="*/ 155 h 280"/>
                                  <a:gd name="T46" fmla="*/ 250 w 1000"/>
                                  <a:gd name="T47" fmla="*/ 190 h 280"/>
                                  <a:gd name="T48" fmla="*/ 315 w 1000"/>
                                  <a:gd name="T49" fmla="*/ 220 h 280"/>
                                  <a:gd name="T50" fmla="*/ 380 w 1000"/>
                                  <a:gd name="T51" fmla="*/ 250 h 280"/>
                                  <a:gd name="T52" fmla="*/ 455 w 1000"/>
                                  <a:gd name="T53" fmla="*/ 275 h 280"/>
                                  <a:gd name="T54" fmla="*/ 455 w 1000"/>
                                  <a:gd name="T55" fmla="*/ 275 h 2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1000" h="280">
                                    <a:moveTo>
                                      <a:pt x="455" y="275"/>
                                    </a:moveTo>
                                    <a:lnTo>
                                      <a:pt x="455" y="275"/>
                                    </a:lnTo>
                                    <a:lnTo>
                                      <a:pt x="475" y="280"/>
                                    </a:lnTo>
                                    <a:lnTo>
                                      <a:pt x="620" y="270"/>
                                    </a:lnTo>
                                    <a:lnTo>
                                      <a:pt x="690" y="260"/>
                                    </a:lnTo>
                                    <a:lnTo>
                                      <a:pt x="760" y="250"/>
                                    </a:lnTo>
                                    <a:lnTo>
                                      <a:pt x="820" y="235"/>
                                    </a:lnTo>
                                    <a:lnTo>
                                      <a:pt x="885" y="215"/>
                                    </a:lnTo>
                                    <a:lnTo>
                                      <a:pt x="940" y="195"/>
                                    </a:lnTo>
                                    <a:lnTo>
                                      <a:pt x="1000" y="170"/>
                                    </a:lnTo>
                                    <a:lnTo>
                                      <a:pt x="805" y="150"/>
                                    </a:lnTo>
                                    <a:lnTo>
                                      <a:pt x="610" y="125"/>
                                    </a:lnTo>
                                    <a:lnTo>
                                      <a:pt x="400" y="85"/>
                                    </a:lnTo>
                                    <a:lnTo>
                                      <a:pt x="185" y="4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0" y="40"/>
                                    </a:lnTo>
                                    <a:lnTo>
                                      <a:pt x="85" y="80"/>
                                    </a:lnTo>
                                    <a:lnTo>
                                      <a:pt x="135" y="120"/>
                                    </a:lnTo>
                                    <a:lnTo>
                                      <a:pt x="190" y="155"/>
                                    </a:lnTo>
                                    <a:lnTo>
                                      <a:pt x="250" y="190"/>
                                    </a:lnTo>
                                    <a:lnTo>
                                      <a:pt x="315" y="220"/>
                                    </a:lnTo>
                                    <a:lnTo>
                                      <a:pt x="380" y="250"/>
                                    </a:lnTo>
                                    <a:lnTo>
                                      <a:pt x="455" y="2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4" name="Freeform 992"/>
                            <wps:cNvSpPr>
                              <a:spLocks/>
                            </wps:cNvSpPr>
                            <wps:spPr bwMode="auto">
                              <a:xfrm>
                                <a:off x="12432" y="3834"/>
                                <a:ext cx="511" cy="289"/>
                              </a:xfrm>
                              <a:custGeom>
                                <a:avLst/>
                                <a:gdLst>
                                  <a:gd name="T0" fmla="*/ 220 w 335"/>
                                  <a:gd name="T1" fmla="*/ 0 h 190"/>
                                  <a:gd name="T2" fmla="*/ 220 w 335"/>
                                  <a:gd name="T3" fmla="*/ 0 h 190"/>
                                  <a:gd name="T4" fmla="*/ 195 w 335"/>
                                  <a:gd name="T5" fmla="*/ 0 h 190"/>
                                  <a:gd name="T6" fmla="*/ 195 w 335"/>
                                  <a:gd name="T7" fmla="*/ 0 h 190"/>
                                  <a:gd name="T8" fmla="*/ 150 w 335"/>
                                  <a:gd name="T9" fmla="*/ 0 h 190"/>
                                  <a:gd name="T10" fmla="*/ 150 w 335"/>
                                  <a:gd name="T11" fmla="*/ 0 h 190"/>
                                  <a:gd name="T12" fmla="*/ 130 w 335"/>
                                  <a:gd name="T13" fmla="*/ 40 h 190"/>
                                  <a:gd name="T14" fmla="*/ 95 w 335"/>
                                  <a:gd name="T15" fmla="*/ 85 h 190"/>
                                  <a:gd name="T16" fmla="*/ 55 w 335"/>
                                  <a:gd name="T17" fmla="*/ 135 h 190"/>
                                  <a:gd name="T18" fmla="*/ 0 w 335"/>
                                  <a:gd name="T19" fmla="*/ 190 h 190"/>
                                  <a:gd name="T20" fmla="*/ 0 w 335"/>
                                  <a:gd name="T21" fmla="*/ 190 h 190"/>
                                  <a:gd name="T22" fmla="*/ 0 w 335"/>
                                  <a:gd name="T23" fmla="*/ 190 h 190"/>
                                  <a:gd name="T24" fmla="*/ 0 w 335"/>
                                  <a:gd name="T25" fmla="*/ 190 h 190"/>
                                  <a:gd name="T26" fmla="*/ 170 w 335"/>
                                  <a:gd name="T27" fmla="*/ 190 h 190"/>
                                  <a:gd name="T28" fmla="*/ 255 w 335"/>
                                  <a:gd name="T29" fmla="*/ 185 h 190"/>
                                  <a:gd name="T30" fmla="*/ 335 w 335"/>
                                  <a:gd name="T31" fmla="*/ 175 h 190"/>
                                  <a:gd name="T32" fmla="*/ 270 w 335"/>
                                  <a:gd name="T33" fmla="*/ 0 h 190"/>
                                  <a:gd name="T34" fmla="*/ 270 w 335"/>
                                  <a:gd name="T35" fmla="*/ 0 h 190"/>
                                  <a:gd name="T36" fmla="*/ 220 w 335"/>
                                  <a:gd name="T37" fmla="*/ 0 h 190"/>
                                  <a:gd name="T38" fmla="*/ 220 w 335"/>
                                  <a:gd name="T39" fmla="*/ 0 h 1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335" h="190">
                                    <a:moveTo>
                                      <a:pt x="220" y="0"/>
                                    </a:moveTo>
                                    <a:lnTo>
                                      <a:pt x="220" y="0"/>
                                    </a:lnTo>
                                    <a:lnTo>
                                      <a:pt x="195" y="0"/>
                                    </a:lnTo>
                                    <a:lnTo>
                                      <a:pt x="150" y="0"/>
                                    </a:lnTo>
                                    <a:lnTo>
                                      <a:pt x="130" y="40"/>
                                    </a:lnTo>
                                    <a:lnTo>
                                      <a:pt x="95" y="85"/>
                                    </a:lnTo>
                                    <a:lnTo>
                                      <a:pt x="55" y="135"/>
                                    </a:lnTo>
                                    <a:lnTo>
                                      <a:pt x="0" y="190"/>
                                    </a:lnTo>
                                    <a:lnTo>
                                      <a:pt x="170" y="190"/>
                                    </a:lnTo>
                                    <a:lnTo>
                                      <a:pt x="255" y="185"/>
                                    </a:lnTo>
                                    <a:lnTo>
                                      <a:pt x="335" y="175"/>
                                    </a:lnTo>
                                    <a:lnTo>
                                      <a:pt x="270" y="0"/>
                                    </a:lnTo>
                                    <a:lnTo>
                                      <a:pt x="2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5" name="Freeform 993"/>
                            <wps:cNvSpPr>
                              <a:spLocks/>
                            </wps:cNvSpPr>
                            <wps:spPr bwMode="auto">
                              <a:xfrm>
                                <a:off x="13113" y="3559"/>
                                <a:ext cx="320" cy="191"/>
                              </a:xfrm>
                              <a:custGeom>
                                <a:avLst/>
                                <a:gdLst>
                                  <a:gd name="T0" fmla="*/ 210 w 210"/>
                                  <a:gd name="T1" fmla="*/ 40 h 125"/>
                                  <a:gd name="T2" fmla="*/ 210 w 210"/>
                                  <a:gd name="T3" fmla="*/ 40 h 125"/>
                                  <a:gd name="T4" fmla="*/ 200 w 210"/>
                                  <a:gd name="T5" fmla="*/ 25 h 125"/>
                                  <a:gd name="T6" fmla="*/ 195 w 210"/>
                                  <a:gd name="T7" fmla="*/ 15 h 125"/>
                                  <a:gd name="T8" fmla="*/ 185 w 210"/>
                                  <a:gd name="T9" fmla="*/ 5 h 125"/>
                                  <a:gd name="T10" fmla="*/ 175 w 210"/>
                                  <a:gd name="T11" fmla="*/ 0 h 125"/>
                                  <a:gd name="T12" fmla="*/ 175 w 210"/>
                                  <a:gd name="T13" fmla="*/ 0 h 125"/>
                                  <a:gd name="T14" fmla="*/ 160 w 210"/>
                                  <a:gd name="T15" fmla="*/ 0 h 125"/>
                                  <a:gd name="T16" fmla="*/ 140 w 210"/>
                                  <a:gd name="T17" fmla="*/ 5 h 125"/>
                                  <a:gd name="T18" fmla="*/ 120 w 210"/>
                                  <a:gd name="T19" fmla="*/ 15 h 125"/>
                                  <a:gd name="T20" fmla="*/ 95 w 210"/>
                                  <a:gd name="T21" fmla="*/ 25 h 125"/>
                                  <a:gd name="T22" fmla="*/ 95 w 210"/>
                                  <a:gd name="T23" fmla="*/ 25 h 125"/>
                                  <a:gd name="T24" fmla="*/ 70 w 210"/>
                                  <a:gd name="T25" fmla="*/ 45 h 125"/>
                                  <a:gd name="T26" fmla="*/ 45 w 210"/>
                                  <a:gd name="T27" fmla="*/ 65 h 125"/>
                                  <a:gd name="T28" fmla="*/ 20 w 210"/>
                                  <a:gd name="T29" fmla="*/ 90 h 125"/>
                                  <a:gd name="T30" fmla="*/ 0 w 210"/>
                                  <a:gd name="T31" fmla="*/ 115 h 125"/>
                                  <a:gd name="T32" fmla="*/ 0 w 210"/>
                                  <a:gd name="T33" fmla="*/ 115 h 125"/>
                                  <a:gd name="T34" fmla="*/ 65 w 210"/>
                                  <a:gd name="T35" fmla="*/ 120 h 125"/>
                                  <a:gd name="T36" fmla="*/ 120 w 210"/>
                                  <a:gd name="T37" fmla="*/ 125 h 125"/>
                                  <a:gd name="T38" fmla="*/ 160 w 210"/>
                                  <a:gd name="T39" fmla="*/ 115 h 125"/>
                                  <a:gd name="T40" fmla="*/ 180 w 210"/>
                                  <a:gd name="T41" fmla="*/ 105 h 125"/>
                                  <a:gd name="T42" fmla="*/ 190 w 210"/>
                                  <a:gd name="T43" fmla="*/ 95 h 125"/>
                                  <a:gd name="T44" fmla="*/ 190 w 210"/>
                                  <a:gd name="T45" fmla="*/ 95 h 125"/>
                                  <a:gd name="T46" fmla="*/ 205 w 210"/>
                                  <a:gd name="T47" fmla="*/ 85 h 125"/>
                                  <a:gd name="T48" fmla="*/ 210 w 210"/>
                                  <a:gd name="T49" fmla="*/ 70 h 125"/>
                                  <a:gd name="T50" fmla="*/ 210 w 210"/>
                                  <a:gd name="T51" fmla="*/ 55 h 125"/>
                                  <a:gd name="T52" fmla="*/ 210 w 210"/>
                                  <a:gd name="T53" fmla="*/ 40 h 125"/>
                                  <a:gd name="T54" fmla="*/ 210 w 210"/>
                                  <a:gd name="T55" fmla="*/ 40 h 1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210" h="125">
                                    <a:moveTo>
                                      <a:pt x="210" y="40"/>
                                    </a:moveTo>
                                    <a:lnTo>
                                      <a:pt x="210" y="40"/>
                                    </a:lnTo>
                                    <a:lnTo>
                                      <a:pt x="200" y="25"/>
                                    </a:lnTo>
                                    <a:lnTo>
                                      <a:pt x="195" y="15"/>
                                    </a:lnTo>
                                    <a:lnTo>
                                      <a:pt x="185" y="5"/>
                                    </a:lnTo>
                                    <a:lnTo>
                                      <a:pt x="175" y="0"/>
                                    </a:lnTo>
                                    <a:lnTo>
                                      <a:pt x="160" y="0"/>
                                    </a:lnTo>
                                    <a:lnTo>
                                      <a:pt x="140" y="5"/>
                                    </a:lnTo>
                                    <a:lnTo>
                                      <a:pt x="120" y="15"/>
                                    </a:lnTo>
                                    <a:lnTo>
                                      <a:pt x="95" y="25"/>
                                    </a:lnTo>
                                    <a:lnTo>
                                      <a:pt x="70" y="45"/>
                                    </a:lnTo>
                                    <a:lnTo>
                                      <a:pt x="45" y="65"/>
                                    </a:lnTo>
                                    <a:lnTo>
                                      <a:pt x="20" y="90"/>
                                    </a:lnTo>
                                    <a:lnTo>
                                      <a:pt x="0" y="115"/>
                                    </a:lnTo>
                                    <a:lnTo>
                                      <a:pt x="65" y="120"/>
                                    </a:lnTo>
                                    <a:lnTo>
                                      <a:pt x="120" y="125"/>
                                    </a:lnTo>
                                    <a:lnTo>
                                      <a:pt x="160" y="115"/>
                                    </a:lnTo>
                                    <a:lnTo>
                                      <a:pt x="180" y="105"/>
                                    </a:lnTo>
                                    <a:lnTo>
                                      <a:pt x="190" y="95"/>
                                    </a:lnTo>
                                    <a:lnTo>
                                      <a:pt x="205" y="85"/>
                                    </a:lnTo>
                                    <a:lnTo>
                                      <a:pt x="210" y="70"/>
                                    </a:lnTo>
                                    <a:lnTo>
                                      <a:pt x="210" y="55"/>
                                    </a:lnTo>
                                    <a:lnTo>
                                      <a:pt x="210" y="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6" name="Freeform 994"/>
                            <wps:cNvSpPr>
                              <a:spLocks/>
                            </wps:cNvSpPr>
                            <wps:spPr bwMode="auto">
                              <a:xfrm>
                                <a:off x="11767" y="3506"/>
                                <a:ext cx="305" cy="198"/>
                              </a:xfrm>
                              <a:custGeom>
                                <a:avLst/>
                                <a:gdLst>
                                  <a:gd name="T0" fmla="*/ 5 w 200"/>
                                  <a:gd name="T1" fmla="*/ 35 h 130"/>
                                  <a:gd name="T2" fmla="*/ 5 w 200"/>
                                  <a:gd name="T3" fmla="*/ 35 h 130"/>
                                  <a:gd name="T4" fmla="*/ 0 w 200"/>
                                  <a:gd name="T5" fmla="*/ 50 h 130"/>
                                  <a:gd name="T6" fmla="*/ 0 w 200"/>
                                  <a:gd name="T7" fmla="*/ 65 h 130"/>
                                  <a:gd name="T8" fmla="*/ 5 w 200"/>
                                  <a:gd name="T9" fmla="*/ 80 h 130"/>
                                  <a:gd name="T10" fmla="*/ 15 w 200"/>
                                  <a:gd name="T11" fmla="*/ 95 h 130"/>
                                  <a:gd name="T12" fmla="*/ 15 w 200"/>
                                  <a:gd name="T13" fmla="*/ 95 h 130"/>
                                  <a:gd name="T14" fmla="*/ 25 w 200"/>
                                  <a:gd name="T15" fmla="*/ 105 h 130"/>
                                  <a:gd name="T16" fmla="*/ 40 w 200"/>
                                  <a:gd name="T17" fmla="*/ 115 h 130"/>
                                  <a:gd name="T18" fmla="*/ 85 w 200"/>
                                  <a:gd name="T19" fmla="*/ 125 h 130"/>
                                  <a:gd name="T20" fmla="*/ 135 w 200"/>
                                  <a:gd name="T21" fmla="*/ 130 h 130"/>
                                  <a:gd name="T22" fmla="*/ 200 w 200"/>
                                  <a:gd name="T23" fmla="*/ 125 h 130"/>
                                  <a:gd name="T24" fmla="*/ 200 w 200"/>
                                  <a:gd name="T25" fmla="*/ 125 h 130"/>
                                  <a:gd name="T26" fmla="*/ 185 w 200"/>
                                  <a:gd name="T27" fmla="*/ 100 h 130"/>
                                  <a:gd name="T28" fmla="*/ 165 w 200"/>
                                  <a:gd name="T29" fmla="*/ 75 h 130"/>
                                  <a:gd name="T30" fmla="*/ 140 w 200"/>
                                  <a:gd name="T31" fmla="*/ 55 h 130"/>
                                  <a:gd name="T32" fmla="*/ 120 w 200"/>
                                  <a:gd name="T33" fmla="*/ 35 h 130"/>
                                  <a:gd name="T34" fmla="*/ 120 w 200"/>
                                  <a:gd name="T35" fmla="*/ 35 h 130"/>
                                  <a:gd name="T36" fmla="*/ 95 w 200"/>
                                  <a:gd name="T37" fmla="*/ 15 h 130"/>
                                  <a:gd name="T38" fmla="*/ 70 w 200"/>
                                  <a:gd name="T39" fmla="*/ 5 h 130"/>
                                  <a:gd name="T40" fmla="*/ 55 w 200"/>
                                  <a:gd name="T41" fmla="*/ 0 h 130"/>
                                  <a:gd name="T42" fmla="*/ 40 w 200"/>
                                  <a:gd name="T43" fmla="*/ 0 h 130"/>
                                  <a:gd name="T44" fmla="*/ 40 w 200"/>
                                  <a:gd name="T45" fmla="*/ 0 h 130"/>
                                  <a:gd name="T46" fmla="*/ 30 w 200"/>
                                  <a:gd name="T47" fmla="*/ 5 h 130"/>
                                  <a:gd name="T48" fmla="*/ 20 w 200"/>
                                  <a:gd name="T49" fmla="*/ 10 h 130"/>
                                  <a:gd name="T50" fmla="*/ 5 w 200"/>
                                  <a:gd name="T51" fmla="*/ 35 h 130"/>
                                  <a:gd name="T52" fmla="*/ 5 w 200"/>
                                  <a:gd name="T53" fmla="*/ 35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200" h="130">
                                    <a:moveTo>
                                      <a:pt x="5" y="35"/>
                                    </a:moveTo>
                                    <a:lnTo>
                                      <a:pt x="5" y="35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5" y="80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25" y="105"/>
                                    </a:lnTo>
                                    <a:lnTo>
                                      <a:pt x="40" y="115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35" y="130"/>
                                    </a:lnTo>
                                    <a:lnTo>
                                      <a:pt x="200" y="125"/>
                                    </a:lnTo>
                                    <a:lnTo>
                                      <a:pt x="185" y="100"/>
                                    </a:lnTo>
                                    <a:lnTo>
                                      <a:pt x="165" y="75"/>
                                    </a:lnTo>
                                    <a:lnTo>
                                      <a:pt x="140" y="55"/>
                                    </a:lnTo>
                                    <a:lnTo>
                                      <a:pt x="120" y="35"/>
                                    </a:lnTo>
                                    <a:lnTo>
                                      <a:pt x="95" y="15"/>
                                    </a:lnTo>
                                    <a:lnTo>
                                      <a:pt x="70" y="5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30" y="5"/>
                                    </a:lnTo>
                                    <a:lnTo>
                                      <a:pt x="20" y="10"/>
                                    </a:lnTo>
                                    <a:lnTo>
                                      <a:pt x="5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47" name="Group 1571"/>
                          <wpg:cNvGrpSpPr>
                            <a:grpSpLocks/>
                          </wpg:cNvGrpSpPr>
                          <wpg:grpSpPr bwMode="auto">
                            <a:xfrm>
                              <a:off x="12100" y="4909"/>
                              <a:ext cx="3115" cy="2192"/>
                              <a:chOff x="11248" y="4799"/>
                              <a:chExt cx="3115" cy="2192"/>
                            </a:xfrm>
                          </wpg:grpSpPr>
                          <wpg:grpSp>
                            <wpg:cNvPr id="448" name="Group 155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248" y="5547"/>
                                <a:ext cx="2569" cy="1444"/>
                                <a:chOff x="6312" y="10037"/>
                                <a:chExt cx="2569" cy="1444"/>
                              </a:xfrm>
                            </wpg:grpSpPr>
                            <wps:wsp>
                              <wps:cNvPr id="449" name="Freeform 1556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6312" y="10706"/>
                                  <a:ext cx="2398" cy="775"/>
                                </a:xfrm>
                                <a:custGeom>
                                  <a:avLst/>
                                  <a:gdLst>
                                    <a:gd name="T0" fmla="*/ 2433 w 2433"/>
                                    <a:gd name="T1" fmla="*/ 390 h 775"/>
                                    <a:gd name="T2" fmla="*/ 2428 w 2433"/>
                                    <a:gd name="T3" fmla="*/ 430 h 775"/>
                                    <a:gd name="T4" fmla="*/ 2378 w 2433"/>
                                    <a:gd name="T5" fmla="*/ 505 h 775"/>
                                    <a:gd name="T6" fmla="*/ 2283 w 2433"/>
                                    <a:gd name="T7" fmla="*/ 575 h 775"/>
                                    <a:gd name="T8" fmla="*/ 2153 w 2433"/>
                                    <a:gd name="T9" fmla="*/ 635 h 775"/>
                                    <a:gd name="T10" fmla="*/ 1988 w 2433"/>
                                    <a:gd name="T11" fmla="*/ 685 h 775"/>
                                    <a:gd name="T12" fmla="*/ 1793 w 2433"/>
                                    <a:gd name="T13" fmla="*/ 730 h 775"/>
                                    <a:gd name="T14" fmla="*/ 1579 w 2433"/>
                                    <a:gd name="T15" fmla="*/ 760 h 775"/>
                                    <a:gd name="T16" fmla="*/ 1339 w 2433"/>
                                    <a:gd name="T17" fmla="*/ 775 h 775"/>
                                    <a:gd name="T18" fmla="*/ 1214 w 2433"/>
                                    <a:gd name="T19" fmla="*/ 775 h 775"/>
                                    <a:gd name="T20" fmla="*/ 969 w 2433"/>
                                    <a:gd name="T21" fmla="*/ 770 h 775"/>
                                    <a:gd name="T22" fmla="*/ 744 w 2433"/>
                                    <a:gd name="T23" fmla="*/ 745 h 775"/>
                                    <a:gd name="T24" fmla="*/ 534 w 2433"/>
                                    <a:gd name="T25" fmla="*/ 710 h 775"/>
                                    <a:gd name="T26" fmla="*/ 354 w 2433"/>
                                    <a:gd name="T27" fmla="*/ 660 h 775"/>
                                    <a:gd name="T28" fmla="*/ 204 w 2433"/>
                                    <a:gd name="T29" fmla="*/ 605 h 775"/>
                                    <a:gd name="T30" fmla="*/ 94 w 2433"/>
                                    <a:gd name="T31" fmla="*/ 540 h 775"/>
                                    <a:gd name="T32" fmla="*/ 25 w 2433"/>
                                    <a:gd name="T33" fmla="*/ 465 h 775"/>
                                    <a:gd name="T34" fmla="*/ 0 w 2433"/>
                                    <a:gd name="T35" fmla="*/ 410 h 775"/>
                                    <a:gd name="T36" fmla="*/ 0 w 2433"/>
                                    <a:gd name="T37" fmla="*/ 390 h 775"/>
                                    <a:gd name="T38" fmla="*/ 5 w 2433"/>
                                    <a:gd name="T39" fmla="*/ 350 h 775"/>
                                    <a:gd name="T40" fmla="*/ 55 w 2433"/>
                                    <a:gd name="T41" fmla="*/ 275 h 775"/>
                                    <a:gd name="T42" fmla="*/ 144 w 2433"/>
                                    <a:gd name="T43" fmla="*/ 205 h 775"/>
                                    <a:gd name="T44" fmla="*/ 274 w 2433"/>
                                    <a:gd name="T45" fmla="*/ 140 h 775"/>
                                    <a:gd name="T46" fmla="*/ 439 w 2433"/>
                                    <a:gd name="T47" fmla="*/ 90 h 775"/>
                                    <a:gd name="T48" fmla="*/ 634 w 2433"/>
                                    <a:gd name="T49" fmla="*/ 45 h 775"/>
                                    <a:gd name="T50" fmla="*/ 854 w 2433"/>
                                    <a:gd name="T51" fmla="*/ 20 h 775"/>
                                    <a:gd name="T52" fmla="*/ 1089 w 2433"/>
                                    <a:gd name="T53" fmla="*/ 5 h 775"/>
                                    <a:gd name="T54" fmla="*/ 1214 w 2433"/>
                                    <a:gd name="T55" fmla="*/ 0 h 775"/>
                                    <a:gd name="T56" fmla="*/ 1459 w 2433"/>
                                    <a:gd name="T57" fmla="*/ 10 h 775"/>
                                    <a:gd name="T58" fmla="*/ 1688 w 2433"/>
                                    <a:gd name="T59" fmla="*/ 30 h 775"/>
                                    <a:gd name="T60" fmla="*/ 1893 w 2433"/>
                                    <a:gd name="T61" fmla="*/ 65 h 775"/>
                                    <a:gd name="T62" fmla="*/ 2073 w 2433"/>
                                    <a:gd name="T63" fmla="*/ 115 h 775"/>
                                    <a:gd name="T64" fmla="*/ 2223 w 2433"/>
                                    <a:gd name="T65" fmla="*/ 170 h 775"/>
                                    <a:gd name="T66" fmla="*/ 2338 w 2433"/>
                                    <a:gd name="T67" fmla="*/ 235 h 775"/>
                                    <a:gd name="T68" fmla="*/ 2408 w 2433"/>
                                    <a:gd name="T69" fmla="*/ 310 h 775"/>
                                    <a:gd name="T70" fmla="*/ 2428 w 2433"/>
                                    <a:gd name="T71" fmla="*/ 370 h 775"/>
                                    <a:gd name="T72" fmla="*/ 2433 w 2433"/>
                                    <a:gd name="T73" fmla="*/ 390 h 7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2433" h="775">
                                      <a:moveTo>
                                        <a:pt x="2433" y="390"/>
                                      </a:moveTo>
                                      <a:lnTo>
                                        <a:pt x="2433" y="390"/>
                                      </a:lnTo>
                                      <a:lnTo>
                                        <a:pt x="2428" y="410"/>
                                      </a:lnTo>
                                      <a:lnTo>
                                        <a:pt x="2428" y="430"/>
                                      </a:lnTo>
                                      <a:lnTo>
                                        <a:pt x="2408" y="465"/>
                                      </a:lnTo>
                                      <a:lnTo>
                                        <a:pt x="2378" y="505"/>
                                      </a:lnTo>
                                      <a:lnTo>
                                        <a:pt x="2338" y="540"/>
                                      </a:lnTo>
                                      <a:lnTo>
                                        <a:pt x="2283" y="575"/>
                                      </a:lnTo>
                                      <a:lnTo>
                                        <a:pt x="2223" y="605"/>
                                      </a:lnTo>
                                      <a:lnTo>
                                        <a:pt x="2153" y="635"/>
                                      </a:lnTo>
                                      <a:lnTo>
                                        <a:pt x="2073" y="660"/>
                                      </a:lnTo>
                                      <a:lnTo>
                                        <a:pt x="1988" y="685"/>
                                      </a:lnTo>
                                      <a:lnTo>
                                        <a:pt x="1893" y="710"/>
                                      </a:lnTo>
                                      <a:lnTo>
                                        <a:pt x="1793" y="730"/>
                                      </a:lnTo>
                                      <a:lnTo>
                                        <a:pt x="1688" y="745"/>
                                      </a:lnTo>
                                      <a:lnTo>
                                        <a:pt x="1579" y="760"/>
                                      </a:lnTo>
                                      <a:lnTo>
                                        <a:pt x="1459" y="770"/>
                                      </a:lnTo>
                                      <a:lnTo>
                                        <a:pt x="1339" y="775"/>
                                      </a:lnTo>
                                      <a:lnTo>
                                        <a:pt x="1214" y="775"/>
                                      </a:lnTo>
                                      <a:lnTo>
                                        <a:pt x="1214" y="775"/>
                                      </a:lnTo>
                                      <a:lnTo>
                                        <a:pt x="1089" y="775"/>
                                      </a:lnTo>
                                      <a:lnTo>
                                        <a:pt x="969" y="770"/>
                                      </a:lnTo>
                                      <a:lnTo>
                                        <a:pt x="854" y="760"/>
                                      </a:lnTo>
                                      <a:lnTo>
                                        <a:pt x="744" y="745"/>
                                      </a:lnTo>
                                      <a:lnTo>
                                        <a:pt x="634" y="730"/>
                                      </a:lnTo>
                                      <a:lnTo>
                                        <a:pt x="534" y="710"/>
                                      </a:lnTo>
                                      <a:lnTo>
                                        <a:pt x="439" y="685"/>
                                      </a:lnTo>
                                      <a:lnTo>
                                        <a:pt x="354" y="660"/>
                                      </a:lnTo>
                                      <a:lnTo>
                                        <a:pt x="274" y="635"/>
                                      </a:lnTo>
                                      <a:lnTo>
                                        <a:pt x="204" y="605"/>
                                      </a:lnTo>
                                      <a:lnTo>
                                        <a:pt x="144" y="575"/>
                                      </a:lnTo>
                                      <a:lnTo>
                                        <a:pt x="94" y="540"/>
                                      </a:lnTo>
                                      <a:lnTo>
                                        <a:pt x="55" y="505"/>
                                      </a:lnTo>
                                      <a:lnTo>
                                        <a:pt x="25" y="465"/>
                                      </a:lnTo>
                                      <a:lnTo>
                                        <a:pt x="5" y="430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0" y="390"/>
                                      </a:lnTo>
                                      <a:lnTo>
                                        <a:pt x="0" y="390"/>
                                      </a:lnTo>
                                      <a:lnTo>
                                        <a:pt x="0" y="370"/>
                                      </a:lnTo>
                                      <a:lnTo>
                                        <a:pt x="5" y="350"/>
                                      </a:lnTo>
                                      <a:lnTo>
                                        <a:pt x="25" y="310"/>
                                      </a:lnTo>
                                      <a:lnTo>
                                        <a:pt x="55" y="275"/>
                                      </a:lnTo>
                                      <a:lnTo>
                                        <a:pt x="94" y="235"/>
                                      </a:lnTo>
                                      <a:lnTo>
                                        <a:pt x="144" y="205"/>
                                      </a:lnTo>
                                      <a:lnTo>
                                        <a:pt x="204" y="170"/>
                                      </a:lnTo>
                                      <a:lnTo>
                                        <a:pt x="274" y="140"/>
                                      </a:lnTo>
                                      <a:lnTo>
                                        <a:pt x="354" y="115"/>
                                      </a:lnTo>
                                      <a:lnTo>
                                        <a:pt x="439" y="90"/>
                                      </a:lnTo>
                                      <a:lnTo>
                                        <a:pt x="534" y="65"/>
                                      </a:lnTo>
                                      <a:lnTo>
                                        <a:pt x="634" y="45"/>
                                      </a:lnTo>
                                      <a:lnTo>
                                        <a:pt x="744" y="30"/>
                                      </a:lnTo>
                                      <a:lnTo>
                                        <a:pt x="854" y="20"/>
                                      </a:lnTo>
                                      <a:lnTo>
                                        <a:pt x="969" y="10"/>
                                      </a:lnTo>
                                      <a:lnTo>
                                        <a:pt x="1089" y="5"/>
                                      </a:lnTo>
                                      <a:lnTo>
                                        <a:pt x="1214" y="0"/>
                                      </a:lnTo>
                                      <a:lnTo>
                                        <a:pt x="1214" y="0"/>
                                      </a:lnTo>
                                      <a:lnTo>
                                        <a:pt x="1339" y="5"/>
                                      </a:lnTo>
                                      <a:lnTo>
                                        <a:pt x="1459" y="10"/>
                                      </a:lnTo>
                                      <a:lnTo>
                                        <a:pt x="1579" y="20"/>
                                      </a:lnTo>
                                      <a:lnTo>
                                        <a:pt x="1688" y="30"/>
                                      </a:lnTo>
                                      <a:lnTo>
                                        <a:pt x="1793" y="45"/>
                                      </a:lnTo>
                                      <a:lnTo>
                                        <a:pt x="1893" y="65"/>
                                      </a:lnTo>
                                      <a:lnTo>
                                        <a:pt x="1988" y="90"/>
                                      </a:lnTo>
                                      <a:lnTo>
                                        <a:pt x="2073" y="115"/>
                                      </a:lnTo>
                                      <a:lnTo>
                                        <a:pt x="2153" y="140"/>
                                      </a:lnTo>
                                      <a:lnTo>
                                        <a:pt x="2223" y="170"/>
                                      </a:lnTo>
                                      <a:lnTo>
                                        <a:pt x="2283" y="205"/>
                                      </a:lnTo>
                                      <a:lnTo>
                                        <a:pt x="2338" y="235"/>
                                      </a:lnTo>
                                      <a:lnTo>
                                        <a:pt x="2378" y="275"/>
                                      </a:lnTo>
                                      <a:lnTo>
                                        <a:pt x="2408" y="310"/>
                                      </a:lnTo>
                                      <a:lnTo>
                                        <a:pt x="2428" y="350"/>
                                      </a:lnTo>
                                      <a:lnTo>
                                        <a:pt x="2428" y="370"/>
                                      </a:lnTo>
                                      <a:lnTo>
                                        <a:pt x="2433" y="390"/>
                                      </a:lnTo>
                                      <a:lnTo>
                                        <a:pt x="2433" y="3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" name="Freeform 1557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6509" y="10776"/>
                                  <a:ext cx="2005" cy="635"/>
                                </a:xfrm>
                                <a:custGeom>
                                  <a:avLst/>
                                  <a:gdLst>
                                    <a:gd name="T0" fmla="*/ 2034 w 2034"/>
                                    <a:gd name="T1" fmla="*/ 320 h 635"/>
                                    <a:gd name="T2" fmla="*/ 2014 w 2034"/>
                                    <a:gd name="T3" fmla="*/ 380 h 635"/>
                                    <a:gd name="T4" fmla="*/ 1954 w 2034"/>
                                    <a:gd name="T5" fmla="*/ 440 h 635"/>
                                    <a:gd name="T6" fmla="*/ 1859 w 2034"/>
                                    <a:gd name="T7" fmla="*/ 495 h 635"/>
                                    <a:gd name="T8" fmla="*/ 1734 w 2034"/>
                                    <a:gd name="T9" fmla="*/ 545 h 635"/>
                                    <a:gd name="T10" fmla="*/ 1584 w 2034"/>
                                    <a:gd name="T11" fmla="*/ 580 h 635"/>
                                    <a:gd name="T12" fmla="*/ 1415 w 2034"/>
                                    <a:gd name="T13" fmla="*/ 610 h 635"/>
                                    <a:gd name="T14" fmla="*/ 1220 w 2034"/>
                                    <a:gd name="T15" fmla="*/ 630 h 635"/>
                                    <a:gd name="T16" fmla="*/ 1015 w 2034"/>
                                    <a:gd name="T17" fmla="*/ 635 h 635"/>
                                    <a:gd name="T18" fmla="*/ 910 w 2034"/>
                                    <a:gd name="T19" fmla="*/ 635 h 635"/>
                                    <a:gd name="T20" fmla="*/ 715 w 2034"/>
                                    <a:gd name="T21" fmla="*/ 620 h 635"/>
                                    <a:gd name="T22" fmla="*/ 530 w 2034"/>
                                    <a:gd name="T23" fmla="*/ 595 h 635"/>
                                    <a:gd name="T24" fmla="*/ 370 w 2034"/>
                                    <a:gd name="T25" fmla="*/ 565 h 635"/>
                                    <a:gd name="T26" fmla="*/ 230 w 2034"/>
                                    <a:gd name="T27" fmla="*/ 520 h 635"/>
                                    <a:gd name="T28" fmla="*/ 120 w 2034"/>
                                    <a:gd name="T29" fmla="*/ 470 h 635"/>
                                    <a:gd name="T30" fmla="*/ 45 w 2034"/>
                                    <a:gd name="T31" fmla="*/ 415 h 635"/>
                                    <a:gd name="T32" fmla="*/ 5 w 2034"/>
                                    <a:gd name="T33" fmla="*/ 350 h 635"/>
                                    <a:gd name="T34" fmla="*/ 0 w 2034"/>
                                    <a:gd name="T35" fmla="*/ 320 h 635"/>
                                    <a:gd name="T36" fmla="*/ 20 w 2034"/>
                                    <a:gd name="T37" fmla="*/ 255 h 635"/>
                                    <a:gd name="T38" fmla="*/ 80 w 2034"/>
                                    <a:gd name="T39" fmla="*/ 195 h 635"/>
                                    <a:gd name="T40" fmla="*/ 175 w 2034"/>
                                    <a:gd name="T41" fmla="*/ 140 h 635"/>
                                    <a:gd name="T42" fmla="*/ 295 w 2034"/>
                                    <a:gd name="T43" fmla="*/ 95 h 635"/>
                                    <a:gd name="T44" fmla="*/ 450 w 2034"/>
                                    <a:gd name="T45" fmla="*/ 55 h 635"/>
                                    <a:gd name="T46" fmla="*/ 620 w 2034"/>
                                    <a:gd name="T47" fmla="*/ 25 h 635"/>
                                    <a:gd name="T48" fmla="*/ 810 w 2034"/>
                                    <a:gd name="T49" fmla="*/ 10 h 635"/>
                                    <a:gd name="T50" fmla="*/ 1015 w 2034"/>
                                    <a:gd name="T51" fmla="*/ 0 h 635"/>
                                    <a:gd name="T52" fmla="*/ 1120 w 2034"/>
                                    <a:gd name="T53" fmla="*/ 5 h 635"/>
                                    <a:gd name="T54" fmla="*/ 1320 w 2034"/>
                                    <a:gd name="T55" fmla="*/ 15 h 635"/>
                                    <a:gd name="T56" fmla="*/ 1499 w 2034"/>
                                    <a:gd name="T57" fmla="*/ 40 h 635"/>
                                    <a:gd name="T58" fmla="*/ 1664 w 2034"/>
                                    <a:gd name="T59" fmla="*/ 75 h 635"/>
                                    <a:gd name="T60" fmla="*/ 1799 w 2034"/>
                                    <a:gd name="T61" fmla="*/ 115 h 635"/>
                                    <a:gd name="T62" fmla="*/ 1909 w 2034"/>
                                    <a:gd name="T63" fmla="*/ 165 h 635"/>
                                    <a:gd name="T64" fmla="*/ 1989 w 2034"/>
                                    <a:gd name="T65" fmla="*/ 225 h 635"/>
                                    <a:gd name="T66" fmla="*/ 2029 w 2034"/>
                                    <a:gd name="T67" fmla="*/ 285 h 635"/>
                                    <a:gd name="T68" fmla="*/ 2034 w 2034"/>
                                    <a:gd name="T69" fmla="*/ 320 h 6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2034" h="635">
                                      <a:moveTo>
                                        <a:pt x="2034" y="320"/>
                                      </a:moveTo>
                                      <a:lnTo>
                                        <a:pt x="2034" y="320"/>
                                      </a:lnTo>
                                      <a:lnTo>
                                        <a:pt x="2029" y="350"/>
                                      </a:lnTo>
                                      <a:lnTo>
                                        <a:pt x="2014" y="380"/>
                                      </a:lnTo>
                                      <a:lnTo>
                                        <a:pt x="1989" y="415"/>
                                      </a:lnTo>
                                      <a:lnTo>
                                        <a:pt x="1954" y="440"/>
                                      </a:lnTo>
                                      <a:lnTo>
                                        <a:pt x="1909" y="470"/>
                                      </a:lnTo>
                                      <a:lnTo>
                                        <a:pt x="1859" y="495"/>
                                      </a:lnTo>
                                      <a:lnTo>
                                        <a:pt x="1799" y="520"/>
                                      </a:lnTo>
                                      <a:lnTo>
                                        <a:pt x="1734" y="545"/>
                                      </a:lnTo>
                                      <a:lnTo>
                                        <a:pt x="1664" y="565"/>
                                      </a:lnTo>
                                      <a:lnTo>
                                        <a:pt x="1584" y="580"/>
                                      </a:lnTo>
                                      <a:lnTo>
                                        <a:pt x="1499" y="595"/>
                                      </a:lnTo>
                                      <a:lnTo>
                                        <a:pt x="1415" y="610"/>
                                      </a:lnTo>
                                      <a:lnTo>
                                        <a:pt x="1320" y="620"/>
                                      </a:lnTo>
                                      <a:lnTo>
                                        <a:pt x="1220" y="630"/>
                                      </a:lnTo>
                                      <a:lnTo>
                                        <a:pt x="1120" y="635"/>
                                      </a:lnTo>
                                      <a:lnTo>
                                        <a:pt x="1015" y="635"/>
                                      </a:lnTo>
                                      <a:lnTo>
                                        <a:pt x="1015" y="635"/>
                                      </a:lnTo>
                                      <a:lnTo>
                                        <a:pt x="910" y="635"/>
                                      </a:lnTo>
                                      <a:lnTo>
                                        <a:pt x="810" y="630"/>
                                      </a:lnTo>
                                      <a:lnTo>
                                        <a:pt x="715" y="620"/>
                                      </a:lnTo>
                                      <a:lnTo>
                                        <a:pt x="620" y="610"/>
                                      </a:lnTo>
                                      <a:lnTo>
                                        <a:pt x="530" y="595"/>
                                      </a:lnTo>
                                      <a:lnTo>
                                        <a:pt x="450" y="580"/>
                                      </a:lnTo>
                                      <a:lnTo>
                                        <a:pt x="370" y="565"/>
                                      </a:lnTo>
                                      <a:lnTo>
                                        <a:pt x="295" y="545"/>
                                      </a:lnTo>
                                      <a:lnTo>
                                        <a:pt x="230" y="520"/>
                                      </a:lnTo>
                                      <a:lnTo>
                                        <a:pt x="175" y="495"/>
                                      </a:lnTo>
                                      <a:lnTo>
                                        <a:pt x="120" y="470"/>
                                      </a:lnTo>
                                      <a:lnTo>
                                        <a:pt x="80" y="440"/>
                                      </a:lnTo>
                                      <a:lnTo>
                                        <a:pt x="45" y="415"/>
                                      </a:lnTo>
                                      <a:lnTo>
                                        <a:pt x="20" y="380"/>
                                      </a:lnTo>
                                      <a:lnTo>
                                        <a:pt x="5" y="350"/>
                                      </a:lnTo>
                                      <a:lnTo>
                                        <a:pt x="0" y="320"/>
                                      </a:lnTo>
                                      <a:lnTo>
                                        <a:pt x="0" y="320"/>
                                      </a:lnTo>
                                      <a:lnTo>
                                        <a:pt x="5" y="285"/>
                                      </a:lnTo>
                                      <a:lnTo>
                                        <a:pt x="20" y="255"/>
                                      </a:lnTo>
                                      <a:lnTo>
                                        <a:pt x="45" y="225"/>
                                      </a:lnTo>
                                      <a:lnTo>
                                        <a:pt x="80" y="195"/>
                                      </a:lnTo>
                                      <a:lnTo>
                                        <a:pt x="120" y="165"/>
                                      </a:lnTo>
                                      <a:lnTo>
                                        <a:pt x="175" y="140"/>
                                      </a:lnTo>
                                      <a:lnTo>
                                        <a:pt x="230" y="115"/>
                                      </a:lnTo>
                                      <a:lnTo>
                                        <a:pt x="295" y="95"/>
                                      </a:lnTo>
                                      <a:lnTo>
                                        <a:pt x="370" y="75"/>
                                      </a:lnTo>
                                      <a:lnTo>
                                        <a:pt x="450" y="55"/>
                                      </a:lnTo>
                                      <a:lnTo>
                                        <a:pt x="530" y="40"/>
                                      </a:lnTo>
                                      <a:lnTo>
                                        <a:pt x="620" y="25"/>
                                      </a:lnTo>
                                      <a:lnTo>
                                        <a:pt x="715" y="15"/>
                                      </a:lnTo>
                                      <a:lnTo>
                                        <a:pt x="810" y="10"/>
                                      </a:lnTo>
                                      <a:lnTo>
                                        <a:pt x="910" y="5"/>
                                      </a:lnTo>
                                      <a:lnTo>
                                        <a:pt x="1015" y="0"/>
                                      </a:lnTo>
                                      <a:lnTo>
                                        <a:pt x="1015" y="0"/>
                                      </a:lnTo>
                                      <a:lnTo>
                                        <a:pt x="1120" y="5"/>
                                      </a:lnTo>
                                      <a:lnTo>
                                        <a:pt x="1220" y="10"/>
                                      </a:lnTo>
                                      <a:lnTo>
                                        <a:pt x="1320" y="15"/>
                                      </a:lnTo>
                                      <a:lnTo>
                                        <a:pt x="1415" y="25"/>
                                      </a:lnTo>
                                      <a:lnTo>
                                        <a:pt x="1499" y="40"/>
                                      </a:lnTo>
                                      <a:lnTo>
                                        <a:pt x="1584" y="55"/>
                                      </a:lnTo>
                                      <a:lnTo>
                                        <a:pt x="1664" y="75"/>
                                      </a:lnTo>
                                      <a:lnTo>
                                        <a:pt x="1734" y="95"/>
                                      </a:lnTo>
                                      <a:lnTo>
                                        <a:pt x="1799" y="115"/>
                                      </a:lnTo>
                                      <a:lnTo>
                                        <a:pt x="1859" y="140"/>
                                      </a:lnTo>
                                      <a:lnTo>
                                        <a:pt x="1909" y="165"/>
                                      </a:lnTo>
                                      <a:lnTo>
                                        <a:pt x="1954" y="195"/>
                                      </a:lnTo>
                                      <a:lnTo>
                                        <a:pt x="1989" y="225"/>
                                      </a:lnTo>
                                      <a:lnTo>
                                        <a:pt x="2014" y="255"/>
                                      </a:lnTo>
                                      <a:lnTo>
                                        <a:pt x="2029" y="285"/>
                                      </a:lnTo>
                                      <a:lnTo>
                                        <a:pt x="2034" y="320"/>
                                      </a:lnTo>
                                      <a:lnTo>
                                        <a:pt x="2034" y="3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" name="Freeform 1558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6489" y="10037"/>
                                  <a:ext cx="729" cy="669"/>
                                </a:xfrm>
                                <a:custGeom>
                                  <a:avLst/>
                                  <a:gdLst>
                                    <a:gd name="T0" fmla="*/ 584 w 739"/>
                                    <a:gd name="T1" fmla="*/ 0 h 669"/>
                                    <a:gd name="T2" fmla="*/ 584 w 739"/>
                                    <a:gd name="T3" fmla="*/ 0 h 669"/>
                                    <a:gd name="T4" fmla="*/ 529 w 739"/>
                                    <a:gd name="T5" fmla="*/ 15 h 669"/>
                                    <a:gd name="T6" fmla="*/ 469 w 739"/>
                                    <a:gd name="T7" fmla="*/ 35 h 669"/>
                                    <a:gd name="T8" fmla="*/ 409 w 739"/>
                                    <a:gd name="T9" fmla="*/ 65 h 669"/>
                                    <a:gd name="T10" fmla="*/ 349 w 739"/>
                                    <a:gd name="T11" fmla="*/ 105 h 669"/>
                                    <a:gd name="T12" fmla="*/ 349 w 739"/>
                                    <a:gd name="T13" fmla="*/ 105 h 669"/>
                                    <a:gd name="T14" fmla="*/ 284 w 739"/>
                                    <a:gd name="T15" fmla="*/ 155 h 669"/>
                                    <a:gd name="T16" fmla="*/ 229 w 739"/>
                                    <a:gd name="T17" fmla="*/ 210 h 669"/>
                                    <a:gd name="T18" fmla="*/ 174 w 739"/>
                                    <a:gd name="T19" fmla="*/ 270 h 669"/>
                                    <a:gd name="T20" fmla="*/ 130 w 739"/>
                                    <a:gd name="T21" fmla="*/ 340 h 669"/>
                                    <a:gd name="T22" fmla="*/ 90 w 739"/>
                                    <a:gd name="T23" fmla="*/ 410 h 669"/>
                                    <a:gd name="T24" fmla="*/ 55 w 739"/>
                                    <a:gd name="T25" fmla="*/ 490 h 669"/>
                                    <a:gd name="T26" fmla="*/ 25 w 739"/>
                                    <a:gd name="T27" fmla="*/ 575 h 669"/>
                                    <a:gd name="T28" fmla="*/ 0 w 739"/>
                                    <a:gd name="T29" fmla="*/ 669 h 669"/>
                                    <a:gd name="T30" fmla="*/ 0 w 739"/>
                                    <a:gd name="T31" fmla="*/ 669 h 669"/>
                                    <a:gd name="T32" fmla="*/ 25 w 739"/>
                                    <a:gd name="T33" fmla="*/ 625 h 669"/>
                                    <a:gd name="T34" fmla="*/ 50 w 739"/>
                                    <a:gd name="T35" fmla="*/ 590 h 669"/>
                                    <a:gd name="T36" fmla="*/ 80 w 739"/>
                                    <a:gd name="T37" fmla="*/ 555 h 669"/>
                                    <a:gd name="T38" fmla="*/ 110 w 739"/>
                                    <a:gd name="T39" fmla="*/ 520 h 669"/>
                                    <a:gd name="T40" fmla="*/ 144 w 739"/>
                                    <a:gd name="T41" fmla="*/ 490 h 669"/>
                                    <a:gd name="T42" fmla="*/ 179 w 739"/>
                                    <a:gd name="T43" fmla="*/ 465 h 669"/>
                                    <a:gd name="T44" fmla="*/ 219 w 739"/>
                                    <a:gd name="T45" fmla="*/ 440 h 669"/>
                                    <a:gd name="T46" fmla="*/ 259 w 739"/>
                                    <a:gd name="T47" fmla="*/ 415 h 669"/>
                                    <a:gd name="T48" fmla="*/ 259 w 739"/>
                                    <a:gd name="T49" fmla="*/ 415 h 669"/>
                                    <a:gd name="T50" fmla="*/ 444 w 739"/>
                                    <a:gd name="T51" fmla="*/ 335 h 669"/>
                                    <a:gd name="T52" fmla="*/ 584 w 739"/>
                                    <a:gd name="T53" fmla="*/ 270 h 669"/>
                                    <a:gd name="T54" fmla="*/ 584 w 739"/>
                                    <a:gd name="T55" fmla="*/ 270 h 669"/>
                                    <a:gd name="T56" fmla="*/ 634 w 739"/>
                                    <a:gd name="T57" fmla="*/ 240 h 669"/>
                                    <a:gd name="T58" fmla="*/ 674 w 739"/>
                                    <a:gd name="T59" fmla="*/ 210 h 669"/>
                                    <a:gd name="T60" fmla="*/ 704 w 739"/>
                                    <a:gd name="T61" fmla="*/ 180 h 669"/>
                                    <a:gd name="T62" fmla="*/ 729 w 739"/>
                                    <a:gd name="T63" fmla="*/ 140 h 669"/>
                                    <a:gd name="T64" fmla="*/ 729 w 739"/>
                                    <a:gd name="T65" fmla="*/ 140 h 669"/>
                                    <a:gd name="T66" fmla="*/ 739 w 739"/>
                                    <a:gd name="T67" fmla="*/ 110 h 669"/>
                                    <a:gd name="T68" fmla="*/ 739 w 739"/>
                                    <a:gd name="T69" fmla="*/ 85 h 669"/>
                                    <a:gd name="T70" fmla="*/ 734 w 739"/>
                                    <a:gd name="T71" fmla="*/ 55 h 669"/>
                                    <a:gd name="T72" fmla="*/ 714 w 739"/>
                                    <a:gd name="T73" fmla="*/ 35 h 669"/>
                                    <a:gd name="T74" fmla="*/ 714 w 739"/>
                                    <a:gd name="T75" fmla="*/ 35 h 669"/>
                                    <a:gd name="T76" fmla="*/ 694 w 739"/>
                                    <a:gd name="T77" fmla="*/ 15 h 669"/>
                                    <a:gd name="T78" fmla="*/ 659 w 739"/>
                                    <a:gd name="T79" fmla="*/ 5 h 669"/>
                                    <a:gd name="T80" fmla="*/ 624 w 739"/>
                                    <a:gd name="T81" fmla="*/ 0 h 669"/>
                                    <a:gd name="T82" fmla="*/ 584 w 739"/>
                                    <a:gd name="T83" fmla="*/ 0 h 669"/>
                                    <a:gd name="T84" fmla="*/ 584 w 739"/>
                                    <a:gd name="T85" fmla="*/ 0 h 6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739" h="669">
                                      <a:moveTo>
                                        <a:pt x="584" y="0"/>
                                      </a:moveTo>
                                      <a:lnTo>
                                        <a:pt x="584" y="0"/>
                                      </a:lnTo>
                                      <a:lnTo>
                                        <a:pt x="529" y="15"/>
                                      </a:lnTo>
                                      <a:lnTo>
                                        <a:pt x="469" y="35"/>
                                      </a:lnTo>
                                      <a:lnTo>
                                        <a:pt x="409" y="65"/>
                                      </a:lnTo>
                                      <a:lnTo>
                                        <a:pt x="349" y="105"/>
                                      </a:lnTo>
                                      <a:lnTo>
                                        <a:pt x="349" y="105"/>
                                      </a:lnTo>
                                      <a:lnTo>
                                        <a:pt x="284" y="155"/>
                                      </a:lnTo>
                                      <a:lnTo>
                                        <a:pt x="229" y="210"/>
                                      </a:lnTo>
                                      <a:lnTo>
                                        <a:pt x="174" y="270"/>
                                      </a:lnTo>
                                      <a:lnTo>
                                        <a:pt x="130" y="340"/>
                                      </a:lnTo>
                                      <a:lnTo>
                                        <a:pt x="90" y="410"/>
                                      </a:lnTo>
                                      <a:lnTo>
                                        <a:pt x="55" y="490"/>
                                      </a:lnTo>
                                      <a:lnTo>
                                        <a:pt x="25" y="575"/>
                                      </a:lnTo>
                                      <a:lnTo>
                                        <a:pt x="0" y="669"/>
                                      </a:lnTo>
                                      <a:lnTo>
                                        <a:pt x="0" y="669"/>
                                      </a:lnTo>
                                      <a:lnTo>
                                        <a:pt x="25" y="625"/>
                                      </a:lnTo>
                                      <a:lnTo>
                                        <a:pt x="50" y="590"/>
                                      </a:lnTo>
                                      <a:lnTo>
                                        <a:pt x="80" y="555"/>
                                      </a:lnTo>
                                      <a:lnTo>
                                        <a:pt x="110" y="520"/>
                                      </a:lnTo>
                                      <a:lnTo>
                                        <a:pt x="144" y="490"/>
                                      </a:lnTo>
                                      <a:lnTo>
                                        <a:pt x="179" y="465"/>
                                      </a:lnTo>
                                      <a:lnTo>
                                        <a:pt x="219" y="440"/>
                                      </a:lnTo>
                                      <a:lnTo>
                                        <a:pt x="259" y="415"/>
                                      </a:lnTo>
                                      <a:lnTo>
                                        <a:pt x="259" y="415"/>
                                      </a:lnTo>
                                      <a:lnTo>
                                        <a:pt x="444" y="335"/>
                                      </a:lnTo>
                                      <a:lnTo>
                                        <a:pt x="584" y="270"/>
                                      </a:lnTo>
                                      <a:lnTo>
                                        <a:pt x="584" y="270"/>
                                      </a:lnTo>
                                      <a:lnTo>
                                        <a:pt x="634" y="240"/>
                                      </a:lnTo>
                                      <a:lnTo>
                                        <a:pt x="674" y="210"/>
                                      </a:lnTo>
                                      <a:lnTo>
                                        <a:pt x="704" y="180"/>
                                      </a:lnTo>
                                      <a:lnTo>
                                        <a:pt x="729" y="140"/>
                                      </a:lnTo>
                                      <a:lnTo>
                                        <a:pt x="729" y="140"/>
                                      </a:lnTo>
                                      <a:lnTo>
                                        <a:pt x="739" y="110"/>
                                      </a:lnTo>
                                      <a:lnTo>
                                        <a:pt x="739" y="85"/>
                                      </a:lnTo>
                                      <a:lnTo>
                                        <a:pt x="734" y="55"/>
                                      </a:lnTo>
                                      <a:lnTo>
                                        <a:pt x="714" y="35"/>
                                      </a:lnTo>
                                      <a:lnTo>
                                        <a:pt x="714" y="35"/>
                                      </a:lnTo>
                                      <a:lnTo>
                                        <a:pt x="694" y="15"/>
                                      </a:lnTo>
                                      <a:lnTo>
                                        <a:pt x="659" y="5"/>
                                      </a:lnTo>
                                      <a:lnTo>
                                        <a:pt x="624" y="0"/>
                                      </a:lnTo>
                                      <a:lnTo>
                                        <a:pt x="584" y="0"/>
                                      </a:lnTo>
                                      <a:lnTo>
                                        <a:pt x="5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" name="Freeform 1559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7711" y="10127"/>
                                  <a:ext cx="433" cy="295"/>
                                </a:xfrm>
                                <a:custGeom>
                                  <a:avLst/>
                                  <a:gdLst>
                                    <a:gd name="T0" fmla="*/ 235 w 440"/>
                                    <a:gd name="T1" fmla="*/ 45 h 295"/>
                                    <a:gd name="T2" fmla="*/ 235 w 440"/>
                                    <a:gd name="T3" fmla="*/ 45 h 295"/>
                                    <a:gd name="T4" fmla="*/ 160 w 440"/>
                                    <a:gd name="T5" fmla="*/ 15 h 295"/>
                                    <a:gd name="T6" fmla="*/ 130 w 440"/>
                                    <a:gd name="T7" fmla="*/ 10 h 295"/>
                                    <a:gd name="T8" fmla="*/ 95 w 440"/>
                                    <a:gd name="T9" fmla="*/ 0 h 295"/>
                                    <a:gd name="T10" fmla="*/ 95 w 440"/>
                                    <a:gd name="T11" fmla="*/ 0 h 295"/>
                                    <a:gd name="T12" fmla="*/ 70 w 440"/>
                                    <a:gd name="T13" fmla="*/ 0 h 295"/>
                                    <a:gd name="T14" fmla="*/ 50 w 440"/>
                                    <a:gd name="T15" fmla="*/ 5 h 295"/>
                                    <a:gd name="T16" fmla="*/ 30 w 440"/>
                                    <a:gd name="T17" fmla="*/ 10 h 295"/>
                                    <a:gd name="T18" fmla="*/ 15 w 440"/>
                                    <a:gd name="T19" fmla="*/ 15 h 295"/>
                                    <a:gd name="T20" fmla="*/ 15 w 440"/>
                                    <a:gd name="T21" fmla="*/ 15 h 295"/>
                                    <a:gd name="T22" fmla="*/ 5 w 440"/>
                                    <a:gd name="T23" fmla="*/ 25 h 295"/>
                                    <a:gd name="T24" fmla="*/ 0 w 440"/>
                                    <a:gd name="T25" fmla="*/ 40 h 295"/>
                                    <a:gd name="T26" fmla="*/ 5 w 440"/>
                                    <a:gd name="T27" fmla="*/ 50 h 295"/>
                                    <a:gd name="T28" fmla="*/ 10 w 440"/>
                                    <a:gd name="T29" fmla="*/ 65 h 295"/>
                                    <a:gd name="T30" fmla="*/ 10 w 440"/>
                                    <a:gd name="T31" fmla="*/ 65 h 295"/>
                                    <a:gd name="T32" fmla="*/ 25 w 440"/>
                                    <a:gd name="T33" fmla="*/ 80 h 295"/>
                                    <a:gd name="T34" fmla="*/ 40 w 440"/>
                                    <a:gd name="T35" fmla="*/ 95 h 295"/>
                                    <a:gd name="T36" fmla="*/ 65 w 440"/>
                                    <a:gd name="T37" fmla="*/ 110 h 295"/>
                                    <a:gd name="T38" fmla="*/ 95 w 440"/>
                                    <a:gd name="T39" fmla="*/ 120 h 295"/>
                                    <a:gd name="T40" fmla="*/ 95 w 440"/>
                                    <a:gd name="T41" fmla="*/ 120 h 295"/>
                                    <a:gd name="T42" fmla="*/ 290 w 440"/>
                                    <a:gd name="T43" fmla="*/ 185 h 295"/>
                                    <a:gd name="T44" fmla="*/ 290 w 440"/>
                                    <a:gd name="T45" fmla="*/ 185 h 295"/>
                                    <a:gd name="T46" fmla="*/ 335 w 440"/>
                                    <a:gd name="T47" fmla="*/ 205 h 295"/>
                                    <a:gd name="T48" fmla="*/ 375 w 440"/>
                                    <a:gd name="T49" fmla="*/ 230 h 295"/>
                                    <a:gd name="T50" fmla="*/ 410 w 440"/>
                                    <a:gd name="T51" fmla="*/ 260 h 295"/>
                                    <a:gd name="T52" fmla="*/ 440 w 440"/>
                                    <a:gd name="T53" fmla="*/ 295 h 295"/>
                                    <a:gd name="T54" fmla="*/ 440 w 440"/>
                                    <a:gd name="T55" fmla="*/ 295 h 295"/>
                                    <a:gd name="T56" fmla="*/ 430 w 440"/>
                                    <a:gd name="T57" fmla="*/ 255 h 295"/>
                                    <a:gd name="T58" fmla="*/ 410 w 440"/>
                                    <a:gd name="T59" fmla="*/ 215 h 295"/>
                                    <a:gd name="T60" fmla="*/ 390 w 440"/>
                                    <a:gd name="T61" fmla="*/ 180 h 295"/>
                                    <a:gd name="T62" fmla="*/ 365 w 440"/>
                                    <a:gd name="T63" fmla="*/ 150 h 295"/>
                                    <a:gd name="T64" fmla="*/ 335 w 440"/>
                                    <a:gd name="T65" fmla="*/ 120 h 295"/>
                                    <a:gd name="T66" fmla="*/ 305 w 440"/>
                                    <a:gd name="T67" fmla="*/ 95 h 295"/>
                                    <a:gd name="T68" fmla="*/ 270 w 440"/>
                                    <a:gd name="T69" fmla="*/ 70 h 295"/>
                                    <a:gd name="T70" fmla="*/ 235 w 440"/>
                                    <a:gd name="T71" fmla="*/ 45 h 295"/>
                                    <a:gd name="T72" fmla="*/ 235 w 440"/>
                                    <a:gd name="T73" fmla="*/ 45 h 2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440" h="295">
                                      <a:moveTo>
                                        <a:pt x="235" y="45"/>
                                      </a:moveTo>
                                      <a:lnTo>
                                        <a:pt x="235" y="45"/>
                                      </a:lnTo>
                                      <a:lnTo>
                                        <a:pt x="160" y="15"/>
                                      </a:lnTo>
                                      <a:lnTo>
                                        <a:pt x="130" y="10"/>
                                      </a:lnTo>
                                      <a:lnTo>
                                        <a:pt x="95" y="0"/>
                                      </a:lnTo>
                                      <a:lnTo>
                                        <a:pt x="95" y="0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30" y="1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5" y="50"/>
                                      </a:lnTo>
                                      <a:lnTo>
                                        <a:pt x="10" y="65"/>
                                      </a:lnTo>
                                      <a:lnTo>
                                        <a:pt x="10" y="65"/>
                                      </a:lnTo>
                                      <a:lnTo>
                                        <a:pt x="25" y="80"/>
                                      </a:lnTo>
                                      <a:lnTo>
                                        <a:pt x="40" y="95"/>
                                      </a:lnTo>
                                      <a:lnTo>
                                        <a:pt x="65" y="110"/>
                                      </a:lnTo>
                                      <a:lnTo>
                                        <a:pt x="95" y="120"/>
                                      </a:lnTo>
                                      <a:lnTo>
                                        <a:pt x="95" y="120"/>
                                      </a:lnTo>
                                      <a:lnTo>
                                        <a:pt x="290" y="185"/>
                                      </a:lnTo>
                                      <a:lnTo>
                                        <a:pt x="290" y="185"/>
                                      </a:lnTo>
                                      <a:lnTo>
                                        <a:pt x="335" y="205"/>
                                      </a:lnTo>
                                      <a:lnTo>
                                        <a:pt x="375" y="230"/>
                                      </a:lnTo>
                                      <a:lnTo>
                                        <a:pt x="410" y="260"/>
                                      </a:lnTo>
                                      <a:lnTo>
                                        <a:pt x="440" y="295"/>
                                      </a:lnTo>
                                      <a:lnTo>
                                        <a:pt x="440" y="295"/>
                                      </a:lnTo>
                                      <a:lnTo>
                                        <a:pt x="430" y="255"/>
                                      </a:lnTo>
                                      <a:lnTo>
                                        <a:pt x="410" y="215"/>
                                      </a:lnTo>
                                      <a:lnTo>
                                        <a:pt x="390" y="180"/>
                                      </a:lnTo>
                                      <a:lnTo>
                                        <a:pt x="365" y="150"/>
                                      </a:lnTo>
                                      <a:lnTo>
                                        <a:pt x="335" y="120"/>
                                      </a:lnTo>
                                      <a:lnTo>
                                        <a:pt x="305" y="95"/>
                                      </a:lnTo>
                                      <a:lnTo>
                                        <a:pt x="270" y="70"/>
                                      </a:lnTo>
                                      <a:lnTo>
                                        <a:pt x="235" y="45"/>
                                      </a:lnTo>
                                      <a:lnTo>
                                        <a:pt x="235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" name="Freeform 1560"/>
                              <wps:cNvSpPr>
                                <a:spLocks noEditPoints="1"/>
                              </wps:cNvSpPr>
                              <wps:spPr bwMode="auto">
                                <a:xfrm flipH="1">
                                  <a:off x="7012" y="10936"/>
                                  <a:ext cx="753" cy="270"/>
                                </a:xfrm>
                                <a:custGeom>
                                  <a:avLst/>
                                  <a:gdLst>
                                    <a:gd name="T0" fmla="*/ 315 w 764"/>
                                    <a:gd name="T1" fmla="*/ 65 h 270"/>
                                    <a:gd name="T2" fmla="*/ 420 w 764"/>
                                    <a:gd name="T3" fmla="*/ 85 h 270"/>
                                    <a:gd name="T4" fmla="*/ 435 w 764"/>
                                    <a:gd name="T5" fmla="*/ 95 h 270"/>
                                    <a:gd name="T6" fmla="*/ 460 w 764"/>
                                    <a:gd name="T7" fmla="*/ 115 h 270"/>
                                    <a:gd name="T8" fmla="*/ 460 w 764"/>
                                    <a:gd name="T9" fmla="*/ 130 h 270"/>
                                    <a:gd name="T10" fmla="*/ 450 w 764"/>
                                    <a:gd name="T11" fmla="*/ 150 h 270"/>
                                    <a:gd name="T12" fmla="*/ 420 w 764"/>
                                    <a:gd name="T13" fmla="*/ 170 h 270"/>
                                    <a:gd name="T14" fmla="*/ 375 w 764"/>
                                    <a:gd name="T15" fmla="*/ 185 h 270"/>
                                    <a:gd name="T16" fmla="*/ 315 w 764"/>
                                    <a:gd name="T17" fmla="*/ 190 h 270"/>
                                    <a:gd name="T18" fmla="*/ 215 w 764"/>
                                    <a:gd name="T19" fmla="*/ 170 h 270"/>
                                    <a:gd name="T20" fmla="*/ 200 w 764"/>
                                    <a:gd name="T21" fmla="*/ 160 h 270"/>
                                    <a:gd name="T22" fmla="*/ 175 w 764"/>
                                    <a:gd name="T23" fmla="*/ 140 h 270"/>
                                    <a:gd name="T24" fmla="*/ 175 w 764"/>
                                    <a:gd name="T25" fmla="*/ 130 h 270"/>
                                    <a:gd name="T26" fmla="*/ 185 w 764"/>
                                    <a:gd name="T27" fmla="*/ 105 h 270"/>
                                    <a:gd name="T28" fmla="*/ 215 w 764"/>
                                    <a:gd name="T29" fmla="*/ 85 h 270"/>
                                    <a:gd name="T30" fmla="*/ 260 w 764"/>
                                    <a:gd name="T31" fmla="*/ 70 h 270"/>
                                    <a:gd name="T32" fmla="*/ 315 w 764"/>
                                    <a:gd name="T33" fmla="*/ 65 h 270"/>
                                    <a:gd name="T34" fmla="*/ 650 w 764"/>
                                    <a:gd name="T35" fmla="*/ 40 h 270"/>
                                    <a:gd name="T36" fmla="*/ 525 w 764"/>
                                    <a:gd name="T37" fmla="*/ 10 h 270"/>
                                    <a:gd name="T38" fmla="*/ 380 w 764"/>
                                    <a:gd name="T39" fmla="*/ 0 h 270"/>
                                    <a:gd name="T40" fmla="*/ 305 w 764"/>
                                    <a:gd name="T41" fmla="*/ 5 h 270"/>
                                    <a:gd name="T42" fmla="*/ 170 w 764"/>
                                    <a:gd name="T43" fmla="*/ 25 h 270"/>
                                    <a:gd name="T44" fmla="*/ 110 w 764"/>
                                    <a:gd name="T45" fmla="*/ 40 h 270"/>
                                    <a:gd name="T46" fmla="*/ 25 w 764"/>
                                    <a:gd name="T47" fmla="*/ 85 h 270"/>
                                    <a:gd name="T48" fmla="*/ 5 w 764"/>
                                    <a:gd name="T49" fmla="*/ 110 h 270"/>
                                    <a:gd name="T50" fmla="*/ 0 w 764"/>
                                    <a:gd name="T51" fmla="*/ 135 h 270"/>
                                    <a:gd name="T52" fmla="*/ 0 w 764"/>
                                    <a:gd name="T53" fmla="*/ 150 h 270"/>
                                    <a:gd name="T54" fmla="*/ 25 w 764"/>
                                    <a:gd name="T55" fmla="*/ 190 h 270"/>
                                    <a:gd name="T56" fmla="*/ 110 w 764"/>
                                    <a:gd name="T57" fmla="*/ 230 h 270"/>
                                    <a:gd name="T58" fmla="*/ 170 w 764"/>
                                    <a:gd name="T59" fmla="*/ 250 h 270"/>
                                    <a:gd name="T60" fmla="*/ 305 w 764"/>
                                    <a:gd name="T61" fmla="*/ 270 h 270"/>
                                    <a:gd name="T62" fmla="*/ 380 w 764"/>
                                    <a:gd name="T63" fmla="*/ 270 h 270"/>
                                    <a:gd name="T64" fmla="*/ 525 w 764"/>
                                    <a:gd name="T65" fmla="*/ 260 h 270"/>
                                    <a:gd name="T66" fmla="*/ 650 w 764"/>
                                    <a:gd name="T67" fmla="*/ 230 h 270"/>
                                    <a:gd name="T68" fmla="*/ 699 w 764"/>
                                    <a:gd name="T69" fmla="*/ 210 h 270"/>
                                    <a:gd name="T70" fmla="*/ 754 w 764"/>
                                    <a:gd name="T71" fmla="*/ 165 h 270"/>
                                    <a:gd name="T72" fmla="*/ 764 w 764"/>
                                    <a:gd name="T73" fmla="*/ 135 h 270"/>
                                    <a:gd name="T74" fmla="*/ 759 w 764"/>
                                    <a:gd name="T75" fmla="*/ 125 h 270"/>
                                    <a:gd name="T76" fmla="*/ 744 w 764"/>
                                    <a:gd name="T77" fmla="*/ 95 h 270"/>
                                    <a:gd name="T78" fmla="*/ 699 w 764"/>
                                    <a:gd name="T79" fmla="*/ 60 h 270"/>
                                    <a:gd name="T80" fmla="*/ 650 w 764"/>
                                    <a:gd name="T81" fmla="*/ 40 h 2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764" h="270">
                                      <a:moveTo>
                                        <a:pt x="315" y="65"/>
                                      </a:moveTo>
                                      <a:lnTo>
                                        <a:pt x="315" y="65"/>
                                      </a:lnTo>
                                      <a:lnTo>
                                        <a:pt x="375" y="70"/>
                                      </a:lnTo>
                                      <a:lnTo>
                                        <a:pt x="420" y="85"/>
                                      </a:lnTo>
                                      <a:lnTo>
                                        <a:pt x="420" y="85"/>
                                      </a:lnTo>
                                      <a:lnTo>
                                        <a:pt x="435" y="95"/>
                                      </a:lnTo>
                                      <a:lnTo>
                                        <a:pt x="450" y="105"/>
                                      </a:lnTo>
                                      <a:lnTo>
                                        <a:pt x="460" y="115"/>
                                      </a:lnTo>
                                      <a:lnTo>
                                        <a:pt x="460" y="130"/>
                                      </a:lnTo>
                                      <a:lnTo>
                                        <a:pt x="460" y="130"/>
                                      </a:lnTo>
                                      <a:lnTo>
                                        <a:pt x="460" y="140"/>
                                      </a:lnTo>
                                      <a:lnTo>
                                        <a:pt x="450" y="150"/>
                                      </a:lnTo>
                                      <a:lnTo>
                                        <a:pt x="435" y="160"/>
                                      </a:lnTo>
                                      <a:lnTo>
                                        <a:pt x="420" y="170"/>
                                      </a:lnTo>
                                      <a:lnTo>
                                        <a:pt x="420" y="170"/>
                                      </a:lnTo>
                                      <a:lnTo>
                                        <a:pt x="375" y="185"/>
                                      </a:lnTo>
                                      <a:lnTo>
                                        <a:pt x="315" y="190"/>
                                      </a:lnTo>
                                      <a:lnTo>
                                        <a:pt x="315" y="190"/>
                                      </a:lnTo>
                                      <a:lnTo>
                                        <a:pt x="260" y="185"/>
                                      </a:lnTo>
                                      <a:lnTo>
                                        <a:pt x="215" y="170"/>
                                      </a:lnTo>
                                      <a:lnTo>
                                        <a:pt x="215" y="170"/>
                                      </a:lnTo>
                                      <a:lnTo>
                                        <a:pt x="200" y="160"/>
                                      </a:lnTo>
                                      <a:lnTo>
                                        <a:pt x="185" y="150"/>
                                      </a:lnTo>
                                      <a:lnTo>
                                        <a:pt x="175" y="140"/>
                                      </a:lnTo>
                                      <a:lnTo>
                                        <a:pt x="175" y="130"/>
                                      </a:lnTo>
                                      <a:lnTo>
                                        <a:pt x="175" y="130"/>
                                      </a:lnTo>
                                      <a:lnTo>
                                        <a:pt x="175" y="115"/>
                                      </a:lnTo>
                                      <a:lnTo>
                                        <a:pt x="185" y="105"/>
                                      </a:lnTo>
                                      <a:lnTo>
                                        <a:pt x="200" y="95"/>
                                      </a:lnTo>
                                      <a:lnTo>
                                        <a:pt x="215" y="85"/>
                                      </a:lnTo>
                                      <a:lnTo>
                                        <a:pt x="215" y="85"/>
                                      </a:lnTo>
                                      <a:lnTo>
                                        <a:pt x="260" y="70"/>
                                      </a:lnTo>
                                      <a:lnTo>
                                        <a:pt x="315" y="65"/>
                                      </a:lnTo>
                                      <a:lnTo>
                                        <a:pt x="315" y="65"/>
                                      </a:lnTo>
                                      <a:close/>
                                      <a:moveTo>
                                        <a:pt x="650" y="40"/>
                                      </a:moveTo>
                                      <a:lnTo>
                                        <a:pt x="650" y="40"/>
                                      </a:lnTo>
                                      <a:lnTo>
                                        <a:pt x="590" y="25"/>
                                      </a:lnTo>
                                      <a:lnTo>
                                        <a:pt x="525" y="10"/>
                                      </a:lnTo>
                                      <a:lnTo>
                                        <a:pt x="455" y="5"/>
                                      </a:lnTo>
                                      <a:lnTo>
                                        <a:pt x="380" y="0"/>
                                      </a:lnTo>
                                      <a:lnTo>
                                        <a:pt x="380" y="0"/>
                                      </a:lnTo>
                                      <a:lnTo>
                                        <a:pt x="305" y="5"/>
                                      </a:lnTo>
                                      <a:lnTo>
                                        <a:pt x="235" y="10"/>
                                      </a:lnTo>
                                      <a:lnTo>
                                        <a:pt x="170" y="25"/>
                                      </a:lnTo>
                                      <a:lnTo>
                                        <a:pt x="110" y="40"/>
                                      </a:lnTo>
                                      <a:lnTo>
                                        <a:pt x="110" y="40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25" y="85"/>
                                      </a:lnTo>
                                      <a:lnTo>
                                        <a:pt x="15" y="95"/>
                                      </a:lnTo>
                                      <a:lnTo>
                                        <a:pt x="5" y="110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0" y="150"/>
                                      </a:lnTo>
                                      <a:lnTo>
                                        <a:pt x="5" y="165"/>
                                      </a:lnTo>
                                      <a:lnTo>
                                        <a:pt x="25" y="190"/>
                                      </a:lnTo>
                                      <a:lnTo>
                                        <a:pt x="60" y="210"/>
                                      </a:lnTo>
                                      <a:lnTo>
                                        <a:pt x="110" y="230"/>
                                      </a:lnTo>
                                      <a:lnTo>
                                        <a:pt x="110" y="230"/>
                                      </a:lnTo>
                                      <a:lnTo>
                                        <a:pt x="170" y="250"/>
                                      </a:lnTo>
                                      <a:lnTo>
                                        <a:pt x="235" y="260"/>
                                      </a:lnTo>
                                      <a:lnTo>
                                        <a:pt x="305" y="270"/>
                                      </a:lnTo>
                                      <a:lnTo>
                                        <a:pt x="380" y="270"/>
                                      </a:lnTo>
                                      <a:lnTo>
                                        <a:pt x="380" y="270"/>
                                      </a:lnTo>
                                      <a:lnTo>
                                        <a:pt x="455" y="270"/>
                                      </a:lnTo>
                                      <a:lnTo>
                                        <a:pt x="525" y="260"/>
                                      </a:lnTo>
                                      <a:lnTo>
                                        <a:pt x="590" y="250"/>
                                      </a:lnTo>
                                      <a:lnTo>
                                        <a:pt x="650" y="230"/>
                                      </a:lnTo>
                                      <a:lnTo>
                                        <a:pt x="650" y="230"/>
                                      </a:lnTo>
                                      <a:lnTo>
                                        <a:pt x="699" y="210"/>
                                      </a:lnTo>
                                      <a:lnTo>
                                        <a:pt x="734" y="190"/>
                                      </a:lnTo>
                                      <a:lnTo>
                                        <a:pt x="754" y="165"/>
                                      </a:lnTo>
                                      <a:lnTo>
                                        <a:pt x="759" y="150"/>
                                      </a:lnTo>
                                      <a:lnTo>
                                        <a:pt x="764" y="135"/>
                                      </a:lnTo>
                                      <a:lnTo>
                                        <a:pt x="764" y="135"/>
                                      </a:lnTo>
                                      <a:lnTo>
                                        <a:pt x="759" y="125"/>
                                      </a:lnTo>
                                      <a:lnTo>
                                        <a:pt x="754" y="110"/>
                                      </a:lnTo>
                                      <a:lnTo>
                                        <a:pt x="744" y="95"/>
                                      </a:lnTo>
                                      <a:lnTo>
                                        <a:pt x="734" y="85"/>
                                      </a:lnTo>
                                      <a:lnTo>
                                        <a:pt x="699" y="60"/>
                                      </a:lnTo>
                                      <a:lnTo>
                                        <a:pt x="650" y="40"/>
                                      </a:lnTo>
                                      <a:lnTo>
                                        <a:pt x="650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" name="Freeform 1561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8403" y="10432"/>
                                  <a:ext cx="478" cy="214"/>
                                </a:xfrm>
                                <a:custGeom>
                                  <a:avLst/>
                                  <a:gdLst>
                                    <a:gd name="T0" fmla="*/ 485 w 485"/>
                                    <a:gd name="T1" fmla="*/ 214 h 214"/>
                                    <a:gd name="T2" fmla="*/ 485 w 485"/>
                                    <a:gd name="T3" fmla="*/ 214 h 214"/>
                                    <a:gd name="T4" fmla="*/ 415 w 485"/>
                                    <a:gd name="T5" fmla="*/ 159 h 214"/>
                                    <a:gd name="T6" fmla="*/ 340 w 485"/>
                                    <a:gd name="T7" fmla="*/ 110 h 214"/>
                                    <a:gd name="T8" fmla="*/ 265 w 485"/>
                                    <a:gd name="T9" fmla="*/ 65 h 214"/>
                                    <a:gd name="T10" fmla="*/ 180 w 485"/>
                                    <a:gd name="T11" fmla="*/ 35 h 214"/>
                                    <a:gd name="T12" fmla="*/ 180 w 485"/>
                                    <a:gd name="T13" fmla="*/ 35 h 214"/>
                                    <a:gd name="T14" fmla="*/ 110 w 485"/>
                                    <a:gd name="T15" fmla="*/ 10 h 214"/>
                                    <a:gd name="T16" fmla="*/ 55 w 485"/>
                                    <a:gd name="T17" fmla="*/ 0 h 214"/>
                                    <a:gd name="T18" fmla="*/ 55 w 485"/>
                                    <a:gd name="T19" fmla="*/ 0 h 214"/>
                                    <a:gd name="T20" fmla="*/ 20 w 485"/>
                                    <a:gd name="T21" fmla="*/ 0 h 214"/>
                                    <a:gd name="T22" fmla="*/ 10 w 485"/>
                                    <a:gd name="T23" fmla="*/ 5 h 214"/>
                                    <a:gd name="T24" fmla="*/ 5 w 485"/>
                                    <a:gd name="T25" fmla="*/ 10 h 214"/>
                                    <a:gd name="T26" fmla="*/ 5 w 485"/>
                                    <a:gd name="T27" fmla="*/ 10 h 214"/>
                                    <a:gd name="T28" fmla="*/ 0 w 485"/>
                                    <a:gd name="T29" fmla="*/ 20 h 214"/>
                                    <a:gd name="T30" fmla="*/ 5 w 485"/>
                                    <a:gd name="T31" fmla="*/ 25 h 214"/>
                                    <a:gd name="T32" fmla="*/ 30 w 485"/>
                                    <a:gd name="T33" fmla="*/ 45 h 214"/>
                                    <a:gd name="T34" fmla="*/ 30 w 485"/>
                                    <a:gd name="T35" fmla="*/ 45 h 214"/>
                                    <a:gd name="T36" fmla="*/ 70 w 485"/>
                                    <a:gd name="T37" fmla="*/ 70 h 214"/>
                                    <a:gd name="T38" fmla="*/ 125 w 485"/>
                                    <a:gd name="T39" fmla="*/ 85 h 214"/>
                                    <a:gd name="T40" fmla="*/ 125 w 485"/>
                                    <a:gd name="T41" fmla="*/ 85 h 214"/>
                                    <a:gd name="T42" fmla="*/ 305 w 485"/>
                                    <a:gd name="T43" fmla="*/ 135 h 214"/>
                                    <a:gd name="T44" fmla="*/ 305 w 485"/>
                                    <a:gd name="T45" fmla="*/ 135 h 214"/>
                                    <a:gd name="T46" fmla="*/ 355 w 485"/>
                                    <a:gd name="T47" fmla="*/ 149 h 214"/>
                                    <a:gd name="T48" fmla="*/ 400 w 485"/>
                                    <a:gd name="T49" fmla="*/ 169 h 214"/>
                                    <a:gd name="T50" fmla="*/ 440 w 485"/>
                                    <a:gd name="T51" fmla="*/ 189 h 214"/>
                                    <a:gd name="T52" fmla="*/ 485 w 485"/>
                                    <a:gd name="T53" fmla="*/ 214 h 214"/>
                                    <a:gd name="T54" fmla="*/ 485 w 485"/>
                                    <a:gd name="T55" fmla="*/ 214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485" h="214">
                                      <a:moveTo>
                                        <a:pt x="485" y="214"/>
                                      </a:moveTo>
                                      <a:lnTo>
                                        <a:pt x="485" y="214"/>
                                      </a:lnTo>
                                      <a:lnTo>
                                        <a:pt x="415" y="159"/>
                                      </a:lnTo>
                                      <a:lnTo>
                                        <a:pt x="340" y="110"/>
                                      </a:lnTo>
                                      <a:lnTo>
                                        <a:pt x="265" y="65"/>
                                      </a:lnTo>
                                      <a:lnTo>
                                        <a:pt x="180" y="35"/>
                                      </a:lnTo>
                                      <a:lnTo>
                                        <a:pt x="180" y="35"/>
                                      </a:lnTo>
                                      <a:lnTo>
                                        <a:pt x="110" y="1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30" y="45"/>
                                      </a:lnTo>
                                      <a:lnTo>
                                        <a:pt x="30" y="45"/>
                                      </a:lnTo>
                                      <a:lnTo>
                                        <a:pt x="70" y="70"/>
                                      </a:lnTo>
                                      <a:lnTo>
                                        <a:pt x="125" y="85"/>
                                      </a:lnTo>
                                      <a:lnTo>
                                        <a:pt x="125" y="85"/>
                                      </a:lnTo>
                                      <a:lnTo>
                                        <a:pt x="305" y="135"/>
                                      </a:lnTo>
                                      <a:lnTo>
                                        <a:pt x="305" y="135"/>
                                      </a:lnTo>
                                      <a:lnTo>
                                        <a:pt x="355" y="149"/>
                                      </a:lnTo>
                                      <a:lnTo>
                                        <a:pt x="400" y="169"/>
                                      </a:lnTo>
                                      <a:lnTo>
                                        <a:pt x="440" y="189"/>
                                      </a:lnTo>
                                      <a:lnTo>
                                        <a:pt x="485" y="214"/>
                                      </a:lnTo>
                                      <a:lnTo>
                                        <a:pt x="485" y="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55" name="Freeform 1567"/>
                            <wps:cNvSpPr>
                              <a:spLocks/>
                            </wps:cNvSpPr>
                            <wps:spPr bwMode="auto">
                              <a:xfrm>
                                <a:off x="13194" y="4799"/>
                                <a:ext cx="1169" cy="669"/>
                              </a:xfrm>
                              <a:custGeom>
                                <a:avLst/>
                                <a:gdLst>
                                  <a:gd name="T0" fmla="*/ 584 w 739"/>
                                  <a:gd name="T1" fmla="*/ 0 h 669"/>
                                  <a:gd name="T2" fmla="*/ 584 w 739"/>
                                  <a:gd name="T3" fmla="*/ 0 h 669"/>
                                  <a:gd name="T4" fmla="*/ 529 w 739"/>
                                  <a:gd name="T5" fmla="*/ 15 h 669"/>
                                  <a:gd name="T6" fmla="*/ 469 w 739"/>
                                  <a:gd name="T7" fmla="*/ 35 h 669"/>
                                  <a:gd name="T8" fmla="*/ 409 w 739"/>
                                  <a:gd name="T9" fmla="*/ 65 h 669"/>
                                  <a:gd name="T10" fmla="*/ 349 w 739"/>
                                  <a:gd name="T11" fmla="*/ 105 h 669"/>
                                  <a:gd name="T12" fmla="*/ 349 w 739"/>
                                  <a:gd name="T13" fmla="*/ 105 h 669"/>
                                  <a:gd name="T14" fmla="*/ 284 w 739"/>
                                  <a:gd name="T15" fmla="*/ 155 h 669"/>
                                  <a:gd name="T16" fmla="*/ 229 w 739"/>
                                  <a:gd name="T17" fmla="*/ 210 h 669"/>
                                  <a:gd name="T18" fmla="*/ 174 w 739"/>
                                  <a:gd name="T19" fmla="*/ 270 h 669"/>
                                  <a:gd name="T20" fmla="*/ 130 w 739"/>
                                  <a:gd name="T21" fmla="*/ 340 h 669"/>
                                  <a:gd name="T22" fmla="*/ 90 w 739"/>
                                  <a:gd name="T23" fmla="*/ 410 h 669"/>
                                  <a:gd name="T24" fmla="*/ 55 w 739"/>
                                  <a:gd name="T25" fmla="*/ 490 h 669"/>
                                  <a:gd name="T26" fmla="*/ 25 w 739"/>
                                  <a:gd name="T27" fmla="*/ 575 h 669"/>
                                  <a:gd name="T28" fmla="*/ 0 w 739"/>
                                  <a:gd name="T29" fmla="*/ 669 h 669"/>
                                  <a:gd name="T30" fmla="*/ 0 w 739"/>
                                  <a:gd name="T31" fmla="*/ 669 h 669"/>
                                  <a:gd name="T32" fmla="*/ 25 w 739"/>
                                  <a:gd name="T33" fmla="*/ 625 h 669"/>
                                  <a:gd name="T34" fmla="*/ 50 w 739"/>
                                  <a:gd name="T35" fmla="*/ 590 h 669"/>
                                  <a:gd name="T36" fmla="*/ 80 w 739"/>
                                  <a:gd name="T37" fmla="*/ 555 h 669"/>
                                  <a:gd name="T38" fmla="*/ 110 w 739"/>
                                  <a:gd name="T39" fmla="*/ 520 h 669"/>
                                  <a:gd name="T40" fmla="*/ 144 w 739"/>
                                  <a:gd name="T41" fmla="*/ 490 h 669"/>
                                  <a:gd name="T42" fmla="*/ 179 w 739"/>
                                  <a:gd name="T43" fmla="*/ 465 h 669"/>
                                  <a:gd name="T44" fmla="*/ 219 w 739"/>
                                  <a:gd name="T45" fmla="*/ 440 h 669"/>
                                  <a:gd name="T46" fmla="*/ 259 w 739"/>
                                  <a:gd name="T47" fmla="*/ 415 h 669"/>
                                  <a:gd name="T48" fmla="*/ 259 w 739"/>
                                  <a:gd name="T49" fmla="*/ 415 h 669"/>
                                  <a:gd name="T50" fmla="*/ 444 w 739"/>
                                  <a:gd name="T51" fmla="*/ 335 h 669"/>
                                  <a:gd name="T52" fmla="*/ 584 w 739"/>
                                  <a:gd name="T53" fmla="*/ 270 h 669"/>
                                  <a:gd name="T54" fmla="*/ 584 w 739"/>
                                  <a:gd name="T55" fmla="*/ 270 h 669"/>
                                  <a:gd name="T56" fmla="*/ 634 w 739"/>
                                  <a:gd name="T57" fmla="*/ 240 h 669"/>
                                  <a:gd name="T58" fmla="*/ 674 w 739"/>
                                  <a:gd name="T59" fmla="*/ 210 h 669"/>
                                  <a:gd name="T60" fmla="*/ 704 w 739"/>
                                  <a:gd name="T61" fmla="*/ 180 h 669"/>
                                  <a:gd name="T62" fmla="*/ 729 w 739"/>
                                  <a:gd name="T63" fmla="*/ 140 h 669"/>
                                  <a:gd name="T64" fmla="*/ 729 w 739"/>
                                  <a:gd name="T65" fmla="*/ 140 h 669"/>
                                  <a:gd name="T66" fmla="*/ 739 w 739"/>
                                  <a:gd name="T67" fmla="*/ 110 h 669"/>
                                  <a:gd name="T68" fmla="*/ 739 w 739"/>
                                  <a:gd name="T69" fmla="*/ 85 h 669"/>
                                  <a:gd name="T70" fmla="*/ 734 w 739"/>
                                  <a:gd name="T71" fmla="*/ 55 h 669"/>
                                  <a:gd name="T72" fmla="*/ 714 w 739"/>
                                  <a:gd name="T73" fmla="*/ 35 h 669"/>
                                  <a:gd name="T74" fmla="*/ 714 w 739"/>
                                  <a:gd name="T75" fmla="*/ 35 h 669"/>
                                  <a:gd name="T76" fmla="*/ 694 w 739"/>
                                  <a:gd name="T77" fmla="*/ 15 h 669"/>
                                  <a:gd name="T78" fmla="*/ 659 w 739"/>
                                  <a:gd name="T79" fmla="*/ 5 h 669"/>
                                  <a:gd name="T80" fmla="*/ 624 w 739"/>
                                  <a:gd name="T81" fmla="*/ 0 h 669"/>
                                  <a:gd name="T82" fmla="*/ 584 w 739"/>
                                  <a:gd name="T83" fmla="*/ 0 h 669"/>
                                  <a:gd name="T84" fmla="*/ 584 w 739"/>
                                  <a:gd name="T85" fmla="*/ 0 h 6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739" h="669">
                                    <a:moveTo>
                                      <a:pt x="584" y="0"/>
                                    </a:moveTo>
                                    <a:lnTo>
                                      <a:pt x="584" y="0"/>
                                    </a:lnTo>
                                    <a:lnTo>
                                      <a:pt x="529" y="15"/>
                                    </a:lnTo>
                                    <a:lnTo>
                                      <a:pt x="469" y="35"/>
                                    </a:lnTo>
                                    <a:lnTo>
                                      <a:pt x="409" y="65"/>
                                    </a:lnTo>
                                    <a:lnTo>
                                      <a:pt x="349" y="105"/>
                                    </a:lnTo>
                                    <a:lnTo>
                                      <a:pt x="349" y="105"/>
                                    </a:lnTo>
                                    <a:lnTo>
                                      <a:pt x="284" y="155"/>
                                    </a:lnTo>
                                    <a:lnTo>
                                      <a:pt x="229" y="210"/>
                                    </a:lnTo>
                                    <a:lnTo>
                                      <a:pt x="174" y="270"/>
                                    </a:lnTo>
                                    <a:lnTo>
                                      <a:pt x="130" y="340"/>
                                    </a:lnTo>
                                    <a:lnTo>
                                      <a:pt x="90" y="410"/>
                                    </a:lnTo>
                                    <a:lnTo>
                                      <a:pt x="55" y="490"/>
                                    </a:lnTo>
                                    <a:lnTo>
                                      <a:pt x="25" y="575"/>
                                    </a:lnTo>
                                    <a:lnTo>
                                      <a:pt x="0" y="669"/>
                                    </a:lnTo>
                                    <a:lnTo>
                                      <a:pt x="0" y="669"/>
                                    </a:lnTo>
                                    <a:lnTo>
                                      <a:pt x="25" y="625"/>
                                    </a:lnTo>
                                    <a:lnTo>
                                      <a:pt x="50" y="590"/>
                                    </a:lnTo>
                                    <a:lnTo>
                                      <a:pt x="80" y="555"/>
                                    </a:lnTo>
                                    <a:lnTo>
                                      <a:pt x="110" y="520"/>
                                    </a:lnTo>
                                    <a:lnTo>
                                      <a:pt x="144" y="490"/>
                                    </a:lnTo>
                                    <a:lnTo>
                                      <a:pt x="179" y="465"/>
                                    </a:lnTo>
                                    <a:lnTo>
                                      <a:pt x="219" y="440"/>
                                    </a:lnTo>
                                    <a:lnTo>
                                      <a:pt x="259" y="415"/>
                                    </a:lnTo>
                                    <a:lnTo>
                                      <a:pt x="259" y="415"/>
                                    </a:lnTo>
                                    <a:lnTo>
                                      <a:pt x="444" y="335"/>
                                    </a:lnTo>
                                    <a:lnTo>
                                      <a:pt x="584" y="270"/>
                                    </a:lnTo>
                                    <a:lnTo>
                                      <a:pt x="584" y="270"/>
                                    </a:lnTo>
                                    <a:lnTo>
                                      <a:pt x="634" y="240"/>
                                    </a:lnTo>
                                    <a:lnTo>
                                      <a:pt x="674" y="210"/>
                                    </a:lnTo>
                                    <a:lnTo>
                                      <a:pt x="704" y="180"/>
                                    </a:lnTo>
                                    <a:lnTo>
                                      <a:pt x="729" y="140"/>
                                    </a:lnTo>
                                    <a:lnTo>
                                      <a:pt x="729" y="140"/>
                                    </a:lnTo>
                                    <a:lnTo>
                                      <a:pt x="739" y="110"/>
                                    </a:lnTo>
                                    <a:lnTo>
                                      <a:pt x="739" y="85"/>
                                    </a:lnTo>
                                    <a:lnTo>
                                      <a:pt x="734" y="55"/>
                                    </a:lnTo>
                                    <a:lnTo>
                                      <a:pt x="714" y="35"/>
                                    </a:lnTo>
                                    <a:lnTo>
                                      <a:pt x="714" y="35"/>
                                    </a:lnTo>
                                    <a:lnTo>
                                      <a:pt x="694" y="15"/>
                                    </a:lnTo>
                                    <a:lnTo>
                                      <a:pt x="659" y="5"/>
                                    </a:lnTo>
                                    <a:lnTo>
                                      <a:pt x="624" y="0"/>
                                    </a:lnTo>
                                    <a:lnTo>
                                      <a:pt x="584" y="0"/>
                                    </a:lnTo>
                                    <a:lnTo>
                                      <a:pt x="58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56" name="Freeform 1579"/>
                          <wps:cNvSpPr>
                            <a:spLocks/>
                          </wps:cNvSpPr>
                          <wps:spPr bwMode="auto">
                            <a:xfrm rot="203983">
                              <a:off x="9891" y="7231"/>
                              <a:ext cx="3144" cy="3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1580"/>
                          <wps:cNvSpPr>
                            <a:spLocks/>
                          </wps:cNvSpPr>
                          <wps:spPr bwMode="auto">
                            <a:xfrm rot="203983" flipH="1">
                              <a:off x="6778" y="6561"/>
                              <a:ext cx="4435" cy="498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2" o:spid="_x0000_s1026" style="position:absolute;margin-left:0;margin-top:0;width:737.45pt;height:504.25pt;z-index:251657216;mso-position-horizontal:center;mso-position-horizontal-relative:margin;mso-position-vertical:center;mso-position-vertical-relative:margin" coordorigin="501,1435" coordsize="14749,10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">
                <v:group id="Group 2210" o:spid="_x0000_s1027" style="position:absolute;left:501;top:2654;width:14749;height:8866" coordorigin="501,2654" coordsize="14749,8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918" o:spid="_x0000_s1028" style="position:absolute;left:501;top:2654;width:14632;height:7180;visibility:visible;mso-wrap-style:square;v-text-anchor:top" coordsize="14841,10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lzNsIA&#10;AADcAAAADwAAAGRycy9kb3ducmV2LnhtbERP3WrCMBS+H/gO4Qi7m6mO1tE1FRHGxlSYbg9waI5t&#10;sDnpmszWtzcXwi4/vv9iNdpWXKj3xrGC+SwBQVw5bbhW8PP99vQCwgdkja1jUnAlD6ty8lBgrt3A&#10;B7ocQy1iCPscFTQhdLmUvmrIop+5jjhyJ9dbDBH2tdQ9DjHctnKRJJm0aDg2NNjRpqHqfPyzCnj3&#10;a772+7Fbm3Rr3rPNMv0MW6Uep+P6FUSgMfyL7+4PreA5i2vjmXgEZH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6XM2wgAAANwAAAAPAAAAAAAAAAAAAAAAAJgCAABkcnMvZG93&#10;bnJldi54bWxQSwUGAAAAAAQABAD1AAAAhwMAAAAA&#10;" path="m14163,r,l13695,27r-235,53l13230,133r-492,160l12269,480r-563,240l11120,934r-446,133l10233,1174r-914,186l8827,1440r-493,54l7842,1547r-443,19l7330,1573r-422,l6486,1573r-422,-26l5642,1467,5244,1333,4845,1174,4469,1040,4075,907,3771,827,3466,773,2833,720,2177,667r-330,l1543,693r-323,27l915,800,609,880,305,987,,1120r66,9794l14841,10989,14820,r-657,xe" strokeweight="1pt">
                    <v:path arrowok="t" o:connecttype="custom" o:connectlocs="13964,0;13964,0;13502,18;13270,52;13044,87;13044,87;12559,191;12096,314;12096,314;11541,470;10963,610;10963,610;10524,697;10089,767;9188,889;9188,889;8703,941;8217,976;7732,1011;7295,1023;7227,1028;6811,1028;6395,1028;5979,1011;5563,959;5563,959;5170,871;4777,767;4406,680;4018,593;4018,593;3718,540;3417,505;2793,470;2793,470;2146,436;1821,436;1521,453;1203,470;902,523;600,575;301,645;301,645;0,732;65,7131;14632,7180;14611,0;14611,0;13964,0;13964,0" o:connectangles="0,0,0,0,0,0,0,0,0,0,0,0,0,0,0,0,0,0,0,0,0,0,0,0,0,0,0,0,0,0,0,0,0,0,0,0,0,0,0,0,0,0,0,0,0,0,0,0,0,0"/>
                  </v:shape>
                  <v:shape id="Freeform 1800" o:spid="_x0000_s1029" style="position:absolute;left:501;top:4717;width:14717;height:6785;visibility:visible;mso-wrap-style:square;v-text-anchor:top" coordsize="14717,6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ynZMQA&#10;AADcAAAADwAAAGRycy9kb3ducmV2LnhtbESPUWvCMBSF34X9h3CFvWniBNHOKDIcjr1Z+wOuzV0b&#10;bW66JrPdfv0yGPh4OOd8h7PeDq4RN+qC9axhNlUgiEtvLFcaitPrZAkiRGSDjWfS8E0BtpuH0Roz&#10;43s+0i2PlUgQDhlqqGNsMylDWZPDMPUtcfI+fOcwJtlV0nTYJ7hr5JNSC+nQclqosaWXmspr/uU0&#10;2MtPnr9/Hpu93auD7M9Fq8JV68fxsHsGEWmI9/B/+81omC9W8HcmHQ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8p2TEAAAA3AAAAA8AAAAAAAAAAAAAAAAAmAIAAGRycy9k&#10;b3ducmV2LnhtbFBLBQYAAAAABAAEAPUAAACJAwAAAAA=&#10;" path="m13334,43r,l13238,109r-96,64l12926,258r-264,70l12351,350r,l12207,350r-167,-22l11752,258r-120,-64l11537,151,11435,85,11364,r,l11268,85r-96,66l11077,194r-121,64l10669,328r-143,22l10357,350r,l10046,328,9783,258,9567,173r-96,-64l9394,43r,l9298,109r-95,64l8987,258r-264,70l8412,350r,l8125,328,7861,258,7621,173r-95,-64l7453,43r,l7381,109r-100,64l7041,258r-264,70l6490,350r,l6178,328,5916,258,5700,173r-96,-64l5508,43r,l5436,109r-96,64l5119,258r-264,70l4545,350r,l4377,350,4233,328,3946,258,3825,194r-95,-43l3634,85,3538,r,l3466,85r-96,66l3274,194r-119,64l2862,328r-168,22l2550,350r,l2240,328,1976,258,1760,173r-96,-64l1568,43r,l1496,109r-96,64l1185,258,917,328,605,350r,l437,350,293,328,150,307,6,258,,5699,14717,6785,14632,328r,l14464,350r-167,l14297,350r-287,-22l13721,258r-220,-85l13405,109r-71,-66l13334,43xe" strokeweight="1pt">
                    <v:path arrowok="t" o:connecttype="custom" o:connectlocs="13334,43;13142,173;12662,328;12351,350;12040,328;11632,194;11435,85;11364,0;11172,151;10956,258;10526,350;10357,350;9783,258;9471,109;9394,43;9203,173;8723,328;8412,350;7861,258;7526,109;7453,43;7281,173;6777,328;6490,350;5916,258;5604,109;5508,43;5340,173;4855,328;4545,350;4233,328;3825,194;3634,85;3538,0;3370,151;3155,258;2694,350;2550,350;1976,258;1664,109;1568,43;1400,173;917,328;605,350;293,328;6,258;14717,6785;14632,328;14297,350;14010,328;13501,173;13334,43" o:connectangles="0,0,0,0,0,0,0,0,0,0,0,0,0,0,0,0,0,0,0,0,0,0,0,0,0,0,0,0,0,0,0,0,0,0,0,0,0,0,0,0,0,0,0,0,0,0,0,0,0,0,0,0"/>
                  </v:shape>
                  <v:shape id="Freeform 939" o:spid="_x0000_s1030" style="position:absolute;left:501;top:9981;width:14749;height:1539;visibility:visible;mso-wrap-style:square;v-text-anchor:top" coordsize="14633,1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vKWsEA&#10;AADcAAAADwAAAGRycy9kb3ducmV2LnhtbERPy4rCMBTdD/gP4QpuBk118EFtFBGFYTbS6gdcmmtb&#10;29yUJtb695PFwCwP553sB9OInjpXWVYwn0UgiHOrKy4U3K7n6QaE88gaG8uk4E0O9rvRR4Kxti9O&#10;qc98IUIIuxgVlN63sZQuL8mgm9mWOHB32xn0AXaF1B2+Qrhp5CKKVtJgxaGhxJaOJeV19jQKlv2D&#10;5Of1NrSXe/rOTllD9c9Zqcl4OGxBeBr8v/jP/a0VfK3D/HAmHA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LylrBAAAA3AAAAA8AAAAAAAAAAAAAAAAAmAIAAGRycy9kb3du&#10;cmV2LnhtbFBLBQYAAAAABAAEAPUAAACGAwAAAAA=&#10;" path="m661,r,l1123,11r231,20l1581,52r,l2067,115r462,73l2529,188r556,93l3663,365r,l4103,417r435,42l5440,532r,l5925,563r486,21l6897,605r437,7l7402,615r416,l8234,615r417,-10l9067,573r,l9460,521r393,-62l10224,406r389,-52l10613,354r300,-31l11214,302r624,-21l11838,281r647,-20l12811,261r300,10l13429,281r301,32l14032,344r300,42l14332,386r301,52l14614,1539,,1522,13,r,l661,r,xe" strokeweight="1pt">
                    <v:path arrowok="t" o:connecttype="custom" o:connectlocs="666,0;666,0;1132,11;1365,31;1594,52;1594,52;2083,115;2549,188;2549,188;3109,281;3692,365;3692,365;4136,417;4574,459;5483,532;5483,532;5972,563;6462,584;6952,605;7392,612;7461,615;7880,615;8299,615;8720,605;9139,573;9139,573;9535,521;9931,459;10305,406;10697,354;10697,354;11000,323;11303,302;11932,281;11932,281;12584,261;12913,261;13215,271;13535,281;13839,313;14143,344;14446,386;14446,386;14749,438;14730,1539;0,1522;13,0;13,0;666,0;666,0" o:connectangles="0,0,0,0,0,0,0,0,0,0,0,0,0,0,0,0,0,0,0,0,0,0,0,0,0,0,0,0,0,0,0,0,0,0,0,0,0,0,0,0,0,0,0,0,0,0,0,0,0,0"/>
                  </v:shape>
                </v:group>
                <v:group id="Group 2211" o:spid="_x0000_s1031" style="position:absolute;left:819;top:1435;width:14396;height:9893" coordorigin="819,1435" coordsize="14396,98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group id="Group 919" o:spid="_x0000_s1032" style="position:absolute;left:3459;top:3345;width:1831;height:1495" coordorigin="2609,4369" coordsize="1588,1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  <v:shape id="Freeform 920" o:spid="_x0000_s1033" style="position:absolute;left:2609;top:4390;width:1588;height:1275;visibility:visible;mso-wrap-style:square;v-text-anchor:top" coordsize="1588,1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EeR8YA&#10;AADcAAAADwAAAGRycy9kb3ducmV2LnhtbESPQWsCMRSE70L/Q3gFb5ptLVVWo5TSirQHqXrx9tg8&#10;k203L2ET3a2/vikUehxm5htmsepdIy7UxtqzgrtxAYK48rpmo+Cwfx3NQMSErLHxTAq+KcJqeTNY&#10;YKl9xx902SUjMoRjiQpsSqGUMlaWHMaxD8TZO/nWYcqyNVK32GW4a+R9UTxKhzXnBYuBni1VX7uz&#10;UzAN22TXn5sXeT1euwd+M+F9bZQa3vZPcxCJ+vQf/mtvtILJdAK/Z/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EeR8YAAADcAAAADwAAAAAAAAAAAAAAAACYAgAAZHJz&#10;L2Rvd25yZXYueG1sUEsFBgAAAAAEAAQA9QAAAIsDAAAAAA==&#10;" path="m1583,510r,l1568,485r-20,-20l1528,450r-25,-15l1478,425r-30,-10l1383,400r-40,l1308,405r-80,10l1138,440r-105,20l1048,355r15,-90l1063,185r-5,-65l1048,70,1038,50,1028,30,1013,20,1003,10,988,,969,,949,,934,,889,20,844,50,789,90r-55,60l674,225r-65,80l544,400,444,380,354,360,280,350,215,340r-60,l110,345,80,355,55,370r-5,10l45,395r,25l55,455r25,40l115,540r45,50l215,650r65,60l195,790r-70,70l70,920,45,955,25,985,5,1030,,1075r,35l10,1130r5,10l30,1155r10,5l75,1170r40,l170,1160r60,-20l315,1110r89,-40l504,1015,614,950r115,85l834,1100r95,60l1008,1205r75,35l1148,1265r50,10l1243,1275r15,-5l1273,1265r15,-10l1298,1240r5,-15l1308,1205r5,-20l1308,1135r-10,-65l1273,995r-35,-90l1193,810r100,-40l1378,730r70,-45l1508,645r35,-30l1568,585r15,-25l1588,535r,-15l1583,510xe" strokeweight="1pt">
                      <v:path arrowok="t" o:connecttype="custom" o:connectlocs="1583,510;1548,465;1503,435;1448,415;1383,400;1308,405;1138,440;1033,460;1063,265;1058,120;1048,70;1028,30;1003,10;969,0;949,0;889,20;789,90;734,150;609,305;544,400;354,360;215,340;110,345;55,370;45,395;55,455;115,540;215,650;280,710;125,860;45,955;25,985;0,1075;10,1130;15,1140;30,1155;40,1160;115,1170;230,1140;315,1110;504,1015;614,950;834,1100;1008,1205;1148,1265;1243,1275;1258,1270;1273,1265;1298,1240;1308,1205;1308,1135;1273,995;1193,810;1293,770;1448,685;1508,645;1568,585;1588,535;1588,520;1583,510" o:connectangles="0,0,0,0,0,0,0,0,0,0,0,0,0,0,0,0,0,0,0,0,0,0,0,0,0,0,0,0,0,0,0,0,0,0,0,0,0,0,0,0,0,0,0,0,0,0,0,0,0,0,0,0,0,0,0,0,0,0,0,0"/>
                    </v:shape>
                    <v:shape id="Freeform 921" o:spid="_x0000_s1034" style="position:absolute;left:2633;top:4369;width:1533;height:1220;visibility:visible;mso-wrap-style:square;v-text-anchor:top" coordsize="1533,1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MmvcMA&#10;AADcAAAADwAAAGRycy9kb3ducmV2LnhtbESP3YrCMBCF7xd8hzCCN6JpVXTpGkUFxRvBn32AoRnb&#10;bptJaaLWtzeCsJeH8/Nx5svWVOJOjSssK4iHEQji1OqCMwW/l+3gG4TzyBory6TgSQ6Wi87XHBNt&#10;H3yi+9lnIoywS1BB7n2dSOnSnAy6oa2Jg3e1jUEfZJNJ3eAjjJtKjqJoKg0WHAg51rTJKS3PNxO4&#10;ZVwesu263/8zo1lxqeLr7hgr1eu2qx8Qnlr/H/6091rBeDaB95lw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MmvcMAAADcAAAADwAAAAAAAAAAAAAAAACYAgAAZHJzL2Rv&#10;d25yZXYueG1sUEsFBgAAAAAEAAQA9QAAAIgDAAAAAA==&#10;" path="m1528,485r,l1523,470r-15,-10l1478,440r-50,-15l1368,415r-75,-5l1203,415r-95,10l998,440r20,-100l1028,255r,-75l1023,115,1013,65,993,30,984,20,969,10,954,,939,,919,,899,,859,20,814,45,764,90r-55,55l649,215r-60,80l529,385,429,360,345,345,270,335,205,325r-55,l110,330,75,340,55,355r-5,10l45,375r,30l55,435r20,40l110,515r40,50l205,620r65,60l190,760r-65,70l70,900,35,960r-25,50l,1050r5,15l5,1080r10,10l25,1100r20,10l70,1115r30,5l135,1115r45,-10l225,1090r80,-30l394,1020r95,-50l594,910r120,85l819,1065r95,55l998,1165r75,30l1133,1215r45,5l1198,1220r20,-5l1233,1205r15,-25l1258,1150r,-40l1253,1060r-15,-60l1213,935r-35,-80l1138,770r105,-35l1328,695r70,-40l1458,615r45,-40l1518,555r10,-20l1533,525r,-20l1528,485xe" strokeweight="1pt">
                      <v:path arrowok="t" o:connecttype="custom" o:connectlocs="1528,485;1508,460;1428,425;1368,415;1203,415;998,440;1018,340;1028,180;1023,115;993,30;969,10;939,0;919,0;859,20;764,90;709,145;589,295;529,385;345,345;205,325;110,330;55,355;45,375;55,435;110,515;205,620;270,680;125,830;35,960;10,1010;5,1065;15,1090;25,1100;70,1115;100,1120;180,1105;225,1090;394,1020;594,910;714,995;914,1120;1073,1195;1178,1220;1218,1215;1233,1205;1248,1180;1258,1110;1238,1000;1178,855;1138,770;1328,695;1458,615;1503,575;1528,535;1533,525;1533,505;1528,485" o:connectangles="0,0,0,0,0,0,0,0,0,0,0,0,0,0,0,0,0,0,0,0,0,0,0,0,0,0,0,0,0,0,0,0,0,0,0,0,0,0,0,0,0,0,0,0,0,0,0,0,0,0,0,0,0,0,0,0,0"/>
                    </v:shape>
                    <v:shape id="Freeform 922" o:spid="_x0000_s1035" style="position:absolute;left:2823;top:4774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8vW8cA&#10;AADcAAAADwAAAGRycy9kb3ducmV2LnhtbESPQWvCQBSE7wX/w/IEb3VjxVaiq8SiVigUGhU8PrLP&#10;JG32bchuTPrv3UKhx2FmvmGW695U4kaNKy0rmIwjEMSZ1SXnCk7H3eMchPPIGivLpOCHHKxXg4cl&#10;xtp2/Em31OciQNjFqKDwvo6ldFlBBt3Y1sTBu9rGoA+yyaVusAtwU8mnKHqWBksOCwXW9FpQ9p22&#10;RsFbun/fXtrNPv2atefTPEk2H1Gn1GjYJwsQnnr/H/5rH7SC6csMfs+EI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fL1vHAAAA3AAAAA8AAAAAAAAAAAAAAAAAmAIAAGRy&#10;cy9kb3ducmV2LnhtbFBLBQYAAAAABAAEAPUAAACMAwAAAAA=&#10;" path="m55,25r,l50,35,45,45r-5,5l25,55,15,50,10,45,5,35,,25,5,15,10,5,15,,25,,40,r5,5l50,15r5,10xe" strokeweight="1pt">
                      <v:path arrowok="t" o:connecttype="custom" o:connectlocs="55,25;55,25;50,35;45,45;40,50;25,55;25,55;15,50;10,45;5,35;0,25;0,25;5,15;10,5;15,0;25,0;25,0;40,0;45,5;50,15;55,25;55,25" o:connectangles="0,0,0,0,0,0,0,0,0,0,0,0,0,0,0,0,0,0,0,0,0,0"/>
                    </v:shape>
                    <v:shape id="Freeform 923" o:spid="_x0000_s1036" style="position:absolute;left:2968;top:4809;width:64;height:70;visibility:visible;mso-wrap-style:square;v-text-anchor:top" coordsize="6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0+Z8EA&#10;AADcAAAADwAAAGRycy9kb3ducmV2LnhtbESP0YrCMBRE34X9h3AXfNNUC7XbbSqysOCr1Q+4NNem&#10;2NzUJqv17zeC4OMwM2eYcjvZXtxo9J1jBatlAoK4cbrjVsHp+LvIQfiArLF3TAoe5GFbfcxKLLS7&#10;84FudWhFhLAvUIEJYSik9I0hi37pBuLond1oMUQ5tlKPeI9w28t1kmTSYsdxweBAP4aaS/1nFVz9&#10;KmWzTgess8cmkbv8bL68UvPPafcNItAU3uFXe68VpJsMnmfiEZD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NPmfBAAAA3AAAAA8AAAAAAAAAAAAAAAAAmAIAAGRycy9kb3du&#10;cmV2LnhtbFBLBQYAAAAABAAEAPUAAACGAwAAAAA=&#10;" path="m64,35r,l64,50,54,60,44,65,34,70,20,65,10,60,,50,,35,,20,10,10,20,5,34,,44,5r10,5l64,20r,15xe" strokeweight="1pt">
                      <v:path arrowok="t" o:connecttype="custom" o:connectlocs="64,35;64,35;64,50;54,60;44,65;34,70;34,70;20,65;10,60;0,50;0,35;0,35;0,20;10,10;20,5;34,0;34,0;44,5;54,10;64,20;64,35;64,35" o:connectangles="0,0,0,0,0,0,0,0,0,0,0,0,0,0,0,0,0,0,0,0,0,0"/>
                    </v:shape>
                    <v:shape id="Freeform 924" o:spid="_x0000_s1037" style="position:absolute;left:2888;top:4854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+a8UA&#10;AADcAAAADwAAAGRycy9kb3ducmV2LnhtbESP0WrCQBRE3wv9h+UW+tZstNDE6CqlpbYoFKp+wDV7&#10;TYLZu2F31eTvu4Lg4zAzZ5jZojetOJPzjWUFoyQFQVxa3XClYLf9eslB+ICssbVMCgbysJg/Psyw&#10;0PbCf3TehEpECPsCFdQhdIWUvqzJoE9sRxy9g3UGQ5SuktrhJcJNK8dp+iYNNhwXauzoo6byuDkZ&#10;BUF2ev+dLeU4X0364XeVDevPtVLPT/37FESgPtzDt/aPVvCaZXA9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f5rxQAAANwAAAAPAAAAAAAAAAAAAAAAAJgCAABkcnMv&#10;ZG93bnJldi54bWxQSwUGAAAAAAQABAD1AAAAigMAAAAA&#10;" path="m35,20r,l35,25r-5,5l25,35,15,40,10,35,5,30,,25,,20,,10,5,5,10,r5,l25,r5,5l35,10r,10xe" strokeweight="1pt">
                      <v:path arrowok="t" o:connecttype="custom" o:connectlocs="35,20;35,20;35,25;30,30;25,35;15,40;15,40;10,35;5,30;0,25;0,20;0,20;0,10;5,5;10,0;15,0;15,0;25,0;30,5;35,10;35,20;35,20" o:connectangles="0,0,0,0,0,0,0,0,0,0,0,0,0,0,0,0,0,0,0,0,0,0"/>
                    </v:shape>
                    <v:shape id="Freeform 925" o:spid="_x0000_s1038" style="position:absolute;left:3676;top:5414;width:50;height:50;visibility:visible;mso-wrap-style:square;v-text-anchor:top" coordsize="5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MWMIA&#10;AADcAAAADwAAAGRycy9kb3ducmV2LnhtbERP3WqDMBS+H+wdwhn0bsb+0A3bVKRFGKMUpnuAgzlV&#10;qTkRk1q7p18uCr38+P636WQ6MdLgWssK5lEMgriyuuVawW+Zv3+CcB5ZY2eZFNzJQbp7fdliou2N&#10;f2gsfC1CCLsEFTTe94mUrmrIoItsTxy4sx0M+gCHWuoBbyHcdHIRx2tpsOXQ0GBP+4aqS3E1Crjc&#10;H9zBHk9/2fdqdNd83vpzrtTsbco2IDxN/il+uL+0guVHWBvOhCMgd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KsxYwgAAANwAAAAPAAAAAAAAAAAAAAAAAJgCAABkcnMvZG93&#10;bnJldi54bWxQSwUGAAAAAAQABAD1AAAAhwMAAAAA&#10;" path="m5,10r,l10,,20,,30,,40,5,50,15r,5l50,35r-5,5l40,50r-10,l20,50,10,45,,40,,30,,20,5,10xe" strokeweight="1pt">
                      <v:path arrowok="t" o:connecttype="custom" o:connectlocs="5,10;5,10;10,0;20,0;30,0;40,5;40,5;50,15;50,20;50,35;45,40;45,40;40,50;30,50;20,50;10,45;10,45;0,40;0,30;0,20;5,10;5,10" o:connectangles="0,0,0,0,0,0,0,0,0,0,0,0,0,0,0,0,0,0,0,0,0,0"/>
                    </v:shape>
                    <v:shape id="Freeform 926" o:spid="_x0000_s1039" style="position:absolute;left:3577;top:5279;width:64;height:65;visibility:visible;mso-wrap-style:square;v-text-anchor:top" coordsize="6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KnvMYA&#10;AADcAAAADwAAAGRycy9kb3ducmV2LnhtbESPzW7CMBCE75V4B2uRuBUHUhUIGIRKq4ZDDvw8wCpe&#10;koh4ncZukr59XakSx9HMfKPZ7AZTi45aV1lWMJtGIIhzqysuFFwvH89LEM4ja6wtk4IfcrDbjp42&#10;mGjb84m6sy9EgLBLUEHpfZNI6fKSDLqpbYiDd7OtQR9kW0jdYh/gppbzKHqVBisOCyU29FZSfj9/&#10;GwVp1x9W0Xsff86/FukxftFZlWVKTcbDfg3C0+Af4f92qhXEixX8nQ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KnvMYAAADcAAAADwAAAAAAAAAAAAAAAACYAgAAZHJz&#10;L2Rvd25yZXYueG1sUEsFBgAAAAAEAAQA9QAAAIsDAAAAAA==&#10;" path="m5,10r,l15,5,30,,40,,54,5,64,15r,15l64,40,59,55,49,65r-14,l25,65,10,60,5,50,,35,,25,5,10xe" strokeweight="1pt">
                      <v:path arrowok="t" o:connecttype="custom" o:connectlocs="5,10;5,10;15,5;30,0;40,0;54,5;54,5;64,15;64,30;64,40;59,55;59,55;49,65;35,65;25,65;10,60;10,60;5,50;0,35;0,25;5,10;5,10" o:connectangles="0,0,0,0,0,0,0,0,0,0,0,0,0,0,0,0,0,0,0,0,0,0"/>
                    </v:shape>
                    <v:shape id="Freeform 927" o:spid="_x0000_s1040" style="position:absolute;left:2803;top:5269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385MQA&#10;AADcAAAADwAAAGRycy9kb3ducmV2LnhtbERPTWvCQBC9C/0PyxR6MxtbKiG6SiytLQhCUwWPQ3ZM&#10;YrOzIbsx6b/vHgSPj/e9XI+mEVfqXG1ZwSyKQRAXVtdcKjj8fEwTEM4ja2wsk4I/crBePUyWmGo7&#10;8Dddc1+KEMIuRQWV920qpSsqMugi2xIH7mw7gz7ArpS6wyGEm0Y+x/FcGqw5NFTY0ltFxW/eGwWf&#10;+Xb3fuo32/zy2h8PSZZt9vGg1NPjmC1AeBr9XXxzf2kFL0mYH86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9/OTEAAAA3AAAAA8AAAAAAAAAAAAAAAAAmAIAAGRycy9k&#10;b3ducmV2LnhtbFBLBQYAAAAABAAEAPUAAACJAwAAAAA=&#10;" path="m50,15r,l55,25,50,35,45,45,40,55r-10,l20,55,10,50,,40,,30,,20,5,10,15,5,25,,35,5r10,5l50,15xe" strokeweight="1pt">
                      <v:path arrowok="t" o:connecttype="custom" o:connectlocs="50,15;50,15;55,25;50,35;45,45;40,55;40,55;30,55;20,55;10,50;0,40;0,40;0,30;0,20;5,10;15,5;15,5;25,0;35,5;45,10;50,15;50,15" o:connectangles="0,0,0,0,0,0,0,0,0,0,0,0,0,0,0,0,0,0,0,0,0,0"/>
                    </v:shape>
                    <v:shape id="Freeform 928" o:spid="_x0000_s1041" style="position:absolute;left:2948;top:5234;width:69;height:7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TysQA&#10;AADcAAAADwAAAGRycy9kb3ducmV2LnhtbESPT2vCQBDF70K/wzIFb7pRSwnRVaRF6EEKatXrkB2T&#10;YHY2ZKcm+um7hUKPj/fnx1uselerG7Wh8mxgMk5AEefeVlwY+DpsRimoIMgWa89k4E4BVsunwQIz&#10;6zve0W0vhYojHDI0UIo0mdYhL8lhGPuGOHoX3zqUKNtC2xa7OO5qPU2SV+2w4kgosaG3kvLr/ttF&#10;yI5yOSYvj66X0+chPW+v8r41Zvjcr+eghHr5D/+1P6yBWTqB3zPxCO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oE8rEAAAA3AAAAA8AAAAAAAAAAAAAAAAAmAIAAGRycy9k&#10;b3ducmV2LnhtbFBLBQYAAAAABAAEAPUAAACJAwAAAAA=&#10;" path="m64,20r,l69,35r,10l59,55,50,65,40,70,25,65,15,60,5,50,,35,5,25,10,15,20,5,35,,45,5r9,5l64,20xe" strokeweight="1pt">
                      <v:path arrowok="t" o:connecttype="custom" o:connectlocs="64,20;64,20;69,35;69,45;59,55;50,65;50,65;40,70;25,65;15,60;5,50;5,50;0,35;5,25;10,15;20,5;20,5;35,0;45,5;54,10;64,20;64,20" o:connectangles="0,0,0,0,0,0,0,0,0,0,0,0,0,0,0,0,0,0,0,0,0,0"/>
                    </v:shape>
                    <v:shape id="Freeform 929" o:spid="_x0000_s1042" style="position:absolute;left:2893;top:5319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ct1MQA&#10;AADcAAAADwAAAGRycy9kb3ducmV2LnhtbESP0WrCQBRE34X+w3ILvplNI2iauopYqqIgaP2Aa/Y2&#10;Cc3eDdlVk793CwUfh5k5w8wWnanFjVpXWVbwFsUgiHOrKy4UnL+/RikI55E11pZJQU8OFvOXwQwz&#10;be98pNvJFyJA2GWooPS+yaR0eUkGXWQb4uD92NagD7ItpG7xHuCmlkkcT6TBisNCiQ2tSsp/T1ej&#10;wMtGXzbTtUzS3XvXH3bTfv+5V2r42i0/QHjq/DP8395qBeM0gb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nLdTEAAAA3AAAAA8AAAAAAAAAAAAAAAAAmAIAAGRycy9k&#10;b3ducmV2LnhtbFBLBQYAAAAABAAEAPUAAACJAwAAAAA=&#10;" path="m35,10r,l35,15r,10l35,30,25,35r-5,5l10,35r-5,l,25,,20,,10,5,5,10,r5,l25,r5,5l35,10xe" strokeweight="1pt">
                      <v:path arrowok="t" o:connecttype="custom" o:connectlocs="35,10;35,10;35,15;35,25;35,30;25,35;25,35;20,40;10,35;5,35;0,25;0,25;0,20;0,10;5,5;10,0;10,0;15,0;25,0;30,5;35,10;35,10" o:connectangles="0,0,0,0,0,0,0,0,0,0,0,0,0,0,0,0,0,0,0,0,0,0"/>
                    </v:shape>
                    <v:shape id="Freeform 930" o:spid="_x0000_s1043" style="position:absolute;left:2878;top:5199;width:25;height:30;visibility:visible;mso-wrap-style:square;v-text-anchor:top" coordsize="2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BXj8MA&#10;AADcAAAADwAAAGRycy9kb3ducmV2LnhtbESPQWvCQBSE7wX/w/IEL6VuVCiSukqRCCLtwSh4fWSf&#10;SWj2bcg+Tfz3bqHQ4zAz3zCrzeAadacu1J4NzKYJKOLC25pLA+fT7m0JKgiyxcYzGXhQgM169LLC&#10;1Pqej3TPpVQRwiFFA5VIm2odioochqlviaN39Z1DibIrte2wj3DX6HmSvGuHNceFClvaVlT85Ddn&#10;YHi99pfjbiaSH749cpZkX5QZMxkPnx+ghAb5D/+199bAYrmA3zPxCO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BXj8MAAADcAAAADwAAAAAAAAAAAAAAAACYAgAAZHJzL2Rv&#10;d25yZXYueG1sUEsFBgAAAAAEAAQA9QAAAIgDAAAAAA==&#10;" path="m25,15r,l25,25,15,30,5,25,,15,5,5,15,,25,5r,10xe" strokeweight="1pt">
                      <v:path arrowok="t" o:connecttype="custom" o:connectlocs="25,15;25,15;25,25;15,30;15,30;5,25;0,15;0,15;5,5;15,0;15,0;25,5;25,15;25,15" o:connectangles="0,0,0,0,0,0,0,0,0,0,0,0,0,0"/>
                    </v:shape>
                    <v:shape id="Freeform 931" o:spid="_x0000_s1044" style="position:absolute;left:3796;top:4909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8UJcMA&#10;AADcAAAADwAAAGRycy9kb3ducmV2LnhtbESP26rCMBRE3w/4D2ELvmnqlVKNIl5A4YB4+YBts22L&#10;zU5pota/N8KB8zjMzBpmtmhMKZ5Uu8Kygn4vAkGcWl1wpuBy3nZjEM4jaywtk4I3OVjMWz8zTLR9&#10;8ZGeJ5+JAGGXoILc+yqR0qU5GXQ9WxEH72Zrgz7IOpO6xleAm1IOomgiDRYcFnKsaJVTej89jILr&#10;PV5fcb+8HMd6u5HxTq7fvwelOu1mOQXhqfH/4b/2TisYxiP4nglHQM4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8UJcMAAADcAAAADwAAAAAAAAAAAAAAAACYAgAAZHJzL2Rv&#10;d25yZXYueG1sUEsFBgAAAAAEAAQA9QAAAIgDAAAAAA==&#10;" path="m50,15r,l55,25,50,35r-5,5l40,50r-10,l20,50,10,45,5,35,,25,,15,5,5,15,,25,,35,,45,5r5,10xe" strokeweight="1pt">
                      <v:path arrowok="t" o:connecttype="custom" o:connectlocs="50,15;50,15;55,25;50,35;45,40;40,50;40,50;30,50;20,50;10,45;5,35;5,35;0,25;0,15;5,5;15,0;15,0;25,0;35,0;45,5;50,15;50,15" o:connectangles="0,0,0,0,0,0,0,0,0,0,0,0,0,0,0,0,0,0,0,0,0,0"/>
                    </v:shape>
                    <v:shape id="Freeform 932" o:spid="_x0000_s1045" style="position:absolute;left:3941;top:4869;width:70;height:70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uqR8UA&#10;AADcAAAADwAAAGRycy9kb3ducmV2LnhtbESPQWsCMRSE70L/Q3iFXkSztVjsapRSKvUkuK32+tg8&#10;N0s3L0sSdfXXG0HocZiZb5jZorONOJIPtWMFz8MMBHHpdM2Vgp/v5WACIkRkjY1jUnCmAIv5Q2+G&#10;uXYn3tCxiJVIEA45KjAxtrmUoTRkMQxdS5y8vfMWY5K+ktrjKcFtI0dZ9iot1pwWDLb0Yaj8Kw5W&#10;wefab3/t22b3Nar7YWdWl8KcL0o9PXbvUxCRuvgfvrdXWsHLZAy3M+k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6pHxQAAANwAAAAPAAAAAAAAAAAAAAAAAJgCAABkcnMv&#10;ZG93bnJldi54bWxQSwUGAAAAAAQABAD1AAAAigMAAAAA&#10;" path="m65,20r,l70,35r,10l60,60,50,65,40,70r-15,l15,60,5,50,,40,5,25,10,15,20,5,35,,45,5r15,5l65,20xe" strokeweight="1pt">
                      <v:path arrowok="t" o:connecttype="custom" o:connectlocs="65,20;65,20;70,35;70,45;60,60;50,65;50,65;40,70;25,70;15,60;5,50;5,50;0,40;5,25;10,15;20,5;20,5;35,0;45,5;60,10;65,20;65,20" o:connectangles="0,0,0,0,0,0,0,0,0,0,0,0,0,0,0,0,0,0,0,0,0,0"/>
                    </v:shape>
                    <v:shape id="Freeform 933" o:spid="_x0000_s1046" style="position:absolute;left:3886;top:4954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jxAMIA&#10;AADcAAAADwAAAGRycy9kb3ducmV2LnhtbESPzarCMBSE94LvEI7gTlN/EKlGEUFQcHP1csHdsTm2&#10;xeakJlHr25sLgsth5pth5svGVOJBzpeWFQz6CQjizOqScwW/x01vCsIHZI2VZVLwIg/LRbs1x1Tb&#10;J//Q4xByEUvYp6igCKFOpfRZQQZ939bE0btYZzBE6XKpHT5juankMEkm0mDJcaHAmtYFZdfD3SgY&#10;7Yc3XY1PJ5bOHHeX1fo8/iuV6naa1QxEoCZ8wx96qyM3ncD/mXgE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yPEAwgAAANwAAAAPAAAAAAAAAAAAAAAAAJgCAABkcnMvZG93&#10;bnJldi54bWxQSwUGAAAAAAQABAD1AAAAhwMAAAAA&#10;" path="m35,10r,l40,20r-5,5l35,30,25,35r-5,5l10,40,5,35,,30,,20,,15,5,5,10,r5,l25,r5,5l35,10xe" strokeweight="1pt">
                      <v:path arrowok="t" o:connecttype="custom" o:connectlocs="35,10;35,10;40,20;35,25;35,30;25,35;25,35;20,40;10,40;5,35;0,30;0,30;0,20;0,15;5,5;10,0;10,0;15,0;25,0;30,5;35,10;35,10" o:connectangles="0,0,0,0,0,0,0,0,0,0,0,0,0,0,0,0,0,0,0,0,0,0"/>
                    </v:shape>
                    <v:shape id="Freeform 934" o:spid="_x0000_s1047" style="position:absolute;left:3871;top:4834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s7ksYA&#10;AADcAAAADwAAAGRycy9kb3ducmV2LnhtbESPQWvCQBCF7wX/wzJCb3XTFpoQXSUKLYEeqqmH9DZk&#10;xyQ2OxuyW43/3i0IHh9v3vfmLVaj6cSJBtdaVvA8i0AQV1a3XCvYf78/JSCcR9bYWSYFF3KwWk4e&#10;Fphqe+YdnQpfiwBhl6KCxvs+ldJVDRl0M9sTB+9gB4M+yKGWesBzgJtOvkTRmzTYcmhosKdNQ9Vv&#10;8WfCGx912WZ7eUT787nexu4rL8uDUo/TMZuD8DT6+/EtnWsFr0kM/2MCAe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s7ksYAAADcAAAADwAAAAAAAAAAAAAAAACYAgAAZHJz&#10;L2Rvd25yZXYueG1sUEsFBgAAAAAEAAQA9QAAAIsDAAAAAA==&#10;" path="m30,15r,l25,25,15,30,5,25,,15,5,5,15,,25,5r5,10xe" strokeweight="1pt">
                      <v:path arrowok="t" o:connecttype="custom" o:connectlocs="30,15;30,15;25,25;15,30;15,30;5,25;0,15;0,15;5,5;15,0;15,0;25,5;30,15;30,15" o:connectangles="0,0,0,0,0,0,0,0,0,0,0,0,0,0"/>
                    </v:shape>
                    <v:shape id="Freeform 935" o:spid="_x0000_s1048" style="position:absolute;left:3467;top:4484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vA6cIA&#10;AADcAAAADwAAAGRycy9kb3ducmV2LnhtbERPS2vCQBC+C/6HZYTezMYHRVI3QYRChV6qpeBtmh2T&#10;YHY23d1q+u87h0KPH997W42uVzcKsfNsYJHloIhrbztuDLyfnucbUDEhW+w9k4EfilCV08kWC+vv&#10;/Ea3Y2qUhHAs0ECb0lBoHeuWHMbMD8TCXXxwmASGRtuAdwl3vV7m+aN22LE0tDjQvqX6evx2Blav&#10;yy/br89n1sGdDpfd/nP90RnzMBt3T6ASjelf/Od+seLbyFo5I0dA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G8DpwgAAANwAAAAPAAAAAAAAAAAAAAAAAJgCAABkcnMvZG93&#10;bnJldi54bWxQSwUGAAAAAAQABAD1AAAAhwMAAAAA&#10;" path="m40,20r,l40,30r-5,5l30,40r-10,l10,40,5,35,,30,,20,,10,5,5,10,,20,,30,r5,5l40,10r,10xe" strokeweight="1pt">
                      <v:path arrowok="t" o:connecttype="custom" o:connectlocs="40,20;40,20;40,30;35,35;30,40;20,40;20,40;10,40;5,35;0,30;0,20;0,20;0,10;5,5;10,0;20,0;20,0;30,0;35,5;40,10;40,20;40,20" o:connectangles="0,0,0,0,0,0,0,0,0,0,0,0,0,0,0,0,0,0,0,0,0,0"/>
                    </v:shape>
                    <v:shape id="Freeform 936" o:spid="_x0000_s1049" style="position:absolute;left:3377;top:4584;width:65;height:65;visibility:visible;mso-wrap-style:square;v-text-anchor:top" coordsize="6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6EGMMA&#10;AADcAAAADwAAAGRycy9kb3ducmV2LnhtbESPT4vCMBTE7wt+h/AEb2vqH1a3GkXFgse1Lnt+NG/b&#10;YvNSm2jrtzeC4HGYmd8wy3VnKnGjxpWWFYyGEQjizOqScwW/p+RzDsJ5ZI2VZVJwJwfrVe9jibG2&#10;LR/plvpcBAi7GBUU3texlC4ryKAb2po4eP+2MeiDbHKpG2wD3FRyHEVf0mDJYaHAmnYFZef0ahSM&#10;29lfPt2dLsdtnbSVL8/Jz3Sv1KDfbRYgPHX+HX61D1rBZP4NzzPh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6EGMMAAADcAAAADwAAAAAAAAAAAAAAAACYAgAAZHJzL2Rv&#10;d25yZXYueG1sUEsFBgAAAAAEAAQA9QAAAIgDAAAAAA==&#10;" path="m65,35r,l60,45,55,55,45,65r-15,l20,65,10,55,,45,,35,,20,10,10,20,5,30,,45,5r10,5l60,20r5,15xe" strokeweight="1pt">
                      <v:path arrowok="t" o:connecttype="custom" o:connectlocs="65,35;65,35;60,45;55,55;45,65;30,65;30,65;20,65;10,55;0,45;0,35;0,35;0,20;10,10;20,5;30,0;30,0;45,5;55,10;60,20;65,35;65,35" o:connectangles="0,0,0,0,0,0,0,0,0,0,0,0,0,0,0,0,0,0,0,0,0,0"/>
                    </v:shape>
                    <v:shape id="Freeform 937" o:spid="_x0000_s1050" style="position:absolute;left:3512;top:4564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RaMsEA&#10;AADcAAAADwAAAGRycy9kb3ducmV2LnhtbERPTWsCMRC9C/6HMEJvmq0VsatRRBBa8FKVgrdxM+4u&#10;3UzWJNXtv3cOBY+P971Yda5RNwqx9mzgdZSBIi68rbk0cDxshzNQMSFbbDyTgT+KsFr2ewvMrb/z&#10;F932qVQSwjFHA1VKba51LCpyGEe+JRbu4oPDJDCU2ga8S7hr9DjLptphzdJQYUubioqf/a8z8LYb&#10;X20zOZ1YB3f4vKw358l3bczLoFvPQSXq0lP87/6w4nuX+XJGjoBe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0WjLBAAAA3AAAAA8AAAAAAAAAAAAAAAAAmAIAAGRycy9kb3du&#10;cmV2LnhtbFBLBQYAAAAABAAEAPUAAACGAwAAAAA=&#10;" path="m40,20r,l40,30r-5,5l30,40r-10,l10,40,5,35,,30,,20,,10,5,5,10,,20,,30,r5,5l40,10r,10xe" strokeweight="1pt">
                      <v:path arrowok="t" o:connecttype="custom" o:connectlocs="40,20;40,20;40,30;35,35;30,40;20,40;20,40;10,40;5,35;0,30;0,20;0,20;0,10;5,5;10,0;20,0;20,0;30,0;35,5;40,10;40,20;40,20" o:connectangles="0,0,0,0,0,0,0,0,0,0,0,0,0,0,0,0,0,0,0,0,0,0"/>
                    </v:shape>
                    <v:shape id="Freeform 938" o:spid="_x0000_s1051" style="position:absolute;left:3477;top:466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GFJsIA&#10;AADcAAAADwAAAGRycy9kb3ducmV2LnhtbESPT4vCMBTE74LfITxhb5rWBf9Uo8gui3q0Knh8NM+m&#10;2LyUJqv12xthYY/DzPyGWa47W4s7tb5yrCAdJSCIC6crLhWcjj/DGQgfkDXWjknBkzysV/3eEjPt&#10;Hnygex5KESHsM1RgQmgyKX1hyKIfuYY4elfXWgxRtqXULT4i3NZynCQTabHiuGCwoS9DxS3/tQr2&#10;5myP0+/qOda4lSnXxcXNvFIfg26zABGoC//hv/ZOK/icp/A+E4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IYUmwgAAANwAAAAPAAAAAAAAAAAAAAAAAJgCAABkcnMvZG93&#10;bnJldi54bWxQSwUGAAAAAAQABAD1AAAAhwMAAAAA&#10;" path="m20,10r,l20,20r-10,l5,20,,10,5,5,10,,20,5r,5xe" strokeweight="1pt">
                      <v:path arrowok="t" o:connecttype="custom" o:connectlocs="20,10;20,10;20,20;10,20;10,20;5,20;0,10;0,10;5,5;10,0;10,0;20,5;20,10;20,10" o:connectangles="0,0,0,0,0,0,0,0,0,0,0,0,0,0"/>
                    </v:shape>
                  </v:group>
                  <v:group id="Group 955" o:spid="_x0000_s1052" style="position:absolute;left:11172;top:9114;width:2713;height:2214" coordorigin="2609,4369" coordsize="1588,1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  <v:shape id="Freeform 956" o:spid="_x0000_s1053" style="position:absolute;left:2609;top:4390;width:1588;height:1275;visibility:visible;mso-wrap-style:square;v-text-anchor:top" coordsize="1588,1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34vcYA&#10;AADcAAAADwAAAGRycy9kb3ducmV2LnhtbESPT0sDMRTE74LfITyhN5utFW3XpkWklmIP0j+X3h6b&#10;Z7J18xI2sbv20xtB8DjMzG+Y2aJ3jThTG2vPCkbDAgRx5XXNRsFh/3o7ARETssbGMyn4pgiL+fXV&#10;DEvtO97SeZeMyBCOJSqwKYVSylhZchiHPhBn78O3DlOWrZG6xS7DXSPviuJBOqw5L1gM9GKp+tx9&#10;OQWP4T3Z1Wm9lJfjpbvnNxM2K6PU4KZ/fgKRqE//4b/2WisYT8fweyYf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34vcYAAADcAAAADwAAAAAAAAAAAAAAAACYAgAAZHJz&#10;L2Rvd25yZXYueG1sUEsFBgAAAAAEAAQA9QAAAIsDAAAAAA==&#10;" path="m1583,510r,l1568,485r-20,-20l1528,450r-25,-15l1478,425r-30,-10l1383,400r-40,l1308,405r-80,10l1138,440r-105,20l1048,355r15,-90l1063,185r-5,-65l1048,70,1038,50,1028,30,1013,20,1003,10,988,,969,,949,,934,,889,20,844,50,789,90r-55,60l674,225r-65,80l544,400,444,380,354,360,280,350,215,340r-60,l110,345,80,355,55,370r-5,10l45,395r,25l55,455r25,40l115,540r45,50l215,650r65,60l195,790r-70,70l70,920,45,955,25,985,5,1030,,1075r,35l10,1130r5,10l30,1155r10,5l75,1170r40,l170,1160r60,-20l315,1110r89,-40l504,1015,614,950r115,85l834,1100r95,60l1008,1205r75,35l1148,1265r50,10l1243,1275r15,-5l1273,1265r15,-10l1298,1240r5,-15l1308,1205r5,-20l1308,1135r-10,-65l1273,995r-35,-90l1193,810r100,-40l1378,730r70,-45l1508,645r35,-30l1568,585r15,-25l1588,535r,-15l1583,510xe" strokeweight="1pt">
                      <v:path arrowok="t" o:connecttype="custom" o:connectlocs="1583,510;1548,465;1503,435;1448,415;1383,400;1308,405;1138,440;1033,460;1063,265;1058,120;1048,70;1028,30;1003,10;969,0;949,0;889,20;789,90;734,150;609,305;544,400;354,360;215,340;110,345;55,370;45,395;55,455;115,540;215,650;280,710;125,860;45,955;25,985;0,1075;10,1130;15,1140;30,1155;40,1160;115,1170;230,1140;315,1110;504,1015;614,950;834,1100;1008,1205;1148,1265;1243,1275;1258,1270;1273,1265;1298,1240;1308,1205;1308,1135;1273,995;1193,810;1293,770;1448,685;1508,645;1568,585;1588,535;1588,520;1583,510" o:connectangles="0,0,0,0,0,0,0,0,0,0,0,0,0,0,0,0,0,0,0,0,0,0,0,0,0,0,0,0,0,0,0,0,0,0,0,0,0,0,0,0,0,0,0,0,0,0,0,0,0,0,0,0,0,0,0,0,0,0,0,0"/>
                    </v:shape>
                    <v:shape id="Freeform 957" o:spid="_x0000_s1054" style="position:absolute;left:2633;top:4369;width:1533;height:1220;visibility:visible;mso-wrap-style:square;v-text-anchor:top" coordsize="1533,1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/AR8UA&#10;AADcAAAADwAAAGRycy9kb3ducmV2LnhtbESP3WrCQBCF7wu+wzKF3gTdRIva1FVsIcWbQk18gCE7&#10;JmmysyG71fj2XaHQy8P5+Tib3Wg6caHBNZYVJLMYBHFpdcOVglORTdcgnEfW2FkmBTdysNtOHjaY&#10;anvlI11yX4kwwi5FBbX3fSqlK2sy6Ga2Jw7e2Q4GfZBDJfWA1zBuOjmP46U02HAg1NjTe01lm/+Y&#10;wG2T9rPK3qLo28xXTdEl54+vRKmnx3H/CsLT6P/Df+2DVrB4eYb7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P8BHxQAAANwAAAAPAAAAAAAAAAAAAAAAAJgCAABkcnMv&#10;ZG93bnJldi54bWxQSwUGAAAAAAQABAD1AAAAigMAAAAA&#10;" path="m1528,485r,l1523,470r-15,-10l1478,440r-50,-15l1368,415r-75,-5l1203,415r-95,10l998,440r20,-100l1028,255r,-75l1023,115,1013,65,993,30,984,20,969,10,954,,939,,919,,899,,859,20,814,45,764,90r-55,55l649,215r-60,80l529,385,429,360,345,345,270,335,205,325r-55,l110,330,75,340,55,355r-5,10l45,375r,30l55,435r20,40l110,515r40,50l205,620r65,60l190,760r-65,70l70,900,35,960r-25,50l,1050r5,15l5,1080r10,10l25,1100r20,10l70,1115r30,5l135,1115r45,-10l225,1090r80,-30l394,1020r95,-50l594,910r120,85l819,1065r95,55l998,1165r75,30l1133,1215r45,5l1198,1220r20,-5l1233,1205r15,-25l1258,1150r,-40l1253,1060r-15,-60l1213,935r-35,-80l1138,770r105,-35l1328,695r70,-40l1458,615r45,-40l1518,555r10,-20l1533,525r,-20l1528,485xe" strokeweight="1pt">
                      <v:path arrowok="t" o:connecttype="custom" o:connectlocs="1528,485;1508,460;1428,425;1368,415;1203,415;998,440;1018,340;1028,180;1023,115;993,30;969,10;939,0;919,0;859,20;764,90;709,145;589,295;529,385;345,345;205,325;110,330;55,355;45,375;55,435;110,515;205,620;270,680;125,830;35,960;10,1010;5,1065;15,1090;25,1100;70,1115;100,1120;180,1105;225,1090;394,1020;594,910;714,995;914,1120;1073,1195;1178,1220;1218,1215;1233,1205;1248,1180;1258,1110;1238,1000;1178,855;1138,770;1328,695;1458,615;1503,575;1528,535;1533,525;1533,505;1528,485" o:connectangles="0,0,0,0,0,0,0,0,0,0,0,0,0,0,0,0,0,0,0,0,0,0,0,0,0,0,0,0,0,0,0,0,0,0,0,0,0,0,0,0,0,0,0,0,0,0,0,0,0,0,0,0,0,0,0,0,0"/>
                    </v:shape>
                    <v:shape id="Freeform 958" o:spid="_x0000_s1055" style="position:absolute;left:2823;top:4774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PJoccA&#10;AADcAAAADwAAAGRycy9kb3ducmV2LnhtbESP3WrCQBSE74W+w3KE3unGFotNXSWKPwVBMFXw8pA9&#10;TdJmz4bsxqRv3y0UvBxm5htmvuxNJW7UuNKygsk4AkGcWV1yruD8sR3NQDiPrLGyTAp+yMFy8TCY&#10;Y6xtxye6pT4XAcIuRgWF93UspcsKMujGtiYO3qdtDPogm1zqBrsAN5V8iqIXabDksFBgTeuCsu+0&#10;NQr26e6wubarXfo1bS/nWZKsjlGn1OOwT95AeOr9PfzfftcKnl+n8HcmH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TyaHHAAAA3AAAAA8AAAAAAAAAAAAAAAAAmAIAAGRy&#10;cy9kb3ducmV2LnhtbFBLBQYAAAAABAAEAPUAAACMAwAAAAA=&#10;" path="m55,25r,l50,35,45,45r-5,5l25,55,15,50,10,45,5,35,,25,5,15,10,5,15,,25,,40,r5,5l50,15r5,10xe" strokeweight="1pt">
                      <v:path arrowok="t" o:connecttype="custom" o:connectlocs="55,25;55,25;50,35;45,45;40,50;25,55;25,55;15,50;10,45;5,35;0,25;0,25;5,15;10,5;15,0;25,0;25,0;40,0;45,5;50,15;55,25;55,25" o:connectangles="0,0,0,0,0,0,0,0,0,0,0,0,0,0,0,0,0,0,0,0,0,0"/>
                    </v:shape>
                    <v:shape id="Freeform 959" o:spid="_x0000_s1056" style="position:absolute;left:2968;top:4809;width:64;height:70;visibility:visible;mso-wrap-style:square;v-text-anchor:top" coordsize="6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HYncEA&#10;AADcAAAADwAAAGRycy9kb3ducmV2LnhtbESP0WrCQBRE3wv9h+UKvtVNDERNXSUIQl8b/YBL9poN&#10;zd6N2a1J/r4rFHwcZuYMsz9OthMPGnzrWEG6SkAQ10633Ci4Xs4fWxA+IGvsHJOCmTwcD+9veyy0&#10;G/mbHlVoRISwL1CBCaEvpPS1IYt+5Xri6N3cYDFEOTRSDzhGuO3kOklyabHluGCwp5Oh+qf6tQru&#10;Ps3YrLMeq3zeJLLc3szOK7VcTOUniEBTeIX/219aQbbL4XkmHgF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B2J3BAAAA3AAAAA8AAAAAAAAAAAAAAAAAmAIAAGRycy9kb3du&#10;cmV2LnhtbFBLBQYAAAAABAAEAPUAAACGAwAAAAA=&#10;" path="m64,35r,l64,50,54,60,44,65,34,70,20,65,10,60,,50,,35,,20,10,10,20,5,34,,44,5r10,5l64,20r,15xe" strokeweight="1pt">
                      <v:path arrowok="t" o:connecttype="custom" o:connectlocs="64,35;64,35;64,50;54,60;44,65;34,70;34,70;20,65;10,60;0,50;0,35;0,35;0,20;10,10;20,5;34,0;34,0;44,5;54,10;64,20;64,35;64,35" o:connectangles="0,0,0,0,0,0,0,0,0,0,0,0,0,0,0,0,0,0,0,0,0,0"/>
                    </v:shape>
                    <v:shape id="Freeform 960" o:spid="_x0000_s1057" style="position:absolute;left:2888;top:4854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kYkcUA&#10;AADcAAAADwAAAGRycy9kb3ducmV2LnhtbESP3WrCQBSE7wu+w3IE7+pGhUajq4ilrSRQqO0DnGaP&#10;STB7NmS3+Xl7t1Do5TAz3zC7w2Bq0VHrKssKFvMIBHFudcWFgq/Pl8c1COeRNdaWScFIDg77ycMO&#10;E217/qDu4gsRIOwSVFB63yRSurwkg25uG+LgXW1r0AfZFlK32Ae4qeUyip6kwYrDQokNnUrKb5cf&#10;o8DLRn+/xa9yuU43w/iexmP2nCk1mw7HLQhPg/8P/7XPWsFqE8PvmXAE5P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RiRxQAAANwAAAAPAAAAAAAAAAAAAAAAAJgCAABkcnMv&#10;ZG93bnJldi54bWxQSwUGAAAAAAQABAD1AAAAigMAAAAA&#10;" path="m35,20r,l35,25r-5,5l25,35,15,40,10,35,5,30,,25,,20,,10,5,5,10,r5,l25,r5,5l35,10r,10xe" strokeweight="1pt">
                      <v:path arrowok="t" o:connecttype="custom" o:connectlocs="35,20;35,20;35,25;30,30;25,35;15,40;15,40;10,35;5,30;0,25;0,20;0,20;0,10;5,5;10,0;15,0;15,0;25,0;30,5;35,10;35,20;35,20" o:connectangles="0,0,0,0,0,0,0,0,0,0,0,0,0,0,0,0,0,0,0,0,0,0"/>
                    </v:shape>
                    <v:shape id="Freeform 961" o:spid="_x0000_s1058" style="position:absolute;left:3676;top:5414;width:50;height:50;visibility:visible;mso-wrap-style:square;v-text-anchor:top" coordsize="5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YqosIA&#10;AADcAAAADwAAAGRycy9kb3ducmV2LnhtbERP3WqDMBS+H+wdwhn0bsb+UDbbVKRFGKMUpnuAgzlV&#10;qTkRk1q7p18uCr38+P636WQ6MdLgWssK5lEMgriyuuVawW+Zv3+AcB5ZY2eZFNzJQbp7fdliou2N&#10;f2gsfC1CCLsEFTTe94mUrmrIoItsTxy4sx0M+gCHWuoBbyHcdHIRx2tpsOXQ0GBP+4aqS3E1Crjc&#10;H9zBHk9/2fdqdNd83vpzrtTsbco2IDxN/il+uL+0guVnWBvOhCMgd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JiqiwgAAANwAAAAPAAAAAAAAAAAAAAAAAJgCAABkcnMvZG93&#10;bnJldi54bWxQSwUGAAAAAAQABAD1AAAAhwMAAAAA&#10;" path="m5,10r,l10,,20,,30,,40,5,50,15r,5l50,35r-5,5l40,50r-10,l20,50,10,45,,40,,30,,20,5,10xe" strokeweight="1pt">
                      <v:path arrowok="t" o:connecttype="custom" o:connectlocs="5,10;5,10;10,0;20,0;30,0;40,5;40,5;50,15;50,20;50,35;45,40;45,40;40,50;30,50;20,50;10,45;10,45;0,40;0,30;0,20;5,10;5,10" o:connectangles="0,0,0,0,0,0,0,0,0,0,0,0,0,0,0,0,0,0,0,0,0,0"/>
                    </v:shape>
                    <v:shape id="Freeform 962" o:spid="_x0000_s1059" style="position:absolute;left:3577;top:5279;width:64;height:65;visibility:visible;mso-wrap-style:square;v-text-anchor:top" coordsize="6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5BRsYA&#10;AADcAAAADwAAAGRycy9kb3ducmV2LnhtbESPwW7CMBBE75X4B2uRuIFTUtEmxSDUgpoecijwAat4&#10;m0SN1yE2Sfr3NRJSj6OZeaNZb0fTiJ46V1tW8LiIQBAXVtdcKjifDvMXEM4ja2wsk4JfcrDdTB7W&#10;mGo78Bf1R1+KAGGXooLK+zaV0hUVGXQL2xIH79t2Bn2QXSl1h0OAm0Yuo2glDdYcFips6a2i4ud4&#10;NQqyfnhPov0Qfywvz9ln/KTzOs+Vmk3H3SsIT6P/D9/bmVYQJwnczoQj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5BRsYAAADcAAAADwAAAAAAAAAAAAAAAACYAgAAZHJz&#10;L2Rvd25yZXYueG1sUEsFBgAAAAAEAAQA9QAAAIsDAAAAAA==&#10;" path="m5,10r,l15,5,30,,40,,54,5,64,15r,15l64,40,59,55,49,65r-14,l25,65,10,60,5,50,,35,,25,5,10xe" strokeweight="1pt">
                      <v:path arrowok="t" o:connecttype="custom" o:connectlocs="5,10;5,10;15,5;30,0;40,0;54,5;54,5;64,15;64,30;64,40;59,55;59,55;49,65;35,65;25,65;10,60;10,60;5,50;0,35;0,25;5,10;5,10" o:connectangles="0,0,0,0,0,0,0,0,0,0,0,0,0,0,0,0,0,0,0,0,0,0"/>
                    </v:shape>
                    <v:shape id="Freeform 963" o:spid="_x0000_s1060" style="position:absolute;left:2803;top:5269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Qy28MA&#10;AADcAAAADwAAAGRycy9kb3ducmV2LnhtbERPXWvCMBR9H+w/hDvYmyYb25BqlCqbEwaCVcHHS3Nt&#10;O5ub0qS2+/fmQdjj4XzPFoOtxZVaXznW8DJWIIhzZyouNBz2X6MJCB+QDdaOScMfeVjMHx9mmBjX&#10;846uWShEDGGfoIYyhCaR0uclWfRj1xBH7uxaiyHCtpCmxT6G21q+KvUhLVYcG0psaFVSfsk6q+E7&#10;W/98nrrlOvt9746HSZout6rX+vlpSKcgAg3hX3x3b4yGNxXnxzPxCM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Qy28MAAADcAAAADwAAAAAAAAAAAAAAAACYAgAAZHJzL2Rv&#10;d25yZXYueG1sUEsFBgAAAAAEAAQA9QAAAIgDAAAAAA==&#10;" path="m50,15r,l55,25,50,35,45,45,40,55r-10,l20,55,10,50,,40,,30,,20,5,10,15,5,25,,35,5r10,5l50,15xe" strokeweight="1pt">
                      <v:path arrowok="t" o:connecttype="custom" o:connectlocs="50,15;50,15;55,25;50,35;45,45;40,55;40,55;30,55;20,55;10,50;0,40;0,40;0,30;0,20;5,10;15,5;15,5;25,0;35,5;45,10;50,15;50,15" o:connectangles="0,0,0,0,0,0,0,0,0,0,0,0,0,0,0,0,0,0,0,0,0,0"/>
                    </v:shape>
                    <v:shape id="Freeform 964" o:spid="_x0000_s1061" style="position:absolute;left:2948;top:5234;width:69;height:70;visibility:visible;mso-wrap-style:square;v-text-anchor:top" coordsize="6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Hd9cMA&#10;AADcAAAADwAAAGRycy9kb3ducmV2LnhtbESPW2vCQBCF3wv9D8sU+lZ3FRFJXaVUhD6IoPbyOmSn&#10;STA7G7Kjif56VxB8PJzLx5ktel+rE7WxCmxhODCgiPPgKi4sfO9Xb1NQUZAd1oHJwpkiLObPTzPM&#10;XOh4S6edFCqNcMzQQinSZFrHvCSPcRAa4uT9h9ajJNkW2rXYpXFf65ExE+2x4kQosaHPkvLD7ugT&#10;ZEu5/Jjxpevld7Of/q0Pslxb+/rSf7yDEurlEb63v5yFsRnC7Uw6Anp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Hd9cMAAADcAAAADwAAAAAAAAAAAAAAAACYAgAAZHJzL2Rv&#10;d25yZXYueG1sUEsFBgAAAAAEAAQA9QAAAIgDAAAAAA==&#10;" path="m64,20r,l69,35r,10l59,55,50,65,40,70,25,65,15,60,5,50,,35,5,25,10,15,20,5,35,,45,5r9,5l64,20xe" strokeweight="1pt">
                      <v:path arrowok="t" o:connecttype="custom" o:connectlocs="64,20;64,20;69,35;69,45;59,55;50,65;50,65;40,70;25,65;15,60;5,50;5,50;0,35;5,25;10,15;20,5;20,5;35,0;45,5;54,10;64,20;64,20" o:connectangles="0,0,0,0,0,0,0,0,0,0,0,0,0,0,0,0,0,0,0,0,0,0"/>
                    </v:shape>
                    <v:shape id="Freeform 965" o:spid="_x0000_s1062" style="position:absolute;left:2893;top:5319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7j68UA&#10;AADcAAAADwAAAGRycy9kb3ducmV2LnhtbESP3WrCQBSE7wXfYTmCd7oxSLXRVUpLf0hA0PYBTrPH&#10;JJg9G3a3mrx9t1DwcpiZb5jtvjetuJLzjWUFi3kCgri0uuFKwdfn62wNwgdkja1lUjCQh/1uPNpi&#10;pu2Nj3Q9hUpECPsMFdQhdJmUvqzJoJ/bjjh6Z+sMhihdJbXDW4SbVqZJ8iANNhwXauzouabycvox&#10;CoLs9Pf76k2m6/yxHw75aiheCqWmk/5pAyJQH+7h//aHVrBMUvg7E4+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3uPrxQAAANwAAAAPAAAAAAAAAAAAAAAAAJgCAABkcnMv&#10;ZG93bnJldi54bWxQSwUGAAAAAAQABAD1AAAAigMAAAAA&#10;" path="m35,10r,l35,15r,10l35,30,25,35r-5,5l10,35r-5,l,25,,20,,10,5,5,10,r5,l25,r5,5l35,10xe" strokeweight="1pt">
                      <v:path arrowok="t" o:connecttype="custom" o:connectlocs="35,10;35,10;35,15;35,25;35,30;25,35;25,35;20,40;10,35;5,35;0,25;0,25;0,20;0,10;5,5;10,0;10,0;15,0;25,0;30,5;35,10;35,10" o:connectangles="0,0,0,0,0,0,0,0,0,0,0,0,0,0,0,0,0,0,0,0,0,0"/>
                    </v:shape>
                    <v:shape id="Freeform 966" o:spid="_x0000_s1063" style="position:absolute;left:2878;top:5199;width:25;height:30;visibility:visible;mso-wrap-style:square;v-text-anchor:top" coordsize="2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mZsMQA&#10;AADcAAAADwAAAGRycy9kb3ducmV2LnhtbESPQUvDQBSE7wX/w/IEL6XdbRWR2G0RSUFED4lCr4/s&#10;axLMvg3Z1yb9911B8DjMzDfMZjf5Tp1piG1gC6ulAUVcBddybeH7a794AhUF2WEXmCxcKMJuezPb&#10;YObCyAWdS6lVgnDM0EIj0mdax6ohj3EZeuLkHcPgUZIcau0GHBPcd3ptzKP22HJaaLCn14aqn/Lk&#10;LUzz43go9iuR8v0zIOcm/6Dc2rvb6eUZlNAk/+G/9puz8GDu4fdMOgJ6e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pmbDEAAAA3AAAAA8AAAAAAAAAAAAAAAAAmAIAAGRycy9k&#10;b3ducmV2LnhtbFBLBQYAAAAABAAEAPUAAACJAwAAAAA=&#10;" path="m25,15r,l25,25,15,30,5,25,,15,5,5,15,,25,5r,10xe" strokeweight="1pt">
                      <v:path arrowok="t" o:connecttype="custom" o:connectlocs="25,15;25,15;25,25;15,30;15,30;5,25;0,15;0,15;5,5;15,0;15,0;25,5;25,15;25,15" o:connectangles="0,0,0,0,0,0,0,0,0,0,0,0,0,0"/>
                    </v:shape>
                    <v:shape id="Freeform 967" o:spid="_x0000_s1064" style="position:absolute;left:3796;top:4909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baGsQA&#10;AADcAAAADwAAAGRycy9kb3ducmV2LnhtbESP0WrCQBRE3wX/YblC33RXsSWkriJqwEKhxPoB1+w1&#10;CWbvhuwa4993C4U+DjNzhlltBtuInjpfO9YwnykQxIUzNZcazt/ZNAHhA7LBxjFpeJKHzXo8WmFq&#10;3INz6k+hFBHCPkUNVQhtKqUvKrLoZ64ljt7VdRZDlF0pTYePCLeNXCj1Ji3WHBcqbGlXUXE73a2G&#10;yy3ZX/Bje85fTXaQyVHun59fWr9Mhu07iEBD+A//tY9Gw1It4f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22hrEAAAA3AAAAA8AAAAAAAAAAAAAAAAAmAIAAGRycy9k&#10;b3ducmV2LnhtbFBLBQYAAAAABAAEAPUAAACJAwAAAAA=&#10;" path="m50,15r,l55,25,50,35r-5,5l40,50r-10,l20,50,10,45,5,35,,25,,15,5,5,15,,25,,35,,45,5r5,10xe" strokeweight="1pt">
                      <v:path arrowok="t" o:connecttype="custom" o:connectlocs="50,15;50,15;55,25;50,35;45,40;40,50;40,50;30,50;20,50;10,45;5,35;5,35;0,25;0,15;5,5;15,0;15,0;25,0;35,0;45,5;50,15;50,15" o:connectangles="0,0,0,0,0,0,0,0,0,0,0,0,0,0,0,0,0,0,0,0,0,0"/>
                    </v:shape>
                    <v:shape id="Freeform 968" o:spid="_x0000_s1065" style="position:absolute;left:3941;top:4869;width:70;height:70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JkeMUA&#10;AADcAAAADwAAAGRycy9kb3ducmV2LnhtbESPQWsCMRSE7wX/Q3hCL0WzlSrtahQpLfUkuFZ7fWye&#10;m8XNy5KkuvrrjVDocZiZb5jZorONOJEPtWMFz8MMBHHpdM2Vgu/t5+AVRIjIGhvHpOBCARbz3sMM&#10;c+3OvKFTESuRIBxyVGBibHMpQ2nIYhi6ljh5B+ctxiR9JbXHc4LbRo6ybCIt1pwWDLb0bqg8Fr9W&#10;wcfa737s22b/Naqfwt6sroW5XJV67HfLKYhIXfwP/7VXWsFLNob7mX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mR4xQAAANwAAAAPAAAAAAAAAAAAAAAAAJgCAABkcnMv&#10;ZG93bnJldi54bWxQSwUGAAAAAAQABAD1AAAAigMAAAAA&#10;" path="m65,20r,l70,35r,10l60,60,50,65,40,70r-15,l15,60,5,50,,40,5,25,10,15,20,5,35,,45,5r15,5l65,20xe" strokeweight="1pt">
                      <v:path arrowok="t" o:connecttype="custom" o:connectlocs="65,20;65,20;70,35;70,45;60,60;50,65;50,65;40,70;25,70;15,60;5,50;5,50;0,40;5,25;10,15;20,5;20,5;35,0;45,5;60,10;65,20;65,20" o:connectangles="0,0,0,0,0,0,0,0,0,0,0,0,0,0,0,0,0,0,0,0,0,0"/>
                    </v:shape>
                    <v:shape id="Freeform 969" o:spid="_x0000_s1066" style="position:absolute;left:3886;top:4954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E/P8MA&#10;AADcAAAADwAAAGRycy9kb3ducmV2LnhtbESPT4vCMBTE7wt+h/CEva2pWkSqUUQQFPbiHwRvz+bZ&#10;FpuXmkSt394IC3scZuY3zHTemlo8yPnKsoJ+LwFBnFtdcaHgsF/9jEH4gKyxtkwKXuRhPut8TTHT&#10;9slbeuxCISKEfYYKyhCaTEqfl2TQ92xDHL2LdQZDlK6Q2uEzwk0tB0kykgYrjgslNrQsKb/u7kbB&#10;8Hdw03V6OrF0Zr+5LJbn9Fgp9d1tFxMQgdrwH/5rr7WCNBnB50w8AnL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E/P8MAAADcAAAADwAAAAAAAAAAAAAAAACYAgAAZHJzL2Rv&#10;d25yZXYueG1sUEsFBgAAAAAEAAQA9QAAAIgDAAAAAA==&#10;" path="m35,10r,l40,20r-5,5l35,30,25,35r-5,5l10,40,5,35,,30,,20,,15,5,5,10,r5,l25,r5,5l35,10xe" strokeweight="1pt">
                      <v:path arrowok="t" o:connecttype="custom" o:connectlocs="35,10;35,10;40,20;35,25;35,30;25,35;25,35;20,40;10,40;5,35;0,30;0,30;0,20;0,15;5,5;10,0;10,0;15,0;25,0;30,5;35,10;35,10" o:connectangles="0,0,0,0,0,0,0,0,0,0,0,0,0,0,0,0,0,0,0,0,0,0"/>
                    </v:shape>
                    <v:shape id="Freeform 970" o:spid="_x0000_s1067" style="position:absolute;left:3871;top:4834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L1rcYA&#10;AADcAAAADwAAAGRycy9kb3ducmV2LnhtbESPT2vCQBDF7wW/wzJCb3WjlFpiNkEFRfDQaj3E25Cd&#10;/NHsbMiumn77bqHQ4+PN+715STaYVtypd41lBdNJBIK4sLrhSsHpa/PyDsJ5ZI2tZVLwTQ6ydPSU&#10;YKztgw90P/pKBAi7GBXU3nexlK6oyaCb2I44eKXtDfog+0rqHh8Bblo5i6I3abDh0FBjR+uaiuvx&#10;ZsIb2ypvlid5QXverz7n7mOX56VSz+NhuQDhafD/x3/pnVbwGs3hd0wggE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L1rcYAAADcAAAADwAAAAAAAAAAAAAAAACYAgAAZHJz&#10;L2Rvd25yZXYueG1sUEsFBgAAAAAEAAQA9QAAAIsDAAAAAA==&#10;" path="m30,15r,l25,25,15,30,5,25,,15,5,5,15,,25,5r5,10xe" strokeweight="1pt">
                      <v:path arrowok="t" o:connecttype="custom" o:connectlocs="30,15;30,15;25,25;15,30;15,30;5,25;0,15;0,15;5,5;15,0;15,0;25,5;30,15;30,15" o:connectangles="0,0,0,0,0,0,0,0,0,0,0,0,0,0"/>
                    </v:shape>
                    <v:shape id="Freeform 971" o:spid="_x0000_s1068" style="position:absolute;left:3467;top:4484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IO1sIA&#10;AADcAAAADwAAAGRycy9kb3ducmV2LnhtbERPz2vCMBS+C/4P4Qm7aWpXZFSjiCBssMuqDLw9m2db&#10;bF5qkrXdf78cBh4/vt+b3Wha0ZPzjWUFy0UCgri0uuFKwfl0nL+B8AFZY2uZFPySh912Otlgru3A&#10;X9QXoRIxhH2OCuoQulxKX9Zk0C9sRxy5m3UGQ4SuktrhEMNNK9MkWUmDDceGGjs61FTeix+j4PUz&#10;feg2u1xYOnP6uO0P1+y7UeplNu7XIAKN4Sn+d79rBVkS18Yz8Qj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Yg7WwgAAANwAAAAPAAAAAAAAAAAAAAAAAJgCAABkcnMvZG93&#10;bnJldi54bWxQSwUGAAAAAAQABAD1AAAAhwMAAAAA&#10;" path="m40,20r,l40,30r-5,5l30,40r-10,l10,40,5,35,,30,,20,,10,5,5,10,,20,,30,r5,5l40,10r,10xe" strokeweight="1pt">
                      <v:path arrowok="t" o:connecttype="custom" o:connectlocs="40,20;40,20;40,30;35,35;30,40;20,40;20,40;10,40;5,35;0,30;0,20;0,20;0,10;5,5;10,0;20,0;20,0;30,0;35,5;40,10;40,20;40,20" o:connectangles="0,0,0,0,0,0,0,0,0,0,0,0,0,0,0,0,0,0,0,0,0,0"/>
                    </v:shape>
                    <v:shape id="Freeform 972" o:spid="_x0000_s1069" style="position:absolute;left:3377;top:4584;width:65;height:65;visibility:visible;mso-wrap-style:square;v-text-anchor:top" coordsize="6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dKJ8IA&#10;AADcAAAADwAAAGRycy9kb3ducmV2LnhtbESPT4vCMBTE7wt+h/AEb2uqFFerUVyx4NF/eH40z7bY&#10;vHSbaOu3N4Kwx2FmfsMsVp2pxIMaV1pWMBpGIIgzq0vOFZxP6fcUhPPIGivLpOBJDlbL3tcCE21b&#10;PtDj6HMRIOwSVFB4XydSuqwgg25oa+LgXW1j0AfZ5FI32Aa4qeQ4iibSYMlhocCaNgVlt+PdKBi3&#10;P5c83pz+Dr912la+vKX7eKvUoN+t5yA8df4//GnvtII4msH7TDg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50onwgAAANwAAAAPAAAAAAAAAAAAAAAAAJgCAABkcnMvZG93&#10;bnJldi54bWxQSwUGAAAAAAQABAD1AAAAhwMAAAAA&#10;" path="m65,35r,l60,45,55,55,45,65r-15,l20,65,10,55,,45,,35,,20,10,10,20,5,30,,45,5r10,5l60,20r5,15xe" strokeweight="1pt">
                      <v:path arrowok="t" o:connecttype="custom" o:connectlocs="65,35;65,35;60,45;55,55;45,65;30,65;30,65;20,65;10,55;0,45;0,35;0,35;0,20;10,10;20,5;30,0;30,0;45,5;55,10;60,20;65,35;65,35" o:connectangles="0,0,0,0,0,0,0,0,0,0,0,0,0,0,0,0,0,0,0,0,0,0"/>
                    </v:shape>
                    <v:shape id="Freeform 973" o:spid="_x0000_s1070" style="position:absolute;left:3512;top:4564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2UDcEA&#10;AADcAAAADwAAAGRycy9kb3ducmV2LnhtbERPTYvCMBC9C/sfwix401Qti3RNiwiCgpdVEbyNzdiW&#10;bSY1iVr/vTks7PHxvhdFb1rxIOcbywom4wQEcWl1w5WC42E9moPwAVlja5kUvMhDkX8MFphp++Qf&#10;euxDJWII+wwV1CF0mZS+rMmgH9uOOHJX6wyGCF0ltcNnDDetnCbJlzTYcGyosaNVTeXv/m4UzHbT&#10;m27T85mlM4ftdbm6pKdGqeFnv/wGEagP/+I/90YrSCdxfjwTj4DM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NlA3BAAAA3AAAAA8AAAAAAAAAAAAAAAAAmAIAAGRycy9kb3du&#10;cmV2LnhtbFBLBQYAAAAABAAEAPUAAACGAwAAAAA=&#10;" path="m40,20r,l40,30r-5,5l30,40r-10,l10,40,5,35,,30,,20,,10,5,5,10,,20,,30,r5,5l40,10r,10xe" strokeweight="1pt">
                      <v:path arrowok="t" o:connecttype="custom" o:connectlocs="40,20;40,20;40,30;35,35;30,40;20,40;20,40;10,40;5,35;0,30;0,20;0,20;0,10;5,5;10,0;20,0;20,0;30,0;35,5;40,10;40,20;40,20" o:connectangles="0,0,0,0,0,0,0,0,0,0,0,0,0,0,0,0,0,0,0,0,0,0"/>
                    </v:shape>
                    <v:shape id="Freeform 974" o:spid="_x0000_s1071" style="position:absolute;left:3477;top:466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hLGcAA&#10;AADcAAAADwAAAGRycy9kb3ducmV2LnhtbESPzarCMBSE9xd8h3AEd9e0Il6pRhFF1KV/4PLQHJti&#10;c1KaqPXtjSDc5TAz3zDTeWsr8aDGl44VpP0EBHHudMmFgtNx/TsG4QOyxsoxKXiRh/ms8zPFTLsn&#10;7+lxCIWIEPYZKjAh1JmUPjdk0fddTRy9q2sshiibQuoGnxFuKzlIkpG0WHJcMFjT0lB+O9ytgp05&#10;2+PfqnwNNG5kylV+cWOvVK/bLiYgArXhP/xtb7WCYZrC50w8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VhLGcAAAADcAAAADwAAAAAAAAAAAAAAAACYAgAAZHJzL2Rvd25y&#10;ZXYueG1sUEsFBgAAAAAEAAQA9QAAAIUDAAAAAA==&#10;" path="m20,10r,l20,20r-10,l5,20,,10,5,5,10,,20,5r,5xe" strokeweight="1pt">
                      <v:path arrowok="t" o:connecttype="custom" o:connectlocs="20,10;20,10;20,20;10,20;10,20;5,20;0,10;0,10;5,5;10,0;10,0;20,5;20,10;20,10" o:connectangles="0,0,0,0,0,0,0,0,0,0,0,0,0,0"/>
                    </v:shape>
                  </v:group>
                  <v:group id="Group 940" o:spid="_x0000_s1072" style="position:absolute;left:819;top:5329;width:3920;height:4353;rotation:1390064fd;flip:x" coordorigin="23,23" coordsize="6240,6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jmF8wwAAANwAAAAP&#10;AAAAAAAAAAAAAAAAAKoCAABkcnMvZG93bnJldi54bWxQSwUGAAAAAAQABAD6AAAAmgMAAAAA&#10;">
                    <v:shape id="Freeform 941" o:spid="_x0000_s1073" style="position:absolute;left:1854;top:23;width:3460;height:1229;visibility:visible;mso-wrap-style:square;v-text-anchor:top" coordsize="3460,1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KBnMUA&#10;AADcAAAADwAAAGRycy9kb3ducmV2LnhtbESPT4vCMBTE7wt+h/AEb2ta/7FbjSKCKMIedD3s8dk8&#10;22rzUpqo1U9vFgSPw8z8hpnMGlOKK9WusKwg7kYgiFOrC84U7H+Xn18gnEfWWFomBXdyMJu2PiaY&#10;aHvjLV13PhMBwi5BBbn3VSKlS3My6Lq2Ig7e0dYGfZB1JnWNtwA3pexF0UgaLDgs5FjRIqf0vLsY&#10;Ben+tDm4+PCIqtXPYiD/voe9vlaq027mYxCeGv8Ov9prrWAQ9+H/TDgC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0oGcxQAAANwAAAAPAAAAAAAAAAAAAAAAAJgCAABkcnMv&#10;ZG93bnJldi54bWxQSwUGAAAAAAQABAD1AAAAigMAAAAA&#10;" path="m2793,563r,l2793,451r-23,-91l2747,315r-22,-22l2702,270r-22,-11l2646,248r-46,-12l2510,259r-102,34l2295,360r,-67l2284,225r-11,-56l2261,124,2227,78,2205,56,2160,33,2114,22r-56,l2001,33r-45,23l1900,90r-57,34l1798,180,1685,327r,-79l1673,191r-11,-45l1639,101,1617,67,1583,56,1549,45r-45,l1447,56r-34,22l1379,101r-33,45l1323,191r-23,57l1278,394r-12,-90l1244,225r-23,-68l1187,101,1142,56,1097,22,1040,11,984,,916,11,859,33,814,67r-56,45l724,169r-34,79l656,327,633,428,588,338,554,270,498,214,452,169,396,146r-57,l283,146r-68,34l158,214r-45,45l68,315,34,383,11,451,,541r,90l,744r3448,485l3460,1150r,-68l3448,1015r-22,-46l3381,924r-57,-22l3256,879r-79,-11l3177,766r,-90l3143,620r-34,-45l3053,541r-68,-11l2894,541r-101,22xe" strokeweight="1pt">
                      <v:path arrowok="t" o:connecttype="custom" o:connectlocs="2793,563;2770,360;2725,293;2680,259;2600,236;2408,293;2295,360;2284,225;2261,124;2205,56;2114,22;2058,22;1956,56;1843,124;1685,327;1685,248;1662,146;1617,67;1549,45;1504,45;1413,78;1346,146;1300,248;1278,394;1244,225;1187,101;1097,22;984,0;916,11;814,67;724,169;656,327;633,428;554,270;452,169;339,146;215,180;158,214;68,315;11,451;0,631;3448,1229;3460,1150;3448,1015;3381,924;3256,879;3177,868;3177,676;3109,575;2985,530;2793,563" o:connectangles="0,0,0,0,0,0,0,0,0,0,0,0,0,0,0,0,0,0,0,0,0,0,0,0,0,0,0,0,0,0,0,0,0,0,0,0,0,0,0,0,0,0,0,0,0,0,0,0,0,0,0"/>
                    </v:shape>
                    <v:shape id="Freeform 942" o:spid="_x0000_s1074" style="position:absolute;left:23;top:338;width:6240;height:6473;visibility:visible;mso-wrap-style:square;v-text-anchor:top" coordsize="6240,6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3XycUA&#10;AADcAAAADwAAAGRycy9kb3ducmV2LnhtbESPQWvCQBSE7wX/w/IEb3VjFZU0myBCoQoejAo9PrLP&#10;JCT7NmS3mvbXdwuCx2FmvmGSbDCtuFHvassKZtMIBHFhdc2lgvPp43UNwnlkja1lUvBDDrJ09JJg&#10;rO2dj3TLfSkChF2MCirvu1hKV1Rk0E1tRxy8q+0N+iD7Uuoe7wFuWvkWRUtpsOawUGFH24qKJv82&#10;CubzLbvDbr+Sh/Lr97KnenlucqUm42HzDsLT4J/hR/tTK1jMFvB/JhwB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jdfJxQAAANwAAAAPAAAAAAAAAAAAAAAAAJgCAABkcnMv&#10;ZG93bnJldi54bWxQSwUGAAAAAAQABAD1AAAAigMAAAAA&#10;" path="m4884,440r,l4759,339,4624,248,4443,158,4251,79,4047,34,3844,12,3663,,3493,12,3301,34,3109,79,2916,68,2747,79,2589,91r-147,22l2295,158r-125,45l2046,271r-113,68l1831,429r-90,90l1662,621r-68,124l1537,869r-56,146l1447,1162r-34,169l1390,1500r-147,203l1074,1884r-79,79l904,2030r-90,68l712,2154r-113,57l463,2267r-169,45l113,2369r-46,11l34,2402r-23,34l,2470r,34l,2538r22,34l45,2605r45,34l135,2673r57,11l248,2696r57,l361,2684r57,-22l486,2639r-34,57l429,2763r-11,45l418,2865r11,45l441,2955r22,45l508,3034r23,22l565,3068r34,l633,3068r45,l701,3045r22,-22l746,3000r90,-192l938,2639r102,-158l1153,2335r113,-136l1390,2075r125,-101l1650,1872r125,57l1888,1974r113,34l2102,2019r114,l2306,2008r102,-23l2498,1940r91,-56l2668,1816r90,-79l2826,1647r79,-113l2973,1410r68,-135l3097,1128r159,-79l3403,993r135,-34l3674,948r113,11l3900,981r91,46l4070,1072r79,79l4205,1230r57,101l4296,1433r,22l4318,1557r,90l4318,1737r-11,102l4284,1940r-22,101l4217,2143r-46,113l4138,2312r-91,147l3934,2605r-124,136l3663,2865r-136,101l3369,3068r-249,180l2905,3440r-226,203l2498,3857r-79,102l2340,4060r-57,113l2227,4274r-57,147l2125,4556r-34,147l2080,4850r11,135l2114,5120r22,124l2193,5357r56,113l2317,5583r91,101l2509,5786r114,90l2747,5966r136,90l3030,6135r169,79l3369,6293r124,45l3629,6383r237,57l4104,6473r237,l4454,6473r113,-11l4737,6428r181,-56l5087,6316r170,-79l5336,6180r124,-67l5562,6045r102,-79l5754,5876r113,-124l5958,5628r79,-136l6105,5346r45,-113l6184,5109r34,-135l6229,4838r11,-113l6240,4613r-11,-124l6195,4387r-56,-90l6071,4218r-79,-56l5890,4105r-102,-34l5686,4049r-90,-11l5483,4038r-124,11l5234,4083r-124,34l5019,4162r-79,56l4872,4286r-45,67l4805,4421r-23,79l4793,4579r23,79l4850,4737r45,67l4963,4883r79,79l5132,5041r-45,-90l5065,4872r-23,-68l5042,4737r,-68l5065,4601r22,-56l5121,4500r11,-11l5200,4421r79,-45l5370,4353r102,-11l5551,4353r90,12l5732,4398r67,46l5856,4500r23,56l5913,4613r11,56l5935,4737r,56l5924,4861r-23,101l5867,5053r-45,101l5754,5267r-34,56l5607,5470r-101,124l5426,5673r-90,56l5257,5786r-91,45l5099,5853r-80,23l4940,5887r-68,11l4805,5898r-57,-11l4624,5864r-125,-56l4386,5752r-113,-91l4160,5549,4058,5425r-56,-79l3957,5267r-46,-79l3889,5109r-34,-79l3844,4917r-12,-113l3855,4692r22,-113l3911,4489r68,-113l4070,4252r101,-135l4296,3981r124,-124l4782,3508r373,-361l5245,3045r80,-101l5392,2842r57,-90l5494,2650r34,-90l5551,2470r11,-90l5573,2222r,-158l5562,1917r-11,-146l5517,1534r-57,-226l5381,1105,5279,914,5200,778,5099,654,4997,542,4884,440xe" strokeweight="1pt">
                      <v:path arrowok="t" o:connecttype="custom" o:connectlocs="4443,158;3493,12;2747,79;1933,339;1481,1015;1074,1884;599,2211;34,2402;22,2572;248,2696;452,2696;463,3000;633,3068;746,3000;1390,2075;2001,2008;2589,1884;3041,1275;3674,948;4070,1072;4296,1433;4307,1839;4171,2256;3663,2865;2905,3440;2283,4173;2080,4850;2193,5357;2747,5966;3369,6293;4341,6473;5087,6316;5562,6045;6037,5492;6229,4838;6195,4387;5890,4105;5359,4049;4872,4286;4793,4579;5042,4962;5042,4737;5121,4500;5472,4342;5799,4444;5924,4669;5867,5053;5607,5470;5166,5831;4872,5898;4386,5752;4002,5346;3855,5030;3911,4489;4296,3981;5155,3147;5494,2650;5573,2064;5381,1105;4884,440" o:connectangles="0,0,0,0,0,0,0,0,0,0,0,0,0,0,0,0,0,0,0,0,0,0,0,0,0,0,0,0,0,0,0,0,0,0,0,0,0,0,0,0,0,0,0,0,0,0,0,0,0,0,0,0,0,0,0,0,0,0,0,0"/>
                    </v:shape>
                    <v:shape id="Freeform 943" o:spid="_x0000_s1075" style="position:absolute;left:3697;top:350;width:950;height:1060;visibility:visible;mso-wrap-style:square;v-text-anchor:top" coordsize="950,1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kGMMA&#10;AADcAAAADwAAAGRycy9kb3ducmV2LnhtbESPQYvCMBSE74L/ITxhb5pWVnGrUUQQ3JtaWa/P5m3b&#10;tXkpTbTdf28EweMwM98wi1VnKnGnxpWWFcSjCARxZnXJuYJTuh3OQDiPrLGyTAr+ycFq2e8tMNG2&#10;5QPdjz4XAcIuQQWF93UipcsKMuhGtiYO3q9tDPogm1zqBtsAN5UcR9FUGiw5LBRY06ag7Hq8GQWX&#10;NC23P67bxF/x+s+2+286nydKfQy69RyEp86/w6/2Tiv4jCfwPB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fkGMMAAADcAAAADwAAAAAAAAAAAAAAAACYAgAAZHJzL2Rv&#10;d25yZXYueG1sUEsFBgAAAAAEAAQA9QAAAIgDAAAAAA==&#10;" path="m,936r,l113,947r113,22l317,1015r79,45l950,236,769,146,577,67,373,22,170,,,936xe" strokeweight="1pt">
                      <v:path arrowok="t" o:connecttype="custom" o:connectlocs="0,936;0,936;113,947;226,969;226,969;317,1015;396,1060;950,236;950,236;769,146;577,67;373,22;170,0;0,936;0,936" o:connectangles="0,0,0,0,0,0,0,0,0,0,0,0,0,0,0"/>
                    </v:shape>
                    <v:shape id="Freeform 944" o:spid="_x0000_s1076" style="position:absolute;left:3686;top:2650;width:1786;height:1196;visibility:visible;mso-wrap-style:square;v-text-anchor:top" coordsize="1786,1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cMMQA&#10;AADcAAAADwAAAGRycy9kb3ducmV2LnhtbESP0WrCQBRE3wv9h+UW+lY3kSoaXaUUAq36YNQPuGSv&#10;2WD2bsiuMf37riD4OMzMGWa5Hmwjeup87VhBOkpAEJdO11wpOB3zjxkIH5A1No5JwR95WK9eX5aY&#10;aXfjgvpDqESEsM9QgQmhzaT0pSGLfuRa4uidXWcxRNlVUnd4i3DbyHGSTKXFmuOCwZa+DZWXw9Uq&#10;KObpNmePv3vXn+ZmI/PJbpsq9f42fC1ABBrCM/xo/2gFn+kU7m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xnDDEAAAA3AAAAA8AAAAAAAAAAAAAAAAAmAIAAGRycy9k&#10;b3ducmV2LnhtbFBLBQYAAAAABAAEAPUAAACJAwAAAAA=&#10;" path="m1786,440l475,,384,147,271,293,147,429,,553r1119,643l1492,835r90,-102l1662,632r67,-102l1786,440xe" strokeweight="1pt">
                      <v:path arrowok="t" o:connecttype="custom" o:connectlocs="1786,440;475,0;475,0;384,147;271,293;147,429;0,553;1119,1196;1119,1196;1492,835;1492,835;1582,733;1662,632;1729,530;1786,440;1786,440" o:connectangles="0,0,0,0,0,0,0,0,0,0,0,0,0,0,0,0"/>
                    </v:shape>
                    <v:shape id="Freeform 945" o:spid="_x0000_s1077" style="position:absolute;left:4319;top:1252;width:1255;height:925;visibility:visible;mso-wrap-style:square;v-text-anchor:top" coordsize="1255,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ukacUA&#10;AADcAAAADwAAAGRycy9kb3ducmV2LnhtbESP3YrCMBSE74V9h3AWvNNU8WfpGmVRBC9WUOsDHJpj&#10;W21Ouk2sXZ/eCIKXw8x8w8wWrSlFQ7UrLCsY9CMQxKnVBWcKjsm69wXCeWSNpWVS8E8OFvOPzgxj&#10;bW+8p+bgMxEg7GJUkHtfxVK6NCeDrm8r4uCdbG3QB1lnUtd4C3BTymEUTaTBgsNCjhUtc0ovh6tR&#10;sNtOmux3NR02/vRXJPd0fB4lY6W6n+3PNwhPrX+HX+2NVjAaTOF5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G6RpxQAAANwAAAAPAAAAAAAAAAAAAAAAAJgCAABkcnMv&#10;ZG93bnJldi54bWxQSwUGAAAAAAQABAD1AAAAigMAAAAA&#10;" path="m,519r,l,541,22,643r,90l22,823,11,925,1255,857,1221,620,1164,394,1085,191,983,,,519xe" strokeweight="1pt">
                      <v:path arrowok="t" o:connecttype="custom" o:connectlocs="0,519;0,519;0,541;0,541;22,643;22,733;22,823;11,925;1255,857;1255,857;1221,620;1164,394;1085,191;983,0;0,519;0,519" o:connectangles="0,0,0,0,0,0,0,0,0,0,0,0,0,0,0,0"/>
                    </v:shape>
                    <v:shape id="Freeform 946" o:spid="_x0000_s1078" style="position:absolute;left:23;top:406;width:3177;height:3000;visibility:visible;mso-wrap-style:square;v-text-anchor:top" coordsize="3177,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VbYMEA&#10;AADcAAAADwAAAGRycy9kb3ducmV2LnhtbERPy4rCMBTdC/MP4Q7MRjR1EJFqKjKDojAoPjbuLs3t&#10;Q5ub0kRb/94sBlweznu+6EwlHtS40rKC0TACQZxaXXKu4HxaDaYgnEfWWFkmBU9ysEg+enOMtW35&#10;QI+jz0UIYRejgsL7OpbSpQUZdENbEwcus41BH2CTS91gG8JNJb+jaCINlhwaCqzpp6D0drwbBXu3&#10;3dGYW9ff/FVyn61/L3S4KvX12S1nIDx1/i3+d2+0gvEorA1nwhGQy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1W2DBAAAA3AAAAA8AAAAAAAAAAAAAAAAAmAIAAGRycy9kb3du&#10;cmV2LnhtbFBLBQYAAAAABAAEAPUAAACGAwAAAAA=&#10;" path="m3097,1060r,l3143,902r22,-158l3177,609,3165,474,3131,338,3086,226,3007,113,2916,,2747,11,2589,23,2442,45,2295,90r-125,45l2046,203r-113,68l1831,361r-90,90l1662,553r-68,124l1537,801r-56,146l1447,1094r-34,169l1390,1432r-147,203l1074,1816r-79,79l904,1962r-90,68l712,2086r-113,57l463,2199r-169,45l113,2301r-46,11l34,2334r-23,34l,2402r,34l,2470r22,34l45,2537r45,34l135,2605r57,11l248,2628r57,l361,2616r57,-22l486,2571r-34,57l429,2695r-11,45l418,2797r11,45l441,2887r22,45l508,2966r23,22l565,3000r34,l633,3000r45,l701,2977r22,-22l746,2932r90,-192l938,2571r102,-158l1153,2267r113,-136l1390,2007r125,-101l1650,1804r125,57l1888,1906r113,34l2102,1951r114,l2306,1940r102,-23l2498,1872r91,-56l2668,1748r90,-79l2826,1579r79,-113l2973,1342r68,-135l3097,1060xe" strokeweight="1pt">
                      <v:path arrowok="t" o:connecttype="custom" o:connectlocs="3097,1060;3165,744;3165,474;3086,226;2916,0;2747,11;2442,45;2170,135;1933,271;1741,451;1594,677;1481,947;1413,1263;1390,1432;1074,1816;904,1962;712,2086;599,2143;294,2244;113,2301;34,2334;0,2402;0,2436;22,2504;45,2537;135,2605;248,2628;361,2616;486,2571;452,2628;418,2740;429,2842;463,2932;508,2966;565,3000;633,3000;678,3000;723,2955;746,2932;938,2571;1153,2267;1390,2007;1650,1804;1775,1861;2001,1940;2216,1951;2408,1917;2589,1816;2758,1669;2905,1466;3041,1207;3097,1060" o:connectangles="0,0,0,0,0,0,0,0,0,0,0,0,0,0,0,0,0,0,0,0,0,0,0,0,0,0,0,0,0,0,0,0,0,0,0,0,0,0,0,0,0,0,0,0,0,0,0,0,0,0,0,0"/>
                    </v:shape>
                    <v:shape id="Freeform 947" o:spid="_x0000_s1079" style="position:absolute;left:4805;top:4624;width:350;height:451;visibility:visible;mso-wrap-style:square;v-text-anchor:top" coordsize="350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6b5McA&#10;AADcAAAADwAAAGRycy9kb3ducmV2LnhtbESPW2vCQBSE3wv+h+UIfRGzsRUvMauUXrAiiLcX3w7Z&#10;YxLMng3ZrUn/fbdQ6OMwM98w6aozlbhT40rLCkZRDII4s7rkXMH59DGcgXAeWWNlmRR8k4PVsveQ&#10;YqJtywe6H30uAoRdggoK7+tESpcVZNBFtiYO3tU2Bn2QTS51g22Am0o+xfFEGiw5LBRY02tB2e34&#10;ZRSUvH8eyF08eX9bm9ZOx5d6ut0o9djvXhYgPHX+P/zX/tQKxqM5/J4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Om+THAAAA3AAAAA8AAAAAAAAAAAAAAAAAmAIAAGRy&#10;cy9kb3ducmV2LnhtbFBLBQYAAAAABAAEAPUAAACMAwAAAAA=&#10;" path="m23,135r,l,214r11,79l34,372r34,79l260,451r,-68l283,315r22,-56l339,214r11,-11l90,,45,67,23,135xe" strokeweight="1pt">
                      <v:path arrowok="t" o:connecttype="custom" o:connectlocs="23,135;23,135;0,214;11,293;34,372;68,451;260,451;260,451;260,383;283,315;305,259;339,214;339,214;350,203;90,0;90,0;45,67;23,135;23,135" o:connectangles="0,0,0,0,0,0,0,0,0,0,0,0,0,0,0,0,0,0,0"/>
                    </v:shape>
                    <v:shape id="Freeform 948" o:spid="_x0000_s1080" style="position:absolute;left:5495;top:4376;width:599;height:462;visibility:visible;mso-wrap-style:square;v-text-anchor:top" coordsize="599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C/GMAA&#10;AADcAAAADwAAAGRycy9kb3ducmV2LnhtbERPyWrDMBC9F/oPYgq9NXKNCcGJbEqhzXKLYsh1sCaW&#10;qTUylpK4f18dCjk+3r6pZzeIG02h96zgfZGBIG696blT0Jy+3lYgQkQ2OHgmBb8UoK6enzZYGn/n&#10;I9107EQK4VCiAhvjWEoZWksOw8KPxIm7+MlhTHDqpJnwnsLdIPMsW0qHPacGiyN9Wmp/9NUpOGu9&#10;Lwqd77fN0bpvOplDc41Kvb7MH2sQkeb4EP+7d0ZBkaf56Uw6Ar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hC/GMAAAADcAAAADwAAAAAAAAAAAAAAAACYAgAAZHJzL2Rvd25y&#10;ZXYueG1sUEsFBgAAAAAEAAQA9QAAAIUDAAAAAA==&#10;" path="m11,l,304r79,11l169,327r91,33l327,406r57,56l599,180,520,124,418,67,316,33,214,11,124,,11,xe" strokeweight="1pt">
                      <v:path arrowok="t" o:connecttype="custom" o:connectlocs="11,0;0,304;0,304;79,315;79,315;169,327;260,360;327,406;384,462;599,180;599,180;520,124;418,67;418,67;316,33;214,11;124,0;11,0;11,0" o:connectangles="0,0,0,0,0,0,0,0,0,0,0,0,0,0,0,0,0,0,0"/>
                    </v:shape>
                    <v:shape id="Freeform 949" o:spid="_x0000_s1081" style="position:absolute;left:2250;top:3778;width:2069;height:1049;visibility:visible;mso-wrap-style:square;v-text-anchor:top" coordsize="2069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emb8YA&#10;AADcAAAADwAAAGRycy9kb3ducmV2LnhtbESPQUsDMRSE74L/ITzBi9hsq5RlbVraoiB6aWup10fy&#10;3F1MXnaTuF3/vREEj8PMfMMsVqOzYqAQW88KppMCBLH2puVawfHt6bYEEROyQeuZFHxThNXy8mKB&#10;lfFn3tNwSLXIEI4VKmhS6iopo27IYZz4jjh7Hz44TFmGWpqA5wx3Vs6KYi4dtpwXGuxo25D+PHw5&#10;BXrTh1e77k8vdrgpS33Xv+8eUanrq3H9ACLRmP7Df+1no+B+NoXfM/k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emb8YAAADcAAAADwAAAAAAAAAAAAAAAACYAgAAZHJz&#10;L2Rvd25yZXYueG1sUEsFBgAAAAAEAAQA9QAAAIsDAAAAAA==&#10;" path="m,834r1684,215l1752,936r91,-124l1944,677,2069,541,678,,452,203,271,417,192,519,113,620,56,733,,834xe" strokeweight="1pt">
                      <v:path arrowok="t" o:connecttype="custom" o:connectlocs="0,834;1684,1049;1684,1049;1752,936;1843,812;1944,677;2069,541;678,0;678,0;452,203;271,417;192,519;113,620;56,733;0,834;0,834" o:connectangles="0,0,0,0,0,0,0,0,0,0,0,0,0,0,0,0"/>
                    </v:shape>
                    <v:shape id="Freeform 950" o:spid="_x0000_s1082" style="position:absolute;left:2137;top:5368;width:1888;height:936;visibility:visible;mso-wrap-style:square;v-text-anchor:top" coordsize="1888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MI08UA&#10;AADcAAAADwAAAGRycy9kb3ducmV2LnhtbESPQWvCQBSE70L/w/IKvemuQUSiq7RCwaJYtD14fGaf&#10;SWz2bciuJv57Vyh4HGbmG2a26GwlrtT40rGG4UCBIM6cKTnX8Pvz2Z+A8AHZYOWYNNzIw2L+0pth&#10;alzLO7ruQy4ihH2KGooQ6lRKnxVk0Q9cTRy9k2sshiibXJoG2wi3lUyUGkuLJceFAmtaFpT97S9W&#10;w2T9rbqRPbdfx039cc6Hq6XaHrR+e+3epyACdeEZ/m+vjIZRksDj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IwjTxQAAANwAAAAPAAAAAAAAAAAAAAAAAJgCAABkcnMv&#10;ZG93bnJldi54bWxQSwUGAAAAAAQABAD1AAAAigMAAAAA&#10;" path="m633,936l1888,316r-45,-79l1797,158,1775,79,1741,,,90,22,214,79,327r56,113l203,553r91,101l395,756r114,90l633,936xe" strokeweight="1pt">
                      <v:path arrowok="t" o:connecttype="custom" o:connectlocs="633,936;1888,316;1888,316;1843,237;1797,158;1775,79;1741,0;0,90;0,90;22,214;79,327;135,440;203,553;294,654;395,756;509,846;633,936;633,936" o:connectangles="0,0,0,0,0,0,0,0,0,0,0,0,0,0,0,0,0,0"/>
                    </v:shape>
                    <v:shape id="Freeform 951" o:spid="_x0000_s1083" style="position:absolute;left:3652;top:5999;width:1119;height:812;visibility:visible;mso-wrap-style:square;v-text-anchor:top" coordsize="1119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Kc+sMA&#10;AADcAAAADwAAAGRycy9kb3ducmV2LnhtbESPUWvCMBSF3wf+h3AF32YyO4ZUo4yC4sPA2e0HXJpr&#10;W2xuShJt/ffLQPDxcM75Dme9HW0nbuRD61jD21yBIK6cabnW8Puze12CCBHZYOeYNNwpwHYzeVlj&#10;btzAJ7qVsRYJwiFHDU2MfS5lqBqyGOauJ07e2XmLMUlfS+NxSHDbyYVSH9Jiy2mhwZ6KhqpLebUa&#10;8Jip5cDWfx2/pdpfsuJkilLr2XT8XIGINMZn+NE+GA3viwz+z6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Kc+sMAAADcAAAADwAAAAAAAAAAAAAAAACYAgAAZHJzL2Rv&#10;d25yZXYueG1sUEsFBgAAAAAEAAQA9QAAAIgDAAAAAA==&#10;" path="m1119,226r,l995,203,870,147,757,91,644,,,722r237,57l475,812r237,l825,812,938,801,1119,226xe" strokeweight="1pt">
                      <v:path arrowok="t" o:connecttype="custom" o:connectlocs="1119,226;1119,226;995,203;870,147;757,91;644,0;0,722;0,722;237,779;475,812;712,812;825,812;938,801;1119,226;1119,226" o:connectangles="0,0,0,0,0,0,0,0,0,0,0,0,0,0,0"/>
                    </v:shape>
                    <v:shape id="Freeform 952" o:spid="_x0000_s1084" style="position:absolute;left:5189;top:5932;width:588;height:643;visibility:visible;mso-wrap-style:square;v-text-anchor:top" coordsize="58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2+L8QA&#10;AADcAAAADwAAAGRycy9kb3ducmV2LnhtbESPQUsDMRSE74L/ITyhN5u1tFbWpkWEYk+VbgWvz81z&#10;s7h5WZLndvvvm4LgcZiZb5jVZvSdGiimNrCBh2kBirgOtuXGwMdxe/8EKgmyxS4wGThTgs369maF&#10;pQ0nPtBQSaMyhFOJBpxIX2qdakce0zT0xNn7DtGjZBkbbSOeMtx3elYUj9pjy3nBYU+vjuqf6tcb&#10;+Ky+XCO2Gs6LNi4Pw5Zl//5mzORufHkGJTTKf/ivvbMG5rM5XM/kI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9vi/EAAAA3AAAAA8AAAAAAAAAAAAAAAAAmAIAAGRycy9k&#10;b3ducmV2LnhtbFBLBQYAAAAABAAEAPUAAACJAwAAAAA=&#10;" path="m,237l91,643r79,-57l294,519,396,451,498,372r90,-90l340,,260,79r-90,56l91,192,,237xe" strokeweight="1pt">
                      <v:path arrowok="t" o:connecttype="custom" o:connectlocs="0,237;91,643;91,643;170,586;170,586;294,519;396,451;498,372;588,282;340,0;340,0;260,79;170,135;91,192;0,237;0,237" o:connectangles="0,0,0,0,0,0,0,0,0,0,0,0,0,0,0,0"/>
                    </v:shape>
                    <v:shape id="Freeform 953" o:spid="_x0000_s1085" style="position:absolute;left:5777;top:5176;width:475;height:508;visibility:visible;mso-wrap-style:square;v-text-anchor:top" coordsize="475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o6e8EA&#10;AADcAAAADwAAAGRycy9kb3ducmV2LnhtbESPzarCMBSE94LvEI7gTtMrKlqNooLo1j9weWjObYvN&#10;SU2i9r79jSC4HGbmG2a+bEwlnuR8aVnBTz8BQZxZXXKu4Hza9iYgfEDWWFkmBX/kYblot+aYavvi&#10;Az2PIRcRwj5FBUUIdSqlzwoy6Pu2Jo7er3UGQ5Qul9rhK8JNJQdJMpYGS44LBda0KSi7HR9GAZ8n&#10;B++m6/WlTvxdj3bXG4W9Ut1Os5qBCNSEb/jT3msFw8EI3mfiEZ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aOnvBAAAA3AAAAA8AAAAAAAAAAAAAAAAAmAIAAGRycy9kb3du&#10;cmV2LnhtbFBLBQYAAAAABAAEAPUAAACGAwAAAAA=&#10;" path="m170,23r,l147,124r-34,91l68,316,,429r351,79l396,395,430,271,464,136,475,,170,23xe" strokeweight="1pt">
                      <v:path arrowok="t" o:connecttype="custom" o:connectlocs="170,23;170,23;147,124;113,215;68,316;0,429;351,508;351,508;396,395;430,271;464,136;475,0;170,23;170,23" o:connectangles="0,0,0,0,0,0,0,0,0,0,0,0,0,0"/>
                    </v:shape>
                    <v:shape id="Freeform 954" o:spid="_x0000_s1086" style="position:absolute;left:1979;top:1218;width:633;height:631;visibility:visible;mso-wrap-style:square;v-text-anchor:top" coordsize="633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9bSsgA&#10;AADcAAAADwAAAGRycy9kb3ducmV2LnhtbESPQUvDQBSE74L/YXlCL9JuGjSU2G2RglUogqZF8PbM&#10;PrPR7NuYXZukv94VBI/DzHzDLNeDbcSROl87VjCfJSCIS6drrhQc9nfTBQgfkDU2jknBSB7Wq/Oz&#10;Jeba9fxMxyJUIkLY56jAhNDmUvrSkEU/cy1x9N5dZzFE2VVSd9hHuG1kmiSZtFhzXDDY0sZQ+Vl8&#10;WwXp7mRer+9r87Ibt49fl08flXk7KTW5GG5vQAQawn/4r/2gFVylGfyeiUd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P1tKyAAAANwAAAAPAAAAAAAAAAAAAAAAAJgCAABk&#10;cnMvZG93bnJldi54bWxQSwUGAAAAAAQABAD1AAAAjQMAAAAA&#10;" path="m203,631r,l260,620r67,-34l384,530r56,-68l497,372,542,271,587,135,633,,508,214,395,361r-45,56l293,462r-45,23l214,507,180,496,146,485,113,451,90,406,56,350,45,271,11,90,,214,,338r11,90l33,519r34,56l101,609r45,22l203,631xe" strokeweight="1pt">
                      <v:path arrowok="t" o:connecttype="custom" o:connectlocs="203,631;203,631;260,620;327,586;384,530;440,462;497,372;542,271;587,135;633,0;633,0;508,214;395,361;350,417;293,462;248,485;214,507;180,496;146,485;113,451;90,406;56,350;45,271;11,90;11,90;0,214;0,338;11,428;33,519;33,519;67,575;101,609;146,631;203,631;203,631" o:connectangles="0,0,0,0,0,0,0,0,0,0,0,0,0,0,0,0,0,0,0,0,0,0,0,0,0,0,0,0,0,0,0,0,0,0,0"/>
                    </v:shape>
                  </v:group>
                  <v:group id="Group 975" o:spid="_x0000_s1087" style="position:absolute;left:9555;top:1435;width:4747;height:3894" coordorigin="10131,1395" coordsize="4747,38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  <v:shape id="Freeform 976" o:spid="_x0000_s1088" style="position:absolute;left:10222;top:1395;width:1585;height:1410;visibility:visible;mso-wrap-style:square;v-text-anchor:top" coordsize="1040,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0j3cMA&#10;AADcAAAADwAAAGRycy9kb3ducmV2LnhtbERPu27CMBTdkfgH6yJ1A6cRVCjFRH0QKAOI0g6MV/El&#10;jhpfR7EL6d/XAxLj0Xkv8t424kKdrx0reJwkIIhLp2uuFHx/FeM5CB+QNTaOScEfeciXw8ECM+2u&#10;/EmXY6hEDGGfoQITQptJ6UtDFv3EtcSRO7vOYoiwq6Tu8BrDbSPTJHmSFmuODQZbejNU/hx/rQK5&#10;dlqvdpvtezE7mcOsTOvXvVXqYdS/PIMI1Ie7+Ob+0AqmaVwbz8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0j3cMAAADcAAAADwAAAAAAAAAAAAAAAACYAgAAZHJzL2Rv&#10;d25yZXYueG1sUEsFBgAAAAAEAAQA9QAAAIgDAAAAAA==&#10;" path="m30,385r,l5,460,,500r,35l,575r5,35l10,650r10,35l30,720r15,30l65,780r20,25l110,830r25,15l165,865r30,10l300,905r100,15l500,925,600,915r90,-20l770,870r40,-20l845,830r35,-20l910,785r30,-30l965,725r20,-30l1005,665r15,-30l1030,600r5,-35l1040,525r,-40l1035,445r-10,-45l1010,360,995,315,970,270,940,230,910,185,330,735,645,5,585,,525,5r-50,5l420,25,370,40,320,55,275,80r-40,30l200,135r-35,30l135,195r-25,35l85,265,65,300,45,340,30,385xe" strokeweight="1pt">
                      <v:path arrowok="t" o:connecttype="custom" o:connectlocs="46,587;0,762;0,876;15,991;30,1044;69,1143;130,1227;206,1288;297,1334;457,1380;762,1410;914,1395;1174,1326;1288,1265;1387,1197;1433,1151;1501,1059;1555,968;1577,861;1585,800;1577,678;1539,549;1478,412;1387,282;983,8;892,0;724,15;564,61;419,122;358,168;251,252;168,351;99,457;46,587" o:connectangles="0,0,0,0,0,0,0,0,0,0,0,0,0,0,0,0,0,0,0,0,0,0,0,0,0,0,0,0,0,0,0,0,0,0"/>
                    </v:shape>
                    <v:shape id="Freeform 977" o:spid="_x0000_s1089" style="position:absolute;left:13133;top:4192;width:1402;height:1097;visibility:visible;mso-wrap-style:square;v-text-anchor:top" coordsize="92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aO7MUA&#10;AADcAAAADwAAAGRycy9kb3ducmV2LnhtbESPQWvCQBSE74L/YXlCb3WjFbGpqzSKxaKXqqTXR/aZ&#10;hGbfht1V03/vFgoeh5n5hpkvO9OIKzlfW1YwGiYgiAuray4VnI6b5xkIH5A1NpZJwS95WC76vTmm&#10;2t74i66HUIoIYZ+igiqENpXSFxUZ9EPbEkfvbJ3BEKUrpXZ4i3DTyHGSTKXBmuNChS2tKip+Dhej&#10;QK/zUc7Z98dnnp0nbtd00/1LptTToHt/AxGoC4/wf3urFUzGr/B3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o7sxQAAANwAAAAPAAAAAAAAAAAAAAAAAJgCAABkcnMv&#10;ZG93bnJldi54bWxQSwUGAAAAAAQABAD1AAAAigMAAAAA&#10;" path="m870,145r,l795,95,720,55,635,25,545,10,465,,385,,305,10,235,30,165,55,110,90,85,105,60,125,45,150,30,170,15,200,5,225,,255r,30l,310r10,30l20,375r15,30l675,220,190,650r85,35l355,705r85,15l520,720r75,-10l660,690r65,-25l780,630r50,-45l865,535r30,-50l915,425r5,-35l920,355r,-35l915,285,900,215,870,145xe" strokeweight="1pt">
                      <v:path arrowok="t" o:connecttype="custom" o:connectlocs="1326,221;1326,221;1212,145;1097,84;968,38;831,15;831,15;709,0;587,0;465,15;358,46;358,46;251,84;168,137;130,160;91,190;69,229;46,259;46,259;23,305;8,343;0,389;0,434;0,472;15,518;30,571;53,617;1029,335;290,990;290,990;419,1044;541,1074;671,1097;792,1097;792,1097;907,1082;1006,1051;1105,1013;1189,960;1189,960;1265,891;1318,815;1364,739;1394,648;1394,648;1402,594;1402,541;1402,488;1394,434;1372,328;1326,221;1326,221" o:connectangles="0,0,0,0,0,0,0,0,0,0,0,0,0,0,0,0,0,0,0,0,0,0,0,0,0,0,0,0,0,0,0,0,0,0,0,0,0,0,0,0,0,0,0,0,0,0,0,0,0,0,0,0"/>
                    </v:shape>
                    <v:shape id="Freeform 978" o:spid="_x0000_s1090" style="position:absolute;left:10131;top:2698;width:625;height:876;visibility:visible;mso-wrap-style:square;v-text-anchor:top" coordsize="410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69Nb8A&#10;AADcAAAADwAAAGRycy9kb3ducmV2LnhtbERPzWrCQBC+F3yHZQRvdaO2RaOrSKnFQy+xPsCQHbPB&#10;zGzIrpq8vXso9Pjx/W92PTfqTl2ovRiYTTNQJKW3tVQGzr+H1yWoEFEsNl7IwEABdtvRywZz6x9S&#10;0P0UK5VCJORowMXY5lqH0hFjmPqWJHEX3zHGBLtK2w4fKZwbPc+yD81YS2pw2NKno/J6urGB7xUX&#10;8d3VPDD9uOHreNsXloyZjPv9GlSkPv6L/9xHa+BtkeanM+kI6O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3r01vwAAANwAAAAPAAAAAAAAAAAAAAAAAJgCAABkcnMvZG93bnJl&#10;di54bWxQSwUGAAAAAAQABAD1AAAAhAMAAAAA&#10;" path="m10,405r,l30,455r30,40l95,525r45,25l170,560r30,10l230,575r35,l335,570r75,-15l360,535,315,515,270,490,235,465,205,440,180,410,160,380,145,345,135,310r-5,-40l130,230r5,-40l145,145r20,-45l185,50,210,,150,45,100,90,60,140,30,200,10,250,,305r,50l10,405xe" strokeweight="1pt">
                      <v:path arrowok="t" o:connecttype="custom" o:connectlocs="15,617;15,617;46,693;91,754;145,800;213,838;213,838;259,853;305,868;351,876;404,876;511,868;625,846;625,846;549,815;480,785;412,747;358,708;313,670;274,625;244,579;221,526;206,472;198,411;198,350;206,289;221,221;252,152;282,76;320,0;320,0;229,69;152,137;91,213;46,305;46,305;15,381;0,465;0,541;15,617;15,617" o:connectangles="0,0,0,0,0,0,0,0,0,0,0,0,0,0,0,0,0,0,0,0,0,0,0,0,0,0,0,0,0,0,0,0,0,0,0,0,0,0,0,0,0"/>
                    </v:shape>
                    <v:shape id="Freeform 979" o:spid="_x0000_s1091" style="position:absolute;left:14375;top:3544;width:434;height:869;visibility:visible;mso-wrap-style:square;v-text-anchor:top" coordsize="285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/gw8UA&#10;AADcAAAADwAAAGRycy9kb3ducmV2LnhtbESPUWvCMBSF34X9h3AF3zR1k1GqUWQwEUTY2sFe75pr&#10;G21uQpNp/ffLYLDHwznnO5zVZrCduFIfjGMF81kGgrh22nCj4KN6neYgQkTW2DkmBXcKsFk/jFZY&#10;aHfjd7qWsREJwqFABW2MvpAy1C1ZDDPniZN3cr3FmGTfSN3jLcFtJx+z7FlaNJwWWvT00lJ9Kb+t&#10;gv3p6zPHaufN7nz3b5U1x+2hVGoyHrZLEJGG+B/+a++1gsXTHH7Pp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/+DDxQAAANwAAAAPAAAAAAAAAAAAAAAAAJgCAABkcnMv&#10;ZG93bnJldi54bWxQSwUGAAAAAAQABAD1AAAAigMAAAAA&#10;" path="m,l,,60,75r25,40l110,150r15,35l140,225r10,35l155,295r,35l155,365r-10,35l135,435r-15,35l105,505,80,535,55,570r55,-25l160,520r40,-25l235,465r25,-30l275,400r10,-30l285,335r-5,-40l260,260,240,220,205,180,165,135,120,90,65,45,,xe" strokeweight="1pt">
                      <v:path arrowok="t" o:connecttype="custom" o:connectlocs="0,0;0,0;91,114;129,175;168,229;190,282;213,343;228,396;236,450;236,503;236,556;221,610;206,663;183,717;160,770;122,816;84,869;84,869;168,831;244,793;305,755;358,709;396,663;419,610;434,564;434,511;426,450;396,396;365,335;312,274;251,206;183,137;99,69;0,0;0,0" o:connectangles="0,0,0,0,0,0,0,0,0,0,0,0,0,0,0,0,0,0,0,0,0,0,0,0,0,0,0,0,0,0,0,0,0,0,0"/>
                    </v:shape>
                    <v:shape id="Freeform 980" o:spid="_x0000_s1092" style="position:absolute;left:10756;top:2683;width:3619;height:1440;visibility:visible;mso-wrap-style:square;v-text-anchor:top" coordsize="2375,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8Su8QA&#10;AADcAAAADwAAAGRycy9kb3ducmV2LnhtbESPQYvCMBSE74L/ITxhL6LpuiJSjSILgrDrYauCx0fz&#10;bIvNS02i1n9vhAWPw8x8w8yXranFjZyvLCv4HCYgiHOrKy4U7HfrwRSED8gaa8uk4EEelotuZ46p&#10;tnf+o1sWChEh7FNUUIbQpFL6vCSDfmgb4uidrDMYonSF1A7vEW5qOUqSiTRYcVwosaHvkvJzdjUK&#10;1uf99pAlx9+LzLOCH/2fZtt3Sn302tUMRKA2vMP/7Y1WMP4awetMP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/ErvEAAAA3AAAAA8AAAAAAAAAAAAAAAAAmAIAAGRycy9k&#10;b3ducmV2LnhtbFBLBQYAAAAABAAEAPUAAACJAwAAAAA=&#10;" path="m1790,860r,l1875,835r80,-30l2035,770r75,-35l2180,695r70,-40l2315,610r60,-45l2325,500r-50,-65l2225,380r-55,-55l2110,275r-65,-45l1980,190r-65,-40l1845,115,1775,85,1700,60,1630,40,1555,25,1475,10,1395,5,1315,r-80,l1150,10r-80,5l985,30,905,50,820,75r-85,25l655,135r-85,40l485,215r-85,50l315,315r-80,55l155,430,80,495,,565r40,40l85,645r50,40l190,720r60,35l315,785r65,30l455,840r75,25l605,885r80,15l760,915r85,15l930,935r170,10l1190,945r90,l1370,935r85,-5l1540,915r85,-15l1705,880r85,-20xe" strokeweight="1pt">
                      <v:path arrowok="t" o:connecttype="custom" o:connectlocs="2728,1310;2979,1227;3215,1120;3429,998;3619,861;3543,762;3390,579;3215,419;3017,290;2918,229;2705,130;2484,61;2248,15;2004,0;1882,0;1630,23;1379,76;1120,152;998,206;739,328;480,480;236,655;0,861;61,922;206,1044;381,1150;579,1242;693,1280;922,1349;1158,1394;1417,1425;1676,1440;1950,1440;2217,1417;2476,1371;2728,1310" o:connectangles="0,0,0,0,0,0,0,0,0,0,0,0,0,0,0,0,0,0,0,0,0,0,0,0,0,0,0,0,0,0,0,0,0,0,0,0"/>
                    </v:shape>
                    <v:shape id="Freeform 981" o:spid="_x0000_s1093" style="position:absolute;left:10497;top:2889;width:617;height:411;visibility:visible;mso-wrap-style:square;v-text-anchor:top" coordsize="405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OEI8UA&#10;AADcAAAADwAAAGRycy9kb3ducmV2LnhtbESPQWvCQBSE7wX/w/IEb7qpSlvSbERExVIvpvX+kn1N&#10;lmbfhuyq6b/vFoQeh5n5hslWg23FlXpvHCt4nCUgiCunDdcKPj920xcQPiBrbB2Tgh/ysMpHDxmm&#10;2t34RNci1CJC2KeooAmhS6X0VUMW/cx1xNH7cr3FEGVfS93jLcJtK+dJ8iQtGo4LDXa0aaj6Li5W&#10;wfl5vU3O5bx+60q5N61/P5qhVGoyHtavIAIN4T98bx+0guViAX9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4QjxQAAANwAAAAPAAAAAAAAAAAAAAAAAJgCAABkcnMv&#10;ZG93bnJldi54bWxQSwUGAAAAAAQABAD1AAAAigMAAAAA&#10;" path="m355,55r,l330,30,300,10,270,,240,,205,5,170,15,135,40,105,65,70,105,45,155,20,205,,270,55,190,80,160r30,-25l135,115r25,-15l190,90r25,-5l240,85r25,5l285,100r25,20l335,140r25,25l380,200r25,35l400,180,390,135,375,95,355,55xe" strokeweight="1pt">
                      <v:path arrowok="t" o:connecttype="custom" o:connectlocs="541,84;541,84;503,46;457,15;411,0;366,0;366,0;312,8;259,23;206,61;160,99;160,99;107,160;69,236;30,312;0,411;0,411;84,289;122,244;168,206;206,175;244,152;289,137;328,129;366,129;404,137;434,152;472,183;510,213;548,251;579,304;617,358;617,358;609,274;594,206;571,145;541,84;541,84" o:connectangles="0,0,0,0,0,0,0,0,0,0,0,0,0,0,0,0,0,0,0,0,0,0,0,0,0,0,0,0,0,0,0,0,0,0,0,0,0,0"/>
                    </v:shape>
                    <v:shape id="Freeform 982" o:spid="_x0000_s1094" style="position:absolute;left:10382;top:3658;width:587;height:625;visibility:visible;mso-wrap-style:square;v-text-anchor:top" coordsize="385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C+KscA&#10;AADcAAAADwAAAGRycy9kb3ducmV2LnhtbESP3WoCMRSE7wXfIRyhN6LZqtiyNUprsRQUrD/g7WFz&#10;3CxuTrabVLd9elMQvBxm5htmMmtsKc5U+8Kxgsd+AoI4c7rgXMF+t+g9g/ABWWPpmBT8kofZtN2a&#10;YKrdhTd03oZcRAj7FBWYEKpUSp8Zsuj7riKO3tHVFkOUdS51jZcIt6UcJMlYWiw4LhisaG4oO21/&#10;rILka/n2bdZ29YRmx4fu/u8w/HhX6qHTvL6ACNSEe/jW/tQKRsMR/J+JR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wvirHAAAA3AAAAA8AAAAAAAAAAAAAAAAAmAIAAGRy&#10;cy9kb3ducmV2LnhtbFBLBQYAAAAABAAEAPUAAACMAwAAAAA=&#10;" path="m45,410r,l40,360r,-45l40,275,50,240,60,205,70,175,90,145r20,-25l130,100,155,85,185,70,220,60,255,50r40,-5l335,45r50,l320,25,265,15,215,5,170,,130,5,95,15,65,25,40,45,20,75,10,105,,140r,45l,230r10,55l25,345r20,65xe" strokeweight="1pt">
                      <v:path arrowok="t" o:connecttype="custom" o:connectlocs="69,625;69,625;61,549;61,480;61,419;76,366;91,313;107,267;137,221;168,183;198,152;236,130;282,107;335,91;389,76;450,69;511,69;587,69;587,69;488,38;404,23;328,8;259,0;198,8;145,23;99,38;61,69;30,114;15,160;0,213;0,282;0,351;15,434;38,526;69,625;69,625" o:connectangles="0,0,0,0,0,0,0,0,0,0,0,0,0,0,0,0,0,0,0,0,0,0,0,0,0,0,0,0,0,0,0,0,0,0,0,0"/>
                    </v:shape>
                    <v:shape id="Freeform 983" o:spid="_x0000_s1095" style="position:absolute;left:10840;top:3879;width:388;height:511;visibility:visible;mso-wrap-style:square;v-text-anchor:top" coordsize="25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rfRcUA&#10;AADcAAAADwAAAGRycy9kb3ducmV2LnhtbESPQWvCQBSE74L/YXkFL1I3TWuR6CZIQGhPperB4yP7&#10;kg3Nvg3ZbUz99W6h0OMwM98wu2KynRhp8K1jBU+rBARx5XTLjYLz6fC4AeEDssbOMSn4IQ9FPp/t&#10;MNPuyp80HkMjIoR9hgpMCH0mpa8MWfQr1xNHr3aDxRDl0Eg94DXCbSfTJHmVFluOCwZ7Kg1VX8dv&#10;qyAt02QsL6Wp1t2Ebfpe17flh1KLh2m/BRFoCv/hv/abVvDyvIbfM/EI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St9FxQAAANwAAAAPAAAAAAAAAAAAAAAAAJgCAABkcnMv&#10;ZG93bnJldi54bWxQSwUGAAAAAAQABAD1AAAAigMAAAAA&#10;" path="m255,r,l175,,140,5r-30,5l80,20,55,35,40,50,25,70,10,95,5,120,,145r5,35l10,215r10,35l50,335,45,275r5,-55l65,170,85,125,115,85,155,50,200,25,255,xe" strokeweight="1pt">
                      <v:path arrowok="t" o:connecttype="custom" o:connectlocs="388,0;388,0;266,0;213,8;167,15;122,31;84,53;61,76;38,107;15,145;8,183;0,221;8,275;15,328;30,381;76,511;76,511;68,419;76,336;99,259;129,191;175,130;236,76;304,38;388,0;388,0" o:connectangles="0,0,0,0,0,0,0,0,0,0,0,0,0,0,0,0,0,0,0,0,0,0,0,0,0,0"/>
                    </v:shape>
                    <v:shape id="Freeform 984" o:spid="_x0000_s1096" style="position:absolute;left:13865;top:2576;width:434;height:465;visibility:visible;mso-wrap-style:square;v-text-anchor:top" coordsize="285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AV5MYA&#10;AADcAAAADwAAAGRycy9kb3ducmV2LnhtbESP3WrCQBSE7wu+w3KE3hTdtBV/UldpAoIUKdQI3p5m&#10;j0kwe3bJbjW+fbdQ8HKYmW+Y5bo3rbhQ5xvLCp7HCQji0uqGKwWHYjOag/ABWWNrmRTcyMN6NXhY&#10;Yqrtlb/osg+ViBD2KSqoQ3CplL6syaAfW0ccvZPtDIYou0rqDq8Rblr5kiRTabDhuFCjo7ym8rz/&#10;MQp2mIWFm7hj/j3Ls49N9lQU+KnU47B/fwMRqA/38H97qxVMXqf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AV5MYAAADcAAAADwAAAAAAAAAAAAAAAACYAgAAZHJz&#10;L2Rvd25yZXYueG1sUEsFBgAAAAAEAAQA9QAAAIsDAAAAAA==&#10;" path="m285,20r,l205,5,170,,135,5r-30,5l80,15,60,30,40,45,25,65,15,90,5,115,,145r,35l5,220r10,85l25,245,40,195,65,150,95,110,130,80,175,50,225,35,285,20xe" strokeweight="1pt">
                      <v:path arrowok="t" o:connecttype="custom" o:connectlocs="434,30;434,30;312,8;259,0;206,8;160,15;122,23;91,46;61,69;38,99;23,137;8,175;0,221;0,274;8,335;23,465;23,465;38,374;61,297;99,229;145,168;198,122;266,76;343,53;434,30;434,30" o:connectangles="0,0,0,0,0,0,0,0,0,0,0,0,0,0,0,0,0,0,0,0,0,0,0,0,0,0"/>
                    </v:shape>
                    <v:shape id="Freeform 985" o:spid="_x0000_s1097" style="position:absolute;left:14253;top:3155;width:625;height:458;visibility:visible;mso-wrap-style:square;v-text-anchor:top" coordsize="410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GmiMUA&#10;AADcAAAADwAAAGRycy9kb3ducmV2LnhtbESP3WrCQBSE7wu+w3KE3tWNbagSXYMIttII4s8DHLLH&#10;bEj2bMhuNX37bqHg5TAz3zDLfLCtuFHva8cKppMEBHHpdM2Vgst5+zIH4QOyxtYxKfghD/lq9LTE&#10;TLs7H+l2CpWIEPYZKjAhdJmUvjRk0U9cRxy9q+sthij7Suoe7xFuW/maJO/SYs1xwWBHG0Nlc/q2&#10;Cr4O5WW/u6Z6PzQfrTl8FlvyhVLP42G9ABFoCI/wf3unFaRvM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saaIxQAAANwAAAAPAAAAAAAAAAAAAAAAAJgCAABkcnMv&#10;ZG93bnJldi54bWxQSwUGAAAAAAQABAD1AAAAigMAAAAA&#10;" path="m180,15r,l135,35,90,65,45,105,,150,85,105,120,90,155,80,190,70r30,l245,75r25,5l295,90r20,15l330,130r15,25l355,185r10,30l370,255r5,45l395,250r15,-50l410,155r,-40l395,80,380,55,360,30,330,10,295,,260,,220,5,180,15xe" strokeweight="1pt">
                      <v:path arrowok="t" o:connecttype="custom" o:connectlocs="274,23;274,23;206,53;137,99;69,160;0,229;0,229;0,229;0,229;130,160;183,137;236,122;290,107;335,107;373,115;412,122;450,137;480,160;503,198;526,237;541,282;556,328;564,389;572,458;572,458;602,382;625,305;625,237;625,176;625,176;602,122;579,84;549,46;503,15;503,15;450,0;396,0;335,8;274,23;274,23" o:connectangles="0,0,0,0,0,0,0,0,0,0,0,0,0,0,0,0,0,0,0,0,0,0,0,0,0,0,0,0,0,0,0,0,0,0,0,0,0,0,0,0"/>
                    </v:shape>
                    <v:shape id="Freeform 986" o:spid="_x0000_s1098" style="position:absolute;left:14124;top:2744;width:724;height:488;visibility:visible;mso-wrap-style:square;v-text-anchor:top" coordsize="475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cZLMEA&#10;AADcAAAADwAAAGRycy9kb3ducmV2LnhtbERPzWrCQBC+F/oOywi91Y1tDSW6iigFiSe1DzBkx2ww&#10;O5tmx5j26buHQo8f3/9yPfpWDdTHJrCB2TQDRVwF23Bt4PP88fwOKgqyxTYwGfimCOvV48MSCxvu&#10;fKThJLVKIRwLNOBEukLrWDnyGKehI07cJfQeJcG+1rbHewr3rX7Jslx7bDg1OOxo66i6nm7ewG4n&#10;zh/K4VCWe8nnzezr9jPkxjxNxs0ClNAo/+I/994aeHtNa9OZdAT0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XGSzBAAAA3AAAAA8AAAAAAAAAAAAAAAAAmAIAAGRycy9kb3du&#10;cmV2LnhtbFBLBQYAAAAABAAEAPUAAACGAwAAAAA=&#10;" path="m475,175r,l430,130,390,90,350,55,310,30,275,15,240,5,205,,175,5,150,20,120,40,95,70,70,105,50,145,30,200,15,255,,320,20,280,40,240,65,205,90,175r25,-20l140,130r30,-15l200,105r30,-5l260,95r30,5l325,105r35,10l400,130r35,20l475,175xe" strokeweight="1pt">
                      <v:path arrowok="t" o:connecttype="custom" o:connectlocs="724,267;724,267;655,198;594,137;533,84;473,46;419,23;366,8;312,0;267,8;229,31;183,61;145,107;107,160;76,221;46,305;23,389;0,488;0,488;30,427;61,366;99,313;137,267;175,236;213,198;259,175;305,160;351,153;396,145;442,153;495,160;549,175;610,198;663,229;724,267;724,267" o:connectangles="0,0,0,0,0,0,0,0,0,0,0,0,0,0,0,0,0,0,0,0,0,0,0,0,0,0,0,0,0,0,0,0,0,0,0,0"/>
                    </v:shape>
                    <v:shape id="Freeform 987" o:spid="_x0000_s1099" style="position:absolute;left:12767;top:3475;width:1357;height:359;visibility:visible;mso-wrap-style:square;v-text-anchor:top" coordsize="890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n3zMMA&#10;AADcAAAADwAAAGRycy9kb3ducmV2LnhtbESPT4vCMBTE7wt+h/AEb2taXUSrUUR2WRe8+Ae8Pptn&#10;U2xeShO1fvuNIHgcZuY3zGzR2krcqPGlYwVpPwFBnDtdcqHgsP/5HIPwAVlj5ZgUPMjDYt75mGGm&#10;3Z23dNuFQkQI+wwVmBDqTEqfG7Lo+64mjt7ZNRZDlE0hdYP3CLeVHCTJSFosOS4YrGllKL/srlZB&#10;vr3KtUzpkWxOA/2XlsfvX3NUqtdtl1MQgdrwDr/aa63gaziB55l4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n3zMMAAADcAAAADwAAAAAAAAAAAAAAAACYAgAAZHJzL2Rv&#10;d25yZXYueG1sUEsFBgAAAAAEAAQA9QAAAIgDAAAAAA==&#10;" path="m540,40r,l515,25,485,10,460,5,435,,410,5r-25,5l360,20,335,30,275,70r-55,50l160,170r-60,35l75,220,50,230r-25,5l,235r50,l150,235r95,-5l420,215,590,190r80,-15l745,155r75,-20l890,110r-75,20l750,135r-30,l690,130,660,120,635,110,540,40xe" strokeweight="1pt">
                      <v:path arrowok="t" o:connecttype="custom" o:connectlocs="823,61;823,61;785,38;739,15;701,8;663,0;663,0;625,8;587,15;549,31;511,46;419,107;335,183;335,183;244,260;152,313;114,336;76,351;38,359;0,359;0,359;76,359;76,359;229,359;374,351;374,351;640,328;900,290;1022,267;1136,237;1250,206;1357,168;1357,168;1243,199;1144,206;1098,206;1052,199;1006,183;968,168;968,168;823,61;823,61" o:connectangles="0,0,0,0,0,0,0,0,0,0,0,0,0,0,0,0,0,0,0,0,0,0,0,0,0,0,0,0,0,0,0,0,0,0,0,0,0,0,0,0,0,0"/>
                    </v:shape>
                    <v:shape id="Freeform 988" o:spid="_x0000_s1100" style="position:absolute;left:11038;top:3430;width:1691;height:404;visibility:visible;mso-wrap-style:square;v-text-anchor:top" coordsize="1110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+FLcMA&#10;AADcAAAADwAAAGRycy9kb3ducmV2LnhtbERPPWvDMBDdC/kP4gJdQiw3mNI4VkJoKRRvdTok22Fd&#10;LDvWyViq4/77aih0fLzv4jDbXkw0+taxgqckBUFcO91yo+Dr9L5+AeEDssbeMSn4IQ+H/eKhwFy7&#10;O3/SVIVGxBD2OSowIQy5lL42ZNEnbiCO3NWNFkOEYyP1iPcYbnu5SdNnabHl2GBwoFdD9a36tgpc&#10;typXm8ubmbrON2W3zepznyn1uJyPOxCB5vAv/nN/aAVZFufHM/EI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+FLcMAAADcAAAADwAAAAAAAAAAAAAAAACYAgAAZHJzL2Rv&#10;d25yZXYueG1sUEsFBgAAAAAEAAQA9QAAAIgDAAAAAA==&#10;" path="m490,25r,l370,95r-40,15l295,120r-45,5l205,130r-45,l110,130,,115r215,45l425,200r195,25l815,245r125,10l1065,265r45,l1080,260r-35,-5l1010,245,980,230,945,215,910,195,845,145,780,85,740,50,705,30,670,15,635,5,595,,570,,545,5r-30,5l490,25xe" strokeweight="1pt">
                      <v:path arrowok="t" o:connecttype="custom" o:connectlocs="746,38;746,38;564,145;564,145;503,168;449,183;381,191;312,198;244,198;168,198;0,175;0,175;328,244;647,305;945,343;1242,374;1242,374;1432,389;1622,404;1622,404;1691,404;1691,404;1645,396;1592,389;1539,374;1493,351;1440,328;1386,297;1287,221;1287,221;1188,130;1127,76;1127,76;1074,46;1021,23;967,8;906,0;906,0;868,0;830,8;785,15;746,38;746,38" o:connectangles="0,0,0,0,0,0,0,0,0,0,0,0,0,0,0,0,0,0,0,0,0,0,0,0,0,0,0,0,0,0,0,0,0,0,0,0,0,0,0,0,0,0,0"/>
                    </v:shape>
                    <v:shape id="Freeform 989" o:spid="_x0000_s1101" style="position:absolute;left:10756;top:3544;width:3619;height:579;visibility:visible;mso-wrap-style:square;v-text-anchor:top" coordsize="2375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tRlcIA&#10;AADcAAAADwAAAGRycy9kb3ducmV2LnhtbESPS6vCMBSE94L/IRzBnaY+kV6jiCDqQsTHXdzdoTm3&#10;LTYnpYm2/nsjCC6HmfmGmS8bU4gHVS63rGDQj0AQJ1bnnCq4Xja9GQjnkTUWlknBkxwsF+3WHGNt&#10;az7R4+xTESDsYlSQeV/GUrokI4Oub0vi4P3byqAPskqlrrAOcFPIYRRNpcGcw0KGJa0zSm7nu1FQ&#10;73E0+dO/0+OskQk/mfPjYatUt9OsfkB4avw3/GnvtILxeADvM+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1GVwgAAANwAAAAPAAAAAAAAAAAAAAAAAJgCAABkcnMvZG93&#10;bnJldi54bWxQSwUGAAAAAAQABAD1AAAAhwMAAAAA&#10;" path="m2375,r,l2295,35r-80,30l2140,90r-75,20l1990,130r-80,15l1740,170r-175,15l1470,190r-100,l1320,190r-25,l1250,190,1125,180,1000,170,805,150,610,125,400,85,185,40,,,40,40,85,80r50,40l190,155r60,35l315,220r65,30l455,275r20,5l550,305r70,15l775,355r160,15l1100,380r170,l1355,375r80,-10l1525,355r90,-20l1700,320r90,-25l1805,290r80,-25l1965,235r80,-30l2115,170r70,-40l2250,90r65,-45l2375,xe" strokeweight="1pt">
                      <v:path arrowok="t" o:connecttype="custom" o:connectlocs="3619,0;3375,99;3261,137;3032,198;2651,259;2385,282;2088,290;2011,290;1973,290;1905,290;1714,274;1524,259;930,190;282,61;0,0;61,61;206,183;381,290;579,381;693,419;724,427;945,488;1425,564;1676,579;1676,579;2065,571;2187,556;2461,510;2728,449;2750,442;2872,404;3116,312;3329,198;3528,69;3619,0" o:connectangles="0,0,0,0,0,0,0,0,0,0,0,0,0,0,0,0,0,0,0,0,0,0,0,0,0,0,0,0,0,0,0,0,0,0,0"/>
                    </v:shape>
                    <v:shape id="Freeform 990" o:spid="_x0000_s1102" style="position:absolute;left:13141;top:3544;width:1234;height:442;visibility:visible;mso-wrap-style:square;v-text-anchor:top" coordsize="81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RJqcUA&#10;AADcAAAADwAAAGRycy9kb3ducmV2LnhtbESP0WrCQBRE34X+w3ILfRHdKKFIdJXWtpAWQYx+wDV7&#10;TaLZu2F3q+nfdwsFH4eZOcMsVr1pxZWcbywrmIwTEMSl1Q1XCg77j9EMhA/IGlvLpOCHPKyWD4MF&#10;ZtreeEfXIlQiQthnqKAOocuk9GVNBv3YdsTRO1lnMETpKqkd3iLctHKaJM/SYMNxocaO1jWVl+Lb&#10;KDgWXbtBzN1n/vXKb+ft8P2SDpV6euxf5iAC9eEe/m/nWkGaTu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9EmpxQAAANwAAAAPAAAAAAAAAAAAAAAAAJgCAABkcnMv&#10;ZG93bnJldi54bWxQSwUGAAAAAAQABAD1AAAAigMAAAAA&#10;" path="m810,r,l730,35,650,65,575,90r-75,20l425,130r-80,15l175,170,,185,240,290r80,-25l400,235r80,-30l550,170r70,-40l685,90,750,45,810,xe" strokeweight="1pt">
                      <v:path arrowok="t" o:connecttype="custom" o:connectlocs="1234,0;1234,0;1112,53;990,99;990,99;876,137;762,168;647,198;526,221;267,259;0,282;366,442;366,442;488,404;609,358;731,312;838,259;945,198;1044,137;1143,69;1234,0;1234,0" o:connectangles="0,0,0,0,0,0,0,0,0,0,0,0,0,0,0,0,0,0,0,0,0,0"/>
                    </v:shape>
                    <v:shape id="Freeform 991" o:spid="_x0000_s1103" style="position:absolute;left:10756;top:3544;width:1524;height:427;visibility:visible;mso-wrap-style:square;v-text-anchor:top" coordsize="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vozMQA&#10;AADcAAAADwAAAGRycy9kb3ducmV2LnhtbESPwWrDMBBE74X8g9hAb42cNJTgRjalJLSHQGmSD1is&#10;rWRqrYwkx87fR4VAj8PMvGG29eQ6caEQW88KlosCBHHjdctGwfm0f9qAiAlZY+eZFFwpQl3NHrZY&#10;aj/yN12OyYgM4ViiAptSX0oZG0sO48L3xNn78cFhyjIYqQOOGe46uSqKF+mw5bxgsad3S83vcXAK&#10;TsPu0NrR7L6GVRFwqRuz/4hKPc6nt1cQiab0H763P7WC9foZ/s7kIy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r6MzEAAAA3AAAAA8AAAAAAAAAAAAAAAAAmAIAAGRycy9k&#10;b3ducmV2LnhtbFBLBQYAAAAABAAEAPUAAACJAwAAAAA=&#10;" path="m455,275r,l475,280,620,270r70,-10l760,250r60,-15l885,215r55,-20l1000,170,805,150,610,125,400,85,185,40,,,40,40,85,80r50,40l190,155r60,35l315,220r65,30l455,275xe" strokeweight="1pt">
                      <v:path arrowok="t" o:connecttype="custom" o:connectlocs="693,419;693,419;724,427;724,427;945,412;1052,397;1158,381;1250,358;1349,328;1433,297;1524,259;1524,259;1227,229;930,191;610,130;282,61;282,61;0,0;0,0;61,61;130,122;206,183;290,236;381,290;480,336;579,381;693,419;693,419" o:connectangles="0,0,0,0,0,0,0,0,0,0,0,0,0,0,0,0,0,0,0,0,0,0,0,0,0,0,0,0"/>
                    </v:shape>
                    <v:shape id="Freeform 992" o:spid="_x0000_s1104" style="position:absolute;left:12432;top:3834;width:511;height:289;visibility:visible;mso-wrap-style:square;v-text-anchor:top" coordsize="33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TAzb8A&#10;AADcAAAADwAAAGRycy9kb3ducmV2LnhtbESPS4vCMBSF9wP+h3AFd2OqdFSqUUSU6dYHuL0016bY&#10;3JQm1vrvzcCAy8N5fJzVpre16Kj1lWMFk3ECgrhwuuJSweV8+F6A8AFZY+2YFLzIw2Y9+Fphpt2T&#10;j9SdQiniCPsMFZgQmkxKXxiy6MeuIY7ezbUWQ5RtKXWLzzhuazlNkpm0WHEkGGxoZ6i4nx42cv31&#10;x9BxT/M8v0Xsr1303VSp0bDfLkEE6sMn/N/OtYI0TeHvTDwCcv0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BMDNvwAAANwAAAAPAAAAAAAAAAAAAAAAAJgCAABkcnMvZG93bnJl&#10;di54bWxQSwUGAAAAAAQABAD1AAAAhAMAAAAA&#10;" path="m220,r,l195,,150,,130,40,95,85,55,135,,190r170,l255,185r80,-10l270,,220,xe" strokeweight="1pt">
                      <v:path arrowok="t" o:connecttype="custom" o:connectlocs="336,0;336,0;297,0;297,0;229,0;229,0;198,61;145,129;84,205;0,289;0,289;0,289;0,289;259,289;389,281;511,266;412,0;412,0;336,0;336,0" o:connectangles="0,0,0,0,0,0,0,0,0,0,0,0,0,0,0,0,0,0,0,0"/>
                    </v:shape>
                    <v:shape id="Freeform 993" o:spid="_x0000_s1105" style="position:absolute;left:13113;top:3559;width:320;height:191;visibility:visible;mso-wrap-style:square;v-text-anchor:top" coordsize="21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Eu2ccA&#10;AADcAAAADwAAAGRycy9kb3ducmV2LnhtbESP3WrCQBSE7wXfYTlCb6RuLLaU1FViqX+EFmr7AIfs&#10;MRvMng3ZVaNP7wqFXg4z8w0znXe2FidqfeVYwXiUgCAunK64VPD7s3x8BeEDssbaMSm4kIf5rN+b&#10;Yqrdmb/ptAuliBD2KSowITSplL4wZNGPXEMcvb1rLYYo21LqFs8Rbmv5lCQv0mLFccFgQ++GisPu&#10;aBVkn4uPbJ8N1+Ptl1nn11V+XGGu1MOgy95ABOrCf/ivvdEKJpNnuJ+JR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BLtnHAAAA3AAAAA8AAAAAAAAAAAAAAAAAmAIAAGRy&#10;cy9kb3ducmV2LnhtbFBLBQYAAAAABAAEAPUAAACMAwAAAAA=&#10;" path="m210,40r,l200,25,195,15,185,5,175,,160,,140,5,120,15,95,25,70,45,45,65,20,90,,115r65,5l120,125r40,-10l180,105,190,95,205,85r5,-15l210,55r,-15xe" strokeweight="1pt">
                      <v:path arrowok="t" o:connecttype="custom" o:connectlocs="320,61;320,61;305,38;297,23;282,8;267,0;267,0;244,0;213,8;183,23;145,38;145,38;107,69;69,99;30,138;0,176;0,176;99,183;183,191;244,176;274,160;290,145;290,145;312,130;320,107;320,84;320,61;320,61" o:connectangles="0,0,0,0,0,0,0,0,0,0,0,0,0,0,0,0,0,0,0,0,0,0,0,0,0,0,0,0"/>
                    </v:shape>
                    <v:shape id="Freeform 994" o:spid="_x0000_s1106" style="position:absolute;left:11767;top:3506;width:305;height:198;visibility:visible;mso-wrap-style:square;v-text-anchor:top" coordsize="20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TeNcUA&#10;AADcAAAADwAAAGRycy9kb3ducmV2LnhtbESP0WrCQBRE3wv9h+UWfCl1o4iY1FVEECwWtdoPuGSv&#10;STB7N+xuTPr3bkHwcZiZM8x82Zta3Mj5yrKC0TABQZxbXXGh4Pe8+ZiB8AFZY22ZFPyRh+Xi9WWO&#10;mbYd/9DtFAoRIewzVFCG0GRS+rwkg35oG+LoXawzGKJ0hdQOuwg3tRwnyVQarDgulNjQuqT8emqN&#10;gvB+Xbvu8HVo8+MurS/fbZqe90oN3vrVJ4hAfXiGH+2tVjCZTOH/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RN41xQAAANwAAAAPAAAAAAAAAAAAAAAAAJgCAABkcnMv&#10;ZG93bnJldi54bWxQSwUGAAAAAAQABAD1AAAAigMAAAAA&#10;" path="m5,35r,l,50,,65,5,80,15,95r10,10l40,115r45,10l135,130r65,-5l185,100,165,75,140,55,120,35,95,15,70,5,55,,40,,30,5,20,10,5,35xe" strokeweight="1pt">
                      <v:path arrowok="t" o:connecttype="custom" o:connectlocs="8,53;8,53;0,76;0,99;8,122;23,145;23,145;38,160;61,175;130,190;206,198;305,190;305,190;282,152;252,114;214,84;183,53;183,53;145,23;107,8;84,0;61,0;61,0;46,8;31,15;8,53;8,53" o:connectangles="0,0,0,0,0,0,0,0,0,0,0,0,0,0,0,0,0,0,0,0,0,0,0,0,0,0,0"/>
                    </v:shape>
                  </v:group>
                  <v:group id="Group 1571" o:spid="_x0000_s1107" style="position:absolute;left:12100;top:4909;width:3115;height:2192" coordorigin="11248,4799" coordsize="3115,2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  <v:group id="Group 1555" o:spid="_x0000_s1108" style="position:absolute;left:11248;top:5547;width:2569;height:1444" coordorigin="6312,10037" coordsize="2569,1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    <v:shape id="Freeform 1556" o:spid="_x0000_s1109" style="position:absolute;left:6312;top:10706;width:2398;height:775;flip:x;visibility:visible;mso-wrap-style:square;v-text-anchor:top" coordsize="2433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MPR8QA&#10;AADcAAAADwAAAGRycy9kb3ducmV2LnhtbESPT2vCQBTE7wW/w/IK3uqmJZWYuooWBE/FP8HzI/ua&#10;BLNvw+5Gk2/vFgoeh5n5DbNcD6YVN3K+sazgfZaAIC6tbrhSUJx3bxkIH5A1tpZJwUge1qvJyxJz&#10;be98pNspVCJC2OeooA6hy6X0ZU0G/cx2xNH7tc5giNJVUju8R7hp5UeSzKXBhuNCjR1911ReT71R&#10;8NNnh+1nsS2u6ThcepeOmXGNUtPXYfMFItAQnuH/9l4rSNMF/J2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zD0fEAAAA3AAAAA8AAAAAAAAAAAAAAAAAmAIAAGRycy9k&#10;b3ducmV2LnhtbFBLBQYAAAAABAAEAPUAAACJAwAAAAA=&#10;" path="m2433,390r,l2428,410r,20l2408,465r-30,40l2338,540r-55,35l2223,605r-70,30l2073,660r-85,25l1893,710r-100,20l1688,745r-109,15l1459,770r-120,5l1214,775r,l1089,775,969,770,854,760,744,745,634,730,534,710,439,685,354,660,274,635,204,605,144,575,94,540,55,505,25,465,5,430,,410,,390r,l,370,5,350,25,310,55,275,94,235r50,-30l204,170r70,-30l354,115,439,90,534,65,634,45,744,30,854,20,969,10,1089,5,1214,r,l1339,5r120,5l1579,20r109,10l1793,45r100,20l1988,90r85,25l2153,140r70,30l2283,205r55,30l2378,275r30,35l2428,350r,20l2433,390r,xe" strokeweight="1pt">
                        <v:path arrowok="t" o:connecttype="custom" o:connectlocs="2398,390;2393,430;2344,505;2250,575;2122,635;1959,685;1767,730;1556,760;1320,775;1197,775;955,770;733,745;526,710;349,660;201,605;93,540;25,465;0,410;0,390;5,350;54,275;142,205;270,140;433,90;625,45;842,20;1073,5;1197,0;1438,10;1664,30;1866,65;2043,115;2191,170;2304,235;2373,310;2393,370;2398,390" o:connectangles="0,0,0,0,0,0,0,0,0,0,0,0,0,0,0,0,0,0,0,0,0,0,0,0,0,0,0,0,0,0,0,0,0,0,0,0,0"/>
                      </v:shape>
                      <v:shape id="Freeform 1557" o:spid="_x0000_s1110" style="position:absolute;left:6509;top:10776;width:2005;height:635;flip:x;visibility:visible;mso-wrap-style:square;v-text-anchor:top" coordsize="2034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Bf1cEA&#10;AADcAAAADwAAAGRycy9kb3ducmV2LnhtbERPz2vCMBS+D/wfwht4GZoqm0jXVGQgeFDGqt4fzVtT&#10;1rx0TdT0vzeHwY4f3+9iE20nbjT41rGCxTwDQVw73XKj4HzazdYgfEDW2DkmBSN52JSTpwJz7e78&#10;RbcqNCKFsM9RgQmhz6X0tSGLfu564sR9u8FiSHBopB7wnsJtJ5dZtpIWW04NBnv6MFT/VFer4OUy&#10;uliZz8NiXF2Pe9TxQr9Gqelz3L6DCBTDv/jPvdcKXt/S/HQmHQFZ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wX9XBAAAA3AAAAA8AAAAAAAAAAAAAAAAAmAIAAGRycy9kb3du&#10;cmV2LnhtbFBLBQYAAAAABAAEAPUAAACGAwAAAAA=&#10;" path="m2034,320r,l2029,350r-15,30l1989,415r-35,25l1909,470r-50,25l1799,520r-65,25l1664,565r-80,15l1499,595r-84,15l1320,620r-100,10l1120,635r-105,l1015,635r-105,l810,630,715,620,620,610,530,595,450,580,370,565,295,545,230,520,175,495,120,470,80,440,45,415,20,380,5,350,,320r,l5,285,20,255,45,225,80,195r40,-30l175,140r55,-25l295,95,370,75,450,55,530,40,620,25,715,15r95,-5l910,5,1015,r,l1120,5r100,5l1320,15r95,10l1499,40r85,15l1664,75r70,20l1799,115r60,25l1909,165r45,30l1989,225r25,30l2029,285r5,35l2034,320xe" strokeweight="1pt">
                        <v:path arrowok="t" o:connecttype="custom" o:connectlocs="2005,320;1985,380;1926,440;1832,495;1709,545;1561,580;1395,610;1203,630;1001,635;897,635;705,620;522,595;365,565;227,520;118,470;44,415;5,350;0,320;20,255;79,195;173,140;291,95;444,55;611,25;798,10;1001,0;1104,5;1301,15;1478,40;1640,75;1773,115;1882,165;1961,225;2000,285;2005,320" o:connectangles="0,0,0,0,0,0,0,0,0,0,0,0,0,0,0,0,0,0,0,0,0,0,0,0,0,0,0,0,0,0,0,0,0,0,0"/>
                      </v:shape>
                      <v:shape id="Freeform 1558" o:spid="_x0000_s1111" style="position:absolute;left:6489;top:10037;width:729;height:669;flip:x;visibility:visible;mso-wrap-style:square;v-text-anchor:top" coordsize="739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hsh8cA&#10;AADcAAAADwAAAGRycy9kb3ducmV2LnhtbESP0WrCQBRE3wv+w3KFvtWNthUbXUNqrQilYtUPuGav&#10;STB7N2RXjX69Wyj0cZiZM8wkaU0lztS40rKCfi8CQZxZXXKuYLf9fBqBcB5ZY2WZFFzJQTLtPEww&#10;1vbCP3Te+FwECLsYFRTe17GULivIoOvZmjh4B9sY9EE2udQNXgLcVHIQRUNpsOSwUGBNs4Ky4+Zk&#10;FCzX6f5j9fy++LqdRvX3bT8fvs3mSj1223QMwlPr/8N/7aVW8PLah98z4Qj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4bIfHAAAA3AAAAA8AAAAAAAAAAAAAAAAAmAIAAGRy&#10;cy9kb3ducmV2LnhtbFBLBQYAAAAABAAEAPUAAACMAwAAAAA=&#10;" path="m584,r,l529,15,469,35,409,65r-60,40l349,105r-65,50l229,210r-55,60l130,340,90,410,55,490,25,575,,669r,l25,625,50,590,80,555r30,-35l144,490r35,-25l219,440r40,-25l259,415,444,335,584,270r,l634,240r40,-30l704,180r25,-40l729,140r10,-30l739,85,734,55,714,35r,l694,15,659,5,624,,584,r,xe" strokeweight="1pt">
                        <v:path arrowok="t" o:connecttype="custom" o:connectlocs="576,0;576,0;522,15;463,35;403,65;344,105;344,105;280,155;226,210;172,270;128,340;89,410;54,490;25,575;0,669;0,669;25,625;49,590;79,555;109,520;142,490;177,465;216,440;255,415;255,415;438,335;576,270;576,270;625,240;665,210;694,180;719,140;719,140;729,110;729,85;724,55;704,35;704,35;685,15;650,5;616,0;576,0;576,0" o:connectangles="0,0,0,0,0,0,0,0,0,0,0,0,0,0,0,0,0,0,0,0,0,0,0,0,0,0,0,0,0,0,0,0,0,0,0,0,0,0,0,0,0,0,0"/>
                      </v:shape>
                      <v:shape id="Freeform 1559" o:spid="_x0000_s1112" style="position:absolute;left:7711;top:10127;width:433;height:295;flip:x;visibility:visible;mso-wrap-style:square;v-text-anchor:top" coordsize="440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MI0ccA&#10;AADcAAAADwAAAGRycy9kb3ducmV2LnhtbESPT2vCQBTE7wW/w/KE3urGUKukruKfCpVeapRCb6/Z&#10;ZxLMvk2za4zfvisUPA4z8xtmOu9MJVpqXGlZwXAQgSDOrC45V3DYb54mIJxH1lhZJgVXcjCf9R6m&#10;mGh74R21qc9FgLBLUEHhfZ1I6bKCDLqBrYmDd7SNQR9kk0vd4CXATSXjKHqRBksOCwXWtCooO6Vn&#10;o8C3H+vl5px9xaPfdfrzabZv1/G3Uo/9bvEKwlPn7+H/9rtW8DyK4XYmH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TCNHHAAAA3AAAAA8AAAAAAAAAAAAAAAAAmAIAAGRy&#10;cy9kb3ducmV2LnhtbFBLBQYAAAAABAAEAPUAAACMAwAAAAA=&#10;" path="m235,45r,l160,15,130,10,95,r,l70,,50,5,30,10,15,15r,l5,25,,40,5,50r5,15l10,65,25,80,40,95r25,15l95,120r,l290,185r,l335,205r40,25l410,260r30,35l440,295,430,255,410,215,390,180,365,150,335,120,305,95,270,70,235,45r,xe" strokeweight="1pt">
                        <v:path arrowok="t" o:connecttype="custom" o:connectlocs="231,45;231,45;157,15;128,10;93,0;93,0;69,0;49,5;30,10;15,15;15,15;5,25;0,40;5,50;10,65;10,65;25,80;39,95;64,110;93,120;93,120;285,185;285,185;330,205;369,230;403,260;433,295;433,295;423,255;403,215;384,180;359,150;330,120;300,95;266,70;231,45;231,45" o:connectangles="0,0,0,0,0,0,0,0,0,0,0,0,0,0,0,0,0,0,0,0,0,0,0,0,0,0,0,0,0,0,0,0,0,0,0,0,0"/>
                      </v:shape>
                      <v:shape id="Freeform 1560" o:spid="_x0000_s1113" style="position:absolute;left:7012;top:10936;width:753;height:270;flip:x;visibility:visible;mso-wrap-style:square;v-text-anchor:top" coordsize="764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G11sUA&#10;AADcAAAADwAAAGRycy9kb3ducmV2LnhtbESPW2sCMRSE3wX/QziFvmlSb5StUVSwFHxylapvh83Z&#10;C92cLJuo239vCgUfh5n5hpkvO1uLG7W+cqzhbahAEGfOVFxoOB62g3cQPiAbrB2Thl/ysFz0e3NM&#10;jLvznm5pKESEsE9QQxlCk0jps5Is+qFriKOXu9ZiiLItpGnxHuG2liOlZtJixXGhxIY2JWU/6dVq&#10;2Kvv9WV3Gk3y/FP56yl1h3x61vr1pVt9gAjUhWf4v/1lNEymY/g7E4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gbXWxQAAANwAAAAPAAAAAAAAAAAAAAAAAJgCAABkcnMv&#10;ZG93bnJldi54bWxQSwUGAAAAAAQABAD1AAAAigMAAAAA&#10;" path="m315,65r,l375,70r45,15l420,85r15,10l450,105r10,10l460,130r,l460,140r-10,10l435,160r-15,10l420,170r-45,15l315,190r,l260,185,215,170r,l200,160,185,150,175,140r,-10l175,130r,-15l185,105,200,95,215,85r,l260,70r55,-5l315,65xm650,40r,l590,25,525,10,455,5,380,r,l305,5r-70,5l170,25,110,40r,l60,60,25,85,15,95,5,110,,125r,10l,135r,15l5,165r20,25l60,210r50,20l110,230r60,20l235,260r70,10l380,270r,l455,270r70,-10l590,250r60,-20l650,230r49,-20l734,190r20,-25l759,150r5,-15l764,135r-5,-10l754,110,744,95,734,85,699,60,650,40r,xe" strokeweight="1pt">
                        <v:path arrowok="t" o:connecttype="custom" o:connectlocs="310,65;414,85;429,95;453,115;453,130;444,150;414,170;370,185;310,190;212,170;197,160;172,140;172,130;182,105;212,85;256,70;310,65;641,40;517,10;375,0;301,5;168,25;108,40;25,85;5,110;0,135;0,150;25,190;108,230;168,250;301,270;375,270;517,260;641,230;689,210;743,165;753,135;748,125;733,95;689,60;641,40" o:connectangles="0,0,0,0,0,0,0,0,0,0,0,0,0,0,0,0,0,0,0,0,0,0,0,0,0,0,0,0,0,0,0,0,0,0,0,0,0,0,0,0,0"/>
                        <o:lock v:ext="edit" verticies="t"/>
                      </v:shape>
                      <v:shape id="Freeform 1561" o:spid="_x0000_s1114" style="position:absolute;left:8403;top:10432;width:478;height:214;flip:x;visibility:visible;mso-wrap-style:square;v-text-anchor:top" coordsize="485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s1G8QA&#10;AADcAAAADwAAAGRycy9kb3ducmV2LnhtbESP0WrCQBRE34X+w3ILfdNNg7U1dQ2lWPBBwdh+wCV7&#10;TdJm74bdNYl/3xUEH4eZOcOs8tG0oifnG8sKnmcJCOLS6oYrBT/fX9M3ED4ga2wtk4ILecjXD5MV&#10;ZtoOXFB/DJWIEPYZKqhD6DIpfVmTQT+zHXH0TtYZDFG6SmqHQ4SbVqZJspAGG44LNXb0WVP5dzwb&#10;BQYPy1f/W2z3bufNZePskPZWqafH8eMdRKAx3MO39lYrmL/M4X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bNRvEAAAA3AAAAA8AAAAAAAAAAAAAAAAAmAIAAGRycy9k&#10;b3ducmV2LnhtbFBLBQYAAAAABAAEAPUAAACJAwAAAAA=&#10;" path="m485,214r,l415,159,340,110,265,65,180,35r,l110,10,55,r,l20,,10,5,5,10r,l,20r5,5l30,45r,l70,70r55,15l125,85r180,50l305,135r50,14l400,169r40,20l485,214r,xe" strokeweight="1pt">
                        <v:path arrowok="t" o:connecttype="custom" o:connectlocs="478,214;478,214;409,159;335,110;261,65;177,35;177,35;108,10;54,0;54,0;20,0;10,5;5,10;5,10;0,20;5,25;30,45;30,45;69,70;123,85;123,85;301,135;301,135;350,149;394,169;434,189;478,214;478,214" o:connectangles="0,0,0,0,0,0,0,0,0,0,0,0,0,0,0,0,0,0,0,0,0,0,0,0,0,0,0,0"/>
                      </v:shape>
                    </v:group>
                    <v:shape id="Freeform 1567" o:spid="_x0000_s1115" style="position:absolute;left:13194;top:4799;width:1169;height:669;visibility:visible;mso-wrap-style:square;v-text-anchor:top" coordsize="739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g8DMQA&#10;AADcAAAADwAAAGRycy9kb3ducmV2LnhtbESPQWvCQBSE74L/YXmCt7oxaC3RVVQUe9VKqbfX7DMJ&#10;Zt/G7BrTf+8KBY/DzHzDzBatKUVDtSssKxgOIhDEqdUFZwqOX9u3DxDOI2ssLZOCP3KwmHc7M0y0&#10;vfOemoPPRICwS1BB7n2VSOnSnAy6ga2Ig3e2tUEfZJ1JXeM9wE0p4yh6lwYLDgs5VrTOKb0cbkbB&#10;z+3U7Fe7lke/8ffGnSbGXXWsVL/XLqcgPLX+Ff5vf2oFo/EY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YPAzEAAAA3AAAAA8AAAAAAAAAAAAAAAAAmAIAAGRycy9k&#10;b3ducmV2LnhtbFBLBQYAAAAABAAEAPUAAACJAwAAAAA=&#10;" path="m584,r,l529,15,469,35,409,65r-60,40l349,105r-65,50l229,210r-55,60l130,340,90,410,55,490,25,575,,669r,l25,625,50,590,80,555r30,-35l144,490r35,-25l219,440r40,-25l259,415,444,335,584,270r,l634,240r40,-30l704,180r25,-40l729,140r10,-30l739,85,734,55,714,35r,l694,15,659,5,624,,584,r,xe" strokeweight="1pt">
                      <v:path arrowok="t" o:connecttype="custom" o:connectlocs="924,0;924,0;837,15;742,35;647,65;552,105;552,105;449,155;362,210;275,270;206,340;142,410;87,490;40,575;0,669;0,669;40,625;79,590;127,555;174,520;228,490;283,465;346,440;410,415;410,415;702,335;924,270;924,270;1003,240;1066,210;1114,180;1153,140;1153,140;1169,110;1169,85;1161,55;1129,35;1129,35;1098,15;1042,5;987,0;924,0;924,0" o:connectangles="0,0,0,0,0,0,0,0,0,0,0,0,0,0,0,0,0,0,0,0,0,0,0,0,0,0,0,0,0,0,0,0,0,0,0,0,0,0,0,0,0,0,0"/>
                    </v:shape>
                  </v:group>
                  <v:shape id="Freeform 1579" o:spid="_x0000_s1116" style="position:absolute;left:9891;top:7231;width:3144;height:392;rotation:222804fd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9RccMA&#10;AADcAAAADwAAAGRycy9kb3ducmV2LnhtbESP0WrCQBRE3wv+w3IF3+qmJQZJXSUIkvSlYPQDbrPX&#10;JDR7N+xuNf59tyD4OMzMGWazm8wgruR8b1nB2zIBQdxY3XOr4Hw6vK5B+ICscbBMCu7kYbedvWww&#10;1/bGR7rWoRURwj5HBV0IYy6lbzoy6Jd2JI7exTqDIUrXSu3wFuFmkO9JkkmDPceFDkfad9T81L9G&#10;QZkWaYUVjV+urD/L7FJ8Z3Wr1GI+FR8gAk3hGX60K60gXWXwfyYe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9RccMAAADcAAAADwAAAAAAAAAAAAAAAACYAgAAZHJzL2Rv&#10;d25yZXYueG1sUEsFBgAAAAAEAAQA9QAAAIgDAAAAAA=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5,128;5,128;0,200;0,200;86,178;177,164;359,150;552,150;760,164;760,164;1032,207;1524,299;1524,299;1752,335;1964,363;2152,385;2313,392;2313,392;2425,392;2531,385;2633,371;2739,356;2840,335;2941,306;3038,278;3139,242;3139,242;3144,171;3144,171;3007,214;2870,242;2734,271;2602,292;2476,306;2349,314;2222,314;2101,314;2101,314;1929,292;1746,264;1550,221;1332,157;1332,157;1007,64;1007,64;836,29;689,0;689,0;602,0;516,0;430,7;344,21;259,36;172,64;91,93;5,128;5,128" o:connectangles="0,0,0,0,0,0,0,0,0,0,0,0,0,0,0,0,0,0,0,0,0,0,0,0,0,0,0,0,0,0,0,0,0,0,0,0,0,0,0,0,0,0,0,0,0,0,0,0,0,0,0,0,0,0,0,0,0"/>
                  </v:shape>
                  <v:shape id="Freeform 1580" o:spid="_x0000_s1117" style="position:absolute;left:6778;top:6561;width:4435;height:498;rotation:-222804fd;flip:x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5k+cYA&#10;AADcAAAADwAAAGRycy9kb3ducmV2LnhtbESP3WoCMRSE74W+QzhCb4pmK1Zla5SiVaoU6h+9PmyO&#10;m6Wbk2WT6tqnN0LBy2FmvmHG08aW4kS1LxwreO4mIIgzpwvOFRz2i84IhA/IGkvHpOBCHqaTh9YY&#10;U+3OvKXTLuQiQtinqMCEUKVS+syQRd91FXH0jq62GKKsc6lrPEe4LWUvSQbSYsFxwWBFM0PZz+7X&#10;Klhe/Fp+v389zeaO/gZm5cN286nUY7t5ewURqAn38H/7QyvovwzhdiYeAT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05k+cYAAADcAAAADwAAAAAAAAAAAAAAAACYAgAAZHJz&#10;L2Rvd25yZXYueG1sUEsFBgAAAAAEAAQA9QAAAIsDAAAAAA=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7,163;7,163;0,254;0,254;122,226;250,208;506,190;778,190;1072,208;1072,208;1456,263;2150,380;2150,380;2471,426;2771,462;3036,489;3263,498;3263,498;3421,498;3571,489;3714,471;3864,453;4006,426;4149,389;4285,353;4428,308;4428,308;4435,217;4435,217;4242,272;4049,308;3857,344;3671,371;3492,389;3313,398;3135,398;2964,398;2964,398;2721,371;2464,335;2186,281;1878,199;1878,199;1421,81;1421,81;1179,36;971,0;971,0;850,0;728,0;607,9;485,27;365,45;243,81;129,118;7,163;7,163" o:connectangles="0,0,0,0,0,0,0,0,0,0,0,0,0,0,0,0,0,0,0,0,0,0,0,0,0,0,0,0,0,0,0,0,0,0,0,0,0,0,0,0,0,0,0,0,0,0,0,0,0,0,0,0,0,0,0,0,0"/>
                  </v:shape>
                </v:group>
                <w10:wrap anchorx="margin" anchory="margin"/>
              </v:group>
            </w:pict>
          </mc:Fallback>
        </mc:AlternateContent>
      </w:r>
    </w:p>
    <w:p w:rsidR="0097435F" w:rsidRDefault="0097435F">
      <w:r>
        <w:br w:type="page"/>
      </w:r>
    </w:p>
    <w:p w:rsidR="00E527AF" w:rsidRDefault="00973446" w:rsidP="008D0F4E">
      <w:pPr>
        <w:jc w:val="center"/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8872855" cy="6394450"/>
                <wp:effectExtent l="19685" t="11430" r="13335" b="13970"/>
                <wp:wrapNone/>
                <wp:docPr id="289" name="Group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72855" cy="6394450"/>
                          <a:chOff x="676" y="1367"/>
                          <a:chExt cx="13973" cy="10070"/>
                        </a:xfrm>
                      </wpg:grpSpPr>
                      <wpg:grpSp>
                        <wpg:cNvPr id="290" name="Group 2213"/>
                        <wpg:cNvGrpSpPr>
                          <a:grpSpLocks/>
                        </wpg:cNvGrpSpPr>
                        <wpg:grpSpPr bwMode="auto">
                          <a:xfrm>
                            <a:off x="676" y="3587"/>
                            <a:ext cx="13973" cy="7699"/>
                            <a:chOff x="676" y="3587"/>
                            <a:chExt cx="13973" cy="7699"/>
                          </a:xfrm>
                        </wpg:grpSpPr>
                        <wps:wsp>
                          <wps:cNvPr id="291" name="Freeform 2124"/>
                          <wps:cNvSpPr>
                            <a:spLocks/>
                          </wps:cNvSpPr>
                          <wps:spPr bwMode="auto">
                            <a:xfrm>
                              <a:off x="782" y="3587"/>
                              <a:ext cx="13812" cy="4155"/>
                            </a:xfrm>
                            <a:custGeom>
                              <a:avLst/>
                              <a:gdLst>
                                <a:gd name="T0" fmla="*/ 14163 w 14841"/>
                                <a:gd name="T1" fmla="*/ 0 h 10989"/>
                                <a:gd name="T2" fmla="*/ 14163 w 14841"/>
                                <a:gd name="T3" fmla="*/ 0 h 10989"/>
                                <a:gd name="T4" fmla="*/ 13695 w 14841"/>
                                <a:gd name="T5" fmla="*/ 27 h 10989"/>
                                <a:gd name="T6" fmla="*/ 13460 w 14841"/>
                                <a:gd name="T7" fmla="*/ 80 h 10989"/>
                                <a:gd name="T8" fmla="*/ 13230 w 14841"/>
                                <a:gd name="T9" fmla="*/ 133 h 10989"/>
                                <a:gd name="T10" fmla="*/ 13230 w 14841"/>
                                <a:gd name="T11" fmla="*/ 133 h 10989"/>
                                <a:gd name="T12" fmla="*/ 12738 w 14841"/>
                                <a:gd name="T13" fmla="*/ 293 h 10989"/>
                                <a:gd name="T14" fmla="*/ 12269 w 14841"/>
                                <a:gd name="T15" fmla="*/ 480 h 10989"/>
                                <a:gd name="T16" fmla="*/ 12269 w 14841"/>
                                <a:gd name="T17" fmla="*/ 480 h 10989"/>
                                <a:gd name="T18" fmla="*/ 11706 w 14841"/>
                                <a:gd name="T19" fmla="*/ 720 h 10989"/>
                                <a:gd name="T20" fmla="*/ 11120 w 14841"/>
                                <a:gd name="T21" fmla="*/ 934 h 10989"/>
                                <a:gd name="T22" fmla="*/ 11120 w 14841"/>
                                <a:gd name="T23" fmla="*/ 934 h 10989"/>
                                <a:gd name="T24" fmla="*/ 10674 w 14841"/>
                                <a:gd name="T25" fmla="*/ 1067 h 10989"/>
                                <a:gd name="T26" fmla="*/ 10233 w 14841"/>
                                <a:gd name="T27" fmla="*/ 1174 h 10989"/>
                                <a:gd name="T28" fmla="*/ 9319 w 14841"/>
                                <a:gd name="T29" fmla="*/ 1360 h 10989"/>
                                <a:gd name="T30" fmla="*/ 9319 w 14841"/>
                                <a:gd name="T31" fmla="*/ 1360 h 10989"/>
                                <a:gd name="T32" fmla="*/ 8827 w 14841"/>
                                <a:gd name="T33" fmla="*/ 1440 h 10989"/>
                                <a:gd name="T34" fmla="*/ 8334 w 14841"/>
                                <a:gd name="T35" fmla="*/ 1494 h 10989"/>
                                <a:gd name="T36" fmla="*/ 7842 w 14841"/>
                                <a:gd name="T37" fmla="*/ 1547 h 10989"/>
                                <a:gd name="T38" fmla="*/ 7399 w 14841"/>
                                <a:gd name="T39" fmla="*/ 1566 h 10989"/>
                                <a:gd name="T40" fmla="*/ 7330 w 14841"/>
                                <a:gd name="T41" fmla="*/ 1573 h 10989"/>
                                <a:gd name="T42" fmla="*/ 6908 w 14841"/>
                                <a:gd name="T43" fmla="*/ 1573 h 10989"/>
                                <a:gd name="T44" fmla="*/ 6486 w 14841"/>
                                <a:gd name="T45" fmla="*/ 1573 h 10989"/>
                                <a:gd name="T46" fmla="*/ 6064 w 14841"/>
                                <a:gd name="T47" fmla="*/ 1547 h 10989"/>
                                <a:gd name="T48" fmla="*/ 5642 w 14841"/>
                                <a:gd name="T49" fmla="*/ 1467 h 10989"/>
                                <a:gd name="T50" fmla="*/ 5642 w 14841"/>
                                <a:gd name="T51" fmla="*/ 1467 h 10989"/>
                                <a:gd name="T52" fmla="*/ 5244 w 14841"/>
                                <a:gd name="T53" fmla="*/ 1333 h 10989"/>
                                <a:gd name="T54" fmla="*/ 4845 w 14841"/>
                                <a:gd name="T55" fmla="*/ 1174 h 10989"/>
                                <a:gd name="T56" fmla="*/ 4469 w 14841"/>
                                <a:gd name="T57" fmla="*/ 1040 h 10989"/>
                                <a:gd name="T58" fmla="*/ 4075 w 14841"/>
                                <a:gd name="T59" fmla="*/ 907 h 10989"/>
                                <a:gd name="T60" fmla="*/ 4075 w 14841"/>
                                <a:gd name="T61" fmla="*/ 907 h 10989"/>
                                <a:gd name="T62" fmla="*/ 3771 w 14841"/>
                                <a:gd name="T63" fmla="*/ 827 h 10989"/>
                                <a:gd name="T64" fmla="*/ 3466 w 14841"/>
                                <a:gd name="T65" fmla="*/ 773 h 10989"/>
                                <a:gd name="T66" fmla="*/ 2833 w 14841"/>
                                <a:gd name="T67" fmla="*/ 720 h 10989"/>
                                <a:gd name="T68" fmla="*/ 2833 w 14841"/>
                                <a:gd name="T69" fmla="*/ 720 h 10989"/>
                                <a:gd name="T70" fmla="*/ 2177 w 14841"/>
                                <a:gd name="T71" fmla="*/ 667 h 10989"/>
                                <a:gd name="T72" fmla="*/ 1847 w 14841"/>
                                <a:gd name="T73" fmla="*/ 667 h 10989"/>
                                <a:gd name="T74" fmla="*/ 1543 w 14841"/>
                                <a:gd name="T75" fmla="*/ 693 h 10989"/>
                                <a:gd name="T76" fmla="*/ 1220 w 14841"/>
                                <a:gd name="T77" fmla="*/ 720 h 10989"/>
                                <a:gd name="T78" fmla="*/ 915 w 14841"/>
                                <a:gd name="T79" fmla="*/ 800 h 10989"/>
                                <a:gd name="T80" fmla="*/ 609 w 14841"/>
                                <a:gd name="T81" fmla="*/ 880 h 10989"/>
                                <a:gd name="T82" fmla="*/ 305 w 14841"/>
                                <a:gd name="T83" fmla="*/ 987 h 10989"/>
                                <a:gd name="T84" fmla="*/ 305 w 14841"/>
                                <a:gd name="T85" fmla="*/ 987 h 10989"/>
                                <a:gd name="T86" fmla="*/ 0 w 14841"/>
                                <a:gd name="T87" fmla="*/ 1120 h 10989"/>
                                <a:gd name="T88" fmla="*/ 66 w 14841"/>
                                <a:gd name="T89" fmla="*/ 10914 h 10989"/>
                                <a:gd name="T90" fmla="*/ 14841 w 14841"/>
                                <a:gd name="T91" fmla="*/ 10989 h 10989"/>
                                <a:gd name="T92" fmla="*/ 14820 w 14841"/>
                                <a:gd name="T93" fmla="*/ 0 h 10989"/>
                                <a:gd name="T94" fmla="*/ 14820 w 14841"/>
                                <a:gd name="T95" fmla="*/ 0 h 10989"/>
                                <a:gd name="T96" fmla="*/ 14163 w 14841"/>
                                <a:gd name="T97" fmla="*/ 0 h 10989"/>
                                <a:gd name="T98" fmla="*/ 14163 w 14841"/>
                                <a:gd name="T99" fmla="*/ 0 h 10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4841" h="10989">
                                  <a:moveTo>
                                    <a:pt x="14163" y="0"/>
                                  </a:moveTo>
                                  <a:lnTo>
                                    <a:pt x="14163" y="0"/>
                                  </a:lnTo>
                                  <a:lnTo>
                                    <a:pt x="13695" y="27"/>
                                  </a:lnTo>
                                  <a:lnTo>
                                    <a:pt x="13460" y="80"/>
                                  </a:lnTo>
                                  <a:lnTo>
                                    <a:pt x="13230" y="133"/>
                                  </a:lnTo>
                                  <a:lnTo>
                                    <a:pt x="12738" y="293"/>
                                  </a:lnTo>
                                  <a:lnTo>
                                    <a:pt x="12269" y="480"/>
                                  </a:lnTo>
                                  <a:lnTo>
                                    <a:pt x="11706" y="720"/>
                                  </a:lnTo>
                                  <a:lnTo>
                                    <a:pt x="11120" y="934"/>
                                  </a:lnTo>
                                  <a:lnTo>
                                    <a:pt x="10674" y="1067"/>
                                  </a:lnTo>
                                  <a:lnTo>
                                    <a:pt x="10233" y="1174"/>
                                  </a:lnTo>
                                  <a:lnTo>
                                    <a:pt x="9319" y="1360"/>
                                  </a:lnTo>
                                  <a:lnTo>
                                    <a:pt x="8827" y="1440"/>
                                  </a:lnTo>
                                  <a:lnTo>
                                    <a:pt x="8334" y="1494"/>
                                  </a:lnTo>
                                  <a:lnTo>
                                    <a:pt x="7842" y="1547"/>
                                  </a:lnTo>
                                  <a:lnTo>
                                    <a:pt x="7399" y="1566"/>
                                  </a:lnTo>
                                  <a:lnTo>
                                    <a:pt x="7330" y="1573"/>
                                  </a:lnTo>
                                  <a:lnTo>
                                    <a:pt x="6908" y="1573"/>
                                  </a:lnTo>
                                  <a:lnTo>
                                    <a:pt x="6486" y="1573"/>
                                  </a:lnTo>
                                  <a:lnTo>
                                    <a:pt x="6064" y="1547"/>
                                  </a:lnTo>
                                  <a:lnTo>
                                    <a:pt x="5642" y="1467"/>
                                  </a:lnTo>
                                  <a:lnTo>
                                    <a:pt x="5244" y="1333"/>
                                  </a:lnTo>
                                  <a:lnTo>
                                    <a:pt x="4845" y="1174"/>
                                  </a:lnTo>
                                  <a:lnTo>
                                    <a:pt x="4469" y="1040"/>
                                  </a:lnTo>
                                  <a:lnTo>
                                    <a:pt x="4075" y="907"/>
                                  </a:lnTo>
                                  <a:lnTo>
                                    <a:pt x="3771" y="827"/>
                                  </a:lnTo>
                                  <a:lnTo>
                                    <a:pt x="3466" y="773"/>
                                  </a:lnTo>
                                  <a:lnTo>
                                    <a:pt x="2833" y="720"/>
                                  </a:lnTo>
                                  <a:lnTo>
                                    <a:pt x="2177" y="667"/>
                                  </a:lnTo>
                                  <a:lnTo>
                                    <a:pt x="1847" y="667"/>
                                  </a:lnTo>
                                  <a:lnTo>
                                    <a:pt x="1543" y="693"/>
                                  </a:lnTo>
                                  <a:lnTo>
                                    <a:pt x="1220" y="720"/>
                                  </a:lnTo>
                                  <a:lnTo>
                                    <a:pt x="915" y="800"/>
                                  </a:lnTo>
                                  <a:lnTo>
                                    <a:pt x="609" y="880"/>
                                  </a:lnTo>
                                  <a:lnTo>
                                    <a:pt x="305" y="987"/>
                                  </a:lnTo>
                                  <a:lnTo>
                                    <a:pt x="0" y="1120"/>
                                  </a:lnTo>
                                  <a:lnTo>
                                    <a:pt x="66" y="10914"/>
                                  </a:lnTo>
                                  <a:lnTo>
                                    <a:pt x="14841" y="10989"/>
                                  </a:lnTo>
                                  <a:lnTo>
                                    <a:pt x="14820" y="0"/>
                                  </a:lnTo>
                                  <a:lnTo>
                                    <a:pt x="14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143"/>
                          <wps:cNvSpPr>
                            <a:spLocks/>
                          </wps:cNvSpPr>
                          <wps:spPr bwMode="auto">
                            <a:xfrm>
                              <a:off x="782" y="5689"/>
                              <a:ext cx="13812" cy="1576"/>
                            </a:xfrm>
                            <a:custGeom>
                              <a:avLst/>
                              <a:gdLst>
                                <a:gd name="T0" fmla="*/ 12581 w 13812"/>
                                <a:gd name="T1" fmla="*/ 76 h 2513"/>
                                <a:gd name="T2" fmla="*/ 12401 w 13812"/>
                                <a:gd name="T3" fmla="*/ 308 h 2513"/>
                                <a:gd name="T4" fmla="*/ 11949 w 13812"/>
                                <a:gd name="T5" fmla="*/ 584 h 2513"/>
                                <a:gd name="T6" fmla="*/ 11655 w 13812"/>
                                <a:gd name="T7" fmla="*/ 622 h 2513"/>
                                <a:gd name="T8" fmla="*/ 11362 w 13812"/>
                                <a:gd name="T9" fmla="*/ 584 h 2513"/>
                                <a:gd name="T10" fmla="*/ 10978 w 13812"/>
                                <a:gd name="T11" fmla="*/ 346 h 2513"/>
                                <a:gd name="T12" fmla="*/ 10792 w 13812"/>
                                <a:gd name="T13" fmla="*/ 152 h 2513"/>
                                <a:gd name="T14" fmla="*/ 10725 w 13812"/>
                                <a:gd name="T15" fmla="*/ 0 h 2513"/>
                                <a:gd name="T16" fmla="*/ 10545 w 13812"/>
                                <a:gd name="T17" fmla="*/ 270 h 2513"/>
                                <a:gd name="T18" fmla="*/ 10341 w 13812"/>
                                <a:gd name="T19" fmla="*/ 460 h 2513"/>
                                <a:gd name="T20" fmla="*/ 9935 w 13812"/>
                                <a:gd name="T21" fmla="*/ 622 h 2513"/>
                                <a:gd name="T22" fmla="*/ 9777 w 13812"/>
                                <a:gd name="T23" fmla="*/ 622 h 2513"/>
                                <a:gd name="T24" fmla="*/ 9235 w 13812"/>
                                <a:gd name="T25" fmla="*/ 460 h 2513"/>
                                <a:gd name="T26" fmla="*/ 8942 w 13812"/>
                                <a:gd name="T27" fmla="*/ 194 h 2513"/>
                                <a:gd name="T28" fmla="*/ 8869 w 13812"/>
                                <a:gd name="T29" fmla="*/ 76 h 2513"/>
                                <a:gd name="T30" fmla="*/ 8689 w 13812"/>
                                <a:gd name="T31" fmla="*/ 308 h 2513"/>
                                <a:gd name="T32" fmla="*/ 8237 w 13812"/>
                                <a:gd name="T33" fmla="*/ 584 h 2513"/>
                                <a:gd name="T34" fmla="*/ 7944 w 13812"/>
                                <a:gd name="T35" fmla="*/ 622 h 2513"/>
                                <a:gd name="T36" fmla="*/ 7425 w 13812"/>
                                <a:gd name="T37" fmla="*/ 460 h 2513"/>
                                <a:gd name="T38" fmla="*/ 7109 w 13812"/>
                                <a:gd name="T39" fmla="*/ 194 h 2513"/>
                                <a:gd name="T40" fmla="*/ 7041 w 13812"/>
                                <a:gd name="T41" fmla="*/ 76 h 2513"/>
                                <a:gd name="T42" fmla="*/ 6878 w 13812"/>
                                <a:gd name="T43" fmla="*/ 308 h 2513"/>
                                <a:gd name="T44" fmla="*/ 6404 w 13812"/>
                                <a:gd name="T45" fmla="*/ 584 h 2513"/>
                                <a:gd name="T46" fmla="*/ 6133 w 13812"/>
                                <a:gd name="T47" fmla="*/ 622 h 2513"/>
                                <a:gd name="T48" fmla="*/ 5592 w 13812"/>
                                <a:gd name="T49" fmla="*/ 460 h 2513"/>
                                <a:gd name="T50" fmla="*/ 5298 w 13812"/>
                                <a:gd name="T51" fmla="*/ 194 h 2513"/>
                                <a:gd name="T52" fmla="*/ 5208 w 13812"/>
                                <a:gd name="T53" fmla="*/ 76 h 2513"/>
                                <a:gd name="T54" fmla="*/ 5049 w 13812"/>
                                <a:gd name="T55" fmla="*/ 308 h 2513"/>
                                <a:gd name="T56" fmla="*/ 4593 w 13812"/>
                                <a:gd name="T57" fmla="*/ 584 h 2513"/>
                                <a:gd name="T58" fmla="*/ 4300 w 13812"/>
                                <a:gd name="T59" fmla="*/ 622 h 2513"/>
                                <a:gd name="T60" fmla="*/ 4006 w 13812"/>
                                <a:gd name="T61" fmla="*/ 584 h 2513"/>
                                <a:gd name="T62" fmla="*/ 3622 w 13812"/>
                                <a:gd name="T63" fmla="*/ 346 h 2513"/>
                                <a:gd name="T64" fmla="*/ 3442 w 13812"/>
                                <a:gd name="T65" fmla="*/ 152 h 2513"/>
                                <a:gd name="T66" fmla="*/ 3352 w 13812"/>
                                <a:gd name="T67" fmla="*/ 0 h 2513"/>
                                <a:gd name="T68" fmla="*/ 3193 w 13812"/>
                                <a:gd name="T69" fmla="*/ 270 h 2513"/>
                                <a:gd name="T70" fmla="*/ 2991 w 13812"/>
                                <a:gd name="T71" fmla="*/ 460 h 2513"/>
                                <a:gd name="T72" fmla="*/ 2556 w 13812"/>
                                <a:gd name="T73" fmla="*/ 622 h 2513"/>
                                <a:gd name="T74" fmla="*/ 2421 w 13812"/>
                                <a:gd name="T75" fmla="*/ 622 h 2513"/>
                                <a:gd name="T76" fmla="*/ 1880 w 13812"/>
                                <a:gd name="T77" fmla="*/ 460 h 2513"/>
                                <a:gd name="T78" fmla="*/ 1586 w 13812"/>
                                <a:gd name="T79" fmla="*/ 194 h 2513"/>
                                <a:gd name="T80" fmla="*/ 1496 w 13812"/>
                                <a:gd name="T81" fmla="*/ 76 h 2513"/>
                                <a:gd name="T82" fmla="*/ 1337 w 13812"/>
                                <a:gd name="T83" fmla="*/ 308 h 2513"/>
                                <a:gd name="T84" fmla="*/ 882 w 13812"/>
                                <a:gd name="T85" fmla="*/ 584 h 2513"/>
                                <a:gd name="T86" fmla="*/ 588 w 13812"/>
                                <a:gd name="T87" fmla="*/ 622 h 2513"/>
                                <a:gd name="T88" fmla="*/ 294 w 13812"/>
                                <a:gd name="T89" fmla="*/ 584 h 2513"/>
                                <a:gd name="T90" fmla="*/ 23 w 13812"/>
                                <a:gd name="T91" fmla="*/ 460 h 2513"/>
                                <a:gd name="T92" fmla="*/ 13812 w 13812"/>
                                <a:gd name="T93" fmla="*/ 2368 h 2513"/>
                                <a:gd name="T94" fmla="*/ 13805 w 13812"/>
                                <a:gd name="T95" fmla="*/ 584 h 2513"/>
                                <a:gd name="T96" fmla="*/ 13489 w 13812"/>
                                <a:gd name="T97" fmla="*/ 622 h 2513"/>
                                <a:gd name="T98" fmla="*/ 13218 w 13812"/>
                                <a:gd name="T99" fmla="*/ 584 h 2513"/>
                                <a:gd name="T100" fmla="*/ 12739 w 13812"/>
                                <a:gd name="T101" fmla="*/ 308 h 2513"/>
                                <a:gd name="T102" fmla="*/ 12581 w 13812"/>
                                <a:gd name="T103" fmla="*/ 76 h 25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812" h="2513">
                                  <a:moveTo>
                                    <a:pt x="12581" y="76"/>
                                  </a:moveTo>
                                  <a:lnTo>
                                    <a:pt x="12581" y="76"/>
                                  </a:lnTo>
                                  <a:lnTo>
                                    <a:pt x="12491" y="194"/>
                                  </a:lnTo>
                                  <a:lnTo>
                                    <a:pt x="12401" y="308"/>
                                  </a:lnTo>
                                  <a:lnTo>
                                    <a:pt x="12197" y="460"/>
                                  </a:lnTo>
                                  <a:lnTo>
                                    <a:pt x="11949" y="584"/>
                                  </a:lnTo>
                                  <a:lnTo>
                                    <a:pt x="11655" y="622"/>
                                  </a:lnTo>
                                  <a:lnTo>
                                    <a:pt x="11655" y="622"/>
                                  </a:lnTo>
                                  <a:lnTo>
                                    <a:pt x="11520" y="622"/>
                                  </a:lnTo>
                                  <a:lnTo>
                                    <a:pt x="11362" y="584"/>
                                  </a:lnTo>
                                  <a:lnTo>
                                    <a:pt x="11090" y="460"/>
                                  </a:lnTo>
                                  <a:lnTo>
                                    <a:pt x="10978" y="346"/>
                                  </a:lnTo>
                                  <a:lnTo>
                                    <a:pt x="10888" y="270"/>
                                  </a:lnTo>
                                  <a:lnTo>
                                    <a:pt x="10792" y="152"/>
                                  </a:lnTo>
                                  <a:lnTo>
                                    <a:pt x="10725" y="0"/>
                                  </a:lnTo>
                                  <a:lnTo>
                                    <a:pt x="10725" y="0"/>
                                  </a:lnTo>
                                  <a:lnTo>
                                    <a:pt x="10635" y="152"/>
                                  </a:lnTo>
                                  <a:lnTo>
                                    <a:pt x="10545" y="270"/>
                                  </a:lnTo>
                                  <a:lnTo>
                                    <a:pt x="10455" y="346"/>
                                  </a:lnTo>
                                  <a:lnTo>
                                    <a:pt x="10341" y="460"/>
                                  </a:lnTo>
                                  <a:lnTo>
                                    <a:pt x="10071" y="584"/>
                                  </a:lnTo>
                                  <a:lnTo>
                                    <a:pt x="9935" y="622"/>
                                  </a:lnTo>
                                  <a:lnTo>
                                    <a:pt x="9777" y="622"/>
                                  </a:lnTo>
                                  <a:lnTo>
                                    <a:pt x="9777" y="622"/>
                                  </a:lnTo>
                                  <a:lnTo>
                                    <a:pt x="9483" y="584"/>
                                  </a:lnTo>
                                  <a:lnTo>
                                    <a:pt x="9235" y="460"/>
                                  </a:lnTo>
                                  <a:lnTo>
                                    <a:pt x="9032" y="308"/>
                                  </a:lnTo>
                                  <a:lnTo>
                                    <a:pt x="8942" y="194"/>
                                  </a:lnTo>
                                  <a:lnTo>
                                    <a:pt x="8869" y="76"/>
                                  </a:lnTo>
                                  <a:lnTo>
                                    <a:pt x="8869" y="76"/>
                                  </a:lnTo>
                                  <a:lnTo>
                                    <a:pt x="8779" y="194"/>
                                  </a:lnTo>
                                  <a:lnTo>
                                    <a:pt x="8689" y="308"/>
                                  </a:lnTo>
                                  <a:lnTo>
                                    <a:pt x="8485" y="460"/>
                                  </a:lnTo>
                                  <a:lnTo>
                                    <a:pt x="8237" y="584"/>
                                  </a:lnTo>
                                  <a:lnTo>
                                    <a:pt x="7944" y="622"/>
                                  </a:lnTo>
                                  <a:lnTo>
                                    <a:pt x="7944" y="622"/>
                                  </a:lnTo>
                                  <a:lnTo>
                                    <a:pt x="7673" y="584"/>
                                  </a:lnTo>
                                  <a:lnTo>
                                    <a:pt x="7425" y="460"/>
                                  </a:lnTo>
                                  <a:lnTo>
                                    <a:pt x="7199" y="308"/>
                                  </a:lnTo>
                                  <a:lnTo>
                                    <a:pt x="7109" y="194"/>
                                  </a:lnTo>
                                  <a:lnTo>
                                    <a:pt x="7041" y="76"/>
                                  </a:lnTo>
                                  <a:lnTo>
                                    <a:pt x="7041" y="76"/>
                                  </a:lnTo>
                                  <a:lnTo>
                                    <a:pt x="6972" y="194"/>
                                  </a:lnTo>
                                  <a:lnTo>
                                    <a:pt x="6878" y="308"/>
                                  </a:lnTo>
                                  <a:lnTo>
                                    <a:pt x="6652" y="460"/>
                                  </a:lnTo>
                                  <a:lnTo>
                                    <a:pt x="6404" y="584"/>
                                  </a:lnTo>
                                  <a:lnTo>
                                    <a:pt x="6133" y="622"/>
                                  </a:lnTo>
                                  <a:lnTo>
                                    <a:pt x="6133" y="622"/>
                                  </a:lnTo>
                                  <a:lnTo>
                                    <a:pt x="5839" y="584"/>
                                  </a:lnTo>
                                  <a:lnTo>
                                    <a:pt x="5592" y="460"/>
                                  </a:lnTo>
                                  <a:lnTo>
                                    <a:pt x="5388" y="308"/>
                                  </a:lnTo>
                                  <a:lnTo>
                                    <a:pt x="5298" y="194"/>
                                  </a:lnTo>
                                  <a:lnTo>
                                    <a:pt x="5208" y="76"/>
                                  </a:lnTo>
                                  <a:lnTo>
                                    <a:pt x="5208" y="76"/>
                                  </a:lnTo>
                                  <a:lnTo>
                                    <a:pt x="5139" y="194"/>
                                  </a:lnTo>
                                  <a:lnTo>
                                    <a:pt x="5049" y="308"/>
                                  </a:lnTo>
                                  <a:lnTo>
                                    <a:pt x="4841" y="460"/>
                                  </a:lnTo>
                                  <a:lnTo>
                                    <a:pt x="4593" y="584"/>
                                  </a:lnTo>
                                  <a:lnTo>
                                    <a:pt x="4300" y="622"/>
                                  </a:lnTo>
                                  <a:lnTo>
                                    <a:pt x="4300" y="622"/>
                                  </a:lnTo>
                                  <a:lnTo>
                                    <a:pt x="4142" y="622"/>
                                  </a:lnTo>
                                  <a:lnTo>
                                    <a:pt x="4006" y="584"/>
                                  </a:lnTo>
                                  <a:lnTo>
                                    <a:pt x="3736" y="460"/>
                                  </a:lnTo>
                                  <a:lnTo>
                                    <a:pt x="3622" y="346"/>
                                  </a:lnTo>
                                  <a:lnTo>
                                    <a:pt x="3532" y="270"/>
                                  </a:lnTo>
                                  <a:lnTo>
                                    <a:pt x="3442" y="152"/>
                                  </a:lnTo>
                                  <a:lnTo>
                                    <a:pt x="3352" y="0"/>
                                  </a:lnTo>
                                  <a:lnTo>
                                    <a:pt x="3352" y="0"/>
                                  </a:lnTo>
                                  <a:lnTo>
                                    <a:pt x="3283" y="152"/>
                                  </a:lnTo>
                                  <a:lnTo>
                                    <a:pt x="3193" y="270"/>
                                  </a:lnTo>
                                  <a:lnTo>
                                    <a:pt x="3103" y="346"/>
                                  </a:lnTo>
                                  <a:lnTo>
                                    <a:pt x="2991" y="460"/>
                                  </a:lnTo>
                                  <a:lnTo>
                                    <a:pt x="2715" y="584"/>
                                  </a:lnTo>
                                  <a:lnTo>
                                    <a:pt x="2556" y="622"/>
                                  </a:lnTo>
                                  <a:lnTo>
                                    <a:pt x="2421" y="622"/>
                                  </a:lnTo>
                                  <a:lnTo>
                                    <a:pt x="2421" y="622"/>
                                  </a:lnTo>
                                  <a:lnTo>
                                    <a:pt x="2128" y="584"/>
                                  </a:lnTo>
                                  <a:lnTo>
                                    <a:pt x="1880" y="460"/>
                                  </a:lnTo>
                                  <a:lnTo>
                                    <a:pt x="1676" y="308"/>
                                  </a:lnTo>
                                  <a:lnTo>
                                    <a:pt x="1586" y="194"/>
                                  </a:lnTo>
                                  <a:lnTo>
                                    <a:pt x="1496" y="76"/>
                                  </a:lnTo>
                                  <a:lnTo>
                                    <a:pt x="1496" y="76"/>
                                  </a:lnTo>
                                  <a:lnTo>
                                    <a:pt x="1427" y="194"/>
                                  </a:lnTo>
                                  <a:lnTo>
                                    <a:pt x="1337" y="308"/>
                                  </a:lnTo>
                                  <a:lnTo>
                                    <a:pt x="1135" y="460"/>
                                  </a:lnTo>
                                  <a:lnTo>
                                    <a:pt x="882" y="584"/>
                                  </a:lnTo>
                                  <a:lnTo>
                                    <a:pt x="588" y="622"/>
                                  </a:lnTo>
                                  <a:lnTo>
                                    <a:pt x="588" y="622"/>
                                  </a:lnTo>
                                  <a:lnTo>
                                    <a:pt x="430" y="622"/>
                                  </a:lnTo>
                                  <a:lnTo>
                                    <a:pt x="294" y="584"/>
                                  </a:lnTo>
                                  <a:lnTo>
                                    <a:pt x="159" y="546"/>
                                  </a:lnTo>
                                  <a:lnTo>
                                    <a:pt x="23" y="460"/>
                                  </a:lnTo>
                                  <a:lnTo>
                                    <a:pt x="0" y="2513"/>
                                  </a:lnTo>
                                  <a:lnTo>
                                    <a:pt x="13812" y="2368"/>
                                  </a:lnTo>
                                  <a:lnTo>
                                    <a:pt x="13805" y="584"/>
                                  </a:lnTo>
                                  <a:lnTo>
                                    <a:pt x="13805" y="584"/>
                                  </a:lnTo>
                                  <a:lnTo>
                                    <a:pt x="13646" y="622"/>
                                  </a:lnTo>
                                  <a:lnTo>
                                    <a:pt x="13489" y="622"/>
                                  </a:lnTo>
                                  <a:lnTo>
                                    <a:pt x="13489" y="622"/>
                                  </a:lnTo>
                                  <a:lnTo>
                                    <a:pt x="13218" y="584"/>
                                  </a:lnTo>
                                  <a:lnTo>
                                    <a:pt x="12946" y="460"/>
                                  </a:lnTo>
                                  <a:lnTo>
                                    <a:pt x="12739" y="308"/>
                                  </a:lnTo>
                                  <a:lnTo>
                                    <a:pt x="12648" y="194"/>
                                  </a:lnTo>
                                  <a:lnTo>
                                    <a:pt x="12581" y="76"/>
                                  </a:lnTo>
                                  <a:lnTo>
                                    <a:pt x="12581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125"/>
                          <wps:cNvSpPr>
                            <a:spLocks/>
                          </wps:cNvSpPr>
                          <wps:spPr bwMode="auto">
                            <a:xfrm>
                              <a:off x="676" y="6116"/>
                              <a:ext cx="13973" cy="5170"/>
                            </a:xfrm>
                            <a:custGeom>
                              <a:avLst/>
                              <a:gdLst>
                                <a:gd name="T0" fmla="*/ 646 w 13973"/>
                                <a:gd name="T1" fmla="*/ 71 h 5170"/>
                                <a:gd name="T2" fmla="*/ 646 w 13973"/>
                                <a:gd name="T3" fmla="*/ 71 h 5170"/>
                                <a:gd name="T4" fmla="*/ 1084 w 13973"/>
                                <a:gd name="T5" fmla="*/ 84 h 5170"/>
                                <a:gd name="T6" fmla="*/ 1305 w 13973"/>
                                <a:gd name="T7" fmla="*/ 112 h 5170"/>
                                <a:gd name="T8" fmla="*/ 1520 w 13973"/>
                                <a:gd name="T9" fmla="*/ 139 h 5170"/>
                                <a:gd name="T10" fmla="*/ 1520 w 13973"/>
                                <a:gd name="T11" fmla="*/ 139 h 5170"/>
                                <a:gd name="T12" fmla="*/ 1980 w 13973"/>
                                <a:gd name="T13" fmla="*/ 219 h 5170"/>
                                <a:gd name="T14" fmla="*/ 2420 w 13973"/>
                                <a:gd name="T15" fmla="*/ 314 h 5170"/>
                                <a:gd name="T16" fmla="*/ 2420 w 13973"/>
                                <a:gd name="T17" fmla="*/ 314 h 5170"/>
                                <a:gd name="T18" fmla="*/ 2948 w 13973"/>
                                <a:gd name="T19" fmla="*/ 437 h 5170"/>
                                <a:gd name="T20" fmla="*/ 3497 w 13973"/>
                                <a:gd name="T21" fmla="*/ 545 h 5170"/>
                                <a:gd name="T22" fmla="*/ 3497 w 13973"/>
                                <a:gd name="T23" fmla="*/ 545 h 5170"/>
                                <a:gd name="T24" fmla="*/ 3915 w 13973"/>
                                <a:gd name="T25" fmla="*/ 613 h 5170"/>
                                <a:gd name="T26" fmla="*/ 4328 w 13973"/>
                                <a:gd name="T27" fmla="*/ 667 h 5170"/>
                                <a:gd name="T28" fmla="*/ 5185 w 13973"/>
                                <a:gd name="T29" fmla="*/ 761 h 5170"/>
                                <a:gd name="T30" fmla="*/ 5185 w 13973"/>
                                <a:gd name="T31" fmla="*/ 761 h 5170"/>
                                <a:gd name="T32" fmla="*/ 5646 w 13973"/>
                                <a:gd name="T33" fmla="*/ 802 h 5170"/>
                                <a:gd name="T34" fmla="*/ 6107 w 13973"/>
                                <a:gd name="T35" fmla="*/ 829 h 5170"/>
                                <a:gd name="T36" fmla="*/ 6569 w 13973"/>
                                <a:gd name="T37" fmla="*/ 856 h 5170"/>
                                <a:gd name="T38" fmla="*/ 6984 w 13973"/>
                                <a:gd name="T39" fmla="*/ 866 h 5170"/>
                                <a:gd name="T40" fmla="*/ 7049 w 13973"/>
                                <a:gd name="T41" fmla="*/ 869 h 5170"/>
                                <a:gd name="T42" fmla="*/ 7444 w 13973"/>
                                <a:gd name="T43" fmla="*/ 869 h 5170"/>
                                <a:gd name="T44" fmla="*/ 7840 w 13973"/>
                                <a:gd name="T45" fmla="*/ 869 h 5170"/>
                                <a:gd name="T46" fmla="*/ 8235 w 13973"/>
                                <a:gd name="T47" fmla="*/ 856 h 5170"/>
                                <a:gd name="T48" fmla="*/ 8631 w 13973"/>
                                <a:gd name="T49" fmla="*/ 816 h 5170"/>
                                <a:gd name="T50" fmla="*/ 8631 w 13973"/>
                                <a:gd name="T51" fmla="*/ 816 h 5170"/>
                                <a:gd name="T52" fmla="*/ 9004 w 13973"/>
                                <a:gd name="T53" fmla="*/ 748 h 5170"/>
                                <a:gd name="T54" fmla="*/ 9377 w 13973"/>
                                <a:gd name="T55" fmla="*/ 667 h 5170"/>
                                <a:gd name="T56" fmla="*/ 9730 w 13973"/>
                                <a:gd name="T57" fmla="*/ 599 h 5170"/>
                                <a:gd name="T58" fmla="*/ 10099 w 13973"/>
                                <a:gd name="T59" fmla="*/ 531 h 5170"/>
                                <a:gd name="T60" fmla="*/ 10099 w 13973"/>
                                <a:gd name="T61" fmla="*/ 531 h 5170"/>
                                <a:gd name="T62" fmla="*/ 10384 w 13973"/>
                                <a:gd name="T63" fmla="*/ 491 h 5170"/>
                                <a:gd name="T64" fmla="*/ 10670 w 13973"/>
                                <a:gd name="T65" fmla="*/ 464 h 5170"/>
                                <a:gd name="T66" fmla="*/ 11263 w 13973"/>
                                <a:gd name="T67" fmla="*/ 437 h 5170"/>
                                <a:gd name="T68" fmla="*/ 11263 w 13973"/>
                                <a:gd name="T69" fmla="*/ 437 h 5170"/>
                                <a:gd name="T70" fmla="*/ 11877 w 13973"/>
                                <a:gd name="T71" fmla="*/ 409 h 5170"/>
                                <a:gd name="T72" fmla="*/ 12187 w 13973"/>
                                <a:gd name="T73" fmla="*/ 409 h 5170"/>
                                <a:gd name="T74" fmla="*/ 12472 w 13973"/>
                                <a:gd name="T75" fmla="*/ 423 h 5170"/>
                                <a:gd name="T76" fmla="*/ 12775 w 13973"/>
                                <a:gd name="T77" fmla="*/ 437 h 5170"/>
                                <a:gd name="T78" fmla="*/ 13061 w 13973"/>
                                <a:gd name="T79" fmla="*/ 477 h 5170"/>
                                <a:gd name="T80" fmla="*/ 13347 w 13973"/>
                                <a:gd name="T81" fmla="*/ 518 h 5170"/>
                                <a:gd name="T82" fmla="*/ 13633 w 13973"/>
                                <a:gd name="T83" fmla="*/ 572 h 5170"/>
                                <a:gd name="T84" fmla="*/ 13633 w 13973"/>
                                <a:gd name="T85" fmla="*/ 572 h 5170"/>
                                <a:gd name="T86" fmla="*/ 13918 w 13973"/>
                                <a:gd name="T87" fmla="*/ 639 h 5170"/>
                                <a:gd name="T88" fmla="*/ 13973 w 13973"/>
                                <a:gd name="T89" fmla="*/ 5170 h 5170"/>
                                <a:gd name="T90" fmla="*/ 0 w 13973"/>
                                <a:gd name="T91" fmla="*/ 5154 h 5170"/>
                                <a:gd name="T92" fmla="*/ 107 w 13973"/>
                                <a:gd name="T93" fmla="*/ 40 h 5170"/>
                                <a:gd name="T94" fmla="*/ 124 w 13973"/>
                                <a:gd name="T95" fmla="*/ 0 h 5170"/>
                                <a:gd name="T96" fmla="*/ 646 w 13973"/>
                                <a:gd name="T97" fmla="*/ 71 h 5170"/>
                                <a:gd name="T98" fmla="*/ 646 w 13973"/>
                                <a:gd name="T99" fmla="*/ 71 h 5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3973" h="5170">
                                  <a:moveTo>
                                    <a:pt x="646" y="71"/>
                                  </a:moveTo>
                                  <a:lnTo>
                                    <a:pt x="646" y="71"/>
                                  </a:lnTo>
                                  <a:lnTo>
                                    <a:pt x="1084" y="84"/>
                                  </a:lnTo>
                                  <a:lnTo>
                                    <a:pt x="1305" y="112"/>
                                  </a:lnTo>
                                  <a:lnTo>
                                    <a:pt x="1520" y="139"/>
                                  </a:lnTo>
                                  <a:lnTo>
                                    <a:pt x="1520" y="139"/>
                                  </a:lnTo>
                                  <a:lnTo>
                                    <a:pt x="1980" y="219"/>
                                  </a:lnTo>
                                  <a:lnTo>
                                    <a:pt x="2420" y="314"/>
                                  </a:lnTo>
                                  <a:lnTo>
                                    <a:pt x="2420" y="314"/>
                                  </a:lnTo>
                                  <a:lnTo>
                                    <a:pt x="2948" y="437"/>
                                  </a:lnTo>
                                  <a:lnTo>
                                    <a:pt x="3497" y="545"/>
                                  </a:lnTo>
                                  <a:lnTo>
                                    <a:pt x="3497" y="545"/>
                                  </a:lnTo>
                                  <a:lnTo>
                                    <a:pt x="3915" y="613"/>
                                  </a:lnTo>
                                  <a:lnTo>
                                    <a:pt x="4328" y="667"/>
                                  </a:lnTo>
                                  <a:lnTo>
                                    <a:pt x="5185" y="761"/>
                                  </a:lnTo>
                                  <a:lnTo>
                                    <a:pt x="5185" y="761"/>
                                  </a:lnTo>
                                  <a:lnTo>
                                    <a:pt x="5646" y="802"/>
                                  </a:lnTo>
                                  <a:lnTo>
                                    <a:pt x="6107" y="829"/>
                                  </a:lnTo>
                                  <a:lnTo>
                                    <a:pt x="6569" y="856"/>
                                  </a:lnTo>
                                  <a:lnTo>
                                    <a:pt x="6984" y="866"/>
                                  </a:lnTo>
                                  <a:lnTo>
                                    <a:pt x="7049" y="869"/>
                                  </a:lnTo>
                                  <a:lnTo>
                                    <a:pt x="7444" y="869"/>
                                  </a:lnTo>
                                  <a:lnTo>
                                    <a:pt x="7840" y="869"/>
                                  </a:lnTo>
                                  <a:lnTo>
                                    <a:pt x="8235" y="856"/>
                                  </a:lnTo>
                                  <a:lnTo>
                                    <a:pt x="8631" y="816"/>
                                  </a:lnTo>
                                  <a:lnTo>
                                    <a:pt x="8631" y="816"/>
                                  </a:lnTo>
                                  <a:lnTo>
                                    <a:pt x="9004" y="748"/>
                                  </a:lnTo>
                                  <a:lnTo>
                                    <a:pt x="9377" y="667"/>
                                  </a:lnTo>
                                  <a:lnTo>
                                    <a:pt x="9730" y="599"/>
                                  </a:lnTo>
                                  <a:lnTo>
                                    <a:pt x="10099" y="531"/>
                                  </a:lnTo>
                                  <a:lnTo>
                                    <a:pt x="10099" y="531"/>
                                  </a:lnTo>
                                  <a:lnTo>
                                    <a:pt x="10384" y="491"/>
                                  </a:lnTo>
                                  <a:lnTo>
                                    <a:pt x="10670" y="464"/>
                                  </a:lnTo>
                                  <a:lnTo>
                                    <a:pt x="11263" y="437"/>
                                  </a:lnTo>
                                  <a:lnTo>
                                    <a:pt x="11263" y="437"/>
                                  </a:lnTo>
                                  <a:lnTo>
                                    <a:pt x="11877" y="409"/>
                                  </a:lnTo>
                                  <a:lnTo>
                                    <a:pt x="12187" y="409"/>
                                  </a:lnTo>
                                  <a:lnTo>
                                    <a:pt x="12472" y="423"/>
                                  </a:lnTo>
                                  <a:lnTo>
                                    <a:pt x="12775" y="437"/>
                                  </a:lnTo>
                                  <a:lnTo>
                                    <a:pt x="13061" y="477"/>
                                  </a:lnTo>
                                  <a:lnTo>
                                    <a:pt x="13347" y="518"/>
                                  </a:lnTo>
                                  <a:lnTo>
                                    <a:pt x="13633" y="572"/>
                                  </a:lnTo>
                                  <a:lnTo>
                                    <a:pt x="13633" y="572"/>
                                  </a:lnTo>
                                  <a:lnTo>
                                    <a:pt x="13918" y="639"/>
                                  </a:lnTo>
                                  <a:lnTo>
                                    <a:pt x="13973" y="5170"/>
                                  </a:lnTo>
                                  <a:lnTo>
                                    <a:pt x="0" y="5154"/>
                                  </a:lnTo>
                                  <a:lnTo>
                                    <a:pt x="107" y="4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646" y="71"/>
                                  </a:lnTo>
                                  <a:lnTo>
                                    <a:pt x="646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2214"/>
                        <wpg:cNvGrpSpPr>
                          <a:grpSpLocks/>
                        </wpg:cNvGrpSpPr>
                        <wpg:grpSpPr bwMode="auto">
                          <a:xfrm>
                            <a:off x="1005" y="1367"/>
                            <a:ext cx="12212" cy="10070"/>
                            <a:chOff x="1005" y="1367"/>
                            <a:chExt cx="12212" cy="10070"/>
                          </a:xfrm>
                        </wpg:grpSpPr>
                        <wpg:grpSp>
                          <wpg:cNvPr id="295" name="Group 2144"/>
                          <wpg:cNvGrpSpPr>
                            <a:grpSpLocks/>
                          </wpg:cNvGrpSpPr>
                          <wpg:grpSpPr bwMode="auto">
                            <a:xfrm>
                              <a:off x="8173" y="6846"/>
                              <a:ext cx="5044" cy="4591"/>
                              <a:chOff x="9256" y="6200"/>
                              <a:chExt cx="5044" cy="4591"/>
                            </a:xfrm>
                          </wpg:grpSpPr>
                          <wps:wsp>
                            <wps:cNvPr id="296" name="Freeform 2145"/>
                            <wps:cNvSpPr>
                              <a:spLocks/>
                            </wps:cNvSpPr>
                            <wps:spPr bwMode="auto">
                              <a:xfrm>
                                <a:off x="10155" y="7368"/>
                                <a:ext cx="1060" cy="375"/>
                              </a:xfrm>
                              <a:custGeom>
                                <a:avLst/>
                                <a:gdLst>
                                  <a:gd name="T0" fmla="*/ 717 w 1565"/>
                                  <a:gd name="T1" fmla="*/ 525 h 573"/>
                                  <a:gd name="T2" fmla="*/ 717 w 1565"/>
                                  <a:gd name="T3" fmla="*/ 525 h 573"/>
                                  <a:gd name="T4" fmla="*/ 1135 w 1565"/>
                                  <a:gd name="T5" fmla="*/ 549 h 573"/>
                                  <a:gd name="T6" fmla="*/ 1135 w 1565"/>
                                  <a:gd name="T7" fmla="*/ 549 h 573"/>
                                  <a:gd name="T8" fmla="*/ 1362 w 1565"/>
                                  <a:gd name="T9" fmla="*/ 573 h 573"/>
                                  <a:gd name="T10" fmla="*/ 1565 w 1565"/>
                                  <a:gd name="T11" fmla="*/ 573 h 573"/>
                                  <a:gd name="T12" fmla="*/ 1565 w 1565"/>
                                  <a:gd name="T13" fmla="*/ 573 h 573"/>
                                  <a:gd name="T14" fmla="*/ 1529 w 1565"/>
                                  <a:gd name="T15" fmla="*/ 465 h 573"/>
                                  <a:gd name="T16" fmla="*/ 1493 w 1565"/>
                                  <a:gd name="T17" fmla="*/ 358 h 573"/>
                                  <a:gd name="T18" fmla="*/ 1434 w 1565"/>
                                  <a:gd name="T19" fmla="*/ 274 h 573"/>
                                  <a:gd name="T20" fmla="*/ 1374 w 1565"/>
                                  <a:gd name="T21" fmla="*/ 191 h 573"/>
                                  <a:gd name="T22" fmla="*/ 1302 w 1565"/>
                                  <a:gd name="T23" fmla="*/ 131 h 573"/>
                                  <a:gd name="T24" fmla="*/ 1207 w 1565"/>
                                  <a:gd name="T25" fmla="*/ 83 h 573"/>
                                  <a:gd name="T26" fmla="*/ 1111 w 1565"/>
                                  <a:gd name="T27" fmla="*/ 35 h 573"/>
                                  <a:gd name="T28" fmla="*/ 1004 w 1565"/>
                                  <a:gd name="T29" fmla="*/ 11 h 573"/>
                                  <a:gd name="T30" fmla="*/ 1004 w 1565"/>
                                  <a:gd name="T31" fmla="*/ 11 h 573"/>
                                  <a:gd name="T32" fmla="*/ 872 w 1565"/>
                                  <a:gd name="T33" fmla="*/ 0 h 573"/>
                                  <a:gd name="T34" fmla="*/ 741 w 1565"/>
                                  <a:gd name="T35" fmla="*/ 11 h 573"/>
                                  <a:gd name="T36" fmla="*/ 609 w 1565"/>
                                  <a:gd name="T37" fmla="*/ 47 h 573"/>
                                  <a:gd name="T38" fmla="*/ 490 w 1565"/>
                                  <a:gd name="T39" fmla="*/ 107 h 573"/>
                                  <a:gd name="T40" fmla="*/ 370 w 1565"/>
                                  <a:gd name="T41" fmla="*/ 191 h 573"/>
                                  <a:gd name="T42" fmla="*/ 239 w 1565"/>
                                  <a:gd name="T43" fmla="*/ 286 h 573"/>
                                  <a:gd name="T44" fmla="*/ 120 w 1565"/>
                                  <a:gd name="T45" fmla="*/ 418 h 573"/>
                                  <a:gd name="T46" fmla="*/ 0 w 1565"/>
                                  <a:gd name="T47" fmla="*/ 573 h 573"/>
                                  <a:gd name="T48" fmla="*/ 0 w 1565"/>
                                  <a:gd name="T49" fmla="*/ 573 h 573"/>
                                  <a:gd name="T50" fmla="*/ 143 w 1565"/>
                                  <a:gd name="T51" fmla="*/ 537 h 573"/>
                                  <a:gd name="T52" fmla="*/ 299 w 1565"/>
                                  <a:gd name="T53" fmla="*/ 513 h 573"/>
                                  <a:gd name="T54" fmla="*/ 502 w 1565"/>
                                  <a:gd name="T55" fmla="*/ 513 h 573"/>
                                  <a:gd name="T56" fmla="*/ 717 w 1565"/>
                                  <a:gd name="T57" fmla="*/ 525 h 573"/>
                                  <a:gd name="T58" fmla="*/ 717 w 1565"/>
                                  <a:gd name="T59" fmla="*/ 525 h 5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</a:cxnLst>
                                <a:rect l="0" t="0" r="r" b="b"/>
                                <a:pathLst>
                                  <a:path w="1565" h="573">
                                    <a:moveTo>
                                      <a:pt x="717" y="525"/>
                                    </a:moveTo>
                                    <a:lnTo>
                                      <a:pt x="717" y="525"/>
                                    </a:lnTo>
                                    <a:lnTo>
                                      <a:pt x="1135" y="549"/>
                                    </a:lnTo>
                                    <a:lnTo>
                                      <a:pt x="1362" y="573"/>
                                    </a:lnTo>
                                    <a:lnTo>
                                      <a:pt x="1565" y="573"/>
                                    </a:lnTo>
                                    <a:lnTo>
                                      <a:pt x="1529" y="465"/>
                                    </a:lnTo>
                                    <a:lnTo>
                                      <a:pt x="1493" y="358"/>
                                    </a:lnTo>
                                    <a:lnTo>
                                      <a:pt x="1434" y="274"/>
                                    </a:lnTo>
                                    <a:lnTo>
                                      <a:pt x="1374" y="191"/>
                                    </a:lnTo>
                                    <a:lnTo>
                                      <a:pt x="1302" y="131"/>
                                    </a:lnTo>
                                    <a:lnTo>
                                      <a:pt x="1207" y="83"/>
                                    </a:lnTo>
                                    <a:lnTo>
                                      <a:pt x="1111" y="35"/>
                                    </a:lnTo>
                                    <a:lnTo>
                                      <a:pt x="1004" y="11"/>
                                    </a:lnTo>
                                    <a:lnTo>
                                      <a:pt x="872" y="0"/>
                                    </a:lnTo>
                                    <a:lnTo>
                                      <a:pt x="741" y="11"/>
                                    </a:lnTo>
                                    <a:lnTo>
                                      <a:pt x="609" y="47"/>
                                    </a:lnTo>
                                    <a:lnTo>
                                      <a:pt x="490" y="107"/>
                                    </a:lnTo>
                                    <a:lnTo>
                                      <a:pt x="370" y="191"/>
                                    </a:lnTo>
                                    <a:lnTo>
                                      <a:pt x="239" y="286"/>
                                    </a:lnTo>
                                    <a:lnTo>
                                      <a:pt x="120" y="418"/>
                                    </a:lnTo>
                                    <a:lnTo>
                                      <a:pt x="0" y="573"/>
                                    </a:lnTo>
                                    <a:lnTo>
                                      <a:pt x="143" y="537"/>
                                    </a:lnTo>
                                    <a:lnTo>
                                      <a:pt x="299" y="513"/>
                                    </a:lnTo>
                                    <a:lnTo>
                                      <a:pt x="502" y="513"/>
                                    </a:lnTo>
                                    <a:lnTo>
                                      <a:pt x="717" y="5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7" name="Freeform 2146"/>
                            <wps:cNvSpPr>
                              <a:spLocks/>
                            </wps:cNvSpPr>
                            <wps:spPr bwMode="auto">
                              <a:xfrm>
                                <a:off x="13685" y="7242"/>
                                <a:ext cx="145" cy="259"/>
                              </a:xfrm>
                              <a:custGeom>
                                <a:avLst/>
                                <a:gdLst>
                                  <a:gd name="T0" fmla="*/ 0 w 215"/>
                                  <a:gd name="T1" fmla="*/ 359 h 395"/>
                                  <a:gd name="T2" fmla="*/ 0 w 215"/>
                                  <a:gd name="T3" fmla="*/ 359 h 395"/>
                                  <a:gd name="T4" fmla="*/ 60 w 215"/>
                                  <a:gd name="T5" fmla="*/ 359 h 395"/>
                                  <a:gd name="T6" fmla="*/ 108 w 215"/>
                                  <a:gd name="T7" fmla="*/ 359 h 395"/>
                                  <a:gd name="T8" fmla="*/ 167 w 215"/>
                                  <a:gd name="T9" fmla="*/ 371 h 395"/>
                                  <a:gd name="T10" fmla="*/ 203 w 215"/>
                                  <a:gd name="T11" fmla="*/ 395 h 395"/>
                                  <a:gd name="T12" fmla="*/ 203 w 215"/>
                                  <a:gd name="T13" fmla="*/ 395 h 395"/>
                                  <a:gd name="T14" fmla="*/ 215 w 215"/>
                                  <a:gd name="T15" fmla="*/ 215 h 395"/>
                                  <a:gd name="T16" fmla="*/ 215 w 215"/>
                                  <a:gd name="T17" fmla="*/ 36 h 395"/>
                                  <a:gd name="T18" fmla="*/ 215 w 215"/>
                                  <a:gd name="T19" fmla="*/ 36 h 395"/>
                                  <a:gd name="T20" fmla="*/ 191 w 215"/>
                                  <a:gd name="T21" fmla="*/ 12 h 395"/>
                                  <a:gd name="T22" fmla="*/ 167 w 215"/>
                                  <a:gd name="T23" fmla="*/ 0 h 395"/>
                                  <a:gd name="T24" fmla="*/ 143 w 215"/>
                                  <a:gd name="T25" fmla="*/ 0 h 395"/>
                                  <a:gd name="T26" fmla="*/ 108 w 215"/>
                                  <a:gd name="T27" fmla="*/ 12 h 395"/>
                                  <a:gd name="T28" fmla="*/ 108 w 215"/>
                                  <a:gd name="T29" fmla="*/ 12 h 395"/>
                                  <a:gd name="T30" fmla="*/ 60 w 215"/>
                                  <a:gd name="T31" fmla="*/ 192 h 395"/>
                                  <a:gd name="T32" fmla="*/ 0 w 215"/>
                                  <a:gd name="T33" fmla="*/ 359 h 395"/>
                                  <a:gd name="T34" fmla="*/ 0 w 215"/>
                                  <a:gd name="T35" fmla="*/ 359 h 3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215" h="395">
                                    <a:moveTo>
                                      <a:pt x="0" y="359"/>
                                    </a:moveTo>
                                    <a:lnTo>
                                      <a:pt x="0" y="359"/>
                                    </a:lnTo>
                                    <a:lnTo>
                                      <a:pt x="60" y="359"/>
                                    </a:lnTo>
                                    <a:lnTo>
                                      <a:pt x="108" y="359"/>
                                    </a:lnTo>
                                    <a:lnTo>
                                      <a:pt x="167" y="371"/>
                                    </a:lnTo>
                                    <a:lnTo>
                                      <a:pt x="203" y="395"/>
                                    </a:lnTo>
                                    <a:lnTo>
                                      <a:pt x="215" y="215"/>
                                    </a:lnTo>
                                    <a:lnTo>
                                      <a:pt x="215" y="36"/>
                                    </a:lnTo>
                                    <a:lnTo>
                                      <a:pt x="191" y="12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43" y="0"/>
                                    </a:lnTo>
                                    <a:lnTo>
                                      <a:pt x="108" y="12"/>
                                    </a:lnTo>
                                    <a:lnTo>
                                      <a:pt x="60" y="192"/>
                                    </a:lnTo>
                                    <a:lnTo>
                                      <a:pt x="0" y="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8" name="Freeform 2147"/>
                            <wps:cNvSpPr>
                              <a:spLocks/>
                            </wps:cNvSpPr>
                            <wps:spPr bwMode="auto">
                              <a:xfrm>
                                <a:off x="13571" y="7477"/>
                                <a:ext cx="251" cy="282"/>
                              </a:xfrm>
                              <a:custGeom>
                                <a:avLst/>
                                <a:gdLst>
                                  <a:gd name="T0" fmla="*/ 370 w 370"/>
                                  <a:gd name="T1" fmla="*/ 36 h 430"/>
                                  <a:gd name="T2" fmla="*/ 370 w 370"/>
                                  <a:gd name="T3" fmla="*/ 36 h 430"/>
                                  <a:gd name="T4" fmla="*/ 334 w 370"/>
                                  <a:gd name="T5" fmla="*/ 12 h 430"/>
                                  <a:gd name="T6" fmla="*/ 275 w 370"/>
                                  <a:gd name="T7" fmla="*/ 0 h 430"/>
                                  <a:gd name="T8" fmla="*/ 227 w 370"/>
                                  <a:gd name="T9" fmla="*/ 0 h 430"/>
                                  <a:gd name="T10" fmla="*/ 167 w 370"/>
                                  <a:gd name="T11" fmla="*/ 0 h 430"/>
                                  <a:gd name="T12" fmla="*/ 167 w 370"/>
                                  <a:gd name="T13" fmla="*/ 0 h 430"/>
                                  <a:gd name="T14" fmla="*/ 95 w 370"/>
                                  <a:gd name="T15" fmla="*/ 155 h 430"/>
                                  <a:gd name="T16" fmla="*/ 0 w 370"/>
                                  <a:gd name="T17" fmla="*/ 298 h 430"/>
                                  <a:gd name="T18" fmla="*/ 0 w 370"/>
                                  <a:gd name="T19" fmla="*/ 298 h 430"/>
                                  <a:gd name="T20" fmla="*/ 95 w 370"/>
                                  <a:gd name="T21" fmla="*/ 298 h 430"/>
                                  <a:gd name="T22" fmla="*/ 191 w 370"/>
                                  <a:gd name="T23" fmla="*/ 322 h 430"/>
                                  <a:gd name="T24" fmla="*/ 263 w 370"/>
                                  <a:gd name="T25" fmla="*/ 358 h 430"/>
                                  <a:gd name="T26" fmla="*/ 334 w 370"/>
                                  <a:gd name="T27" fmla="*/ 430 h 430"/>
                                  <a:gd name="T28" fmla="*/ 334 w 370"/>
                                  <a:gd name="T29" fmla="*/ 430 h 430"/>
                                  <a:gd name="T30" fmla="*/ 358 w 370"/>
                                  <a:gd name="T31" fmla="*/ 227 h 430"/>
                                  <a:gd name="T32" fmla="*/ 370 w 370"/>
                                  <a:gd name="T33" fmla="*/ 36 h 430"/>
                                  <a:gd name="T34" fmla="*/ 370 w 370"/>
                                  <a:gd name="T35" fmla="*/ 36 h 4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370" h="430">
                                    <a:moveTo>
                                      <a:pt x="370" y="36"/>
                                    </a:moveTo>
                                    <a:lnTo>
                                      <a:pt x="370" y="36"/>
                                    </a:lnTo>
                                    <a:lnTo>
                                      <a:pt x="334" y="12"/>
                                    </a:lnTo>
                                    <a:lnTo>
                                      <a:pt x="275" y="0"/>
                                    </a:lnTo>
                                    <a:lnTo>
                                      <a:pt x="227" y="0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95" y="155"/>
                                    </a:lnTo>
                                    <a:lnTo>
                                      <a:pt x="0" y="298"/>
                                    </a:lnTo>
                                    <a:lnTo>
                                      <a:pt x="95" y="298"/>
                                    </a:lnTo>
                                    <a:lnTo>
                                      <a:pt x="191" y="322"/>
                                    </a:lnTo>
                                    <a:lnTo>
                                      <a:pt x="263" y="358"/>
                                    </a:lnTo>
                                    <a:lnTo>
                                      <a:pt x="334" y="430"/>
                                    </a:lnTo>
                                    <a:lnTo>
                                      <a:pt x="358" y="227"/>
                                    </a:lnTo>
                                    <a:lnTo>
                                      <a:pt x="37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9" name="Freeform 2148"/>
                            <wps:cNvSpPr>
                              <a:spLocks/>
                            </wps:cNvSpPr>
                            <wps:spPr bwMode="auto">
                              <a:xfrm>
                                <a:off x="13758" y="6834"/>
                                <a:ext cx="72" cy="431"/>
                              </a:xfrm>
                              <a:custGeom>
                                <a:avLst/>
                                <a:gdLst>
                                  <a:gd name="T0" fmla="*/ 0 w 107"/>
                                  <a:gd name="T1" fmla="*/ 633 h 657"/>
                                  <a:gd name="T2" fmla="*/ 0 w 107"/>
                                  <a:gd name="T3" fmla="*/ 633 h 657"/>
                                  <a:gd name="T4" fmla="*/ 35 w 107"/>
                                  <a:gd name="T5" fmla="*/ 621 h 657"/>
                                  <a:gd name="T6" fmla="*/ 59 w 107"/>
                                  <a:gd name="T7" fmla="*/ 621 h 657"/>
                                  <a:gd name="T8" fmla="*/ 83 w 107"/>
                                  <a:gd name="T9" fmla="*/ 633 h 657"/>
                                  <a:gd name="T10" fmla="*/ 107 w 107"/>
                                  <a:gd name="T11" fmla="*/ 657 h 657"/>
                                  <a:gd name="T12" fmla="*/ 107 w 107"/>
                                  <a:gd name="T13" fmla="*/ 657 h 657"/>
                                  <a:gd name="T14" fmla="*/ 71 w 107"/>
                                  <a:gd name="T15" fmla="*/ 335 h 657"/>
                                  <a:gd name="T16" fmla="*/ 24 w 107"/>
                                  <a:gd name="T17" fmla="*/ 0 h 657"/>
                                  <a:gd name="T18" fmla="*/ 24 w 107"/>
                                  <a:gd name="T19" fmla="*/ 0 h 657"/>
                                  <a:gd name="T20" fmla="*/ 35 w 107"/>
                                  <a:gd name="T21" fmla="*/ 168 h 657"/>
                                  <a:gd name="T22" fmla="*/ 35 w 107"/>
                                  <a:gd name="T23" fmla="*/ 323 h 657"/>
                                  <a:gd name="T24" fmla="*/ 24 w 107"/>
                                  <a:gd name="T25" fmla="*/ 490 h 657"/>
                                  <a:gd name="T26" fmla="*/ 0 w 107"/>
                                  <a:gd name="T27" fmla="*/ 633 h 657"/>
                                  <a:gd name="T28" fmla="*/ 0 w 107"/>
                                  <a:gd name="T29" fmla="*/ 633 h 6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107" h="657">
                                    <a:moveTo>
                                      <a:pt x="0" y="633"/>
                                    </a:moveTo>
                                    <a:lnTo>
                                      <a:pt x="0" y="633"/>
                                    </a:lnTo>
                                    <a:lnTo>
                                      <a:pt x="35" y="621"/>
                                    </a:lnTo>
                                    <a:lnTo>
                                      <a:pt x="59" y="621"/>
                                    </a:lnTo>
                                    <a:lnTo>
                                      <a:pt x="83" y="633"/>
                                    </a:lnTo>
                                    <a:lnTo>
                                      <a:pt x="107" y="657"/>
                                    </a:lnTo>
                                    <a:lnTo>
                                      <a:pt x="71" y="335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35" y="168"/>
                                    </a:lnTo>
                                    <a:lnTo>
                                      <a:pt x="35" y="323"/>
                                    </a:lnTo>
                                    <a:lnTo>
                                      <a:pt x="24" y="490"/>
                                    </a:lnTo>
                                    <a:lnTo>
                                      <a:pt x="0" y="6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0" name="Freeform 2149"/>
                            <wps:cNvSpPr>
                              <a:spLocks/>
                            </wps:cNvSpPr>
                            <wps:spPr bwMode="auto">
                              <a:xfrm>
                                <a:off x="13434" y="7673"/>
                                <a:ext cx="364" cy="368"/>
                              </a:xfrm>
                              <a:custGeom>
                                <a:avLst/>
                                <a:gdLst>
                                  <a:gd name="T0" fmla="*/ 430 w 537"/>
                                  <a:gd name="T1" fmla="*/ 562 h 562"/>
                                  <a:gd name="T2" fmla="*/ 430 w 537"/>
                                  <a:gd name="T3" fmla="*/ 562 h 562"/>
                                  <a:gd name="T4" fmla="*/ 490 w 537"/>
                                  <a:gd name="T5" fmla="*/ 347 h 562"/>
                                  <a:gd name="T6" fmla="*/ 537 w 537"/>
                                  <a:gd name="T7" fmla="*/ 132 h 562"/>
                                  <a:gd name="T8" fmla="*/ 537 w 537"/>
                                  <a:gd name="T9" fmla="*/ 132 h 562"/>
                                  <a:gd name="T10" fmla="*/ 466 w 537"/>
                                  <a:gd name="T11" fmla="*/ 60 h 562"/>
                                  <a:gd name="T12" fmla="*/ 394 w 537"/>
                                  <a:gd name="T13" fmla="*/ 24 h 562"/>
                                  <a:gd name="T14" fmla="*/ 298 w 537"/>
                                  <a:gd name="T15" fmla="*/ 0 h 562"/>
                                  <a:gd name="T16" fmla="*/ 203 w 537"/>
                                  <a:gd name="T17" fmla="*/ 0 h 562"/>
                                  <a:gd name="T18" fmla="*/ 203 w 537"/>
                                  <a:gd name="T19" fmla="*/ 0 h 562"/>
                                  <a:gd name="T20" fmla="*/ 107 w 537"/>
                                  <a:gd name="T21" fmla="*/ 132 h 562"/>
                                  <a:gd name="T22" fmla="*/ 0 w 537"/>
                                  <a:gd name="T23" fmla="*/ 251 h 562"/>
                                  <a:gd name="T24" fmla="*/ 0 w 537"/>
                                  <a:gd name="T25" fmla="*/ 251 h 562"/>
                                  <a:gd name="T26" fmla="*/ 59 w 537"/>
                                  <a:gd name="T27" fmla="*/ 263 h 562"/>
                                  <a:gd name="T28" fmla="*/ 119 w 537"/>
                                  <a:gd name="T29" fmla="*/ 287 h 562"/>
                                  <a:gd name="T30" fmla="*/ 179 w 537"/>
                                  <a:gd name="T31" fmla="*/ 323 h 562"/>
                                  <a:gd name="T32" fmla="*/ 239 w 537"/>
                                  <a:gd name="T33" fmla="*/ 347 h 562"/>
                                  <a:gd name="T34" fmla="*/ 334 w 537"/>
                                  <a:gd name="T35" fmla="*/ 442 h 562"/>
                                  <a:gd name="T36" fmla="*/ 430 w 537"/>
                                  <a:gd name="T37" fmla="*/ 562 h 562"/>
                                  <a:gd name="T38" fmla="*/ 430 w 537"/>
                                  <a:gd name="T39" fmla="*/ 562 h 5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537" h="562">
                                    <a:moveTo>
                                      <a:pt x="430" y="562"/>
                                    </a:moveTo>
                                    <a:lnTo>
                                      <a:pt x="430" y="562"/>
                                    </a:lnTo>
                                    <a:lnTo>
                                      <a:pt x="490" y="347"/>
                                    </a:lnTo>
                                    <a:lnTo>
                                      <a:pt x="537" y="132"/>
                                    </a:lnTo>
                                    <a:lnTo>
                                      <a:pt x="466" y="60"/>
                                    </a:lnTo>
                                    <a:lnTo>
                                      <a:pt x="394" y="24"/>
                                    </a:lnTo>
                                    <a:lnTo>
                                      <a:pt x="298" y="0"/>
                                    </a:lnTo>
                                    <a:lnTo>
                                      <a:pt x="203" y="0"/>
                                    </a:lnTo>
                                    <a:lnTo>
                                      <a:pt x="107" y="132"/>
                                    </a:lnTo>
                                    <a:lnTo>
                                      <a:pt x="0" y="251"/>
                                    </a:lnTo>
                                    <a:lnTo>
                                      <a:pt x="59" y="263"/>
                                    </a:lnTo>
                                    <a:lnTo>
                                      <a:pt x="119" y="287"/>
                                    </a:lnTo>
                                    <a:lnTo>
                                      <a:pt x="179" y="323"/>
                                    </a:lnTo>
                                    <a:lnTo>
                                      <a:pt x="239" y="347"/>
                                    </a:lnTo>
                                    <a:lnTo>
                                      <a:pt x="334" y="442"/>
                                    </a:lnTo>
                                    <a:lnTo>
                                      <a:pt x="430" y="5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1" name="Freeform 2150"/>
                            <wps:cNvSpPr>
                              <a:spLocks/>
                            </wps:cNvSpPr>
                            <wps:spPr bwMode="auto">
                              <a:xfrm>
                                <a:off x="13239" y="7837"/>
                                <a:ext cx="486" cy="510"/>
                              </a:xfrm>
                              <a:custGeom>
                                <a:avLst/>
                                <a:gdLst>
                                  <a:gd name="T0" fmla="*/ 669 w 717"/>
                                  <a:gd name="T1" fmla="*/ 466 h 777"/>
                                  <a:gd name="T2" fmla="*/ 669 w 717"/>
                                  <a:gd name="T3" fmla="*/ 466 h 777"/>
                                  <a:gd name="T4" fmla="*/ 717 w 717"/>
                                  <a:gd name="T5" fmla="*/ 311 h 777"/>
                                  <a:gd name="T6" fmla="*/ 717 w 717"/>
                                  <a:gd name="T7" fmla="*/ 311 h 777"/>
                                  <a:gd name="T8" fmla="*/ 621 w 717"/>
                                  <a:gd name="T9" fmla="*/ 191 h 777"/>
                                  <a:gd name="T10" fmla="*/ 526 w 717"/>
                                  <a:gd name="T11" fmla="*/ 96 h 777"/>
                                  <a:gd name="T12" fmla="*/ 466 w 717"/>
                                  <a:gd name="T13" fmla="*/ 72 h 777"/>
                                  <a:gd name="T14" fmla="*/ 406 w 717"/>
                                  <a:gd name="T15" fmla="*/ 36 h 777"/>
                                  <a:gd name="T16" fmla="*/ 346 w 717"/>
                                  <a:gd name="T17" fmla="*/ 12 h 777"/>
                                  <a:gd name="T18" fmla="*/ 287 w 717"/>
                                  <a:gd name="T19" fmla="*/ 0 h 777"/>
                                  <a:gd name="T20" fmla="*/ 287 w 717"/>
                                  <a:gd name="T21" fmla="*/ 0 h 777"/>
                                  <a:gd name="T22" fmla="*/ 155 w 717"/>
                                  <a:gd name="T23" fmla="*/ 132 h 777"/>
                                  <a:gd name="T24" fmla="*/ 0 w 717"/>
                                  <a:gd name="T25" fmla="*/ 251 h 777"/>
                                  <a:gd name="T26" fmla="*/ 0 w 717"/>
                                  <a:gd name="T27" fmla="*/ 251 h 777"/>
                                  <a:gd name="T28" fmla="*/ 96 w 717"/>
                                  <a:gd name="T29" fmla="*/ 299 h 777"/>
                                  <a:gd name="T30" fmla="*/ 179 w 717"/>
                                  <a:gd name="T31" fmla="*/ 359 h 777"/>
                                  <a:gd name="T32" fmla="*/ 251 w 717"/>
                                  <a:gd name="T33" fmla="*/ 418 h 777"/>
                                  <a:gd name="T34" fmla="*/ 323 w 717"/>
                                  <a:gd name="T35" fmla="*/ 478 h 777"/>
                                  <a:gd name="T36" fmla="*/ 382 w 717"/>
                                  <a:gd name="T37" fmla="*/ 550 h 777"/>
                                  <a:gd name="T38" fmla="*/ 430 w 717"/>
                                  <a:gd name="T39" fmla="*/ 621 h 777"/>
                                  <a:gd name="T40" fmla="*/ 478 w 717"/>
                                  <a:gd name="T41" fmla="*/ 693 h 777"/>
                                  <a:gd name="T42" fmla="*/ 526 w 717"/>
                                  <a:gd name="T43" fmla="*/ 777 h 777"/>
                                  <a:gd name="T44" fmla="*/ 526 w 717"/>
                                  <a:gd name="T45" fmla="*/ 777 h 777"/>
                                  <a:gd name="T46" fmla="*/ 597 w 717"/>
                                  <a:gd name="T47" fmla="*/ 621 h 777"/>
                                  <a:gd name="T48" fmla="*/ 669 w 717"/>
                                  <a:gd name="T49" fmla="*/ 466 h 777"/>
                                  <a:gd name="T50" fmla="*/ 669 w 717"/>
                                  <a:gd name="T51" fmla="*/ 466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717" h="777">
                                    <a:moveTo>
                                      <a:pt x="669" y="466"/>
                                    </a:moveTo>
                                    <a:lnTo>
                                      <a:pt x="669" y="466"/>
                                    </a:lnTo>
                                    <a:lnTo>
                                      <a:pt x="717" y="311"/>
                                    </a:lnTo>
                                    <a:lnTo>
                                      <a:pt x="621" y="191"/>
                                    </a:lnTo>
                                    <a:lnTo>
                                      <a:pt x="526" y="96"/>
                                    </a:lnTo>
                                    <a:lnTo>
                                      <a:pt x="466" y="72"/>
                                    </a:lnTo>
                                    <a:lnTo>
                                      <a:pt x="406" y="36"/>
                                    </a:lnTo>
                                    <a:lnTo>
                                      <a:pt x="346" y="12"/>
                                    </a:lnTo>
                                    <a:lnTo>
                                      <a:pt x="287" y="0"/>
                                    </a:lnTo>
                                    <a:lnTo>
                                      <a:pt x="155" y="132"/>
                                    </a:lnTo>
                                    <a:lnTo>
                                      <a:pt x="0" y="251"/>
                                    </a:lnTo>
                                    <a:lnTo>
                                      <a:pt x="96" y="299"/>
                                    </a:lnTo>
                                    <a:lnTo>
                                      <a:pt x="179" y="359"/>
                                    </a:lnTo>
                                    <a:lnTo>
                                      <a:pt x="251" y="418"/>
                                    </a:lnTo>
                                    <a:lnTo>
                                      <a:pt x="323" y="478"/>
                                    </a:lnTo>
                                    <a:lnTo>
                                      <a:pt x="382" y="550"/>
                                    </a:lnTo>
                                    <a:lnTo>
                                      <a:pt x="430" y="621"/>
                                    </a:lnTo>
                                    <a:lnTo>
                                      <a:pt x="478" y="693"/>
                                    </a:lnTo>
                                    <a:lnTo>
                                      <a:pt x="526" y="777"/>
                                    </a:lnTo>
                                    <a:lnTo>
                                      <a:pt x="597" y="621"/>
                                    </a:lnTo>
                                    <a:lnTo>
                                      <a:pt x="669" y="4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2" name="Freeform 2151"/>
                            <wps:cNvSpPr>
                              <a:spLocks/>
                            </wps:cNvSpPr>
                            <wps:spPr bwMode="auto">
                              <a:xfrm>
                                <a:off x="13005" y="8002"/>
                                <a:ext cx="591" cy="650"/>
                              </a:xfrm>
                              <a:custGeom>
                                <a:avLst/>
                                <a:gdLst>
                                  <a:gd name="T0" fmla="*/ 262 w 872"/>
                                  <a:gd name="T1" fmla="*/ 60 h 991"/>
                                  <a:gd name="T2" fmla="*/ 262 w 872"/>
                                  <a:gd name="T3" fmla="*/ 60 h 991"/>
                                  <a:gd name="T4" fmla="*/ 131 w 872"/>
                                  <a:gd name="T5" fmla="*/ 155 h 991"/>
                                  <a:gd name="T6" fmla="*/ 0 w 872"/>
                                  <a:gd name="T7" fmla="*/ 227 h 991"/>
                                  <a:gd name="T8" fmla="*/ 0 w 872"/>
                                  <a:gd name="T9" fmla="*/ 227 h 991"/>
                                  <a:gd name="T10" fmla="*/ 107 w 872"/>
                                  <a:gd name="T11" fmla="*/ 287 h 991"/>
                                  <a:gd name="T12" fmla="*/ 215 w 872"/>
                                  <a:gd name="T13" fmla="*/ 370 h 991"/>
                                  <a:gd name="T14" fmla="*/ 298 w 872"/>
                                  <a:gd name="T15" fmla="*/ 442 h 991"/>
                                  <a:gd name="T16" fmla="*/ 370 w 872"/>
                                  <a:gd name="T17" fmla="*/ 538 h 991"/>
                                  <a:gd name="T18" fmla="*/ 430 w 872"/>
                                  <a:gd name="T19" fmla="*/ 633 h 991"/>
                                  <a:gd name="T20" fmla="*/ 489 w 872"/>
                                  <a:gd name="T21" fmla="*/ 753 h 991"/>
                                  <a:gd name="T22" fmla="*/ 525 w 872"/>
                                  <a:gd name="T23" fmla="*/ 860 h 991"/>
                                  <a:gd name="T24" fmla="*/ 561 w 872"/>
                                  <a:gd name="T25" fmla="*/ 991 h 991"/>
                                  <a:gd name="T26" fmla="*/ 561 w 872"/>
                                  <a:gd name="T27" fmla="*/ 991 h 991"/>
                                  <a:gd name="T28" fmla="*/ 645 w 872"/>
                                  <a:gd name="T29" fmla="*/ 884 h 991"/>
                                  <a:gd name="T30" fmla="*/ 728 w 872"/>
                                  <a:gd name="T31" fmla="*/ 764 h 991"/>
                                  <a:gd name="T32" fmla="*/ 872 w 872"/>
                                  <a:gd name="T33" fmla="*/ 526 h 991"/>
                                  <a:gd name="T34" fmla="*/ 872 w 872"/>
                                  <a:gd name="T35" fmla="*/ 526 h 991"/>
                                  <a:gd name="T36" fmla="*/ 824 w 872"/>
                                  <a:gd name="T37" fmla="*/ 442 h 991"/>
                                  <a:gd name="T38" fmla="*/ 776 w 872"/>
                                  <a:gd name="T39" fmla="*/ 370 h 991"/>
                                  <a:gd name="T40" fmla="*/ 728 w 872"/>
                                  <a:gd name="T41" fmla="*/ 299 h 991"/>
                                  <a:gd name="T42" fmla="*/ 669 w 872"/>
                                  <a:gd name="T43" fmla="*/ 227 h 991"/>
                                  <a:gd name="T44" fmla="*/ 597 w 872"/>
                                  <a:gd name="T45" fmla="*/ 167 h 991"/>
                                  <a:gd name="T46" fmla="*/ 525 w 872"/>
                                  <a:gd name="T47" fmla="*/ 108 h 991"/>
                                  <a:gd name="T48" fmla="*/ 442 w 872"/>
                                  <a:gd name="T49" fmla="*/ 48 h 991"/>
                                  <a:gd name="T50" fmla="*/ 346 w 872"/>
                                  <a:gd name="T51" fmla="*/ 0 h 991"/>
                                  <a:gd name="T52" fmla="*/ 346 w 872"/>
                                  <a:gd name="T53" fmla="*/ 0 h 991"/>
                                  <a:gd name="T54" fmla="*/ 262 w 872"/>
                                  <a:gd name="T55" fmla="*/ 60 h 991"/>
                                  <a:gd name="T56" fmla="*/ 262 w 872"/>
                                  <a:gd name="T57" fmla="*/ 60 h 9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872" h="991">
                                    <a:moveTo>
                                      <a:pt x="262" y="60"/>
                                    </a:moveTo>
                                    <a:lnTo>
                                      <a:pt x="262" y="60"/>
                                    </a:lnTo>
                                    <a:lnTo>
                                      <a:pt x="131" y="155"/>
                                    </a:lnTo>
                                    <a:lnTo>
                                      <a:pt x="0" y="227"/>
                                    </a:lnTo>
                                    <a:lnTo>
                                      <a:pt x="107" y="287"/>
                                    </a:lnTo>
                                    <a:lnTo>
                                      <a:pt x="215" y="370"/>
                                    </a:lnTo>
                                    <a:lnTo>
                                      <a:pt x="298" y="442"/>
                                    </a:lnTo>
                                    <a:lnTo>
                                      <a:pt x="370" y="538"/>
                                    </a:lnTo>
                                    <a:lnTo>
                                      <a:pt x="430" y="633"/>
                                    </a:lnTo>
                                    <a:lnTo>
                                      <a:pt x="489" y="753"/>
                                    </a:lnTo>
                                    <a:lnTo>
                                      <a:pt x="525" y="860"/>
                                    </a:lnTo>
                                    <a:lnTo>
                                      <a:pt x="561" y="991"/>
                                    </a:lnTo>
                                    <a:lnTo>
                                      <a:pt x="645" y="884"/>
                                    </a:lnTo>
                                    <a:lnTo>
                                      <a:pt x="728" y="764"/>
                                    </a:lnTo>
                                    <a:lnTo>
                                      <a:pt x="872" y="526"/>
                                    </a:lnTo>
                                    <a:lnTo>
                                      <a:pt x="824" y="442"/>
                                    </a:lnTo>
                                    <a:lnTo>
                                      <a:pt x="776" y="370"/>
                                    </a:lnTo>
                                    <a:lnTo>
                                      <a:pt x="728" y="299"/>
                                    </a:lnTo>
                                    <a:lnTo>
                                      <a:pt x="669" y="227"/>
                                    </a:lnTo>
                                    <a:lnTo>
                                      <a:pt x="597" y="167"/>
                                    </a:lnTo>
                                    <a:lnTo>
                                      <a:pt x="525" y="108"/>
                                    </a:lnTo>
                                    <a:lnTo>
                                      <a:pt x="442" y="48"/>
                                    </a:lnTo>
                                    <a:lnTo>
                                      <a:pt x="346" y="0"/>
                                    </a:lnTo>
                                    <a:lnTo>
                                      <a:pt x="262" y="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3" name="Freeform 2152"/>
                            <wps:cNvSpPr>
                              <a:spLocks/>
                            </wps:cNvSpPr>
                            <wps:spPr bwMode="auto">
                              <a:xfrm>
                                <a:off x="12681" y="8151"/>
                                <a:ext cx="704" cy="799"/>
                              </a:xfrm>
                              <a:custGeom>
                                <a:avLst/>
                                <a:gdLst>
                                  <a:gd name="T0" fmla="*/ 1039 w 1039"/>
                                  <a:gd name="T1" fmla="*/ 764 h 1218"/>
                                  <a:gd name="T2" fmla="*/ 1039 w 1039"/>
                                  <a:gd name="T3" fmla="*/ 764 h 1218"/>
                                  <a:gd name="T4" fmla="*/ 1003 w 1039"/>
                                  <a:gd name="T5" fmla="*/ 633 h 1218"/>
                                  <a:gd name="T6" fmla="*/ 967 w 1039"/>
                                  <a:gd name="T7" fmla="*/ 526 h 1218"/>
                                  <a:gd name="T8" fmla="*/ 908 w 1039"/>
                                  <a:gd name="T9" fmla="*/ 406 h 1218"/>
                                  <a:gd name="T10" fmla="*/ 848 w 1039"/>
                                  <a:gd name="T11" fmla="*/ 311 h 1218"/>
                                  <a:gd name="T12" fmla="*/ 776 w 1039"/>
                                  <a:gd name="T13" fmla="*/ 215 h 1218"/>
                                  <a:gd name="T14" fmla="*/ 693 w 1039"/>
                                  <a:gd name="T15" fmla="*/ 143 h 1218"/>
                                  <a:gd name="T16" fmla="*/ 585 w 1039"/>
                                  <a:gd name="T17" fmla="*/ 60 h 1218"/>
                                  <a:gd name="T18" fmla="*/ 478 w 1039"/>
                                  <a:gd name="T19" fmla="*/ 0 h 1218"/>
                                  <a:gd name="T20" fmla="*/ 478 w 1039"/>
                                  <a:gd name="T21" fmla="*/ 0 h 1218"/>
                                  <a:gd name="T22" fmla="*/ 251 w 1039"/>
                                  <a:gd name="T23" fmla="*/ 119 h 1218"/>
                                  <a:gd name="T24" fmla="*/ 0 w 1039"/>
                                  <a:gd name="T25" fmla="*/ 227 h 1218"/>
                                  <a:gd name="T26" fmla="*/ 0 w 1039"/>
                                  <a:gd name="T27" fmla="*/ 227 h 1218"/>
                                  <a:gd name="T28" fmla="*/ 107 w 1039"/>
                                  <a:gd name="T29" fmla="*/ 322 h 1218"/>
                                  <a:gd name="T30" fmla="*/ 203 w 1039"/>
                                  <a:gd name="T31" fmla="*/ 418 h 1218"/>
                                  <a:gd name="T32" fmla="*/ 286 w 1039"/>
                                  <a:gd name="T33" fmla="*/ 537 h 1218"/>
                                  <a:gd name="T34" fmla="*/ 370 w 1039"/>
                                  <a:gd name="T35" fmla="*/ 657 h 1218"/>
                                  <a:gd name="T36" fmla="*/ 430 w 1039"/>
                                  <a:gd name="T37" fmla="*/ 776 h 1218"/>
                                  <a:gd name="T38" fmla="*/ 489 w 1039"/>
                                  <a:gd name="T39" fmla="*/ 920 h 1218"/>
                                  <a:gd name="T40" fmla="*/ 525 w 1039"/>
                                  <a:gd name="T41" fmla="*/ 1063 h 1218"/>
                                  <a:gd name="T42" fmla="*/ 561 w 1039"/>
                                  <a:gd name="T43" fmla="*/ 1206 h 1218"/>
                                  <a:gd name="T44" fmla="*/ 561 w 1039"/>
                                  <a:gd name="T45" fmla="*/ 1206 h 1218"/>
                                  <a:gd name="T46" fmla="*/ 573 w 1039"/>
                                  <a:gd name="T47" fmla="*/ 1218 h 1218"/>
                                  <a:gd name="T48" fmla="*/ 573 w 1039"/>
                                  <a:gd name="T49" fmla="*/ 1218 h 1218"/>
                                  <a:gd name="T50" fmla="*/ 705 w 1039"/>
                                  <a:gd name="T51" fmla="*/ 1111 h 1218"/>
                                  <a:gd name="T52" fmla="*/ 824 w 1039"/>
                                  <a:gd name="T53" fmla="*/ 1003 h 1218"/>
                                  <a:gd name="T54" fmla="*/ 932 w 1039"/>
                                  <a:gd name="T55" fmla="*/ 884 h 1218"/>
                                  <a:gd name="T56" fmla="*/ 1039 w 1039"/>
                                  <a:gd name="T57" fmla="*/ 764 h 1218"/>
                                  <a:gd name="T58" fmla="*/ 1039 w 1039"/>
                                  <a:gd name="T59" fmla="*/ 764 h 12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</a:cxnLst>
                                <a:rect l="0" t="0" r="r" b="b"/>
                                <a:pathLst>
                                  <a:path w="1039" h="1218">
                                    <a:moveTo>
                                      <a:pt x="1039" y="764"/>
                                    </a:moveTo>
                                    <a:lnTo>
                                      <a:pt x="1039" y="764"/>
                                    </a:lnTo>
                                    <a:lnTo>
                                      <a:pt x="1003" y="633"/>
                                    </a:lnTo>
                                    <a:lnTo>
                                      <a:pt x="967" y="526"/>
                                    </a:lnTo>
                                    <a:lnTo>
                                      <a:pt x="908" y="406"/>
                                    </a:lnTo>
                                    <a:lnTo>
                                      <a:pt x="848" y="311"/>
                                    </a:lnTo>
                                    <a:lnTo>
                                      <a:pt x="776" y="215"/>
                                    </a:lnTo>
                                    <a:lnTo>
                                      <a:pt x="693" y="143"/>
                                    </a:lnTo>
                                    <a:lnTo>
                                      <a:pt x="585" y="60"/>
                                    </a:lnTo>
                                    <a:lnTo>
                                      <a:pt x="478" y="0"/>
                                    </a:lnTo>
                                    <a:lnTo>
                                      <a:pt x="251" y="119"/>
                                    </a:lnTo>
                                    <a:lnTo>
                                      <a:pt x="0" y="227"/>
                                    </a:lnTo>
                                    <a:lnTo>
                                      <a:pt x="107" y="322"/>
                                    </a:lnTo>
                                    <a:lnTo>
                                      <a:pt x="203" y="418"/>
                                    </a:lnTo>
                                    <a:lnTo>
                                      <a:pt x="286" y="537"/>
                                    </a:lnTo>
                                    <a:lnTo>
                                      <a:pt x="370" y="657"/>
                                    </a:lnTo>
                                    <a:lnTo>
                                      <a:pt x="430" y="776"/>
                                    </a:lnTo>
                                    <a:lnTo>
                                      <a:pt x="489" y="920"/>
                                    </a:lnTo>
                                    <a:lnTo>
                                      <a:pt x="525" y="1063"/>
                                    </a:lnTo>
                                    <a:lnTo>
                                      <a:pt x="561" y="1206"/>
                                    </a:lnTo>
                                    <a:lnTo>
                                      <a:pt x="573" y="1218"/>
                                    </a:lnTo>
                                    <a:lnTo>
                                      <a:pt x="705" y="1111"/>
                                    </a:lnTo>
                                    <a:lnTo>
                                      <a:pt x="824" y="1003"/>
                                    </a:lnTo>
                                    <a:lnTo>
                                      <a:pt x="932" y="884"/>
                                    </a:lnTo>
                                    <a:lnTo>
                                      <a:pt x="1039" y="7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4" name="Freeform 2153"/>
                            <wps:cNvSpPr>
                              <a:spLocks/>
                            </wps:cNvSpPr>
                            <wps:spPr bwMode="auto">
                              <a:xfrm>
                                <a:off x="12300" y="8300"/>
                                <a:ext cx="769" cy="893"/>
                              </a:xfrm>
                              <a:custGeom>
                                <a:avLst/>
                                <a:gdLst>
                                  <a:gd name="T0" fmla="*/ 562 w 1135"/>
                                  <a:gd name="T1" fmla="*/ 0 h 1362"/>
                                  <a:gd name="T2" fmla="*/ 562 w 1135"/>
                                  <a:gd name="T3" fmla="*/ 0 h 1362"/>
                                  <a:gd name="T4" fmla="*/ 370 w 1135"/>
                                  <a:gd name="T5" fmla="*/ 72 h 1362"/>
                                  <a:gd name="T6" fmla="*/ 370 w 1135"/>
                                  <a:gd name="T7" fmla="*/ 72 h 1362"/>
                                  <a:gd name="T8" fmla="*/ 179 w 1135"/>
                                  <a:gd name="T9" fmla="*/ 131 h 1362"/>
                                  <a:gd name="T10" fmla="*/ 0 w 1135"/>
                                  <a:gd name="T11" fmla="*/ 179 h 1362"/>
                                  <a:gd name="T12" fmla="*/ 0 w 1135"/>
                                  <a:gd name="T13" fmla="*/ 179 h 1362"/>
                                  <a:gd name="T14" fmla="*/ 108 w 1135"/>
                                  <a:gd name="T15" fmla="*/ 299 h 1362"/>
                                  <a:gd name="T16" fmla="*/ 203 w 1135"/>
                                  <a:gd name="T17" fmla="*/ 418 h 1362"/>
                                  <a:gd name="T18" fmla="*/ 287 w 1135"/>
                                  <a:gd name="T19" fmla="*/ 549 h 1362"/>
                                  <a:gd name="T20" fmla="*/ 359 w 1135"/>
                                  <a:gd name="T21" fmla="*/ 693 h 1362"/>
                                  <a:gd name="T22" fmla="*/ 406 w 1135"/>
                                  <a:gd name="T23" fmla="*/ 848 h 1362"/>
                                  <a:gd name="T24" fmla="*/ 454 w 1135"/>
                                  <a:gd name="T25" fmla="*/ 1003 h 1362"/>
                                  <a:gd name="T26" fmla="*/ 490 w 1135"/>
                                  <a:gd name="T27" fmla="*/ 1182 h 1362"/>
                                  <a:gd name="T28" fmla="*/ 502 w 1135"/>
                                  <a:gd name="T29" fmla="*/ 1362 h 1362"/>
                                  <a:gd name="T30" fmla="*/ 502 w 1135"/>
                                  <a:gd name="T31" fmla="*/ 1362 h 1362"/>
                                  <a:gd name="T32" fmla="*/ 502 w 1135"/>
                                  <a:gd name="T33" fmla="*/ 1362 h 1362"/>
                                  <a:gd name="T34" fmla="*/ 502 w 1135"/>
                                  <a:gd name="T35" fmla="*/ 1362 h 1362"/>
                                  <a:gd name="T36" fmla="*/ 765 w 1135"/>
                                  <a:gd name="T37" fmla="*/ 1230 h 1362"/>
                                  <a:gd name="T38" fmla="*/ 1004 w 1135"/>
                                  <a:gd name="T39" fmla="*/ 1087 h 1362"/>
                                  <a:gd name="T40" fmla="*/ 1004 w 1135"/>
                                  <a:gd name="T41" fmla="*/ 1087 h 1362"/>
                                  <a:gd name="T42" fmla="*/ 1135 w 1135"/>
                                  <a:gd name="T43" fmla="*/ 991 h 1362"/>
                                  <a:gd name="T44" fmla="*/ 1135 w 1135"/>
                                  <a:gd name="T45" fmla="*/ 991 h 1362"/>
                                  <a:gd name="T46" fmla="*/ 1123 w 1135"/>
                                  <a:gd name="T47" fmla="*/ 979 h 1362"/>
                                  <a:gd name="T48" fmla="*/ 1123 w 1135"/>
                                  <a:gd name="T49" fmla="*/ 979 h 1362"/>
                                  <a:gd name="T50" fmla="*/ 1087 w 1135"/>
                                  <a:gd name="T51" fmla="*/ 836 h 1362"/>
                                  <a:gd name="T52" fmla="*/ 1051 w 1135"/>
                                  <a:gd name="T53" fmla="*/ 693 h 1362"/>
                                  <a:gd name="T54" fmla="*/ 992 w 1135"/>
                                  <a:gd name="T55" fmla="*/ 549 h 1362"/>
                                  <a:gd name="T56" fmla="*/ 932 w 1135"/>
                                  <a:gd name="T57" fmla="*/ 430 h 1362"/>
                                  <a:gd name="T58" fmla="*/ 848 w 1135"/>
                                  <a:gd name="T59" fmla="*/ 310 h 1362"/>
                                  <a:gd name="T60" fmla="*/ 765 w 1135"/>
                                  <a:gd name="T61" fmla="*/ 191 h 1362"/>
                                  <a:gd name="T62" fmla="*/ 669 w 1135"/>
                                  <a:gd name="T63" fmla="*/ 95 h 1362"/>
                                  <a:gd name="T64" fmla="*/ 562 w 1135"/>
                                  <a:gd name="T65" fmla="*/ 0 h 1362"/>
                                  <a:gd name="T66" fmla="*/ 562 w 1135"/>
                                  <a:gd name="T67" fmla="*/ 0 h 13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1135" h="1362">
                                    <a:moveTo>
                                      <a:pt x="562" y="0"/>
                                    </a:moveTo>
                                    <a:lnTo>
                                      <a:pt x="562" y="0"/>
                                    </a:lnTo>
                                    <a:lnTo>
                                      <a:pt x="370" y="72"/>
                                    </a:lnTo>
                                    <a:lnTo>
                                      <a:pt x="179" y="131"/>
                                    </a:lnTo>
                                    <a:lnTo>
                                      <a:pt x="0" y="179"/>
                                    </a:lnTo>
                                    <a:lnTo>
                                      <a:pt x="108" y="299"/>
                                    </a:lnTo>
                                    <a:lnTo>
                                      <a:pt x="203" y="418"/>
                                    </a:lnTo>
                                    <a:lnTo>
                                      <a:pt x="287" y="549"/>
                                    </a:lnTo>
                                    <a:lnTo>
                                      <a:pt x="359" y="693"/>
                                    </a:lnTo>
                                    <a:lnTo>
                                      <a:pt x="406" y="848"/>
                                    </a:lnTo>
                                    <a:lnTo>
                                      <a:pt x="454" y="1003"/>
                                    </a:lnTo>
                                    <a:lnTo>
                                      <a:pt x="490" y="1182"/>
                                    </a:lnTo>
                                    <a:lnTo>
                                      <a:pt x="502" y="1362"/>
                                    </a:lnTo>
                                    <a:lnTo>
                                      <a:pt x="765" y="1230"/>
                                    </a:lnTo>
                                    <a:lnTo>
                                      <a:pt x="1004" y="1087"/>
                                    </a:lnTo>
                                    <a:lnTo>
                                      <a:pt x="1135" y="991"/>
                                    </a:lnTo>
                                    <a:lnTo>
                                      <a:pt x="1123" y="979"/>
                                    </a:lnTo>
                                    <a:lnTo>
                                      <a:pt x="1087" y="836"/>
                                    </a:lnTo>
                                    <a:lnTo>
                                      <a:pt x="1051" y="693"/>
                                    </a:lnTo>
                                    <a:lnTo>
                                      <a:pt x="992" y="549"/>
                                    </a:lnTo>
                                    <a:lnTo>
                                      <a:pt x="932" y="430"/>
                                    </a:lnTo>
                                    <a:lnTo>
                                      <a:pt x="848" y="310"/>
                                    </a:lnTo>
                                    <a:lnTo>
                                      <a:pt x="765" y="191"/>
                                    </a:lnTo>
                                    <a:lnTo>
                                      <a:pt x="669" y="95"/>
                                    </a:lnTo>
                                    <a:lnTo>
                                      <a:pt x="56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5" name="Freeform 215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0446" y="8417"/>
                                <a:ext cx="2194" cy="979"/>
                              </a:xfrm>
                              <a:custGeom>
                                <a:avLst/>
                                <a:gdLst>
                                  <a:gd name="T0" fmla="*/ 1804 w 3238"/>
                                  <a:gd name="T1" fmla="*/ 860 h 1493"/>
                                  <a:gd name="T2" fmla="*/ 1864 w 3238"/>
                                  <a:gd name="T3" fmla="*/ 944 h 1493"/>
                                  <a:gd name="T4" fmla="*/ 1888 w 3238"/>
                                  <a:gd name="T5" fmla="*/ 1039 h 1493"/>
                                  <a:gd name="T6" fmla="*/ 1888 w 3238"/>
                                  <a:gd name="T7" fmla="*/ 1099 h 1493"/>
                                  <a:gd name="T8" fmla="*/ 1840 w 3238"/>
                                  <a:gd name="T9" fmla="*/ 1194 h 1493"/>
                                  <a:gd name="T10" fmla="*/ 1804 w 3238"/>
                                  <a:gd name="T11" fmla="*/ 1230 h 1493"/>
                                  <a:gd name="T12" fmla="*/ 1721 w 3238"/>
                                  <a:gd name="T13" fmla="*/ 1290 h 1493"/>
                                  <a:gd name="T14" fmla="*/ 1625 w 3238"/>
                                  <a:gd name="T15" fmla="*/ 1314 h 1493"/>
                                  <a:gd name="T16" fmla="*/ 1565 w 3238"/>
                                  <a:gd name="T17" fmla="*/ 1302 h 1493"/>
                                  <a:gd name="T18" fmla="*/ 1482 w 3238"/>
                                  <a:gd name="T19" fmla="*/ 1266 h 1493"/>
                                  <a:gd name="T20" fmla="*/ 1434 w 3238"/>
                                  <a:gd name="T21" fmla="*/ 1230 h 1493"/>
                                  <a:gd name="T22" fmla="*/ 1374 w 3238"/>
                                  <a:gd name="T23" fmla="*/ 1147 h 1493"/>
                                  <a:gd name="T24" fmla="*/ 1362 w 3238"/>
                                  <a:gd name="T25" fmla="*/ 1039 h 1493"/>
                                  <a:gd name="T26" fmla="*/ 1362 w 3238"/>
                                  <a:gd name="T27" fmla="*/ 991 h 1493"/>
                                  <a:gd name="T28" fmla="*/ 1398 w 3238"/>
                                  <a:gd name="T29" fmla="*/ 896 h 1493"/>
                                  <a:gd name="T30" fmla="*/ 1434 w 3238"/>
                                  <a:gd name="T31" fmla="*/ 860 h 1493"/>
                                  <a:gd name="T32" fmla="*/ 1517 w 3238"/>
                                  <a:gd name="T33" fmla="*/ 800 h 1493"/>
                                  <a:gd name="T34" fmla="*/ 1625 w 3238"/>
                                  <a:gd name="T35" fmla="*/ 776 h 1493"/>
                                  <a:gd name="T36" fmla="*/ 1673 w 3238"/>
                                  <a:gd name="T37" fmla="*/ 788 h 1493"/>
                                  <a:gd name="T38" fmla="*/ 1768 w 3238"/>
                                  <a:gd name="T39" fmla="*/ 824 h 1493"/>
                                  <a:gd name="T40" fmla="*/ 1804 w 3238"/>
                                  <a:gd name="T41" fmla="*/ 860 h 1493"/>
                                  <a:gd name="T42" fmla="*/ 2736 w 3238"/>
                                  <a:gd name="T43" fmla="*/ 0 h 1493"/>
                                  <a:gd name="T44" fmla="*/ 2198 w 3238"/>
                                  <a:gd name="T45" fmla="*/ 96 h 1493"/>
                                  <a:gd name="T46" fmla="*/ 2067 w 3238"/>
                                  <a:gd name="T47" fmla="*/ 108 h 1493"/>
                                  <a:gd name="T48" fmla="*/ 1804 w 3238"/>
                                  <a:gd name="T49" fmla="*/ 191 h 1493"/>
                                  <a:gd name="T50" fmla="*/ 1673 w 3238"/>
                                  <a:gd name="T51" fmla="*/ 263 h 1493"/>
                                  <a:gd name="T52" fmla="*/ 1661 w 3238"/>
                                  <a:gd name="T53" fmla="*/ 263 h 1493"/>
                                  <a:gd name="T54" fmla="*/ 1207 w 3238"/>
                                  <a:gd name="T55" fmla="*/ 573 h 1493"/>
                                  <a:gd name="T56" fmla="*/ 1099 w 3238"/>
                                  <a:gd name="T57" fmla="*/ 645 h 1493"/>
                                  <a:gd name="T58" fmla="*/ 1111 w 3238"/>
                                  <a:gd name="T59" fmla="*/ 645 h 1493"/>
                                  <a:gd name="T60" fmla="*/ 1099 w 3238"/>
                                  <a:gd name="T61" fmla="*/ 645 h 1493"/>
                                  <a:gd name="T62" fmla="*/ 1099 w 3238"/>
                                  <a:gd name="T63" fmla="*/ 645 h 1493"/>
                                  <a:gd name="T64" fmla="*/ 1099 w 3238"/>
                                  <a:gd name="T65" fmla="*/ 645 h 1493"/>
                                  <a:gd name="T66" fmla="*/ 1099 w 3238"/>
                                  <a:gd name="T67" fmla="*/ 645 h 1493"/>
                                  <a:gd name="T68" fmla="*/ 884 w 3238"/>
                                  <a:gd name="T69" fmla="*/ 776 h 1493"/>
                                  <a:gd name="T70" fmla="*/ 705 w 3238"/>
                                  <a:gd name="T71" fmla="*/ 872 h 1493"/>
                                  <a:gd name="T72" fmla="*/ 371 w 3238"/>
                                  <a:gd name="T73" fmla="*/ 979 h 1493"/>
                                  <a:gd name="T74" fmla="*/ 0 w 3238"/>
                                  <a:gd name="T75" fmla="*/ 1027 h 1493"/>
                                  <a:gd name="T76" fmla="*/ 155 w 3238"/>
                                  <a:gd name="T77" fmla="*/ 1063 h 1493"/>
                                  <a:gd name="T78" fmla="*/ 466 w 3238"/>
                                  <a:gd name="T79" fmla="*/ 1111 h 1493"/>
                                  <a:gd name="T80" fmla="*/ 801 w 3238"/>
                                  <a:gd name="T81" fmla="*/ 1123 h 1493"/>
                                  <a:gd name="T82" fmla="*/ 1362 w 3238"/>
                                  <a:gd name="T83" fmla="*/ 1099 h 1493"/>
                                  <a:gd name="T84" fmla="*/ 1219 w 3238"/>
                                  <a:gd name="T85" fmla="*/ 1135 h 1493"/>
                                  <a:gd name="T86" fmla="*/ 896 w 3238"/>
                                  <a:gd name="T87" fmla="*/ 1194 h 1493"/>
                                  <a:gd name="T88" fmla="*/ 574 w 3238"/>
                                  <a:gd name="T89" fmla="*/ 1230 h 1493"/>
                                  <a:gd name="T90" fmla="*/ 48 w 3238"/>
                                  <a:gd name="T91" fmla="*/ 1218 h 1493"/>
                                  <a:gd name="T92" fmla="*/ 299 w 3238"/>
                                  <a:gd name="T93" fmla="*/ 1302 h 1493"/>
                                  <a:gd name="T94" fmla="*/ 813 w 3238"/>
                                  <a:gd name="T95" fmla="*/ 1421 h 1493"/>
                                  <a:gd name="T96" fmla="*/ 1314 w 3238"/>
                                  <a:gd name="T97" fmla="*/ 1481 h 1493"/>
                                  <a:gd name="T98" fmla="*/ 1804 w 3238"/>
                                  <a:gd name="T99" fmla="*/ 1493 h 1493"/>
                                  <a:gd name="T100" fmla="*/ 2055 w 3238"/>
                                  <a:gd name="T101" fmla="*/ 1481 h 1493"/>
                                  <a:gd name="T102" fmla="*/ 2151 w 3238"/>
                                  <a:gd name="T103" fmla="*/ 1469 h 1493"/>
                                  <a:gd name="T104" fmla="*/ 2151 w 3238"/>
                                  <a:gd name="T105" fmla="*/ 1469 h 1493"/>
                                  <a:gd name="T106" fmla="*/ 2151 w 3238"/>
                                  <a:gd name="T107" fmla="*/ 1469 h 1493"/>
                                  <a:gd name="T108" fmla="*/ 2724 w 3238"/>
                                  <a:gd name="T109" fmla="*/ 1362 h 1493"/>
                                  <a:gd name="T110" fmla="*/ 3238 w 3238"/>
                                  <a:gd name="T111" fmla="*/ 1183 h 1493"/>
                                  <a:gd name="T112" fmla="*/ 3238 w 3238"/>
                                  <a:gd name="T113" fmla="*/ 1183 h 1493"/>
                                  <a:gd name="T114" fmla="*/ 3226 w 3238"/>
                                  <a:gd name="T115" fmla="*/ 1003 h 1493"/>
                                  <a:gd name="T116" fmla="*/ 3142 w 3238"/>
                                  <a:gd name="T117" fmla="*/ 669 h 1493"/>
                                  <a:gd name="T118" fmla="*/ 3023 w 3238"/>
                                  <a:gd name="T119" fmla="*/ 370 h 1493"/>
                                  <a:gd name="T120" fmla="*/ 2844 w 3238"/>
                                  <a:gd name="T121" fmla="*/ 120 h 1493"/>
                                  <a:gd name="T122" fmla="*/ 2736 w 3238"/>
                                  <a:gd name="T123" fmla="*/ 0 h 14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3238" h="1493">
                                    <a:moveTo>
                                      <a:pt x="1804" y="860"/>
                                    </a:moveTo>
                                    <a:lnTo>
                                      <a:pt x="1804" y="860"/>
                                    </a:lnTo>
                                    <a:lnTo>
                                      <a:pt x="1840" y="896"/>
                                    </a:lnTo>
                                    <a:lnTo>
                                      <a:pt x="1864" y="944"/>
                                    </a:lnTo>
                                    <a:lnTo>
                                      <a:pt x="1888" y="991"/>
                                    </a:lnTo>
                                    <a:lnTo>
                                      <a:pt x="1888" y="1039"/>
                                    </a:lnTo>
                                    <a:lnTo>
                                      <a:pt x="1888" y="1099"/>
                                    </a:lnTo>
                                    <a:lnTo>
                                      <a:pt x="1864" y="1147"/>
                                    </a:lnTo>
                                    <a:lnTo>
                                      <a:pt x="1840" y="1194"/>
                                    </a:lnTo>
                                    <a:lnTo>
                                      <a:pt x="1804" y="1230"/>
                                    </a:lnTo>
                                    <a:lnTo>
                                      <a:pt x="1768" y="1266"/>
                                    </a:lnTo>
                                    <a:lnTo>
                                      <a:pt x="1721" y="1290"/>
                                    </a:lnTo>
                                    <a:lnTo>
                                      <a:pt x="1673" y="1302"/>
                                    </a:lnTo>
                                    <a:lnTo>
                                      <a:pt x="1625" y="1314"/>
                                    </a:lnTo>
                                    <a:lnTo>
                                      <a:pt x="1565" y="1302"/>
                                    </a:lnTo>
                                    <a:lnTo>
                                      <a:pt x="1517" y="1290"/>
                                    </a:lnTo>
                                    <a:lnTo>
                                      <a:pt x="1482" y="1266"/>
                                    </a:lnTo>
                                    <a:lnTo>
                                      <a:pt x="1434" y="1230"/>
                                    </a:lnTo>
                                    <a:lnTo>
                                      <a:pt x="1398" y="1194"/>
                                    </a:lnTo>
                                    <a:lnTo>
                                      <a:pt x="1374" y="1147"/>
                                    </a:lnTo>
                                    <a:lnTo>
                                      <a:pt x="1362" y="1099"/>
                                    </a:lnTo>
                                    <a:lnTo>
                                      <a:pt x="1362" y="1039"/>
                                    </a:lnTo>
                                    <a:lnTo>
                                      <a:pt x="1362" y="991"/>
                                    </a:lnTo>
                                    <a:lnTo>
                                      <a:pt x="1374" y="944"/>
                                    </a:lnTo>
                                    <a:lnTo>
                                      <a:pt x="1398" y="896"/>
                                    </a:lnTo>
                                    <a:lnTo>
                                      <a:pt x="1434" y="860"/>
                                    </a:lnTo>
                                    <a:lnTo>
                                      <a:pt x="1482" y="824"/>
                                    </a:lnTo>
                                    <a:lnTo>
                                      <a:pt x="1517" y="800"/>
                                    </a:lnTo>
                                    <a:lnTo>
                                      <a:pt x="1565" y="788"/>
                                    </a:lnTo>
                                    <a:lnTo>
                                      <a:pt x="1625" y="776"/>
                                    </a:lnTo>
                                    <a:lnTo>
                                      <a:pt x="1673" y="788"/>
                                    </a:lnTo>
                                    <a:lnTo>
                                      <a:pt x="1721" y="800"/>
                                    </a:lnTo>
                                    <a:lnTo>
                                      <a:pt x="1768" y="824"/>
                                    </a:lnTo>
                                    <a:lnTo>
                                      <a:pt x="1804" y="860"/>
                                    </a:lnTo>
                                    <a:close/>
                                    <a:moveTo>
                                      <a:pt x="2736" y="0"/>
                                    </a:moveTo>
                                    <a:lnTo>
                                      <a:pt x="2736" y="0"/>
                                    </a:lnTo>
                                    <a:lnTo>
                                      <a:pt x="2461" y="48"/>
                                    </a:lnTo>
                                    <a:lnTo>
                                      <a:pt x="2198" y="96"/>
                                    </a:lnTo>
                                    <a:lnTo>
                                      <a:pt x="2067" y="108"/>
                                    </a:lnTo>
                                    <a:lnTo>
                                      <a:pt x="1936" y="143"/>
                                    </a:lnTo>
                                    <a:lnTo>
                                      <a:pt x="1804" y="191"/>
                                    </a:lnTo>
                                    <a:lnTo>
                                      <a:pt x="1673" y="263"/>
                                    </a:lnTo>
                                    <a:lnTo>
                                      <a:pt x="1661" y="263"/>
                                    </a:lnTo>
                                    <a:lnTo>
                                      <a:pt x="1494" y="370"/>
                                    </a:lnTo>
                                    <a:lnTo>
                                      <a:pt x="1207" y="573"/>
                                    </a:lnTo>
                                    <a:lnTo>
                                      <a:pt x="1099" y="645"/>
                                    </a:lnTo>
                                    <a:lnTo>
                                      <a:pt x="1111" y="645"/>
                                    </a:lnTo>
                                    <a:lnTo>
                                      <a:pt x="1099" y="645"/>
                                    </a:lnTo>
                                    <a:lnTo>
                                      <a:pt x="884" y="776"/>
                                    </a:lnTo>
                                    <a:lnTo>
                                      <a:pt x="705" y="872"/>
                                    </a:lnTo>
                                    <a:lnTo>
                                      <a:pt x="538" y="932"/>
                                    </a:lnTo>
                                    <a:lnTo>
                                      <a:pt x="371" y="979"/>
                                    </a:lnTo>
                                    <a:lnTo>
                                      <a:pt x="191" y="1015"/>
                                    </a:lnTo>
                                    <a:lnTo>
                                      <a:pt x="0" y="1027"/>
                                    </a:lnTo>
                                    <a:lnTo>
                                      <a:pt x="155" y="1063"/>
                                    </a:lnTo>
                                    <a:lnTo>
                                      <a:pt x="311" y="1087"/>
                                    </a:lnTo>
                                    <a:lnTo>
                                      <a:pt x="466" y="1111"/>
                                    </a:lnTo>
                                    <a:lnTo>
                                      <a:pt x="633" y="1123"/>
                                    </a:lnTo>
                                    <a:lnTo>
                                      <a:pt x="801" y="1123"/>
                                    </a:lnTo>
                                    <a:lnTo>
                                      <a:pt x="980" y="1123"/>
                                    </a:lnTo>
                                    <a:lnTo>
                                      <a:pt x="1362" y="1099"/>
                                    </a:lnTo>
                                    <a:lnTo>
                                      <a:pt x="1219" y="1135"/>
                                    </a:lnTo>
                                    <a:lnTo>
                                      <a:pt x="1063" y="1171"/>
                                    </a:lnTo>
                                    <a:lnTo>
                                      <a:pt x="896" y="1194"/>
                                    </a:lnTo>
                                    <a:lnTo>
                                      <a:pt x="741" y="1218"/>
                                    </a:lnTo>
                                    <a:lnTo>
                                      <a:pt x="574" y="1230"/>
                                    </a:lnTo>
                                    <a:lnTo>
                                      <a:pt x="394" y="1230"/>
                                    </a:lnTo>
                                    <a:lnTo>
                                      <a:pt x="48" y="1218"/>
                                    </a:lnTo>
                                    <a:lnTo>
                                      <a:pt x="299" y="1302"/>
                                    </a:lnTo>
                                    <a:lnTo>
                                      <a:pt x="550" y="1362"/>
                                    </a:lnTo>
                                    <a:lnTo>
                                      <a:pt x="813" y="1421"/>
                                    </a:lnTo>
                                    <a:lnTo>
                                      <a:pt x="1063" y="1457"/>
                                    </a:lnTo>
                                    <a:lnTo>
                                      <a:pt x="1314" y="1481"/>
                                    </a:lnTo>
                                    <a:lnTo>
                                      <a:pt x="1565" y="1493"/>
                                    </a:lnTo>
                                    <a:lnTo>
                                      <a:pt x="1804" y="1493"/>
                                    </a:lnTo>
                                    <a:lnTo>
                                      <a:pt x="2055" y="1481"/>
                                    </a:lnTo>
                                    <a:lnTo>
                                      <a:pt x="2151" y="1469"/>
                                    </a:lnTo>
                                    <a:lnTo>
                                      <a:pt x="2449" y="1421"/>
                                    </a:lnTo>
                                    <a:lnTo>
                                      <a:pt x="2724" y="1362"/>
                                    </a:lnTo>
                                    <a:lnTo>
                                      <a:pt x="2987" y="1278"/>
                                    </a:lnTo>
                                    <a:lnTo>
                                      <a:pt x="3238" y="1183"/>
                                    </a:lnTo>
                                    <a:lnTo>
                                      <a:pt x="3226" y="1003"/>
                                    </a:lnTo>
                                    <a:lnTo>
                                      <a:pt x="3190" y="824"/>
                                    </a:lnTo>
                                    <a:lnTo>
                                      <a:pt x="3142" y="669"/>
                                    </a:lnTo>
                                    <a:lnTo>
                                      <a:pt x="3095" y="514"/>
                                    </a:lnTo>
                                    <a:lnTo>
                                      <a:pt x="3023" y="370"/>
                                    </a:lnTo>
                                    <a:lnTo>
                                      <a:pt x="2939" y="239"/>
                                    </a:lnTo>
                                    <a:lnTo>
                                      <a:pt x="2844" y="120"/>
                                    </a:lnTo>
                                    <a:lnTo>
                                      <a:pt x="273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6" name="Freeform 2155"/>
                            <wps:cNvSpPr>
                              <a:spLocks/>
                            </wps:cNvSpPr>
                            <wps:spPr bwMode="auto">
                              <a:xfrm>
                                <a:off x="11364" y="8935"/>
                                <a:ext cx="357" cy="344"/>
                              </a:xfrm>
                              <a:custGeom>
                                <a:avLst/>
                                <a:gdLst>
                                  <a:gd name="T0" fmla="*/ 526 w 526"/>
                                  <a:gd name="T1" fmla="*/ 262 h 525"/>
                                  <a:gd name="T2" fmla="*/ 526 w 526"/>
                                  <a:gd name="T3" fmla="*/ 262 h 525"/>
                                  <a:gd name="T4" fmla="*/ 526 w 526"/>
                                  <a:gd name="T5" fmla="*/ 215 h 525"/>
                                  <a:gd name="T6" fmla="*/ 514 w 526"/>
                                  <a:gd name="T7" fmla="*/ 167 h 525"/>
                                  <a:gd name="T8" fmla="*/ 490 w 526"/>
                                  <a:gd name="T9" fmla="*/ 119 h 525"/>
                                  <a:gd name="T10" fmla="*/ 454 w 526"/>
                                  <a:gd name="T11" fmla="*/ 71 h 525"/>
                                  <a:gd name="T12" fmla="*/ 454 w 526"/>
                                  <a:gd name="T13" fmla="*/ 71 h 525"/>
                                  <a:gd name="T14" fmla="*/ 406 w 526"/>
                                  <a:gd name="T15" fmla="*/ 35 h 525"/>
                                  <a:gd name="T16" fmla="*/ 370 w 526"/>
                                  <a:gd name="T17" fmla="*/ 12 h 525"/>
                                  <a:gd name="T18" fmla="*/ 323 w 526"/>
                                  <a:gd name="T19" fmla="*/ 0 h 525"/>
                                  <a:gd name="T20" fmla="*/ 263 w 526"/>
                                  <a:gd name="T21" fmla="*/ 0 h 525"/>
                                  <a:gd name="T22" fmla="*/ 263 w 526"/>
                                  <a:gd name="T23" fmla="*/ 0 h 525"/>
                                  <a:gd name="T24" fmla="*/ 215 w 526"/>
                                  <a:gd name="T25" fmla="*/ 0 h 525"/>
                                  <a:gd name="T26" fmla="*/ 167 w 526"/>
                                  <a:gd name="T27" fmla="*/ 12 h 525"/>
                                  <a:gd name="T28" fmla="*/ 119 w 526"/>
                                  <a:gd name="T29" fmla="*/ 35 h 525"/>
                                  <a:gd name="T30" fmla="*/ 84 w 526"/>
                                  <a:gd name="T31" fmla="*/ 71 h 525"/>
                                  <a:gd name="T32" fmla="*/ 84 w 526"/>
                                  <a:gd name="T33" fmla="*/ 71 h 525"/>
                                  <a:gd name="T34" fmla="*/ 48 w 526"/>
                                  <a:gd name="T35" fmla="*/ 119 h 525"/>
                                  <a:gd name="T36" fmla="*/ 24 w 526"/>
                                  <a:gd name="T37" fmla="*/ 167 h 525"/>
                                  <a:gd name="T38" fmla="*/ 12 w 526"/>
                                  <a:gd name="T39" fmla="*/ 215 h 525"/>
                                  <a:gd name="T40" fmla="*/ 0 w 526"/>
                                  <a:gd name="T41" fmla="*/ 262 h 525"/>
                                  <a:gd name="T42" fmla="*/ 0 w 526"/>
                                  <a:gd name="T43" fmla="*/ 262 h 525"/>
                                  <a:gd name="T44" fmla="*/ 12 w 526"/>
                                  <a:gd name="T45" fmla="*/ 310 h 525"/>
                                  <a:gd name="T46" fmla="*/ 24 w 526"/>
                                  <a:gd name="T47" fmla="*/ 358 h 525"/>
                                  <a:gd name="T48" fmla="*/ 48 w 526"/>
                                  <a:gd name="T49" fmla="*/ 406 h 525"/>
                                  <a:gd name="T50" fmla="*/ 84 w 526"/>
                                  <a:gd name="T51" fmla="*/ 454 h 525"/>
                                  <a:gd name="T52" fmla="*/ 84 w 526"/>
                                  <a:gd name="T53" fmla="*/ 454 h 525"/>
                                  <a:gd name="T54" fmla="*/ 119 w 526"/>
                                  <a:gd name="T55" fmla="*/ 477 h 525"/>
                                  <a:gd name="T56" fmla="*/ 167 w 526"/>
                                  <a:gd name="T57" fmla="*/ 501 h 525"/>
                                  <a:gd name="T58" fmla="*/ 215 w 526"/>
                                  <a:gd name="T59" fmla="*/ 525 h 525"/>
                                  <a:gd name="T60" fmla="*/ 263 w 526"/>
                                  <a:gd name="T61" fmla="*/ 525 h 525"/>
                                  <a:gd name="T62" fmla="*/ 263 w 526"/>
                                  <a:gd name="T63" fmla="*/ 525 h 525"/>
                                  <a:gd name="T64" fmla="*/ 323 w 526"/>
                                  <a:gd name="T65" fmla="*/ 525 h 525"/>
                                  <a:gd name="T66" fmla="*/ 370 w 526"/>
                                  <a:gd name="T67" fmla="*/ 501 h 525"/>
                                  <a:gd name="T68" fmla="*/ 406 w 526"/>
                                  <a:gd name="T69" fmla="*/ 477 h 525"/>
                                  <a:gd name="T70" fmla="*/ 454 w 526"/>
                                  <a:gd name="T71" fmla="*/ 454 h 525"/>
                                  <a:gd name="T72" fmla="*/ 454 w 526"/>
                                  <a:gd name="T73" fmla="*/ 454 h 525"/>
                                  <a:gd name="T74" fmla="*/ 490 w 526"/>
                                  <a:gd name="T75" fmla="*/ 406 h 525"/>
                                  <a:gd name="T76" fmla="*/ 514 w 526"/>
                                  <a:gd name="T77" fmla="*/ 358 h 525"/>
                                  <a:gd name="T78" fmla="*/ 526 w 526"/>
                                  <a:gd name="T79" fmla="*/ 310 h 525"/>
                                  <a:gd name="T80" fmla="*/ 526 w 526"/>
                                  <a:gd name="T81" fmla="*/ 262 h 525"/>
                                  <a:gd name="T82" fmla="*/ 526 w 526"/>
                                  <a:gd name="T83" fmla="*/ 262 h 5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526" h="525">
                                    <a:moveTo>
                                      <a:pt x="526" y="262"/>
                                    </a:moveTo>
                                    <a:lnTo>
                                      <a:pt x="526" y="262"/>
                                    </a:lnTo>
                                    <a:lnTo>
                                      <a:pt x="526" y="215"/>
                                    </a:lnTo>
                                    <a:lnTo>
                                      <a:pt x="514" y="167"/>
                                    </a:lnTo>
                                    <a:lnTo>
                                      <a:pt x="490" y="119"/>
                                    </a:lnTo>
                                    <a:lnTo>
                                      <a:pt x="454" y="71"/>
                                    </a:lnTo>
                                    <a:lnTo>
                                      <a:pt x="406" y="35"/>
                                    </a:lnTo>
                                    <a:lnTo>
                                      <a:pt x="370" y="12"/>
                                    </a:lnTo>
                                    <a:lnTo>
                                      <a:pt x="323" y="0"/>
                                    </a:lnTo>
                                    <a:lnTo>
                                      <a:pt x="263" y="0"/>
                                    </a:lnTo>
                                    <a:lnTo>
                                      <a:pt x="215" y="0"/>
                                    </a:lnTo>
                                    <a:lnTo>
                                      <a:pt x="167" y="12"/>
                                    </a:lnTo>
                                    <a:lnTo>
                                      <a:pt x="119" y="35"/>
                                    </a:lnTo>
                                    <a:lnTo>
                                      <a:pt x="84" y="71"/>
                                    </a:lnTo>
                                    <a:lnTo>
                                      <a:pt x="48" y="119"/>
                                    </a:lnTo>
                                    <a:lnTo>
                                      <a:pt x="24" y="167"/>
                                    </a:lnTo>
                                    <a:lnTo>
                                      <a:pt x="12" y="215"/>
                                    </a:lnTo>
                                    <a:lnTo>
                                      <a:pt x="0" y="262"/>
                                    </a:lnTo>
                                    <a:lnTo>
                                      <a:pt x="12" y="310"/>
                                    </a:lnTo>
                                    <a:lnTo>
                                      <a:pt x="24" y="358"/>
                                    </a:lnTo>
                                    <a:lnTo>
                                      <a:pt x="48" y="406"/>
                                    </a:lnTo>
                                    <a:lnTo>
                                      <a:pt x="84" y="454"/>
                                    </a:lnTo>
                                    <a:lnTo>
                                      <a:pt x="119" y="477"/>
                                    </a:lnTo>
                                    <a:lnTo>
                                      <a:pt x="167" y="501"/>
                                    </a:lnTo>
                                    <a:lnTo>
                                      <a:pt x="215" y="525"/>
                                    </a:lnTo>
                                    <a:lnTo>
                                      <a:pt x="263" y="525"/>
                                    </a:lnTo>
                                    <a:lnTo>
                                      <a:pt x="323" y="525"/>
                                    </a:lnTo>
                                    <a:lnTo>
                                      <a:pt x="370" y="501"/>
                                    </a:lnTo>
                                    <a:lnTo>
                                      <a:pt x="406" y="477"/>
                                    </a:lnTo>
                                    <a:lnTo>
                                      <a:pt x="454" y="454"/>
                                    </a:lnTo>
                                    <a:lnTo>
                                      <a:pt x="490" y="406"/>
                                    </a:lnTo>
                                    <a:lnTo>
                                      <a:pt x="514" y="358"/>
                                    </a:lnTo>
                                    <a:lnTo>
                                      <a:pt x="526" y="310"/>
                                    </a:lnTo>
                                    <a:lnTo>
                                      <a:pt x="526" y="2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7" name="Freeform 2156"/>
                            <wps:cNvSpPr>
                              <a:spLocks/>
                            </wps:cNvSpPr>
                            <wps:spPr bwMode="auto">
                              <a:xfrm>
                                <a:off x="11477" y="9005"/>
                                <a:ext cx="187" cy="188"/>
                              </a:xfrm>
                              <a:custGeom>
                                <a:avLst/>
                                <a:gdLst>
                                  <a:gd name="T0" fmla="*/ 144 w 275"/>
                                  <a:gd name="T1" fmla="*/ 0 h 287"/>
                                  <a:gd name="T2" fmla="*/ 144 w 275"/>
                                  <a:gd name="T3" fmla="*/ 0 h 287"/>
                                  <a:gd name="T4" fmla="*/ 84 w 275"/>
                                  <a:gd name="T5" fmla="*/ 12 h 287"/>
                                  <a:gd name="T6" fmla="*/ 36 w 275"/>
                                  <a:gd name="T7" fmla="*/ 48 h 287"/>
                                  <a:gd name="T8" fmla="*/ 36 w 275"/>
                                  <a:gd name="T9" fmla="*/ 48 h 287"/>
                                  <a:gd name="T10" fmla="*/ 12 w 275"/>
                                  <a:gd name="T11" fmla="*/ 96 h 287"/>
                                  <a:gd name="T12" fmla="*/ 0 w 275"/>
                                  <a:gd name="T13" fmla="*/ 143 h 287"/>
                                  <a:gd name="T14" fmla="*/ 0 w 275"/>
                                  <a:gd name="T15" fmla="*/ 143 h 287"/>
                                  <a:gd name="T16" fmla="*/ 12 w 275"/>
                                  <a:gd name="T17" fmla="*/ 191 h 287"/>
                                  <a:gd name="T18" fmla="*/ 36 w 275"/>
                                  <a:gd name="T19" fmla="*/ 239 h 287"/>
                                  <a:gd name="T20" fmla="*/ 36 w 275"/>
                                  <a:gd name="T21" fmla="*/ 239 h 287"/>
                                  <a:gd name="T22" fmla="*/ 84 w 275"/>
                                  <a:gd name="T23" fmla="*/ 275 h 287"/>
                                  <a:gd name="T24" fmla="*/ 144 w 275"/>
                                  <a:gd name="T25" fmla="*/ 287 h 287"/>
                                  <a:gd name="T26" fmla="*/ 144 w 275"/>
                                  <a:gd name="T27" fmla="*/ 287 h 287"/>
                                  <a:gd name="T28" fmla="*/ 191 w 275"/>
                                  <a:gd name="T29" fmla="*/ 275 h 287"/>
                                  <a:gd name="T30" fmla="*/ 239 w 275"/>
                                  <a:gd name="T31" fmla="*/ 239 h 287"/>
                                  <a:gd name="T32" fmla="*/ 239 w 275"/>
                                  <a:gd name="T33" fmla="*/ 239 h 287"/>
                                  <a:gd name="T34" fmla="*/ 263 w 275"/>
                                  <a:gd name="T35" fmla="*/ 191 h 287"/>
                                  <a:gd name="T36" fmla="*/ 275 w 275"/>
                                  <a:gd name="T37" fmla="*/ 143 h 287"/>
                                  <a:gd name="T38" fmla="*/ 275 w 275"/>
                                  <a:gd name="T39" fmla="*/ 143 h 287"/>
                                  <a:gd name="T40" fmla="*/ 263 w 275"/>
                                  <a:gd name="T41" fmla="*/ 96 h 287"/>
                                  <a:gd name="T42" fmla="*/ 239 w 275"/>
                                  <a:gd name="T43" fmla="*/ 48 h 287"/>
                                  <a:gd name="T44" fmla="*/ 239 w 275"/>
                                  <a:gd name="T45" fmla="*/ 48 h 287"/>
                                  <a:gd name="T46" fmla="*/ 191 w 275"/>
                                  <a:gd name="T47" fmla="*/ 12 h 287"/>
                                  <a:gd name="T48" fmla="*/ 144 w 275"/>
                                  <a:gd name="T49" fmla="*/ 0 h 287"/>
                                  <a:gd name="T50" fmla="*/ 144 w 275"/>
                                  <a:gd name="T51" fmla="*/ 0 h 2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275" h="287">
                                    <a:moveTo>
                                      <a:pt x="144" y="0"/>
                                    </a:moveTo>
                                    <a:lnTo>
                                      <a:pt x="144" y="0"/>
                                    </a:lnTo>
                                    <a:lnTo>
                                      <a:pt x="84" y="12"/>
                                    </a:lnTo>
                                    <a:lnTo>
                                      <a:pt x="36" y="48"/>
                                    </a:lnTo>
                                    <a:lnTo>
                                      <a:pt x="12" y="96"/>
                                    </a:lnTo>
                                    <a:lnTo>
                                      <a:pt x="0" y="143"/>
                                    </a:lnTo>
                                    <a:lnTo>
                                      <a:pt x="12" y="191"/>
                                    </a:lnTo>
                                    <a:lnTo>
                                      <a:pt x="36" y="239"/>
                                    </a:lnTo>
                                    <a:lnTo>
                                      <a:pt x="84" y="275"/>
                                    </a:lnTo>
                                    <a:lnTo>
                                      <a:pt x="144" y="287"/>
                                    </a:lnTo>
                                    <a:lnTo>
                                      <a:pt x="191" y="275"/>
                                    </a:lnTo>
                                    <a:lnTo>
                                      <a:pt x="239" y="239"/>
                                    </a:lnTo>
                                    <a:lnTo>
                                      <a:pt x="263" y="191"/>
                                    </a:lnTo>
                                    <a:lnTo>
                                      <a:pt x="275" y="143"/>
                                    </a:lnTo>
                                    <a:lnTo>
                                      <a:pt x="263" y="96"/>
                                    </a:lnTo>
                                    <a:lnTo>
                                      <a:pt x="239" y="48"/>
                                    </a:lnTo>
                                    <a:lnTo>
                                      <a:pt x="191" y="12"/>
                                    </a:lnTo>
                                    <a:lnTo>
                                      <a:pt x="14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8" name="Freeform 2157"/>
                            <wps:cNvSpPr>
                              <a:spLocks/>
                            </wps:cNvSpPr>
                            <wps:spPr bwMode="auto">
                              <a:xfrm>
                                <a:off x="11904" y="9381"/>
                                <a:ext cx="663" cy="846"/>
                              </a:xfrm>
                              <a:custGeom>
                                <a:avLst/>
                                <a:gdLst>
                                  <a:gd name="T0" fmla="*/ 0 w 979"/>
                                  <a:gd name="T1" fmla="*/ 0 h 1290"/>
                                  <a:gd name="T2" fmla="*/ 0 w 979"/>
                                  <a:gd name="T3" fmla="*/ 0 h 1290"/>
                                  <a:gd name="T4" fmla="*/ 0 w 979"/>
                                  <a:gd name="T5" fmla="*/ 0 h 1290"/>
                                  <a:gd name="T6" fmla="*/ 0 w 979"/>
                                  <a:gd name="T7" fmla="*/ 0 h 1290"/>
                                  <a:gd name="T8" fmla="*/ 143 w 979"/>
                                  <a:gd name="T9" fmla="*/ 36 h 1290"/>
                                  <a:gd name="T10" fmla="*/ 274 w 979"/>
                                  <a:gd name="T11" fmla="*/ 72 h 1290"/>
                                  <a:gd name="T12" fmla="*/ 394 w 979"/>
                                  <a:gd name="T13" fmla="*/ 108 h 1290"/>
                                  <a:gd name="T14" fmla="*/ 501 w 979"/>
                                  <a:gd name="T15" fmla="*/ 167 h 1290"/>
                                  <a:gd name="T16" fmla="*/ 585 w 979"/>
                                  <a:gd name="T17" fmla="*/ 215 h 1290"/>
                                  <a:gd name="T18" fmla="*/ 669 w 979"/>
                                  <a:gd name="T19" fmla="*/ 287 h 1290"/>
                                  <a:gd name="T20" fmla="*/ 728 w 979"/>
                                  <a:gd name="T21" fmla="*/ 359 h 1290"/>
                                  <a:gd name="T22" fmla="*/ 764 w 979"/>
                                  <a:gd name="T23" fmla="*/ 430 h 1290"/>
                                  <a:gd name="T24" fmla="*/ 800 w 979"/>
                                  <a:gd name="T25" fmla="*/ 514 h 1290"/>
                                  <a:gd name="T26" fmla="*/ 812 w 979"/>
                                  <a:gd name="T27" fmla="*/ 609 h 1290"/>
                                  <a:gd name="T28" fmla="*/ 812 w 979"/>
                                  <a:gd name="T29" fmla="*/ 705 h 1290"/>
                                  <a:gd name="T30" fmla="*/ 800 w 979"/>
                                  <a:gd name="T31" fmla="*/ 812 h 1290"/>
                                  <a:gd name="T32" fmla="*/ 776 w 979"/>
                                  <a:gd name="T33" fmla="*/ 920 h 1290"/>
                                  <a:gd name="T34" fmla="*/ 728 w 979"/>
                                  <a:gd name="T35" fmla="*/ 1039 h 1290"/>
                                  <a:gd name="T36" fmla="*/ 669 w 979"/>
                                  <a:gd name="T37" fmla="*/ 1159 h 1290"/>
                                  <a:gd name="T38" fmla="*/ 597 w 979"/>
                                  <a:gd name="T39" fmla="*/ 1290 h 1290"/>
                                  <a:gd name="T40" fmla="*/ 597 w 979"/>
                                  <a:gd name="T41" fmla="*/ 1290 h 1290"/>
                                  <a:gd name="T42" fmla="*/ 597 w 979"/>
                                  <a:gd name="T43" fmla="*/ 1290 h 1290"/>
                                  <a:gd name="T44" fmla="*/ 717 w 979"/>
                                  <a:gd name="T45" fmla="*/ 1147 h 1290"/>
                                  <a:gd name="T46" fmla="*/ 800 w 979"/>
                                  <a:gd name="T47" fmla="*/ 1015 h 1290"/>
                                  <a:gd name="T48" fmla="*/ 872 w 979"/>
                                  <a:gd name="T49" fmla="*/ 896 h 1290"/>
                                  <a:gd name="T50" fmla="*/ 932 w 979"/>
                                  <a:gd name="T51" fmla="*/ 777 h 1290"/>
                                  <a:gd name="T52" fmla="*/ 967 w 979"/>
                                  <a:gd name="T53" fmla="*/ 669 h 1290"/>
                                  <a:gd name="T54" fmla="*/ 979 w 979"/>
                                  <a:gd name="T55" fmla="*/ 573 h 1290"/>
                                  <a:gd name="T56" fmla="*/ 967 w 979"/>
                                  <a:gd name="T57" fmla="*/ 478 h 1290"/>
                                  <a:gd name="T58" fmla="*/ 944 w 979"/>
                                  <a:gd name="T59" fmla="*/ 394 h 1290"/>
                                  <a:gd name="T60" fmla="*/ 896 w 979"/>
                                  <a:gd name="T61" fmla="*/ 311 h 1290"/>
                                  <a:gd name="T62" fmla="*/ 824 w 979"/>
                                  <a:gd name="T63" fmla="*/ 251 h 1290"/>
                                  <a:gd name="T64" fmla="*/ 740 w 979"/>
                                  <a:gd name="T65" fmla="*/ 191 h 1290"/>
                                  <a:gd name="T66" fmla="*/ 633 w 979"/>
                                  <a:gd name="T67" fmla="*/ 132 h 1290"/>
                                  <a:gd name="T68" fmla="*/ 501 w 979"/>
                                  <a:gd name="T69" fmla="*/ 84 h 1290"/>
                                  <a:gd name="T70" fmla="*/ 358 w 979"/>
                                  <a:gd name="T71" fmla="*/ 48 h 1290"/>
                                  <a:gd name="T72" fmla="*/ 191 w 979"/>
                                  <a:gd name="T73" fmla="*/ 24 h 1290"/>
                                  <a:gd name="T74" fmla="*/ 0 w 979"/>
                                  <a:gd name="T75" fmla="*/ 0 h 1290"/>
                                  <a:gd name="T76" fmla="*/ 0 w 979"/>
                                  <a:gd name="T77" fmla="*/ 0 h 12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979" h="129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43" y="36"/>
                                    </a:lnTo>
                                    <a:lnTo>
                                      <a:pt x="274" y="72"/>
                                    </a:lnTo>
                                    <a:lnTo>
                                      <a:pt x="394" y="108"/>
                                    </a:lnTo>
                                    <a:lnTo>
                                      <a:pt x="501" y="167"/>
                                    </a:lnTo>
                                    <a:lnTo>
                                      <a:pt x="585" y="215"/>
                                    </a:lnTo>
                                    <a:lnTo>
                                      <a:pt x="669" y="287"/>
                                    </a:lnTo>
                                    <a:lnTo>
                                      <a:pt x="728" y="359"/>
                                    </a:lnTo>
                                    <a:lnTo>
                                      <a:pt x="764" y="430"/>
                                    </a:lnTo>
                                    <a:lnTo>
                                      <a:pt x="800" y="514"/>
                                    </a:lnTo>
                                    <a:lnTo>
                                      <a:pt x="812" y="609"/>
                                    </a:lnTo>
                                    <a:lnTo>
                                      <a:pt x="812" y="705"/>
                                    </a:lnTo>
                                    <a:lnTo>
                                      <a:pt x="800" y="812"/>
                                    </a:lnTo>
                                    <a:lnTo>
                                      <a:pt x="776" y="920"/>
                                    </a:lnTo>
                                    <a:lnTo>
                                      <a:pt x="728" y="1039"/>
                                    </a:lnTo>
                                    <a:lnTo>
                                      <a:pt x="669" y="1159"/>
                                    </a:lnTo>
                                    <a:lnTo>
                                      <a:pt x="597" y="1290"/>
                                    </a:lnTo>
                                    <a:lnTo>
                                      <a:pt x="717" y="1147"/>
                                    </a:lnTo>
                                    <a:lnTo>
                                      <a:pt x="800" y="1015"/>
                                    </a:lnTo>
                                    <a:lnTo>
                                      <a:pt x="872" y="896"/>
                                    </a:lnTo>
                                    <a:lnTo>
                                      <a:pt x="932" y="777"/>
                                    </a:lnTo>
                                    <a:lnTo>
                                      <a:pt x="967" y="669"/>
                                    </a:lnTo>
                                    <a:lnTo>
                                      <a:pt x="979" y="573"/>
                                    </a:lnTo>
                                    <a:lnTo>
                                      <a:pt x="967" y="478"/>
                                    </a:lnTo>
                                    <a:lnTo>
                                      <a:pt x="944" y="394"/>
                                    </a:lnTo>
                                    <a:lnTo>
                                      <a:pt x="896" y="311"/>
                                    </a:lnTo>
                                    <a:lnTo>
                                      <a:pt x="824" y="251"/>
                                    </a:lnTo>
                                    <a:lnTo>
                                      <a:pt x="740" y="191"/>
                                    </a:lnTo>
                                    <a:lnTo>
                                      <a:pt x="633" y="132"/>
                                    </a:lnTo>
                                    <a:lnTo>
                                      <a:pt x="501" y="84"/>
                                    </a:lnTo>
                                    <a:lnTo>
                                      <a:pt x="358" y="48"/>
                                    </a:lnTo>
                                    <a:lnTo>
                                      <a:pt x="191" y="2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9" name="Freeform 2158"/>
                            <wps:cNvSpPr>
                              <a:spLocks/>
                            </wps:cNvSpPr>
                            <wps:spPr bwMode="auto">
                              <a:xfrm>
                                <a:off x="13069" y="8950"/>
                                <a:ext cx="511" cy="658"/>
                              </a:xfrm>
                              <a:custGeom>
                                <a:avLst/>
                                <a:gdLst>
                                  <a:gd name="T0" fmla="*/ 0 w 753"/>
                                  <a:gd name="T1" fmla="*/ 0 h 1004"/>
                                  <a:gd name="T2" fmla="*/ 0 w 753"/>
                                  <a:gd name="T3" fmla="*/ 0 h 1004"/>
                                  <a:gd name="T4" fmla="*/ 108 w 753"/>
                                  <a:gd name="T5" fmla="*/ 24 h 1004"/>
                                  <a:gd name="T6" fmla="*/ 215 w 753"/>
                                  <a:gd name="T7" fmla="*/ 48 h 1004"/>
                                  <a:gd name="T8" fmla="*/ 311 w 753"/>
                                  <a:gd name="T9" fmla="*/ 84 h 1004"/>
                                  <a:gd name="T10" fmla="*/ 382 w 753"/>
                                  <a:gd name="T11" fmla="*/ 120 h 1004"/>
                                  <a:gd name="T12" fmla="*/ 454 w 753"/>
                                  <a:gd name="T13" fmla="*/ 167 h 1004"/>
                                  <a:gd name="T14" fmla="*/ 514 w 753"/>
                                  <a:gd name="T15" fmla="*/ 215 h 1004"/>
                                  <a:gd name="T16" fmla="*/ 562 w 753"/>
                                  <a:gd name="T17" fmla="*/ 275 h 1004"/>
                                  <a:gd name="T18" fmla="*/ 586 w 753"/>
                                  <a:gd name="T19" fmla="*/ 335 h 1004"/>
                                  <a:gd name="T20" fmla="*/ 609 w 753"/>
                                  <a:gd name="T21" fmla="*/ 406 h 1004"/>
                                  <a:gd name="T22" fmla="*/ 621 w 753"/>
                                  <a:gd name="T23" fmla="*/ 466 h 1004"/>
                                  <a:gd name="T24" fmla="*/ 621 w 753"/>
                                  <a:gd name="T25" fmla="*/ 550 h 1004"/>
                                  <a:gd name="T26" fmla="*/ 609 w 753"/>
                                  <a:gd name="T27" fmla="*/ 633 h 1004"/>
                                  <a:gd name="T28" fmla="*/ 597 w 753"/>
                                  <a:gd name="T29" fmla="*/ 717 h 1004"/>
                                  <a:gd name="T30" fmla="*/ 562 w 753"/>
                                  <a:gd name="T31" fmla="*/ 801 h 1004"/>
                                  <a:gd name="T32" fmla="*/ 514 w 753"/>
                                  <a:gd name="T33" fmla="*/ 896 h 1004"/>
                                  <a:gd name="T34" fmla="*/ 454 w 753"/>
                                  <a:gd name="T35" fmla="*/ 1004 h 1004"/>
                                  <a:gd name="T36" fmla="*/ 454 w 753"/>
                                  <a:gd name="T37" fmla="*/ 1004 h 1004"/>
                                  <a:gd name="T38" fmla="*/ 550 w 753"/>
                                  <a:gd name="T39" fmla="*/ 896 h 1004"/>
                                  <a:gd name="T40" fmla="*/ 621 w 753"/>
                                  <a:gd name="T41" fmla="*/ 789 h 1004"/>
                                  <a:gd name="T42" fmla="*/ 669 w 753"/>
                                  <a:gd name="T43" fmla="*/ 693 h 1004"/>
                                  <a:gd name="T44" fmla="*/ 717 w 753"/>
                                  <a:gd name="T45" fmla="*/ 597 h 1004"/>
                                  <a:gd name="T46" fmla="*/ 741 w 753"/>
                                  <a:gd name="T47" fmla="*/ 514 h 1004"/>
                                  <a:gd name="T48" fmla="*/ 753 w 753"/>
                                  <a:gd name="T49" fmla="*/ 442 h 1004"/>
                                  <a:gd name="T50" fmla="*/ 753 w 753"/>
                                  <a:gd name="T51" fmla="*/ 371 h 1004"/>
                                  <a:gd name="T52" fmla="*/ 729 w 753"/>
                                  <a:gd name="T53" fmla="*/ 299 h 1004"/>
                                  <a:gd name="T54" fmla="*/ 693 w 753"/>
                                  <a:gd name="T55" fmla="*/ 239 h 1004"/>
                                  <a:gd name="T56" fmla="*/ 633 w 753"/>
                                  <a:gd name="T57" fmla="*/ 191 h 1004"/>
                                  <a:gd name="T58" fmla="*/ 574 w 753"/>
                                  <a:gd name="T59" fmla="*/ 144 h 1004"/>
                                  <a:gd name="T60" fmla="*/ 490 w 753"/>
                                  <a:gd name="T61" fmla="*/ 96 h 1004"/>
                                  <a:gd name="T62" fmla="*/ 394 w 753"/>
                                  <a:gd name="T63" fmla="*/ 60 h 1004"/>
                                  <a:gd name="T64" fmla="*/ 275 w 753"/>
                                  <a:gd name="T65" fmla="*/ 36 h 1004"/>
                                  <a:gd name="T66" fmla="*/ 143 w 753"/>
                                  <a:gd name="T67" fmla="*/ 12 h 1004"/>
                                  <a:gd name="T68" fmla="*/ 0 w 753"/>
                                  <a:gd name="T69" fmla="*/ 0 h 1004"/>
                                  <a:gd name="T70" fmla="*/ 0 w 753"/>
                                  <a:gd name="T71" fmla="*/ 0 h 10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753" h="1004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08" y="24"/>
                                    </a:lnTo>
                                    <a:lnTo>
                                      <a:pt x="215" y="48"/>
                                    </a:lnTo>
                                    <a:lnTo>
                                      <a:pt x="311" y="84"/>
                                    </a:lnTo>
                                    <a:lnTo>
                                      <a:pt x="382" y="120"/>
                                    </a:lnTo>
                                    <a:lnTo>
                                      <a:pt x="454" y="167"/>
                                    </a:lnTo>
                                    <a:lnTo>
                                      <a:pt x="514" y="215"/>
                                    </a:lnTo>
                                    <a:lnTo>
                                      <a:pt x="562" y="275"/>
                                    </a:lnTo>
                                    <a:lnTo>
                                      <a:pt x="586" y="335"/>
                                    </a:lnTo>
                                    <a:lnTo>
                                      <a:pt x="609" y="406"/>
                                    </a:lnTo>
                                    <a:lnTo>
                                      <a:pt x="621" y="466"/>
                                    </a:lnTo>
                                    <a:lnTo>
                                      <a:pt x="621" y="550"/>
                                    </a:lnTo>
                                    <a:lnTo>
                                      <a:pt x="609" y="633"/>
                                    </a:lnTo>
                                    <a:lnTo>
                                      <a:pt x="597" y="717"/>
                                    </a:lnTo>
                                    <a:lnTo>
                                      <a:pt x="562" y="801"/>
                                    </a:lnTo>
                                    <a:lnTo>
                                      <a:pt x="514" y="896"/>
                                    </a:lnTo>
                                    <a:lnTo>
                                      <a:pt x="454" y="1004"/>
                                    </a:lnTo>
                                    <a:lnTo>
                                      <a:pt x="550" y="896"/>
                                    </a:lnTo>
                                    <a:lnTo>
                                      <a:pt x="621" y="789"/>
                                    </a:lnTo>
                                    <a:lnTo>
                                      <a:pt x="669" y="693"/>
                                    </a:lnTo>
                                    <a:lnTo>
                                      <a:pt x="717" y="597"/>
                                    </a:lnTo>
                                    <a:lnTo>
                                      <a:pt x="741" y="514"/>
                                    </a:lnTo>
                                    <a:lnTo>
                                      <a:pt x="753" y="442"/>
                                    </a:lnTo>
                                    <a:lnTo>
                                      <a:pt x="753" y="371"/>
                                    </a:lnTo>
                                    <a:lnTo>
                                      <a:pt x="729" y="299"/>
                                    </a:lnTo>
                                    <a:lnTo>
                                      <a:pt x="693" y="239"/>
                                    </a:lnTo>
                                    <a:lnTo>
                                      <a:pt x="633" y="191"/>
                                    </a:lnTo>
                                    <a:lnTo>
                                      <a:pt x="574" y="144"/>
                                    </a:lnTo>
                                    <a:lnTo>
                                      <a:pt x="490" y="96"/>
                                    </a:lnTo>
                                    <a:lnTo>
                                      <a:pt x="394" y="60"/>
                                    </a:lnTo>
                                    <a:lnTo>
                                      <a:pt x="275" y="36"/>
                                    </a:lnTo>
                                    <a:lnTo>
                                      <a:pt x="143" y="1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0" name="Freeform 2159"/>
                            <wps:cNvSpPr>
                              <a:spLocks/>
                            </wps:cNvSpPr>
                            <wps:spPr bwMode="auto">
                              <a:xfrm>
                                <a:off x="12640" y="9193"/>
                                <a:ext cx="575" cy="736"/>
                              </a:xfrm>
                              <a:custGeom>
                                <a:avLst/>
                                <a:gdLst>
                                  <a:gd name="T0" fmla="*/ 0 w 848"/>
                                  <a:gd name="T1" fmla="*/ 0 h 1122"/>
                                  <a:gd name="T2" fmla="*/ 0 w 848"/>
                                  <a:gd name="T3" fmla="*/ 0 h 1122"/>
                                  <a:gd name="T4" fmla="*/ 0 w 848"/>
                                  <a:gd name="T5" fmla="*/ 0 h 1122"/>
                                  <a:gd name="T6" fmla="*/ 131 w 848"/>
                                  <a:gd name="T7" fmla="*/ 23 h 1122"/>
                                  <a:gd name="T8" fmla="*/ 251 w 848"/>
                                  <a:gd name="T9" fmla="*/ 59 h 1122"/>
                                  <a:gd name="T10" fmla="*/ 346 w 848"/>
                                  <a:gd name="T11" fmla="*/ 95 h 1122"/>
                                  <a:gd name="T12" fmla="*/ 442 w 848"/>
                                  <a:gd name="T13" fmla="*/ 143 h 1122"/>
                                  <a:gd name="T14" fmla="*/ 514 w 848"/>
                                  <a:gd name="T15" fmla="*/ 191 h 1122"/>
                                  <a:gd name="T16" fmla="*/ 573 w 848"/>
                                  <a:gd name="T17" fmla="*/ 250 h 1122"/>
                                  <a:gd name="T18" fmla="*/ 633 w 848"/>
                                  <a:gd name="T19" fmla="*/ 310 h 1122"/>
                                  <a:gd name="T20" fmla="*/ 669 w 848"/>
                                  <a:gd name="T21" fmla="*/ 370 h 1122"/>
                                  <a:gd name="T22" fmla="*/ 693 w 848"/>
                                  <a:gd name="T23" fmla="*/ 441 h 1122"/>
                                  <a:gd name="T24" fmla="*/ 705 w 848"/>
                                  <a:gd name="T25" fmla="*/ 525 h 1122"/>
                                  <a:gd name="T26" fmla="*/ 705 w 848"/>
                                  <a:gd name="T27" fmla="*/ 609 h 1122"/>
                                  <a:gd name="T28" fmla="*/ 693 w 848"/>
                                  <a:gd name="T29" fmla="*/ 704 h 1122"/>
                                  <a:gd name="T30" fmla="*/ 669 w 848"/>
                                  <a:gd name="T31" fmla="*/ 800 h 1122"/>
                                  <a:gd name="T32" fmla="*/ 633 w 848"/>
                                  <a:gd name="T33" fmla="*/ 895 h 1122"/>
                                  <a:gd name="T34" fmla="*/ 585 w 848"/>
                                  <a:gd name="T35" fmla="*/ 1003 h 1122"/>
                                  <a:gd name="T36" fmla="*/ 526 w 848"/>
                                  <a:gd name="T37" fmla="*/ 1122 h 1122"/>
                                  <a:gd name="T38" fmla="*/ 526 w 848"/>
                                  <a:gd name="T39" fmla="*/ 1122 h 1122"/>
                                  <a:gd name="T40" fmla="*/ 621 w 848"/>
                                  <a:gd name="T41" fmla="*/ 1003 h 1122"/>
                                  <a:gd name="T42" fmla="*/ 705 w 848"/>
                                  <a:gd name="T43" fmla="*/ 883 h 1122"/>
                                  <a:gd name="T44" fmla="*/ 765 w 848"/>
                                  <a:gd name="T45" fmla="*/ 776 h 1122"/>
                                  <a:gd name="T46" fmla="*/ 812 w 848"/>
                                  <a:gd name="T47" fmla="*/ 668 h 1122"/>
                                  <a:gd name="T48" fmla="*/ 836 w 848"/>
                                  <a:gd name="T49" fmla="*/ 585 h 1122"/>
                                  <a:gd name="T50" fmla="*/ 848 w 848"/>
                                  <a:gd name="T51" fmla="*/ 489 h 1122"/>
                                  <a:gd name="T52" fmla="*/ 848 w 848"/>
                                  <a:gd name="T53" fmla="*/ 406 h 1122"/>
                                  <a:gd name="T54" fmla="*/ 824 w 848"/>
                                  <a:gd name="T55" fmla="*/ 334 h 1122"/>
                                  <a:gd name="T56" fmla="*/ 776 w 848"/>
                                  <a:gd name="T57" fmla="*/ 274 h 1122"/>
                                  <a:gd name="T58" fmla="*/ 717 w 848"/>
                                  <a:gd name="T59" fmla="*/ 215 h 1122"/>
                                  <a:gd name="T60" fmla="*/ 645 w 848"/>
                                  <a:gd name="T61" fmla="*/ 155 h 1122"/>
                                  <a:gd name="T62" fmla="*/ 549 w 848"/>
                                  <a:gd name="T63" fmla="*/ 107 h 1122"/>
                                  <a:gd name="T64" fmla="*/ 442 w 848"/>
                                  <a:gd name="T65" fmla="*/ 71 h 1122"/>
                                  <a:gd name="T66" fmla="*/ 311 w 848"/>
                                  <a:gd name="T67" fmla="*/ 35 h 1122"/>
                                  <a:gd name="T68" fmla="*/ 167 w 848"/>
                                  <a:gd name="T69" fmla="*/ 11 h 1122"/>
                                  <a:gd name="T70" fmla="*/ 0 w 848"/>
                                  <a:gd name="T71" fmla="*/ 0 h 1122"/>
                                  <a:gd name="T72" fmla="*/ 0 w 848"/>
                                  <a:gd name="T73" fmla="*/ 0 h 1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848" h="112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31" y="23"/>
                                    </a:lnTo>
                                    <a:lnTo>
                                      <a:pt x="251" y="59"/>
                                    </a:lnTo>
                                    <a:lnTo>
                                      <a:pt x="346" y="95"/>
                                    </a:lnTo>
                                    <a:lnTo>
                                      <a:pt x="442" y="143"/>
                                    </a:lnTo>
                                    <a:lnTo>
                                      <a:pt x="514" y="191"/>
                                    </a:lnTo>
                                    <a:lnTo>
                                      <a:pt x="573" y="250"/>
                                    </a:lnTo>
                                    <a:lnTo>
                                      <a:pt x="633" y="310"/>
                                    </a:lnTo>
                                    <a:lnTo>
                                      <a:pt x="669" y="370"/>
                                    </a:lnTo>
                                    <a:lnTo>
                                      <a:pt x="693" y="441"/>
                                    </a:lnTo>
                                    <a:lnTo>
                                      <a:pt x="705" y="525"/>
                                    </a:lnTo>
                                    <a:lnTo>
                                      <a:pt x="705" y="609"/>
                                    </a:lnTo>
                                    <a:lnTo>
                                      <a:pt x="693" y="704"/>
                                    </a:lnTo>
                                    <a:lnTo>
                                      <a:pt x="669" y="800"/>
                                    </a:lnTo>
                                    <a:lnTo>
                                      <a:pt x="633" y="895"/>
                                    </a:lnTo>
                                    <a:lnTo>
                                      <a:pt x="585" y="1003"/>
                                    </a:lnTo>
                                    <a:lnTo>
                                      <a:pt x="526" y="1122"/>
                                    </a:lnTo>
                                    <a:lnTo>
                                      <a:pt x="621" y="1003"/>
                                    </a:lnTo>
                                    <a:lnTo>
                                      <a:pt x="705" y="883"/>
                                    </a:lnTo>
                                    <a:lnTo>
                                      <a:pt x="765" y="776"/>
                                    </a:lnTo>
                                    <a:lnTo>
                                      <a:pt x="812" y="668"/>
                                    </a:lnTo>
                                    <a:lnTo>
                                      <a:pt x="836" y="585"/>
                                    </a:lnTo>
                                    <a:lnTo>
                                      <a:pt x="848" y="489"/>
                                    </a:lnTo>
                                    <a:lnTo>
                                      <a:pt x="848" y="406"/>
                                    </a:lnTo>
                                    <a:lnTo>
                                      <a:pt x="824" y="334"/>
                                    </a:lnTo>
                                    <a:lnTo>
                                      <a:pt x="776" y="274"/>
                                    </a:lnTo>
                                    <a:lnTo>
                                      <a:pt x="717" y="215"/>
                                    </a:lnTo>
                                    <a:lnTo>
                                      <a:pt x="645" y="155"/>
                                    </a:lnTo>
                                    <a:lnTo>
                                      <a:pt x="549" y="107"/>
                                    </a:lnTo>
                                    <a:lnTo>
                                      <a:pt x="442" y="71"/>
                                    </a:lnTo>
                                    <a:lnTo>
                                      <a:pt x="311" y="35"/>
                                    </a:lnTo>
                                    <a:lnTo>
                                      <a:pt x="167" y="1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1" name="Freeform 2160"/>
                            <wps:cNvSpPr>
                              <a:spLocks/>
                            </wps:cNvSpPr>
                            <wps:spPr bwMode="auto">
                              <a:xfrm>
                                <a:off x="11248" y="9851"/>
                                <a:ext cx="1060" cy="376"/>
                              </a:xfrm>
                              <a:custGeom>
                                <a:avLst/>
                                <a:gdLst>
                                  <a:gd name="T0" fmla="*/ 1565 w 1565"/>
                                  <a:gd name="T1" fmla="*/ 573 h 573"/>
                                  <a:gd name="T2" fmla="*/ 1565 w 1565"/>
                                  <a:gd name="T3" fmla="*/ 573 h 573"/>
                                  <a:gd name="T4" fmla="*/ 1565 w 1565"/>
                                  <a:gd name="T5" fmla="*/ 573 h 573"/>
                                  <a:gd name="T6" fmla="*/ 1541 w 1565"/>
                                  <a:gd name="T7" fmla="*/ 454 h 573"/>
                                  <a:gd name="T8" fmla="*/ 1493 w 1565"/>
                                  <a:gd name="T9" fmla="*/ 358 h 573"/>
                                  <a:gd name="T10" fmla="*/ 1446 w 1565"/>
                                  <a:gd name="T11" fmla="*/ 263 h 573"/>
                                  <a:gd name="T12" fmla="*/ 1374 w 1565"/>
                                  <a:gd name="T13" fmla="*/ 191 h 573"/>
                                  <a:gd name="T14" fmla="*/ 1302 w 1565"/>
                                  <a:gd name="T15" fmla="*/ 131 h 573"/>
                                  <a:gd name="T16" fmla="*/ 1219 w 1565"/>
                                  <a:gd name="T17" fmla="*/ 71 h 573"/>
                                  <a:gd name="T18" fmla="*/ 1111 w 1565"/>
                                  <a:gd name="T19" fmla="*/ 36 h 573"/>
                                  <a:gd name="T20" fmla="*/ 1004 w 1565"/>
                                  <a:gd name="T21" fmla="*/ 12 h 573"/>
                                  <a:gd name="T22" fmla="*/ 1004 w 1565"/>
                                  <a:gd name="T23" fmla="*/ 12 h 573"/>
                                  <a:gd name="T24" fmla="*/ 872 w 1565"/>
                                  <a:gd name="T25" fmla="*/ 0 h 573"/>
                                  <a:gd name="T26" fmla="*/ 741 w 1565"/>
                                  <a:gd name="T27" fmla="*/ 12 h 573"/>
                                  <a:gd name="T28" fmla="*/ 621 w 1565"/>
                                  <a:gd name="T29" fmla="*/ 48 h 573"/>
                                  <a:gd name="T30" fmla="*/ 490 w 1565"/>
                                  <a:gd name="T31" fmla="*/ 95 h 573"/>
                                  <a:gd name="T32" fmla="*/ 370 w 1565"/>
                                  <a:gd name="T33" fmla="*/ 179 h 573"/>
                                  <a:gd name="T34" fmla="*/ 239 w 1565"/>
                                  <a:gd name="T35" fmla="*/ 286 h 573"/>
                                  <a:gd name="T36" fmla="*/ 119 w 1565"/>
                                  <a:gd name="T37" fmla="*/ 418 h 573"/>
                                  <a:gd name="T38" fmla="*/ 0 w 1565"/>
                                  <a:gd name="T39" fmla="*/ 573 h 573"/>
                                  <a:gd name="T40" fmla="*/ 0 w 1565"/>
                                  <a:gd name="T41" fmla="*/ 573 h 573"/>
                                  <a:gd name="T42" fmla="*/ 143 w 1565"/>
                                  <a:gd name="T43" fmla="*/ 537 h 573"/>
                                  <a:gd name="T44" fmla="*/ 311 w 1565"/>
                                  <a:gd name="T45" fmla="*/ 513 h 573"/>
                                  <a:gd name="T46" fmla="*/ 502 w 1565"/>
                                  <a:gd name="T47" fmla="*/ 513 h 573"/>
                                  <a:gd name="T48" fmla="*/ 717 w 1565"/>
                                  <a:gd name="T49" fmla="*/ 513 h 573"/>
                                  <a:gd name="T50" fmla="*/ 717 w 1565"/>
                                  <a:gd name="T51" fmla="*/ 513 h 573"/>
                                  <a:gd name="T52" fmla="*/ 1135 w 1565"/>
                                  <a:gd name="T53" fmla="*/ 549 h 573"/>
                                  <a:gd name="T54" fmla="*/ 1135 w 1565"/>
                                  <a:gd name="T55" fmla="*/ 549 h 573"/>
                                  <a:gd name="T56" fmla="*/ 1374 w 1565"/>
                                  <a:gd name="T57" fmla="*/ 573 h 573"/>
                                  <a:gd name="T58" fmla="*/ 1565 w 1565"/>
                                  <a:gd name="T59" fmla="*/ 573 h 573"/>
                                  <a:gd name="T60" fmla="*/ 1565 w 1565"/>
                                  <a:gd name="T61" fmla="*/ 573 h 5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1565" h="573">
                                    <a:moveTo>
                                      <a:pt x="1565" y="573"/>
                                    </a:moveTo>
                                    <a:lnTo>
                                      <a:pt x="1565" y="573"/>
                                    </a:lnTo>
                                    <a:lnTo>
                                      <a:pt x="1541" y="454"/>
                                    </a:lnTo>
                                    <a:lnTo>
                                      <a:pt x="1493" y="358"/>
                                    </a:lnTo>
                                    <a:lnTo>
                                      <a:pt x="1446" y="263"/>
                                    </a:lnTo>
                                    <a:lnTo>
                                      <a:pt x="1374" y="191"/>
                                    </a:lnTo>
                                    <a:lnTo>
                                      <a:pt x="1302" y="131"/>
                                    </a:lnTo>
                                    <a:lnTo>
                                      <a:pt x="1219" y="71"/>
                                    </a:lnTo>
                                    <a:lnTo>
                                      <a:pt x="1111" y="36"/>
                                    </a:lnTo>
                                    <a:lnTo>
                                      <a:pt x="1004" y="12"/>
                                    </a:lnTo>
                                    <a:lnTo>
                                      <a:pt x="872" y="0"/>
                                    </a:lnTo>
                                    <a:lnTo>
                                      <a:pt x="741" y="12"/>
                                    </a:lnTo>
                                    <a:lnTo>
                                      <a:pt x="621" y="48"/>
                                    </a:lnTo>
                                    <a:lnTo>
                                      <a:pt x="490" y="95"/>
                                    </a:lnTo>
                                    <a:lnTo>
                                      <a:pt x="370" y="179"/>
                                    </a:lnTo>
                                    <a:lnTo>
                                      <a:pt x="239" y="286"/>
                                    </a:lnTo>
                                    <a:lnTo>
                                      <a:pt x="119" y="418"/>
                                    </a:lnTo>
                                    <a:lnTo>
                                      <a:pt x="0" y="573"/>
                                    </a:lnTo>
                                    <a:lnTo>
                                      <a:pt x="143" y="537"/>
                                    </a:lnTo>
                                    <a:lnTo>
                                      <a:pt x="311" y="513"/>
                                    </a:lnTo>
                                    <a:lnTo>
                                      <a:pt x="502" y="513"/>
                                    </a:lnTo>
                                    <a:lnTo>
                                      <a:pt x="717" y="513"/>
                                    </a:lnTo>
                                    <a:lnTo>
                                      <a:pt x="1135" y="549"/>
                                    </a:lnTo>
                                    <a:lnTo>
                                      <a:pt x="1374" y="573"/>
                                    </a:lnTo>
                                    <a:lnTo>
                                      <a:pt x="1565" y="5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2" name="Freeform 2161"/>
                            <wps:cNvSpPr>
                              <a:spLocks/>
                            </wps:cNvSpPr>
                            <wps:spPr bwMode="auto">
                              <a:xfrm>
                                <a:off x="11175" y="7743"/>
                                <a:ext cx="664" cy="847"/>
                              </a:xfrm>
                              <a:custGeom>
                                <a:avLst/>
                                <a:gdLst>
                                  <a:gd name="T0" fmla="*/ 598 w 980"/>
                                  <a:gd name="T1" fmla="*/ 1290 h 1290"/>
                                  <a:gd name="T2" fmla="*/ 598 w 980"/>
                                  <a:gd name="T3" fmla="*/ 1290 h 1290"/>
                                  <a:gd name="T4" fmla="*/ 717 w 980"/>
                                  <a:gd name="T5" fmla="*/ 1147 h 1290"/>
                                  <a:gd name="T6" fmla="*/ 813 w 980"/>
                                  <a:gd name="T7" fmla="*/ 1015 h 1290"/>
                                  <a:gd name="T8" fmla="*/ 885 w 980"/>
                                  <a:gd name="T9" fmla="*/ 884 h 1290"/>
                                  <a:gd name="T10" fmla="*/ 932 w 980"/>
                                  <a:gd name="T11" fmla="*/ 776 h 1290"/>
                                  <a:gd name="T12" fmla="*/ 968 w 980"/>
                                  <a:gd name="T13" fmla="*/ 669 h 1290"/>
                                  <a:gd name="T14" fmla="*/ 980 w 980"/>
                                  <a:gd name="T15" fmla="*/ 561 h 1290"/>
                                  <a:gd name="T16" fmla="*/ 968 w 980"/>
                                  <a:gd name="T17" fmla="*/ 466 h 1290"/>
                                  <a:gd name="T18" fmla="*/ 944 w 980"/>
                                  <a:gd name="T19" fmla="*/ 382 h 1290"/>
                                  <a:gd name="T20" fmla="*/ 896 w 980"/>
                                  <a:gd name="T21" fmla="*/ 310 h 1290"/>
                                  <a:gd name="T22" fmla="*/ 825 w 980"/>
                                  <a:gd name="T23" fmla="*/ 239 h 1290"/>
                                  <a:gd name="T24" fmla="*/ 741 w 980"/>
                                  <a:gd name="T25" fmla="*/ 179 h 1290"/>
                                  <a:gd name="T26" fmla="*/ 634 w 980"/>
                                  <a:gd name="T27" fmla="*/ 131 h 1290"/>
                                  <a:gd name="T28" fmla="*/ 502 w 980"/>
                                  <a:gd name="T29" fmla="*/ 83 h 1290"/>
                                  <a:gd name="T30" fmla="*/ 359 w 980"/>
                                  <a:gd name="T31" fmla="*/ 48 h 1290"/>
                                  <a:gd name="T32" fmla="*/ 192 w 980"/>
                                  <a:gd name="T33" fmla="*/ 12 h 1290"/>
                                  <a:gd name="T34" fmla="*/ 0 w 980"/>
                                  <a:gd name="T35" fmla="*/ 0 h 1290"/>
                                  <a:gd name="T36" fmla="*/ 0 w 980"/>
                                  <a:gd name="T37" fmla="*/ 0 h 1290"/>
                                  <a:gd name="T38" fmla="*/ 144 w 980"/>
                                  <a:gd name="T39" fmla="*/ 24 h 1290"/>
                                  <a:gd name="T40" fmla="*/ 287 w 980"/>
                                  <a:gd name="T41" fmla="*/ 60 h 1290"/>
                                  <a:gd name="T42" fmla="*/ 395 w 980"/>
                                  <a:gd name="T43" fmla="*/ 107 h 1290"/>
                                  <a:gd name="T44" fmla="*/ 502 w 980"/>
                                  <a:gd name="T45" fmla="*/ 155 h 1290"/>
                                  <a:gd name="T46" fmla="*/ 598 w 980"/>
                                  <a:gd name="T47" fmla="*/ 215 h 1290"/>
                                  <a:gd name="T48" fmla="*/ 669 w 980"/>
                                  <a:gd name="T49" fmla="*/ 287 h 1290"/>
                                  <a:gd name="T50" fmla="*/ 729 w 980"/>
                                  <a:gd name="T51" fmla="*/ 346 h 1290"/>
                                  <a:gd name="T52" fmla="*/ 777 w 980"/>
                                  <a:gd name="T53" fmla="*/ 430 h 1290"/>
                                  <a:gd name="T54" fmla="*/ 801 w 980"/>
                                  <a:gd name="T55" fmla="*/ 513 h 1290"/>
                                  <a:gd name="T56" fmla="*/ 813 w 980"/>
                                  <a:gd name="T57" fmla="*/ 609 h 1290"/>
                                  <a:gd name="T58" fmla="*/ 825 w 980"/>
                                  <a:gd name="T59" fmla="*/ 705 h 1290"/>
                                  <a:gd name="T60" fmla="*/ 801 w 980"/>
                                  <a:gd name="T61" fmla="*/ 800 h 1290"/>
                                  <a:gd name="T62" fmla="*/ 777 w 980"/>
                                  <a:gd name="T63" fmla="*/ 920 h 1290"/>
                                  <a:gd name="T64" fmla="*/ 729 w 980"/>
                                  <a:gd name="T65" fmla="*/ 1027 h 1290"/>
                                  <a:gd name="T66" fmla="*/ 669 w 980"/>
                                  <a:gd name="T67" fmla="*/ 1158 h 1290"/>
                                  <a:gd name="T68" fmla="*/ 598 w 980"/>
                                  <a:gd name="T69" fmla="*/ 1290 h 1290"/>
                                  <a:gd name="T70" fmla="*/ 598 w 980"/>
                                  <a:gd name="T71" fmla="*/ 1290 h 12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980" h="1290">
                                    <a:moveTo>
                                      <a:pt x="598" y="1290"/>
                                    </a:moveTo>
                                    <a:lnTo>
                                      <a:pt x="598" y="1290"/>
                                    </a:lnTo>
                                    <a:lnTo>
                                      <a:pt x="717" y="1147"/>
                                    </a:lnTo>
                                    <a:lnTo>
                                      <a:pt x="813" y="1015"/>
                                    </a:lnTo>
                                    <a:lnTo>
                                      <a:pt x="885" y="884"/>
                                    </a:lnTo>
                                    <a:lnTo>
                                      <a:pt x="932" y="776"/>
                                    </a:lnTo>
                                    <a:lnTo>
                                      <a:pt x="968" y="669"/>
                                    </a:lnTo>
                                    <a:lnTo>
                                      <a:pt x="980" y="561"/>
                                    </a:lnTo>
                                    <a:lnTo>
                                      <a:pt x="968" y="466"/>
                                    </a:lnTo>
                                    <a:lnTo>
                                      <a:pt x="944" y="382"/>
                                    </a:lnTo>
                                    <a:lnTo>
                                      <a:pt x="896" y="310"/>
                                    </a:lnTo>
                                    <a:lnTo>
                                      <a:pt x="825" y="239"/>
                                    </a:lnTo>
                                    <a:lnTo>
                                      <a:pt x="741" y="179"/>
                                    </a:lnTo>
                                    <a:lnTo>
                                      <a:pt x="634" y="131"/>
                                    </a:lnTo>
                                    <a:lnTo>
                                      <a:pt x="502" y="83"/>
                                    </a:lnTo>
                                    <a:lnTo>
                                      <a:pt x="359" y="48"/>
                                    </a:lnTo>
                                    <a:lnTo>
                                      <a:pt x="192" y="1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44" y="24"/>
                                    </a:lnTo>
                                    <a:lnTo>
                                      <a:pt x="287" y="60"/>
                                    </a:lnTo>
                                    <a:lnTo>
                                      <a:pt x="395" y="107"/>
                                    </a:lnTo>
                                    <a:lnTo>
                                      <a:pt x="502" y="155"/>
                                    </a:lnTo>
                                    <a:lnTo>
                                      <a:pt x="598" y="215"/>
                                    </a:lnTo>
                                    <a:lnTo>
                                      <a:pt x="669" y="287"/>
                                    </a:lnTo>
                                    <a:lnTo>
                                      <a:pt x="729" y="346"/>
                                    </a:lnTo>
                                    <a:lnTo>
                                      <a:pt x="777" y="430"/>
                                    </a:lnTo>
                                    <a:lnTo>
                                      <a:pt x="801" y="513"/>
                                    </a:lnTo>
                                    <a:lnTo>
                                      <a:pt x="813" y="609"/>
                                    </a:lnTo>
                                    <a:lnTo>
                                      <a:pt x="825" y="705"/>
                                    </a:lnTo>
                                    <a:lnTo>
                                      <a:pt x="801" y="800"/>
                                    </a:lnTo>
                                    <a:lnTo>
                                      <a:pt x="777" y="920"/>
                                    </a:lnTo>
                                    <a:lnTo>
                                      <a:pt x="729" y="1027"/>
                                    </a:lnTo>
                                    <a:lnTo>
                                      <a:pt x="669" y="1158"/>
                                    </a:lnTo>
                                    <a:lnTo>
                                      <a:pt x="598" y="12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3" name="Freeform 2162"/>
                            <wps:cNvSpPr>
                              <a:spLocks/>
                            </wps:cNvSpPr>
                            <wps:spPr bwMode="auto">
                              <a:xfrm>
                                <a:off x="12997" y="6200"/>
                                <a:ext cx="1303" cy="642"/>
                              </a:xfrm>
                              <a:custGeom>
                                <a:avLst/>
                                <a:gdLst>
                                  <a:gd name="T0" fmla="*/ 1218 w 1923"/>
                                  <a:gd name="T1" fmla="*/ 943 h 979"/>
                                  <a:gd name="T2" fmla="*/ 1218 w 1923"/>
                                  <a:gd name="T3" fmla="*/ 943 h 979"/>
                                  <a:gd name="T4" fmla="*/ 1362 w 1923"/>
                                  <a:gd name="T5" fmla="*/ 896 h 979"/>
                                  <a:gd name="T6" fmla="*/ 1505 w 1923"/>
                                  <a:gd name="T7" fmla="*/ 824 h 979"/>
                                  <a:gd name="T8" fmla="*/ 1612 w 1923"/>
                                  <a:gd name="T9" fmla="*/ 728 h 979"/>
                                  <a:gd name="T10" fmla="*/ 1720 w 1923"/>
                                  <a:gd name="T11" fmla="*/ 621 h 979"/>
                                  <a:gd name="T12" fmla="*/ 1792 w 1923"/>
                                  <a:gd name="T13" fmla="*/ 490 h 979"/>
                                  <a:gd name="T14" fmla="*/ 1863 w 1923"/>
                                  <a:gd name="T15" fmla="*/ 346 h 979"/>
                                  <a:gd name="T16" fmla="*/ 1899 w 1923"/>
                                  <a:gd name="T17" fmla="*/ 179 h 979"/>
                                  <a:gd name="T18" fmla="*/ 1923 w 1923"/>
                                  <a:gd name="T19" fmla="*/ 0 h 979"/>
                                  <a:gd name="T20" fmla="*/ 0 w 1923"/>
                                  <a:gd name="T21" fmla="*/ 454 h 979"/>
                                  <a:gd name="T22" fmla="*/ 0 w 1923"/>
                                  <a:gd name="T23" fmla="*/ 454 h 979"/>
                                  <a:gd name="T24" fmla="*/ 143 w 1923"/>
                                  <a:gd name="T25" fmla="*/ 609 h 979"/>
                                  <a:gd name="T26" fmla="*/ 286 w 1923"/>
                                  <a:gd name="T27" fmla="*/ 740 h 979"/>
                                  <a:gd name="T28" fmla="*/ 442 w 1923"/>
                                  <a:gd name="T29" fmla="*/ 836 h 979"/>
                                  <a:gd name="T30" fmla="*/ 585 w 1923"/>
                                  <a:gd name="T31" fmla="*/ 908 h 979"/>
                                  <a:gd name="T32" fmla="*/ 740 w 1923"/>
                                  <a:gd name="T33" fmla="*/ 955 h 979"/>
                                  <a:gd name="T34" fmla="*/ 896 w 1923"/>
                                  <a:gd name="T35" fmla="*/ 979 h 979"/>
                                  <a:gd name="T36" fmla="*/ 1051 w 1923"/>
                                  <a:gd name="T37" fmla="*/ 979 h 979"/>
                                  <a:gd name="T38" fmla="*/ 1218 w 1923"/>
                                  <a:gd name="T39" fmla="*/ 943 h 979"/>
                                  <a:gd name="T40" fmla="*/ 1218 w 1923"/>
                                  <a:gd name="T41" fmla="*/ 943 h 9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923" h="979">
                                    <a:moveTo>
                                      <a:pt x="1218" y="943"/>
                                    </a:moveTo>
                                    <a:lnTo>
                                      <a:pt x="1218" y="943"/>
                                    </a:lnTo>
                                    <a:lnTo>
                                      <a:pt x="1362" y="896"/>
                                    </a:lnTo>
                                    <a:lnTo>
                                      <a:pt x="1505" y="824"/>
                                    </a:lnTo>
                                    <a:lnTo>
                                      <a:pt x="1612" y="728"/>
                                    </a:lnTo>
                                    <a:lnTo>
                                      <a:pt x="1720" y="621"/>
                                    </a:lnTo>
                                    <a:lnTo>
                                      <a:pt x="1792" y="490"/>
                                    </a:lnTo>
                                    <a:lnTo>
                                      <a:pt x="1863" y="346"/>
                                    </a:lnTo>
                                    <a:lnTo>
                                      <a:pt x="1899" y="179"/>
                                    </a:lnTo>
                                    <a:lnTo>
                                      <a:pt x="1923" y="0"/>
                                    </a:lnTo>
                                    <a:lnTo>
                                      <a:pt x="0" y="454"/>
                                    </a:lnTo>
                                    <a:lnTo>
                                      <a:pt x="143" y="609"/>
                                    </a:lnTo>
                                    <a:lnTo>
                                      <a:pt x="286" y="740"/>
                                    </a:lnTo>
                                    <a:lnTo>
                                      <a:pt x="442" y="836"/>
                                    </a:lnTo>
                                    <a:lnTo>
                                      <a:pt x="585" y="908"/>
                                    </a:lnTo>
                                    <a:lnTo>
                                      <a:pt x="740" y="955"/>
                                    </a:lnTo>
                                    <a:lnTo>
                                      <a:pt x="896" y="979"/>
                                    </a:lnTo>
                                    <a:lnTo>
                                      <a:pt x="1051" y="979"/>
                                    </a:lnTo>
                                    <a:lnTo>
                                      <a:pt x="1218" y="9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4" name="Freeform 2163"/>
                            <wps:cNvSpPr>
                              <a:spLocks/>
                            </wps:cNvSpPr>
                            <wps:spPr bwMode="auto">
                              <a:xfrm>
                                <a:off x="11336" y="10227"/>
                                <a:ext cx="989" cy="564"/>
                              </a:xfrm>
                              <a:custGeom>
                                <a:avLst/>
                                <a:gdLst>
                                  <a:gd name="T0" fmla="*/ 1434 w 1458"/>
                                  <a:gd name="T1" fmla="*/ 0 h 860"/>
                                  <a:gd name="T2" fmla="*/ 1434 w 1458"/>
                                  <a:gd name="T3" fmla="*/ 0 h 860"/>
                                  <a:gd name="T4" fmla="*/ 1434 w 1458"/>
                                  <a:gd name="T5" fmla="*/ 0 h 860"/>
                                  <a:gd name="T6" fmla="*/ 1434 w 1458"/>
                                  <a:gd name="T7" fmla="*/ 0 h 860"/>
                                  <a:gd name="T8" fmla="*/ 1255 w 1458"/>
                                  <a:gd name="T9" fmla="*/ 84 h 860"/>
                                  <a:gd name="T10" fmla="*/ 1040 w 1458"/>
                                  <a:gd name="T11" fmla="*/ 191 h 860"/>
                                  <a:gd name="T12" fmla="*/ 1040 w 1458"/>
                                  <a:gd name="T13" fmla="*/ 191 h 860"/>
                                  <a:gd name="T14" fmla="*/ 681 w 1458"/>
                                  <a:gd name="T15" fmla="*/ 382 h 860"/>
                                  <a:gd name="T16" fmla="*/ 681 w 1458"/>
                                  <a:gd name="T17" fmla="*/ 382 h 860"/>
                                  <a:gd name="T18" fmla="*/ 478 w 1458"/>
                                  <a:gd name="T19" fmla="*/ 478 h 860"/>
                                  <a:gd name="T20" fmla="*/ 299 w 1458"/>
                                  <a:gd name="T21" fmla="*/ 550 h 860"/>
                                  <a:gd name="T22" fmla="*/ 144 w 1458"/>
                                  <a:gd name="T23" fmla="*/ 597 h 860"/>
                                  <a:gd name="T24" fmla="*/ 0 w 1458"/>
                                  <a:gd name="T25" fmla="*/ 621 h 860"/>
                                  <a:gd name="T26" fmla="*/ 0 w 1458"/>
                                  <a:gd name="T27" fmla="*/ 621 h 860"/>
                                  <a:gd name="T28" fmla="*/ 180 w 1458"/>
                                  <a:gd name="T29" fmla="*/ 717 h 860"/>
                                  <a:gd name="T30" fmla="*/ 335 w 1458"/>
                                  <a:gd name="T31" fmla="*/ 788 h 860"/>
                                  <a:gd name="T32" fmla="*/ 490 w 1458"/>
                                  <a:gd name="T33" fmla="*/ 836 h 860"/>
                                  <a:gd name="T34" fmla="*/ 646 w 1458"/>
                                  <a:gd name="T35" fmla="*/ 860 h 860"/>
                                  <a:gd name="T36" fmla="*/ 777 w 1458"/>
                                  <a:gd name="T37" fmla="*/ 860 h 860"/>
                                  <a:gd name="T38" fmla="*/ 908 w 1458"/>
                                  <a:gd name="T39" fmla="*/ 848 h 860"/>
                                  <a:gd name="T40" fmla="*/ 1028 w 1458"/>
                                  <a:gd name="T41" fmla="*/ 800 h 860"/>
                                  <a:gd name="T42" fmla="*/ 1147 w 1458"/>
                                  <a:gd name="T43" fmla="*/ 741 h 860"/>
                                  <a:gd name="T44" fmla="*/ 1147 w 1458"/>
                                  <a:gd name="T45" fmla="*/ 741 h 860"/>
                                  <a:gd name="T46" fmla="*/ 1243 w 1458"/>
                                  <a:gd name="T47" fmla="*/ 669 h 860"/>
                                  <a:gd name="T48" fmla="*/ 1315 w 1458"/>
                                  <a:gd name="T49" fmla="*/ 597 h 860"/>
                                  <a:gd name="T50" fmla="*/ 1374 w 1458"/>
                                  <a:gd name="T51" fmla="*/ 514 h 860"/>
                                  <a:gd name="T52" fmla="*/ 1410 w 1458"/>
                                  <a:gd name="T53" fmla="*/ 430 h 860"/>
                                  <a:gd name="T54" fmla="*/ 1446 w 1458"/>
                                  <a:gd name="T55" fmla="*/ 323 h 860"/>
                                  <a:gd name="T56" fmla="*/ 1458 w 1458"/>
                                  <a:gd name="T57" fmla="*/ 227 h 860"/>
                                  <a:gd name="T58" fmla="*/ 1458 w 1458"/>
                                  <a:gd name="T59" fmla="*/ 120 h 860"/>
                                  <a:gd name="T60" fmla="*/ 1434 w 1458"/>
                                  <a:gd name="T61" fmla="*/ 0 h 860"/>
                                  <a:gd name="T62" fmla="*/ 1434 w 1458"/>
                                  <a:gd name="T63" fmla="*/ 0 h 8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458" h="860">
                                    <a:moveTo>
                                      <a:pt x="1434" y="0"/>
                                    </a:moveTo>
                                    <a:lnTo>
                                      <a:pt x="1434" y="0"/>
                                    </a:lnTo>
                                    <a:lnTo>
                                      <a:pt x="1255" y="84"/>
                                    </a:lnTo>
                                    <a:lnTo>
                                      <a:pt x="1040" y="191"/>
                                    </a:lnTo>
                                    <a:lnTo>
                                      <a:pt x="681" y="382"/>
                                    </a:lnTo>
                                    <a:lnTo>
                                      <a:pt x="478" y="478"/>
                                    </a:lnTo>
                                    <a:lnTo>
                                      <a:pt x="299" y="550"/>
                                    </a:lnTo>
                                    <a:lnTo>
                                      <a:pt x="144" y="597"/>
                                    </a:lnTo>
                                    <a:lnTo>
                                      <a:pt x="0" y="621"/>
                                    </a:lnTo>
                                    <a:lnTo>
                                      <a:pt x="180" y="717"/>
                                    </a:lnTo>
                                    <a:lnTo>
                                      <a:pt x="335" y="788"/>
                                    </a:lnTo>
                                    <a:lnTo>
                                      <a:pt x="490" y="836"/>
                                    </a:lnTo>
                                    <a:lnTo>
                                      <a:pt x="646" y="860"/>
                                    </a:lnTo>
                                    <a:lnTo>
                                      <a:pt x="777" y="860"/>
                                    </a:lnTo>
                                    <a:lnTo>
                                      <a:pt x="908" y="848"/>
                                    </a:lnTo>
                                    <a:lnTo>
                                      <a:pt x="1028" y="800"/>
                                    </a:lnTo>
                                    <a:lnTo>
                                      <a:pt x="1147" y="741"/>
                                    </a:lnTo>
                                    <a:lnTo>
                                      <a:pt x="1243" y="669"/>
                                    </a:lnTo>
                                    <a:lnTo>
                                      <a:pt x="1315" y="597"/>
                                    </a:lnTo>
                                    <a:lnTo>
                                      <a:pt x="1374" y="514"/>
                                    </a:lnTo>
                                    <a:lnTo>
                                      <a:pt x="1410" y="430"/>
                                    </a:lnTo>
                                    <a:lnTo>
                                      <a:pt x="1446" y="323"/>
                                    </a:lnTo>
                                    <a:lnTo>
                                      <a:pt x="1458" y="227"/>
                                    </a:lnTo>
                                    <a:lnTo>
                                      <a:pt x="1458" y="120"/>
                                    </a:lnTo>
                                    <a:lnTo>
                                      <a:pt x="143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5" name="Freeform 2164"/>
                            <wps:cNvSpPr>
                              <a:spLocks/>
                            </wps:cNvSpPr>
                            <wps:spPr bwMode="auto">
                              <a:xfrm>
                                <a:off x="13385" y="8652"/>
                                <a:ext cx="445" cy="572"/>
                              </a:xfrm>
                              <a:custGeom>
                                <a:avLst/>
                                <a:gdLst>
                                  <a:gd name="T0" fmla="*/ 406 w 657"/>
                                  <a:gd name="T1" fmla="*/ 872 h 872"/>
                                  <a:gd name="T2" fmla="*/ 406 w 657"/>
                                  <a:gd name="T3" fmla="*/ 872 h 872"/>
                                  <a:gd name="T4" fmla="*/ 478 w 657"/>
                                  <a:gd name="T5" fmla="*/ 777 h 872"/>
                                  <a:gd name="T6" fmla="*/ 538 w 657"/>
                                  <a:gd name="T7" fmla="*/ 681 h 872"/>
                                  <a:gd name="T8" fmla="*/ 585 w 657"/>
                                  <a:gd name="T9" fmla="*/ 598 h 872"/>
                                  <a:gd name="T10" fmla="*/ 621 w 657"/>
                                  <a:gd name="T11" fmla="*/ 526 h 872"/>
                                  <a:gd name="T12" fmla="*/ 645 w 657"/>
                                  <a:gd name="T13" fmla="*/ 454 h 872"/>
                                  <a:gd name="T14" fmla="*/ 657 w 657"/>
                                  <a:gd name="T15" fmla="*/ 383 h 872"/>
                                  <a:gd name="T16" fmla="*/ 645 w 657"/>
                                  <a:gd name="T17" fmla="*/ 323 h 872"/>
                                  <a:gd name="T18" fmla="*/ 633 w 657"/>
                                  <a:gd name="T19" fmla="*/ 263 h 872"/>
                                  <a:gd name="T20" fmla="*/ 597 w 657"/>
                                  <a:gd name="T21" fmla="*/ 215 h 872"/>
                                  <a:gd name="T22" fmla="*/ 550 w 657"/>
                                  <a:gd name="T23" fmla="*/ 168 h 872"/>
                                  <a:gd name="T24" fmla="*/ 490 w 657"/>
                                  <a:gd name="T25" fmla="*/ 132 h 872"/>
                                  <a:gd name="T26" fmla="*/ 418 w 657"/>
                                  <a:gd name="T27" fmla="*/ 96 h 872"/>
                                  <a:gd name="T28" fmla="*/ 335 w 657"/>
                                  <a:gd name="T29" fmla="*/ 60 h 872"/>
                                  <a:gd name="T30" fmla="*/ 239 w 657"/>
                                  <a:gd name="T31" fmla="*/ 36 h 872"/>
                                  <a:gd name="T32" fmla="*/ 0 w 657"/>
                                  <a:gd name="T33" fmla="*/ 0 h 872"/>
                                  <a:gd name="T34" fmla="*/ 0 w 657"/>
                                  <a:gd name="T35" fmla="*/ 0 h 872"/>
                                  <a:gd name="T36" fmla="*/ 191 w 657"/>
                                  <a:gd name="T37" fmla="*/ 48 h 872"/>
                                  <a:gd name="T38" fmla="*/ 263 w 657"/>
                                  <a:gd name="T39" fmla="*/ 84 h 872"/>
                                  <a:gd name="T40" fmla="*/ 335 w 657"/>
                                  <a:gd name="T41" fmla="*/ 108 h 872"/>
                                  <a:gd name="T42" fmla="*/ 394 w 657"/>
                                  <a:gd name="T43" fmla="*/ 156 h 872"/>
                                  <a:gd name="T44" fmla="*/ 442 w 657"/>
                                  <a:gd name="T45" fmla="*/ 191 h 872"/>
                                  <a:gd name="T46" fmla="*/ 490 w 657"/>
                                  <a:gd name="T47" fmla="*/ 239 h 872"/>
                                  <a:gd name="T48" fmla="*/ 514 w 657"/>
                                  <a:gd name="T49" fmla="*/ 299 h 872"/>
                                  <a:gd name="T50" fmla="*/ 538 w 657"/>
                                  <a:gd name="T51" fmla="*/ 347 h 872"/>
                                  <a:gd name="T52" fmla="*/ 550 w 657"/>
                                  <a:gd name="T53" fmla="*/ 406 h 872"/>
                                  <a:gd name="T54" fmla="*/ 550 w 657"/>
                                  <a:gd name="T55" fmla="*/ 478 h 872"/>
                                  <a:gd name="T56" fmla="*/ 538 w 657"/>
                                  <a:gd name="T57" fmla="*/ 550 h 872"/>
                                  <a:gd name="T58" fmla="*/ 514 w 657"/>
                                  <a:gd name="T59" fmla="*/ 621 h 872"/>
                                  <a:gd name="T60" fmla="*/ 490 w 657"/>
                                  <a:gd name="T61" fmla="*/ 693 h 872"/>
                                  <a:gd name="T62" fmla="*/ 406 w 657"/>
                                  <a:gd name="T63" fmla="*/ 872 h 872"/>
                                  <a:gd name="T64" fmla="*/ 406 w 657"/>
                                  <a:gd name="T65" fmla="*/ 872 h 8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657" h="872">
                                    <a:moveTo>
                                      <a:pt x="406" y="872"/>
                                    </a:moveTo>
                                    <a:lnTo>
                                      <a:pt x="406" y="872"/>
                                    </a:lnTo>
                                    <a:lnTo>
                                      <a:pt x="478" y="777"/>
                                    </a:lnTo>
                                    <a:lnTo>
                                      <a:pt x="538" y="681"/>
                                    </a:lnTo>
                                    <a:lnTo>
                                      <a:pt x="585" y="598"/>
                                    </a:lnTo>
                                    <a:lnTo>
                                      <a:pt x="621" y="526"/>
                                    </a:lnTo>
                                    <a:lnTo>
                                      <a:pt x="645" y="454"/>
                                    </a:lnTo>
                                    <a:lnTo>
                                      <a:pt x="657" y="383"/>
                                    </a:lnTo>
                                    <a:lnTo>
                                      <a:pt x="645" y="323"/>
                                    </a:lnTo>
                                    <a:lnTo>
                                      <a:pt x="633" y="263"/>
                                    </a:lnTo>
                                    <a:lnTo>
                                      <a:pt x="597" y="215"/>
                                    </a:lnTo>
                                    <a:lnTo>
                                      <a:pt x="550" y="168"/>
                                    </a:lnTo>
                                    <a:lnTo>
                                      <a:pt x="490" y="132"/>
                                    </a:lnTo>
                                    <a:lnTo>
                                      <a:pt x="418" y="96"/>
                                    </a:lnTo>
                                    <a:lnTo>
                                      <a:pt x="335" y="60"/>
                                    </a:lnTo>
                                    <a:lnTo>
                                      <a:pt x="239" y="3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91" y="48"/>
                                    </a:lnTo>
                                    <a:lnTo>
                                      <a:pt x="263" y="84"/>
                                    </a:lnTo>
                                    <a:lnTo>
                                      <a:pt x="335" y="108"/>
                                    </a:lnTo>
                                    <a:lnTo>
                                      <a:pt x="394" y="156"/>
                                    </a:lnTo>
                                    <a:lnTo>
                                      <a:pt x="442" y="191"/>
                                    </a:lnTo>
                                    <a:lnTo>
                                      <a:pt x="490" y="239"/>
                                    </a:lnTo>
                                    <a:lnTo>
                                      <a:pt x="514" y="299"/>
                                    </a:lnTo>
                                    <a:lnTo>
                                      <a:pt x="538" y="347"/>
                                    </a:lnTo>
                                    <a:lnTo>
                                      <a:pt x="550" y="406"/>
                                    </a:lnTo>
                                    <a:lnTo>
                                      <a:pt x="550" y="478"/>
                                    </a:lnTo>
                                    <a:lnTo>
                                      <a:pt x="538" y="550"/>
                                    </a:lnTo>
                                    <a:lnTo>
                                      <a:pt x="514" y="621"/>
                                    </a:lnTo>
                                    <a:lnTo>
                                      <a:pt x="490" y="693"/>
                                    </a:lnTo>
                                    <a:lnTo>
                                      <a:pt x="406" y="8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6" name="Freeform 2165"/>
                            <wps:cNvSpPr>
                              <a:spLocks/>
                            </wps:cNvSpPr>
                            <wps:spPr bwMode="auto">
                              <a:xfrm>
                                <a:off x="10243" y="7743"/>
                                <a:ext cx="988" cy="572"/>
                              </a:xfrm>
                              <a:custGeom>
                                <a:avLst/>
                                <a:gdLst>
                                  <a:gd name="T0" fmla="*/ 1434 w 1458"/>
                                  <a:gd name="T1" fmla="*/ 0 h 872"/>
                                  <a:gd name="T2" fmla="*/ 1434 w 1458"/>
                                  <a:gd name="T3" fmla="*/ 0 h 872"/>
                                  <a:gd name="T4" fmla="*/ 1255 w 1458"/>
                                  <a:gd name="T5" fmla="*/ 83 h 872"/>
                                  <a:gd name="T6" fmla="*/ 1040 w 1458"/>
                                  <a:gd name="T7" fmla="*/ 191 h 872"/>
                                  <a:gd name="T8" fmla="*/ 1040 w 1458"/>
                                  <a:gd name="T9" fmla="*/ 191 h 872"/>
                                  <a:gd name="T10" fmla="*/ 681 w 1458"/>
                                  <a:gd name="T11" fmla="*/ 394 h 872"/>
                                  <a:gd name="T12" fmla="*/ 681 w 1458"/>
                                  <a:gd name="T13" fmla="*/ 394 h 872"/>
                                  <a:gd name="T14" fmla="*/ 478 w 1458"/>
                                  <a:gd name="T15" fmla="*/ 490 h 872"/>
                                  <a:gd name="T16" fmla="*/ 299 w 1458"/>
                                  <a:gd name="T17" fmla="*/ 561 h 872"/>
                                  <a:gd name="T18" fmla="*/ 144 w 1458"/>
                                  <a:gd name="T19" fmla="*/ 609 h 872"/>
                                  <a:gd name="T20" fmla="*/ 0 w 1458"/>
                                  <a:gd name="T21" fmla="*/ 633 h 872"/>
                                  <a:gd name="T22" fmla="*/ 0 w 1458"/>
                                  <a:gd name="T23" fmla="*/ 633 h 872"/>
                                  <a:gd name="T24" fmla="*/ 168 w 1458"/>
                                  <a:gd name="T25" fmla="*/ 717 h 872"/>
                                  <a:gd name="T26" fmla="*/ 335 w 1458"/>
                                  <a:gd name="T27" fmla="*/ 788 h 872"/>
                                  <a:gd name="T28" fmla="*/ 490 w 1458"/>
                                  <a:gd name="T29" fmla="*/ 836 h 872"/>
                                  <a:gd name="T30" fmla="*/ 634 w 1458"/>
                                  <a:gd name="T31" fmla="*/ 860 h 872"/>
                                  <a:gd name="T32" fmla="*/ 777 w 1458"/>
                                  <a:gd name="T33" fmla="*/ 872 h 872"/>
                                  <a:gd name="T34" fmla="*/ 908 w 1458"/>
                                  <a:gd name="T35" fmla="*/ 848 h 872"/>
                                  <a:gd name="T36" fmla="*/ 1028 w 1458"/>
                                  <a:gd name="T37" fmla="*/ 812 h 872"/>
                                  <a:gd name="T38" fmla="*/ 1135 w 1458"/>
                                  <a:gd name="T39" fmla="*/ 752 h 872"/>
                                  <a:gd name="T40" fmla="*/ 1135 w 1458"/>
                                  <a:gd name="T41" fmla="*/ 752 h 872"/>
                                  <a:gd name="T42" fmla="*/ 1231 w 1458"/>
                                  <a:gd name="T43" fmla="*/ 681 h 872"/>
                                  <a:gd name="T44" fmla="*/ 1303 w 1458"/>
                                  <a:gd name="T45" fmla="*/ 597 h 872"/>
                                  <a:gd name="T46" fmla="*/ 1362 w 1458"/>
                                  <a:gd name="T47" fmla="*/ 513 h 872"/>
                                  <a:gd name="T48" fmla="*/ 1410 w 1458"/>
                                  <a:gd name="T49" fmla="*/ 430 h 872"/>
                                  <a:gd name="T50" fmla="*/ 1434 w 1458"/>
                                  <a:gd name="T51" fmla="*/ 334 h 872"/>
                                  <a:gd name="T52" fmla="*/ 1458 w 1458"/>
                                  <a:gd name="T53" fmla="*/ 227 h 872"/>
                                  <a:gd name="T54" fmla="*/ 1446 w 1458"/>
                                  <a:gd name="T55" fmla="*/ 119 h 872"/>
                                  <a:gd name="T56" fmla="*/ 1434 w 1458"/>
                                  <a:gd name="T57" fmla="*/ 0 h 872"/>
                                  <a:gd name="T58" fmla="*/ 1434 w 1458"/>
                                  <a:gd name="T59" fmla="*/ 0 h 8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</a:cxnLst>
                                <a:rect l="0" t="0" r="r" b="b"/>
                                <a:pathLst>
                                  <a:path w="1458" h="872">
                                    <a:moveTo>
                                      <a:pt x="1434" y="0"/>
                                    </a:moveTo>
                                    <a:lnTo>
                                      <a:pt x="1434" y="0"/>
                                    </a:lnTo>
                                    <a:lnTo>
                                      <a:pt x="1255" y="83"/>
                                    </a:lnTo>
                                    <a:lnTo>
                                      <a:pt x="1040" y="191"/>
                                    </a:lnTo>
                                    <a:lnTo>
                                      <a:pt x="681" y="394"/>
                                    </a:lnTo>
                                    <a:lnTo>
                                      <a:pt x="478" y="490"/>
                                    </a:lnTo>
                                    <a:lnTo>
                                      <a:pt x="299" y="561"/>
                                    </a:lnTo>
                                    <a:lnTo>
                                      <a:pt x="144" y="609"/>
                                    </a:lnTo>
                                    <a:lnTo>
                                      <a:pt x="0" y="633"/>
                                    </a:lnTo>
                                    <a:lnTo>
                                      <a:pt x="168" y="717"/>
                                    </a:lnTo>
                                    <a:lnTo>
                                      <a:pt x="335" y="788"/>
                                    </a:lnTo>
                                    <a:lnTo>
                                      <a:pt x="490" y="836"/>
                                    </a:lnTo>
                                    <a:lnTo>
                                      <a:pt x="634" y="860"/>
                                    </a:lnTo>
                                    <a:lnTo>
                                      <a:pt x="777" y="872"/>
                                    </a:lnTo>
                                    <a:lnTo>
                                      <a:pt x="908" y="848"/>
                                    </a:lnTo>
                                    <a:lnTo>
                                      <a:pt x="1028" y="812"/>
                                    </a:lnTo>
                                    <a:lnTo>
                                      <a:pt x="1135" y="752"/>
                                    </a:lnTo>
                                    <a:lnTo>
                                      <a:pt x="1231" y="681"/>
                                    </a:lnTo>
                                    <a:lnTo>
                                      <a:pt x="1303" y="597"/>
                                    </a:lnTo>
                                    <a:lnTo>
                                      <a:pt x="1362" y="513"/>
                                    </a:lnTo>
                                    <a:lnTo>
                                      <a:pt x="1410" y="430"/>
                                    </a:lnTo>
                                    <a:lnTo>
                                      <a:pt x="1434" y="334"/>
                                    </a:lnTo>
                                    <a:lnTo>
                                      <a:pt x="1458" y="227"/>
                                    </a:lnTo>
                                    <a:lnTo>
                                      <a:pt x="1446" y="119"/>
                                    </a:lnTo>
                                    <a:lnTo>
                                      <a:pt x="143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7" name="Freeform 2166"/>
                            <wps:cNvSpPr>
                              <a:spLocks/>
                            </wps:cNvSpPr>
                            <wps:spPr bwMode="auto">
                              <a:xfrm>
                                <a:off x="9256" y="6889"/>
                                <a:ext cx="1895" cy="2006"/>
                              </a:xfrm>
                              <a:custGeom>
                                <a:avLst/>
                                <a:gdLst>
                                  <a:gd name="T0" fmla="*/ 2604 w 2796"/>
                                  <a:gd name="T1" fmla="*/ 3022 h 3058"/>
                                  <a:gd name="T2" fmla="*/ 2700 w 2796"/>
                                  <a:gd name="T3" fmla="*/ 3034 h 3058"/>
                                  <a:gd name="T4" fmla="*/ 2258 w 2796"/>
                                  <a:gd name="T5" fmla="*/ 2902 h 3058"/>
                                  <a:gd name="T6" fmla="*/ 1828 w 2796"/>
                                  <a:gd name="T7" fmla="*/ 2699 h 3058"/>
                                  <a:gd name="T8" fmla="*/ 1386 w 2796"/>
                                  <a:gd name="T9" fmla="*/ 2365 h 3058"/>
                                  <a:gd name="T10" fmla="*/ 1063 w 2796"/>
                                  <a:gd name="T11" fmla="*/ 1971 h 3058"/>
                                  <a:gd name="T12" fmla="*/ 908 w 2796"/>
                                  <a:gd name="T13" fmla="*/ 1660 h 3058"/>
                                  <a:gd name="T14" fmla="*/ 800 w 2796"/>
                                  <a:gd name="T15" fmla="*/ 1242 h 3058"/>
                                  <a:gd name="T16" fmla="*/ 800 w 2796"/>
                                  <a:gd name="T17" fmla="*/ 991 h 3058"/>
                                  <a:gd name="T18" fmla="*/ 908 w 2796"/>
                                  <a:gd name="T19" fmla="*/ 669 h 3058"/>
                                  <a:gd name="T20" fmla="*/ 1051 w 2796"/>
                                  <a:gd name="T21" fmla="*/ 502 h 3058"/>
                                  <a:gd name="T22" fmla="*/ 1242 w 2796"/>
                                  <a:gd name="T23" fmla="*/ 394 h 3058"/>
                                  <a:gd name="T24" fmla="*/ 1541 w 2796"/>
                                  <a:gd name="T25" fmla="*/ 334 h 3058"/>
                                  <a:gd name="T26" fmla="*/ 1529 w 2796"/>
                                  <a:gd name="T27" fmla="*/ 334 h 3058"/>
                                  <a:gd name="T28" fmla="*/ 1195 w 2796"/>
                                  <a:gd name="T29" fmla="*/ 382 h 3058"/>
                                  <a:gd name="T30" fmla="*/ 980 w 2796"/>
                                  <a:gd name="T31" fmla="*/ 490 h 3058"/>
                                  <a:gd name="T32" fmla="*/ 824 w 2796"/>
                                  <a:gd name="T33" fmla="*/ 657 h 3058"/>
                                  <a:gd name="T34" fmla="*/ 717 w 2796"/>
                                  <a:gd name="T35" fmla="*/ 991 h 3058"/>
                                  <a:gd name="T36" fmla="*/ 717 w 2796"/>
                                  <a:gd name="T37" fmla="*/ 1266 h 3058"/>
                                  <a:gd name="T38" fmla="*/ 848 w 2796"/>
                                  <a:gd name="T39" fmla="*/ 1684 h 3058"/>
                                  <a:gd name="T40" fmla="*/ 980 w 2796"/>
                                  <a:gd name="T41" fmla="*/ 1947 h 3058"/>
                                  <a:gd name="T42" fmla="*/ 1242 w 2796"/>
                                  <a:gd name="T43" fmla="*/ 2293 h 3058"/>
                                  <a:gd name="T44" fmla="*/ 1601 w 2796"/>
                                  <a:gd name="T45" fmla="*/ 2592 h 3058"/>
                                  <a:gd name="T46" fmla="*/ 1230 w 2796"/>
                                  <a:gd name="T47" fmla="*/ 2365 h 3058"/>
                                  <a:gd name="T48" fmla="*/ 753 w 2796"/>
                                  <a:gd name="T49" fmla="*/ 1947 h 3058"/>
                                  <a:gd name="T50" fmla="*/ 382 w 2796"/>
                                  <a:gd name="T51" fmla="*/ 1469 h 3058"/>
                                  <a:gd name="T52" fmla="*/ 215 w 2796"/>
                                  <a:gd name="T53" fmla="*/ 1159 h 3058"/>
                                  <a:gd name="T54" fmla="*/ 107 w 2796"/>
                                  <a:gd name="T55" fmla="*/ 860 h 3058"/>
                                  <a:gd name="T56" fmla="*/ 84 w 2796"/>
                                  <a:gd name="T57" fmla="*/ 478 h 3058"/>
                                  <a:gd name="T58" fmla="*/ 155 w 2796"/>
                                  <a:gd name="T59" fmla="*/ 263 h 3058"/>
                                  <a:gd name="T60" fmla="*/ 394 w 2796"/>
                                  <a:gd name="T61" fmla="*/ 60 h 3058"/>
                                  <a:gd name="T62" fmla="*/ 585 w 2796"/>
                                  <a:gd name="T63" fmla="*/ 12 h 3058"/>
                                  <a:gd name="T64" fmla="*/ 812 w 2796"/>
                                  <a:gd name="T65" fmla="*/ 12 h 3058"/>
                                  <a:gd name="T66" fmla="*/ 442 w 2796"/>
                                  <a:gd name="T67" fmla="*/ 24 h 3058"/>
                                  <a:gd name="T68" fmla="*/ 227 w 2796"/>
                                  <a:gd name="T69" fmla="*/ 96 h 3058"/>
                                  <a:gd name="T70" fmla="*/ 24 w 2796"/>
                                  <a:gd name="T71" fmla="*/ 358 h 3058"/>
                                  <a:gd name="T72" fmla="*/ 0 w 2796"/>
                                  <a:gd name="T73" fmla="*/ 597 h 3058"/>
                                  <a:gd name="T74" fmla="*/ 36 w 2796"/>
                                  <a:gd name="T75" fmla="*/ 872 h 3058"/>
                                  <a:gd name="T76" fmla="*/ 227 w 2796"/>
                                  <a:gd name="T77" fmla="*/ 1338 h 3058"/>
                                  <a:gd name="T78" fmla="*/ 454 w 2796"/>
                                  <a:gd name="T79" fmla="*/ 1672 h 3058"/>
                                  <a:gd name="T80" fmla="*/ 884 w 2796"/>
                                  <a:gd name="T81" fmla="*/ 2150 h 3058"/>
                                  <a:gd name="T82" fmla="*/ 1434 w 2796"/>
                                  <a:gd name="T83" fmla="*/ 2544 h 3058"/>
                                  <a:gd name="T84" fmla="*/ 1852 w 2796"/>
                                  <a:gd name="T85" fmla="*/ 2771 h 3058"/>
                                  <a:gd name="T86" fmla="*/ 2246 w 2796"/>
                                  <a:gd name="T87" fmla="*/ 2926 h 3058"/>
                                  <a:gd name="T88" fmla="*/ 2796 w 2796"/>
                                  <a:gd name="T89" fmla="*/ 3058 h 30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2796" h="3058">
                                    <a:moveTo>
                                      <a:pt x="2796" y="3058"/>
                                    </a:moveTo>
                                    <a:lnTo>
                                      <a:pt x="2796" y="3058"/>
                                    </a:lnTo>
                                    <a:lnTo>
                                      <a:pt x="2604" y="3022"/>
                                    </a:lnTo>
                                    <a:lnTo>
                                      <a:pt x="2700" y="3034"/>
                                    </a:lnTo>
                                    <a:lnTo>
                                      <a:pt x="2473" y="2986"/>
                                    </a:lnTo>
                                    <a:lnTo>
                                      <a:pt x="2258" y="2902"/>
                                    </a:lnTo>
                                    <a:lnTo>
                                      <a:pt x="2043" y="2807"/>
                                    </a:lnTo>
                                    <a:lnTo>
                                      <a:pt x="1828" y="2699"/>
                                    </a:lnTo>
                                    <a:lnTo>
                                      <a:pt x="1673" y="2592"/>
                                    </a:lnTo>
                                    <a:lnTo>
                                      <a:pt x="1529" y="2484"/>
                                    </a:lnTo>
                                    <a:lnTo>
                                      <a:pt x="1386" y="2365"/>
                                    </a:lnTo>
                                    <a:lnTo>
                                      <a:pt x="1266" y="2234"/>
                                    </a:lnTo>
                                    <a:lnTo>
                                      <a:pt x="1159" y="2102"/>
                                    </a:lnTo>
                                    <a:lnTo>
                                      <a:pt x="1063" y="1971"/>
                                    </a:lnTo>
                                    <a:lnTo>
                                      <a:pt x="980" y="1815"/>
                                    </a:lnTo>
                                    <a:lnTo>
                                      <a:pt x="908" y="1660"/>
                                    </a:lnTo>
                                    <a:lnTo>
                                      <a:pt x="848" y="1517"/>
                                    </a:lnTo>
                                    <a:lnTo>
                                      <a:pt x="812" y="1385"/>
                                    </a:lnTo>
                                    <a:lnTo>
                                      <a:pt x="800" y="1242"/>
                                    </a:lnTo>
                                    <a:lnTo>
                                      <a:pt x="788" y="1111"/>
                                    </a:lnTo>
                                    <a:lnTo>
                                      <a:pt x="800" y="991"/>
                                    </a:lnTo>
                                    <a:lnTo>
                                      <a:pt x="824" y="872"/>
                                    </a:lnTo>
                                    <a:lnTo>
                                      <a:pt x="848" y="764"/>
                                    </a:lnTo>
                                    <a:lnTo>
                                      <a:pt x="908" y="669"/>
                                    </a:lnTo>
                                    <a:lnTo>
                                      <a:pt x="968" y="573"/>
                                    </a:lnTo>
                                    <a:lnTo>
                                      <a:pt x="1051" y="502"/>
                                    </a:lnTo>
                                    <a:lnTo>
                                      <a:pt x="1135" y="430"/>
                                    </a:lnTo>
                                    <a:lnTo>
                                      <a:pt x="1242" y="394"/>
                                    </a:lnTo>
                                    <a:lnTo>
                                      <a:pt x="1338" y="358"/>
                                    </a:lnTo>
                                    <a:lnTo>
                                      <a:pt x="1434" y="346"/>
                                    </a:lnTo>
                                    <a:lnTo>
                                      <a:pt x="1541" y="334"/>
                                    </a:lnTo>
                                    <a:lnTo>
                                      <a:pt x="1649" y="346"/>
                                    </a:lnTo>
                                    <a:lnTo>
                                      <a:pt x="1529" y="334"/>
                                    </a:lnTo>
                                    <a:lnTo>
                                      <a:pt x="1410" y="334"/>
                                    </a:lnTo>
                                    <a:lnTo>
                                      <a:pt x="1290" y="346"/>
                                    </a:lnTo>
                                    <a:lnTo>
                                      <a:pt x="1195" y="382"/>
                                    </a:lnTo>
                                    <a:lnTo>
                                      <a:pt x="1075" y="430"/>
                                    </a:lnTo>
                                    <a:lnTo>
                                      <a:pt x="980" y="490"/>
                                    </a:lnTo>
                                    <a:lnTo>
                                      <a:pt x="896" y="561"/>
                                    </a:lnTo>
                                    <a:lnTo>
                                      <a:pt x="824" y="657"/>
                                    </a:lnTo>
                                    <a:lnTo>
                                      <a:pt x="776" y="764"/>
                                    </a:lnTo>
                                    <a:lnTo>
                                      <a:pt x="741" y="872"/>
                                    </a:lnTo>
                                    <a:lnTo>
                                      <a:pt x="717" y="991"/>
                                    </a:lnTo>
                                    <a:lnTo>
                                      <a:pt x="717" y="1123"/>
                                    </a:lnTo>
                                    <a:lnTo>
                                      <a:pt x="717" y="1266"/>
                                    </a:lnTo>
                                    <a:lnTo>
                                      <a:pt x="753" y="1397"/>
                                    </a:lnTo>
                                    <a:lnTo>
                                      <a:pt x="788" y="1541"/>
                                    </a:lnTo>
                                    <a:lnTo>
                                      <a:pt x="848" y="1684"/>
                                    </a:lnTo>
                                    <a:lnTo>
                                      <a:pt x="908" y="1815"/>
                                    </a:lnTo>
                                    <a:lnTo>
                                      <a:pt x="980" y="1947"/>
                                    </a:lnTo>
                                    <a:lnTo>
                                      <a:pt x="1063" y="2066"/>
                                    </a:lnTo>
                                    <a:lnTo>
                                      <a:pt x="1147" y="2186"/>
                                    </a:lnTo>
                                    <a:lnTo>
                                      <a:pt x="1242" y="2293"/>
                                    </a:lnTo>
                                    <a:lnTo>
                                      <a:pt x="1350" y="2401"/>
                                    </a:lnTo>
                                    <a:lnTo>
                                      <a:pt x="1469" y="2496"/>
                                    </a:lnTo>
                                    <a:lnTo>
                                      <a:pt x="1601" y="2592"/>
                                    </a:lnTo>
                                    <a:lnTo>
                                      <a:pt x="1410" y="2484"/>
                                    </a:lnTo>
                                    <a:lnTo>
                                      <a:pt x="1230" y="2365"/>
                                    </a:lnTo>
                                    <a:lnTo>
                                      <a:pt x="1063" y="2234"/>
                                    </a:lnTo>
                                    <a:lnTo>
                                      <a:pt x="908" y="2090"/>
                                    </a:lnTo>
                                    <a:lnTo>
                                      <a:pt x="753" y="1947"/>
                                    </a:lnTo>
                                    <a:lnTo>
                                      <a:pt x="621" y="1792"/>
                                    </a:lnTo>
                                    <a:lnTo>
                                      <a:pt x="502" y="1636"/>
                                    </a:lnTo>
                                    <a:lnTo>
                                      <a:pt x="382" y="1469"/>
                                    </a:lnTo>
                                    <a:lnTo>
                                      <a:pt x="287" y="1314"/>
                                    </a:lnTo>
                                    <a:lnTo>
                                      <a:pt x="215" y="1159"/>
                                    </a:lnTo>
                                    <a:lnTo>
                                      <a:pt x="155" y="1015"/>
                                    </a:lnTo>
                                    <a:lnTo>
                                      <a:pt x="107" y="860"/>
                                    </a:lnTo>
                                    <a:lnTo>
                                      <a:pt x="84" y="729"/>
                                    </a:lnTo>
                                    <a:lnTo>
                                      <a:pt x="72" y="597"/>
                                    </a:lnTo>
                                    <a:lnTo>
                                      <a:pt x="84" y="478"/>
                                    </a:lnTo>
                                    <a:lnTo>
                                      <a:pt x="107" y="358"/>
                                    </a:lnTo>
                                    <a:lnTo>
                                      <a:pt x="155" y="263"/>
                                    </a:lnTo>
                                    <a:lnTo>
                                      <a:pt x="215" y="179"/>
                                    </a:lnTo>
                                    <a:lnTo>
                                      <a:pt x="299" y="107"/>
                                    </a:lnTo>
                                    <a:lnTo>
                                      <a:pt x="394" y="60"/>
                                    </a:lnTo>
                                    <a:lnTo>
                                      <a:pt x="490" y="24"/>
                                    </a:lnTo>
                                    <a:lnTo>
                                      <a:pt x="585" y="12"/>
                                    </a:lnTo>
                                    <a:lnTo>
                                      <a:pt x="693" y="0"/>
                                    </a:lnTo>
                                    <a:lnTo>
                                      <a:pt x="812" y="12"/>
                                    </a:lnTo>
                                    <a:lnTo>
                                      <a:pt x="681" y="0"/>
                                    </a:lnTo>
                                    <a:lnTo>
                                      <a:pt x="549" y="0"/>
                                    </a:lnTo>
                                    <a:lnTo>
                                      <a:pt x="442" y="24"/>
                                    </a:lnTo>
                                    <a:lnTo>
                                      <a:pt x="334" y="48"/>
                                    </a:lnTo>
                                    <a:lnTo>
                                      <a:pt x="227" y="96"/>
                                    </a:lnTo>
                                    <a:lnTo>
                                      <a:pt x="143" y="167"/>
                                    </a:lnTo>
                                    <a:lnTo>
                                      <a:pt x="72" y="251"/>
                                    </a:lnTo>
                                    <a:lnTo>
                                      <a:pt x="24" y="358"/>
                                    </a:lnTo>
                                    <a:lnTo>
                                      <a:pt x="0" y="478"/>
                                    </a:lnTo>
                                    <a:lnTo>
                                      <a:pt x="0" y="597"/>
                                    </a:lnTo>
                                    <a:lnTo>
                                      <a:pt x="0" y="729"/>
                                    </a:lnTo>
                                    <a:lnTo>
                                      <a:pt x="36" y="872"/>
                                    </a:lnTo>
                                    <a:lnTo>
                                      <a:pt x="84" y="1027"/>
                                    </a:lnTo>
                                    <a:lnTo>
                                      <a:pt x="143" y="1182"/>
                                    </a:lnTo>
                                    <a:lnTo>
                                      <a:pt x="227" y="1338"/>
                                    </a:lnTo>
                                    <a:lnTo>
                                      <a:pt x="322" y="1493"/>
                                    </a:lnTo>
                                    <a:lnTo>
                                      <a:pt x="454" y="1672"/>
                                    </a:lnTo>
                                    <a:lnTo>
                                      <a:pt x="585" y="1839"/>
                                    </a:lnTo>
                                    <a:lnTo>
                                      <a:pt x="729" y="1995"/>
                                    </a:lnTo>
                                    <a:lnTo>
                                      <a:pt x="884" y="2150"/>
                                    </a:lnTo>
                                    <a:lnTo>
                                      <a:pt x="1063" y="2293"/>
                                    </a:lnTo>
                                    <a:lnTo>
                                      <a:pt x="1242" y="2425"/>
                                    </a:lnTo>
                                    <a:lnTo>
                                      <a:pt x="1434" y="2544"/>
                                    </a:lnTo>
                                    <a:lnTo>
                                      <a:pt x="1637" y="2663"/>
                                    </a:lnTo>
                                    <a:lnTo>
                                      <a:pt x="1852" y="2771"/>
                                    </a:lnTo>
                                    <a:lnTo>
                                      <a:pt x="2067" y="2855"/>
                                    </a:lnTo>
                                    <a:lnTo>
                                      <a:pt x="2246" y="2926"/>
                                    </a:lnTo>
                                    <a:lnTo>
                                      <a:pt x="2425" y="2986"/>
                                    </a:lnTo>
                                    <a:lnTo>
                                      <a:pt x="2616" y="3022"/>
                                    </a:lnTo>
                                    <a:lnTo>
                                      <a:pt x="2796" y="30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18" name="Group 2167"/>
                          <wpg:cNvGrpSpPr>
                            <a:grpSpLocks/>
                          </wpg:cNvGrpSpPr>
                          <wpg:grpSpPr bwMode="auto">
                            <a:xfrm>
                              <a:off x="1542" y="1367"/>
                              <a:ext cx="4695" cy="2954"/>
                              <a:chOff x="1805" y="1390"/>
                              <a:chExt cx="5430" cy="3417"/>
                            </a:xfrm>
                          </wpg:grpSpPr>
                          <wpg:grpSp>
                            <wpg:cNvPr id="319" name="Group 2168"/>
                            <wpg:cNvGrpSpPr>
                              <a:grpSpLocks/>
                            </wpg:cNvGrpSpPr>
                            <wpg:grpSpPr bwMode="auto">
                              <a:xfrm rot="89989">
                                <a:off x="1805" y="1390"/>
                                <a:ext cx="5430" cy="3417"/>
                                <a:chOff x="19" y="19"/>
                                <a:chExt cx="5952" cy="3746"/>
                              </a:xfrm>
                            </wpg:grpSpPr>
                            <wps:wsp>
                              <wps:cNvPr id="320" name="Freeform 2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13" y="2636"/>
                                  <a:ext cx="939" cy="1129"/>
                                </a:xfrm>
                                <a:custGeom>
                                  <a:avLst/>
                                  <a:gdLst>
                                    <a:gd name="T0" fmla="*/ 929 w 939"/>
                                    <a:gd name="T1" fmla="*/ 10 h 1129"/>
                                    <a:gd name="T2" fmla="*/ 929 w 939"/>
                                    <a:gd name="T3" fmla="*/ 10 h 1129"/>
                                    <a:gd name="T4" fmla="*/ 815 w 939"/>
                                    <a:gd name="T5" fmla="*/ 10 h 1129"/>
                                    <a:gd name="T6" fmla="*/ 711 w 939"/>
                                    <a:gd name="T7" fmla="*/ 0 h 1129"/>
                                    <a:gd name="T8" fmla="*/ 616 w 939"/>
                                    <a:gd name="T9" fmla="*/ 10 h 1129"/>
                                    <a:gd name="T10" fmla="*/ 522 w 939"/>
                                    <a:gd name="T11" fmla="*/ 19 h 1129"/>
                                    <a:gd name="T12" fmla="*/ 436 w 939"/>
                                    <a:gd name="T13" fmla="*/ 38 h 1129"/>
                                    <a:gd name="T14" fmla="*/ 361 w 939"/>
                                    <a:gd name="T15" fmla="*/ 57 h 1129"/>
                                    <a:gd name="T16" fmla="*/ 285 w 939"/>
                                    <a:gd name="T17" fmla="*/ 86 h 1129"/>
                                    <a:gd name="T18" fmla="*/ 218 w 939"/>
                                    <a:gd name="T19" fmla="*/ 124 h 1129"/>
                                    <a:gd name="T20" fmla="*/ 218 w 939"/>
                                    <a:gd name="T21" fmla="*/ 124 h 1129"/>
                                    <a:gd name="T22" fmla="*/ 152 w 939"/>
                                    <a:gd name="T23" fmla="*/ 162 h 1129"/>
                                    <a:gd name="T24" fmla="*/ 95 w 939"/>
                                    <a:gd name="T25" fmla="*/ 209 h 1129"/>
                                    <a:gd name="T26" fmla="*/ 57 w 939"/>
                                    <a:gd name="T27" fmla="*/ 266 h 1129"/>
                                    <a:gd name="T28" fmla="*/ 29 w 939"/>
                                    <a:gd name="T29" fmla="*/ 323 h 1129"/>
                                    <a:gd name="T30" fmla="*/ 10 w 939"/>
                                    <a:gd name="T31" fmla="*/ 380 h 1129"/>
                                    <a:gd name="T32" fmla="*/ 0 w 939"/>
                                    <a:gd name="T33" fmla="*/ 456 h 1129"/>
                                    <a:gd name="T34" fmla="*/ 0 w 939"/>
                                    <a:gd name="T35" fmla="*/ 522 h 1129"/>
                                    <a:gd name="T36" fmla="*/ 19 w 939"/>
                                    <a:gd name="T37" fmla="*/ 598 h 1129"/>
                                    <a:gd name="T38" fmla="*/ 19 w 939"/>
                                    <a:gd name="T39" fmla="*/ 598 h 1129"/>
                                    <a:gd name="T40" fmla="*/ 67 w 939"/>
                                    <a:gd name="T41" fmla="*/ 740 h 1129"/>
                                    <a:gd name="T42" fmla="*/ 143 w 939"/>
                                    <a:gd name="T43" fmla="*/ 873 h 1129"/>
                                    <a:gd name="T44" fmla="*/ 228 w 939"/>
                                    <a:gd name="T45" fmla="*/ 1006 h 1129"/>
                                    <a:gd name="T46" fmla="*/ 332 w 939"/>
                                    <a:gd name="T47" fmla="*/ 1129 h 1129"/>
                                    <a:gd name="T48" fmla="*/ 939 w 939"/>
                                    <a:gd name="T49" fmla="*/ 1129 h 1129"/>
                                    <a:gd name="T50" fmla="*/ 939 w 939"/>
                                    <a:gd name="T51" fmla="*/ 1129 h 1129"/>
                                    <a:gd name="T52" fmla="*/ 882 w 939"/>
                                    <a:gd name="T53" fmla="*/ 1063 h 1129"/>
                                    <a:gd name="T54" fmla="*/ 825 w 939"/>
                                    <a:gd name="T55" fmla="*/ 996 h 1129"/>
                                    <a:gd name="T56" fmla="*/ 778 w 939"/>
                                    <a:gd name="T57" fmla="*/ 920 h 1129"/>
                                    <a:gd name="T58" fmla="*/ 740 w 939"/>
                                    <a:gd name="T59" fmla="*/ 845 h 1129"/>
                                    <a:gd name="T60" fmla="*/ 702 w 939"/>
                                    <a:gd name="T61" fmla="*/ 759 h 1129"/>
                                    <a:gd name="T62" fmla="*/ 664 w 939"/>
                                    <a:gd name="T63" fmla="*/ 683 h 1129"/>
                                    <a:gd name="T64" fmla="*/ 645 w 939"/>
                                    <a:gd name="T65" fmla="*/ 588 h 1129"/>
                                    <a:gd name="T66" fmla="*/ 626 w 939"/>
                                    <a:gd name="T67" fmla="*/ 503 h 1129"/>
                                    <a:gd name="T68" fmla="*/ 626 w 939"/>
                                    <a:gd name="T69" fmla="*/ 503 h 1129"/>
                                    <a:gd name="T70" fmla="*/ 616 w 939"/>
                                    <a:gd name="T71" fmla="*/ 418 h 1129"/>
                                    <a:gd name="T72" fmla="*/ 635 w 939"/>
                                    <a:gd name="T73" fmla="*/ 332 h 1129"/>
                                    <a:gd name="T74" fmla="*/ 664 w 939"/>
                                    <a:gd name="T75" fmla="*/ 247 h 1129"/>
                                    <a:gd name="T76" fmla="*/ 721 w 939"/>
                                    <a:gd name="T77" fmla="*/ 171 h 1129"/>
                                    <a:gd name="T78" fmla="*/ 721 w 939"/>
                                    <a:gd name="T79" fmla="*/ 171 h 1129"/>
                                    <a:gd name="T80" fmla="*/ 778 w 939"/>
                                    <a:gd name="T81" fmla="*/ 105 h 1129"/>
                                    <a:gd name="T82" fmla="*/ 825 w 939"/>
                                    <a:gd name="T83" fmla="*/ 67 h 1129"/>
                                    <a:gd name="T84" fmla="*/ 882 w 939"/>
                                    <a:gd name="T85" fmla="*/ 29 h 1129"/>
                                    <a:gd name="T86" fmla="*/ 929 w 939"/>
                                    <a:gd name="T87" fmla="*/ 10 h 1129"/>
                                    <a:gd name="T88" fmla="*/ 929 w 939"/>
                                    <a:gd name="T89" fmla="*/ 10 h 11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939" h="1129">
                                      <a:moveTo>
                                        <a:pt x="929" y="10"/>
                                      </a:moveTo>
                                      <a:lnTo>
                                        <a:pt x="929" y="10"/>
                                      </a:lnTo>
                                      <a:lnTo>
                                        <a:pt x="815" y="10"/>
                                      </a:lnTo>
                                      <a:lnTo>
                                        <a:pt x="711" y="0"/>
                                      </a:lnTo>
                                      <a:lnTo>
                                        <a:pt x="616" y="10"/>
                                      </a:lnTo>
                                      <a:lnTo>
                                        <a:pt x="522" y="19"/>
                                      </a:lnTo>
                                      <a:lnTo>
                                        <a:pt x="436" y="38"/>
                                      </a:lnTo>
                                      <a:lnTo>
                                        <a:pt x="361" y="57"/>
                                      </a:lnTo>
                                      <a:lnTo>
                                        <a:pt x="285" y="86"/>
                                      </a:lnTo>
                                      <a:lnTo>
                                        <a:pt x="218" y="124"/>
                                      </a:lnTo>
                                      <a:lnTo>
                                        <a:pt x="152" y="162"/>
                                      </a:lnTo>
                                      <a:lnTo>
                                        <a:pt x="95" y="209"/>
                                      </a:lnTo>
                                      <a:lnTo>
                                        <a:pt x="57" y="266"/>
                                      </a:lnTo>
                                      <a:lnTo>
                                        <a:pt x="29" y="323"/>
                                      </a:lnTo>
                                      <a:lnTo>
                                        <a:pt x="10" y="380"/>
                                      </a:lnTo>
                                      <a:lnTo>
                                        <a:pt x="0" y="456"/>
                                      </a:lnTo>
                                      <a:lnTo>
                                        <a:pt x="0" y="522"/>
                                      </a:lnTo>
                                      <a:lnTo>
                                        <a:pt x="19" y="598"/>
                                      </a:lnTo>
                                      <a:lnTo>
                                        <a:pt x="67" y="740"/>
                                      </a:lnTo>
                                      <a:lnTo>
                                        <a:pt x="143" y="873"/>
                                      </a:lnTo>
                                      <a:lnTo>
                                        <a:pt x="228" y="1006"/>
                                      </a:lnTo>
                                      <a:lnTo>
                                        <a:pt x="332" y="1129"/>
                                      </a:lnTo>
                                      <a:lnTo>
                                        <a:pt x="939" y="1129"/>
                                      </a:lnTo>
                                      <a:lnTo>
                                        <a:pt x="882" y="1063"/>
                                      </a:lnTo>
                                      <a:lnTo>
                                        <a:pt x="825" y="996"/>
                                      </a:lnTo>
                                      <a:lnTo>
                                        <a:pt x="778" y="920"/>
                                      </a:lnTo>
                                      <a:lnTo>
                                        <a:pt x="740" y="845"/>
                                      </a:lnTo>
                                      <a:lnTo>
                                        <a:pt x="702" y="759"/>
                                      </a:lnTo>
                                      <a:lnTo>
                                        <a:pt x="664" y="683"/>
                                      </a:lnTo>
                                      <a:lnTo>
                                        <a:pt x="645" y="588"/>
                                      </a:lnTo>
                                      <a:lnTo>
                                        <a:pt x="626" y="503"/>
                                      </a:lnTo>
                                      <a:lnTo>
                                        <a:pt x="616" y="418"/>
                                      </a:lnTo>
                                      <a:lnTo>
                                        <a:pt x="635" y="332"/>
                                      </a:lnTo>
                                      <a:lnTo>
                                        <a:pt x="664" y="247"/>
                                      </a:lnTo>
                                      <a:lnTo>
                                        <a:pt x="721" y="171"/>
                                      </a:lnTo>
                                      <a:lnTo>
                                        <a:pt x="778" y="105"/>
                                      </a:lnTo>
                                      <a:lnTo>
                                        <a:pt x="825" y="67"/>
                                      </a:lnTo>
                                      <a:lnTo>
                                        <a:pt x="882" y="29"/>
                                      </a:lnTo>
                                      <a:lnTo>
                                        <a:pt x="929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" name="Freeform 2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55" y="3642"/>
                                  <a:ext cx="180" cy="123"/>
                                </a:xfrm>
                                <a:custGeom>
                                  <a:avLst/>
                                  <a:gdLst>
                                    <a:gd name="T0" fmla="*/ 28 w 180"/>
                                    <a:gd name="T1" fmla="*/ 0 h 123"/>
                                    <a:gd name="T2" fmla="*/ 28 w 180"/>
                                    <a:gd name="T3" fmla="*/ 0 h 123"/>
                                    <a:gd name="T4" fmla="*/ 19 w 180"/>
                                    <a:gd name="T5" fmla="*/ 9 h 123"/>
                                    <a:gd name="T6" fmla="*/ 9 w 180"/>
                                    <a:gd name="T7" fmla="*/ 9 h 123"/>
                                    <a:gd name="T8" fmla="*/ 0 w 180"/>
                                    <a:gd name="T9" fmla="*/ 47 h 123"/>
                                    <a:gd name="T10" fmla="*/ 0 w 180"/>
                                    <a:gd name="T11" fmla="*/ 47 h 123"/>
                                    <a:gd name="T12" fmla="*/ 0 w 180"/>
                                    <a:gd name="T13" fmla="*/ 85 h 123"/>
                                    <a:gd name="T14" fmla="*/ 9 w 180"/>
                                    <a:gd name="T15" fmla="*/ 123 h 123"/>
                                    <a:gd name="T16" fmla="*/ 180 w 180"/>
                                    <a:gd name="T17" fmla="*/ 123 h 123"/>
                                    <a:gd name="T18" fmla="*/ 180 w 180"/>
                                    <a:gd name="T19" fmla="*/ 123 h 123"/>
                                    <a:gd name="T20" fmla="*/ 132 w 180"/>
                                    <a:gd name="T21" fmla="*/ 66 h 123"/>
                                    <a:gd name="T22" fmla="*/ 94 w 180"/>
                                    <a:gd name="T23" fmla="*/ 28 h 123"/>
                                    <a:gd name="T24" fmla="*/ 56 w 180"/>
                                    <a:gd name="T25" fmla="*/ 9 h 123"/>
                                    <a:gd name="T26" fmla="*/ 28 w 180"/>
                                    <a:gd name="T27" fmla="*/ 0 h 123"/>
                                    <a:gd name="T28" fmla="*/ 28 w 180"/>
                                    <a:gd name="T29" fmla="*/ 0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80" h="123">
                                      <a:moveTo>
                                        <a:pt x="28" y="0"/>
                                      </a:moveTo>
                                      <a:lnTo>
                                        <a:pt x="28" y="0"/>
                                      </a:lnTo>
                                      <a:lnTo>
                                        <a:pt x="19" y="9"/>
                                      </a:lnTo>
                                      <a:lnTo>
                                        <a:pt x="9" y="9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9" y="123"/>
                                      </a:lnTo>
                                      <a:lnTo>
                                        <a:pt x="180" y="123"/>
                                      </a:lnTo>
                                      <a:lnTo>
                                        <a:pt x="132" y="66"/>
                                      </a:lnTo>
                                      <a:lnTo>
                                        <a:pt x="94" y="28"/>
                                      </a:lnTo>
                                      <a:lnTo>
                                        <a:pt x="56" y="9"/>
                                      </a:lnTo>
                                      <a:lnTo>
                                        <a:pt x="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" name="Freeform 2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54" y="3642"/>
                                  <a:ext cx="180" cy="123"/>
                                </a:xfrm>
                                <a:custGeom>
                                  <a:avLst/>
                                  <a:gdLst>
                                    <a:gd name="T0" fmla="*/ 9 w 180"/>
                                    <a:gd name="T1" fmla="*/ 123 h 123"/>
                                    <a:gd name="T2" fmla="*/ 180 w 180"/>
                                    <a:gd name="T3" fmla="*/ 123 h 123"/>
                                    <a:gd name="T4" fmla="*/ 180 w 180"/>
                                    <a:gd name="T5" fmla="*/ 123 h 123"/>
                                    <a:gd name="T6" fmla="*/ 132 w 180"/>
                                    <a:gd name="T7" fmla="*/ 66 h 123"/>
                                    <a:gd name="T8" fmla="*/ 94 w 180"/>
                                    <a:gd name="T9" fmla="*/ 38 h 123"/>
                                    <a:gd name="T10" fmla="*/ 56 w 180"/>
                                    <a:gd name="T11" fmla="*/ 9 h 123"/>
                                    <a:gd name="T12" fmla="*/ 28 w 180"/>
                                    <a:gd name="T13" fmla="*/ 0 h 123"/>
                                    <a:gd name="T14" fmla="*/ 28 w 180"/>
                                    <a:gd name="T15" fmla="*/ 0 h 123"/>
                                    <a:gd name="T16" fmla="*/ 9 w 180"/>
                                    <a:gd name="T17" fmla="*/ 9 h 123"/>
                                    <a:gd name="T18" fmla="*/ 0 w 180"/>
                                    <a:gd name="T19" fmla="*/ 28 h 123"/>
                                    <a:gd name="T20" fmla="*/ 0 w 180"/>
                                    <a:gd name="T21" fmla="*/ 66 h 123"/>
                                    <a:gd name="T22" fmla="*/ 9 w 180"/>
                                    <a:gd name="T23" fmla="*/ 123 h 123"/>
                                    <a:gd name="T24" fmla="*/ 9 w 180"/>
                                    <a:gd name="T25" fmla="*/ 123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80" h="123">
                                      <a:moveTo>
                                        <a:pt x="9" y="123"/>
                                      </a:moveTo>
                                      <a:lnTo>
                                        <a:pt x="180" y="123"/>
                                      </a:lnTo>
                                      <a:lnTo>
                                        <a:pt x="132" y="66"/>
                                      </a:lnTo>
                                      <a:lnTo>
                                        <a:pt x="94" y="38"/>
                                      </a:lnTo>
                                      <a:lnTo>
                                        <a:pt x="56" y="9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9" y="9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9" y="1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3" name="Freeform 21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51" y="2636"/>
                                  <a:ext cx="1071" cy="1129"/>
                                </a:xfrm>
                                <a:custGeom>
                                  <a:avLst/>
                                  <a:gdLst>
                                    <a:gd name="T0" fmla="*/ 1071 w 1071"/>
                                    <a:gd name="T1" fmla="*/ 10 h 1129"/>
                                    <a:gd name="T2" fmla="*/ 1071 w 1071"/>
                                    <a:gd name="T3" fmla="*/ 10 h 1129"/>
                                    <a:gd name="T4" fmla="*/ 957 w 1071"/>
                                    <a:gd name="T5" fmla="*/ 10 h 1129"/>
                                    <a:gd name="T6" fmla="*/ 853 w 1071"/>
                                    <a:gd name="T7" fmla="*/ 0 h 1129"/>
                                    <a:gd name="T8" fmla="*/ 758 w 1071"/>
                                    <a:gd name="T9" fmla="*/ 10 h 1129"/>
                                    <a:gd name="T10" fmla="*/ 663 w 1071"/>
                                    <a:gd name="T11" fmla="*/ 19 h 1129"/>
                                    <a:gd name="T12" fmla="*/ 569 w 1071"/>
                                    <a:gd name="T13" fmla="*/ 38 h 1129"/>
                                    <a:gd name="T14" fmla="*/ 483 w 1071"/>
                                    <a:gd name="T15" fmla="*/ 57 h 1129"/>
                                    <a:gd name="T16" fmla="*/ 398 w 1071"/>
                                    <a:gd name="T17" fmla="*/ 86 h 1129"/>
                                    <a:gd name="T18" fmla="*/ 322 w 1071"/>
                                    <a:gd name="T19" fmla="*/ 124 h 1129"/>
                                    <a:gd name="T20" fmla="*/ 322 w 1071"/>
                                    <a:gd name="T21" fmla="*/ 124 h 1129"/>
                                    <a:gd name="T22" fmla="*/ 246 w 1071"/>
                                    <a:gd name="T23" fmla="*/ 162 h 1129"/>
                                    <a:gd name="T24" fmla="*/ 180 w 1071"/>
                                    <a:gd name="T25" fmla="*/ 209 h 1129"/>
                                    <a:gd name="T26" fmla="*/ 123 w 1071"/>
                                    <a:gd name="T27" fmla="*/ 266 h 1129"/>
                                    <a:gd name="T28" fmla="*/ 76 w 1071"/>
                                    <a:gd name="T29" fmla="*/ 323 h 1129"/>
                                    <a:gd name="T30" fmla="*/ 38 w 1071"/>
                                    <a:gd name="T31" fmla="*/ 380 h 1129"/>
                                    <a:gd name="T32" fmla="*/ 19 w 1071"/>
                                    <a:gd name="T33" fmla="*/ 456 h 1129"/>
                                    <a:gd name="T34" fmla="*/ 0 w 1071"/>
                                    <a:gd name="T35" fmla="*/ 522 h 1129"/>
                                    <a:gd name="T36" fmla="*/ 0 w 1071"/>
                                    <a:gd name="T37" fmla="*/ 598 h 1129"/>
                                    <a:gd name="T38" fmla="*/ 0 w 1071"/>
                                    <a:gd name="T39" fmla="*/ 598 h 1129"/>
                                    <a:gd name="T40" fmla="*/ 9 w 1071"/>
                                    <a:gd name="T41" fmla="*/ 740 h 1129"/>
                                    <a:gd name="T42" fmla="*/ 38 w 1071"/>
                                    <a:gd name="T43" fmla="*/ 873 h 1129"/>
                                    <a:gd name="T44" fmla="*/ 85 w 1071"/>
                                    <a:gd name="T45" fmla="*/ 1006 h 1129"/>
                                    <a:gd name="T46" fmla="*/ 152 w 1071"/>
                                    <a:gd name="T47" fmla="*/ 1129 h 1129"/>
                                    <a:gd name="T48" fmla="*/ 768 w 1071"/>
                                    <a:gd name="T49" fmla="*/ 1129 h 1129"/>
                                    <a:gd name="T50" fmla="*/ 768 w 1071"/>
                                    <a:gd name="T51" fmla="*/ 1129 h 1129"/>
                                    <a:gd name="T52" fmla="*/ 730 w 1071"/>
                                    <a:gd name="T53" fmla="*/ 1063 h 1129"/>
                                    <a:gd name="T54" fmla="*/ 692 w 1071"/>
                                    <a:gd name="T55" fmla="*/ 996 h 1129"/>
                                    <a:gd name="T56" fmla="*/ 663 w 1071"/>
                                    <a:gd name="T57" fmla="*/ 920 h 1129"/>
                                    <a:gd name="T58" fmla="*/ 644 w 1071"/>
                                    <a:gd name="T59" fmla="*/ 845 h 1129"/>
                                    <a:gd name="T60" fmla="*/ 625 w 1071"/>
                                    <a:gd name="T61" fmla="*/ 759 h 1129"/>
                                    <a:gd name="T62" fmla="*/ 616 w 1071"/>
                                    <a:gd name="T63" fmla="*/ 683 h 1129"/>
                                    <a:gd name="T64" fmla="*/ 616 w 1071"/>
                                    <a:gd name="T65" fmla="*/ 588 h 1129"/>
                                    <a:gd name="T66" fmla="*/ 625 w 1071"/>
                                    <a:gd name="T67" fmla="*/ 503 h 1129"/>
                                    <a:gd name="T68" fmla="*/ 625 w 1071"/>
                                    <a:gd name="T69" fmla="*/ 503 h 1129"/>
                                    <a:gd name="T70" fmla="*/ 644 w 1071"/>
                                    <a:gd name="T71" fmla="*/ 418 h 1129"/>
                                    <a:gd name="T72" fmla="*/ 682 w 1071"/>
                                    <a:gd name="T73" fmla="*/ 332 h 1129"/>
                                    <a:gd name="T74" fmla="*/ 739 w 1071"/>
                                    <a:gd name="T75" fmla="*/ 247 h 1129"/>
                                    <a:gd name="T76" fmla="*/ 815 w 1071"/>
                                    <a:gd name="T77" fmla="*/ 171 h 1129"/>
                                    <a:gd name="T78" fmla="*/ 815 w 1071"/>
                                    <a:gd name="T79" fmla="*/ 171 h 1129"/>
                                    <a:gd name="T80" fmla="*/ 891 w 1071"/>
                                    <a:gd name="T81" fmla="*/ 105 h 1129"/>
                                    <a:gd name="T82" fmla="*/ 948 w 1071"/>
                                    <a:gd name="T83" fmla="*/ 67 h 1129"/>
                                    <a:gd name="T84" fmla="*/ 1014 w 1071"/>
                                    <a:gd name="T85" fmla="*/ 29 h 1129"/>
                                    <a:gd name="T86" fmla="*/ 1071 w 1071"/>
                                    <a:gd name="T87" fmla="*/ 10 h 1129"/>
                                    <a:gd name="T88" fmla="*/ 1071 w 1071"/>
                                    <a:gd name="T89" fmla="*/ 10 h 11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071" h="1129">
                                      <a:moveTo>
                                        <a:pt x="1071" y="10"/>
                                      </a:moveTo>
                                      <a:lnTo>
                                        <a:pt x="1071" y="10"/>
                                      </a:lnTo>
                                      <a:lnTo>
                                        <a:pt x="957" y="10"/>
                                      </a:lnTo>
                                      <a:lnTo>
                                        <a:pt x="853" y="0"/>
                                      </a:lnTo>
                                      <a:lnTo>
                                        <a:pt x="758" y="10"/>
                                      </a:lnTo>
                                      <a:lnTo>
                                        <a:pt x="663" y="19"/>
                                      </a:lnTo>
                                      <a:lnTo>
                                        <a:pt x="569" y="38"/>
                                      </a:lnTo>
                                      <a:lnTo>
                                        <a:pt x="483" y="57"/>
                                      </a:lnTo>
                                      <a:lnTo>
                                        <a:pt x="398" y="86"/>
                                      </a:lnTo>
                                      <a:lnTo>
                                        <a:pt x="322" y="124"/>
                                      </a:lnTo>
                                      <a:lnTo>
                                        <a:pt x="246" y="162"/>
                                      </a:lnTo>
                                      <a:lnTo>
                                        <a:pt x="180" y="209"/>
                                      </a:lnTo>
                                      <a:lnTo>
                                        <a:pt x="123" y="266"/>
                                      </a:lnTo>
                                      <a:lnTo>
                                        <a:pt x="76" y="323"/>
                                      </a:lnTo>
                                      <a:lnTo>
                                        <a:pt x="38" y="380"/>
                                      </a:lnTo>
                                      <a:lnTo>
                                        <a:pt x="19" y="456"/>
                                      </a:lnTo>
                                      <a:lnTo>
                                        <a:pt x="0" y="522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9" y="740"/>
                                      </a:lnTo>
                                      <a:lnTo>
                                        <a:pt x="38" y="873"/>
                                      </a:lnTo>
                                      <a:lnTo>
                                        <a:pt x="85" y="1006"/>
                                      </a:lnTo>
                                      <a:lnTo>
                                        <a:pt x="152" y="1129"/>
                                      </a:lnTo>
                                      <a:lnTo>
                                        <a:pt x="768" y="1129"/>
                                      </a:lnTo>
                                      <a:lnTo>
                                        <a:pt x="730" y="1063"/>
                                      </a:lnTo>
                                      <a:lnTo>
                                        <a:pt x="692" y="996"/>
                                      </a:lnTo>
                                      <a:lnTo>
                                        <a:pt x="663" y="920"/>
                                      </a:lnTo>
                                      <a:lnTo>
                                        <a:pt x="644" y="845"/>
                                      </a:lnTo>
                                      <a:lnTo>
                                        <a:pt x="625" y="759"/>
                                      </a:lnTo>
                                      <a:lnTo>
                                        <a:pt x="616" y="683"/>
                                      </a:lnTo>
                                      <a:lnTo>
                                        <a:pt x="616" y="588"/>
                                      </a:lnTo>
                                      <a:lnTo>
                                        <a:pt x="625" y="503"/>
                                      </a:lnTo>
                                      <a:lnTo>
                                        <a:pt x="644" y="418"/>
                                      </a:lnTo>
                                      <a:lnTo>
                                        <a:pt x="682" y="332"/>
                                      </a:lnTo>
                                      <a:lnTo>
                                        <a:pt x="739" y="247"/>
                                      </a:lnTo>
                                      <a:lnTo>
                                        <a:pt x="815" y="171"/>
                                      </a:lnTo>
                                      <a:lnTo>
                                        <a:pt x="891" y="105"/>
                                      </a:lnTo>
                                      <a:lnTo>
                                        <a:pt x="948" y="67"/>
                                      </a:lnTo>
                                      <a:lnTo>
                                        <a:pt x="1014" y="29"/>
                                      </a:lnTo>
                                      <a:lnTo>
                                        <a:pt x="1071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4" name="Freeform 21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31" y="3642"/>
                                  <a:ext cx="171" cy="123"/>
                                </a:xfrm>
                                <a:custGeom>
                                  <a:avLst/>
                                  <a:gdLst>
                                    <a:gd name="T0" fmla="*/ 47 w 171"/>
                                    <a:gd name="T1" fmla="*/ 0 h 123"/>
                                    <a:gd name="T2" fmla="*/ 47 w 171"/>
                                    <a:gd name="T3" fmla="*/ 0 h 123"/>
                                    <a:gd name="T4" fmla="*/ 28 w 171"/>
                                    <a:gd name="T5" fmla="*/ 9 h 123"/>
                                    <a:gd name="T6" fmla="*/ 9 w 171"/>
                                    <a:gd name="T7" fmla="*/ 47 h 123"/>
                                    <a:gd name="T8" fmla="*/ 9 w 171"/>
                                    <a:gd name="T9" fmla="*/ 47 h 123"/>
                                    <a:gd name="T10" fmla="*/ 0 w 171"/>
                                    <a:gd name="T11" fmla="*/ 85 h 123"/>
                                    <a:gd name="T12" fmla="*/ 0 w 171"/>
                                    <a:gd name="T13" fmla="*/ 123 h 123"/>
                                    <a:gd name="T14" fmla="*/ 171 w 171"/>
                                    <a:gd name="T15" fmla="*/ 123 h 123"/>
                                    <a:gd name="T16" fmla="*/ 171 w 171"/>
                                    <a:gd name="T17" fmla="*/ 123 h 123"/>
                                    <a:gd name="T18" fmla="*/ 142 w 171"/>
                                    <a:gd name="T19" fmla="*/ 66 h 123"/>
                                    <a:gd name="T20" fmla="*/ 114 w 171"/>
                                    <a:gd name="T21" fmla="*/ 28 h 123"/>
                                    <a:gd name="T22" fmla="*/ 76 w 171"/>
                                    <a:gd name="T23" fmla="*/ 9 h 123"/>
                                    <a:gd name="T24" fmla="*/ 47 w 171"/>
                                    <a:gd name="T25" fmla="*/ 0 h 123"/>
                                    <a:gd name="T26" fmla="*/ 47 w 171"/>
                                    <a:gd name="T27" fmla="*/ 0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171" h="123">
                                      <a:moveTo>
                                        <a:pt x="47" y="0"/>
                                      </a:moveTo>
                                      <a:lnTo>
                                        <a:pt x="47" y="0"/>
                                      </a:lnTo>
                                      <a:lnTo>
                                        <a:pt x="28" y="9"/>
                                      </a:lnTo>
                                      <a:lnTo>
                                        <a:pt x="9" y="47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123"/>
                                      </a:lnTo>
                                      <a:lnTo>
                                        <a:pt x="171" y="123"/>
                                      </a:lnTo>
                                      <a:lnTo>
                                        <a:pt x="142" y="66"/>
                                      </a:lnTo>
                                      <a:lnTo>
                                        <a:pt x="114" y="28"/>
                                      </a:lnTo>
                                      <a:lnTo>
                                        <a:pt x="76" y="9"/>
                                      </a:lnTo>
                                      <a:lnTo>
                                        <a:pt x="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5" name="Freeform 21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0" y="3642"/>
                                  <a:ext cx="171" cy="123"/>
                                </a:xfrm>
                                <a:custGeom>
                                  <a:avLst/>
                                  <a:gdLst>
                                    <a:gd name="T0" fmla="*/ 0 w 171"/>
                                    <a:gd name="T1" fmla="*/ 123 h 123"/>
                                    <a:gd name="T2" fmla="*/ 171 w 171"/>
                                    <a:gd name="T3" fmla="*/ 123 h 123"/>
                                    <a:gd name="T4" fmla="*/ 171 w 171"/>
                                    <a:gd name="T5" fmla="*/ 123 h 123"/>
                                    <a:gd name="T6" fmla="*/ 142 w 171"/>
                                    <a:gd name="T7" fmla="*/ 66 h 123"/>
                                    <a:gd name="T8" fmla="*/ 104 w 171"/>
                                    <a:gd name="T9" fmla="*/ 38 h 123"/>
                                    <a:gd name="T10" fmla="*/ 76 w 171"/>
                                    <a:gd name="T11" fmla="*/ 9 h 123"/>
                                    <a:gd name="T12" fmla="*/ 47 w 171"/>
                                    <a:gd name="T13" fmla="*/ 0 h 123"/>
                                    <a:gd name="T14" fmla="*/ 47 w 171"/>
                                    <a:gd name="T15" fmla="*/ 0 h 123"/>
                                    <a:gd name="T16" fmla="*/ 28 w 171"/>
                                    <a:gd name="T17" fmla="*/ 9 h 123"/>
                                    <a:gd name="T18" fmla="*/ 19 w 171"/>
                                    <a:gd name="T19" fmla="*/ 28 h 123"/>
                                    <a:gd name="T20" fmla="*/ 9 w 171"/>
                                    <a:gd name="T21" fmla="*/ 66 h 123"/>
                                    <a:gd name="T22" fmla="*/ 0 w 171"/>
                                    <a:gd name="T23" fmla="*/ 123 h 123"/>
                                    <a:gd name="T24" fmla="*/ 0 w 171"/>
                                    <a:gd name="T25" fmla="*/ 123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71" h="123">
                                      <a:moveTo>
                                        <a:pt x="0" y="123"/>
                                      </a:moveTo>
                                      <a:lnTo>
                                        <a:pt x="171" y="123"/>
                                      </a:lnTo>
                                      <a:lnTo>
                                        <a:pt x="142" y="66"/>
                                      </a:lnTo>
                                      <a:lnTo>
                                        <a:pt x="104" y="38"/>
                                      </a:lnTo>
                                      <a:lnTo>
                                        <a:pt x="76" y="9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28" y="9"/>
                                      </a:lnTo>
                                      <a:lnTo>
                                        <a:pt x="19" y="28"/>
                                      </a:lnTo>
                                      <a:lnTo>
                                        <a:pt x="9" y="66"/>
                                      </a:lnTo>
                                      <a:lnTo>
                                        <a:pt x="0" y="1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6" name="Freeform 21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76" y="2096"/>
                                  <a:ext cx="995" cy="673"/>
                                </a:xfrm>
                                <a:custGeom>
                                  <a:avLst/>
                                  <a:gdLst>
                                    <a:gd name="T0" fmla="*/ 824 w 995"/>
                                    <a:gd name="T1" fmla="*/ 408 h 673"/>
                                    <a:gd name="T2" fmla="*/ 824 w 995"/>
                                    <a:gd name="T3" fmla="*/ 408 h 673"/>
                                    <a:gd name="T4" fmla="*/ 900 w 995"/>
                                    <a:gd name="T5" fmla="*/ 303 h 673"/>
                                    <a:gd name="T6" fmla="*/ 948 w 995"/>
                                    <a:gd name="T7" fmla="*/ 199 h 673"/>
                                    <a:gd name="T8" fmla="*/ 986 w 995"/>
                                    <a:gd name="T9" fmla="*/ 95 h 673"/>
                                    <a:gd name="T10" fmla="*/ 995 w 995"/>
                                    <a:gd name="T11" fmla="*/ 0 h 673"/>
                                    <a:gd name="T12" fmla="*/ 995 w 995"/>
                                    <a:gd name="T13" fmla="*/ 0 h 673"/>
                                    <a:gd name="T14" fmla="*/ 938 w 995"/>
                                    <a:gd name="T15" fmla="*/ 95 h 673"/>
                                    <a:gd name="T16" fmla="*/ 881 w 995"/>
                                    <a:gd name="T17" fmla="*/ 180 h 673"/>
                                    <a:gd name="T18" fmla="*/ 824 w 995"/>
                                    <a:gd name="T19" fmla="*/ 256 h 673"/>
                                    <a:gd name="T20" fmla="*/ 768 w 995"/>
                                    <a:gd name="T21" fmla="*/ 322 h 673"/>
                                    <a:gd name="T22" fmla="*/ 701 w 995"/>
                                    <a:gd name="T23" fmla="*/ 370 h 673"/>
                                    <a:gd name="T24" fmla="*/ 635 w 995"/>
                                    <a:gd name="T25" fmla="*/ 398 h 673"/>
                                    <a:gd name="T26" fmla="*/ 569 w 995"/>
                                    <a:gd name="T27" fmla="*/ 417 h 673"/>
                                    <a:gd name="T28" fmla="*/ 502 w 995"/>
                                    <a:gd name="T29" fmla="*/ 427 h 673"/>
                                    <a:gd name="T30" fmla="*/ 502 w 995"/>
                                    <a:gd name="T31" fmla="*/ 427 h 673"/>
                                    <a:gd name="T32" fmla="*/ 426 w 995"/>
                                    <a:gd name="T33" fmla="*/ 417 h 673"/>
                                    <a:gd name="T34" fmla="*/ 360 w 995"/>
                                    <a:gd name="T35" fmla="*/ 398 h 673"/>
                                    <a:gd name="T36" fmla="*/ 360 w 995"/>
                                    <a:gd name="T37" fmla="*/ 398 h 673"/>
                                    <a:gd name="T38" fmla="*/ 341 w 995"/>
                                    <a:gd name="T39" fmla="*/ 446 h 673"/>
                                    <a:gd name="T40" fmla="*/ 313 w 995"/>
                                    <a:gd name="T41" fmla="*/ 503 h 673"/>
                                    <a:gd name="T42" fmla="*/ 275 w 995"/>
                                    <a:gd name="T43" fmla="*/ 540 h 673"/>
                                    <a:gd name="T44" fmla="*/ 237 w 995"/>
                                    <a:gd name="T45" fmla="*/ 578 h 673"/>
                                    <a:gd name="T46" fmla="*/ 189 w 995"/>
                                    <a:gd name="T47" fmla="*/ 616 h 673"/>
                                    <a:gd name="T48" fmla="*/ 133 w 995"/>
                                    <a:gd name="T49" fmla="*/ 645 h 673"/>
                                    <a:gd name="T50" fmla="*/ 66 w 995"/>
                                    <a:gd name="T51" fmla="*/ 664 h 673"/>
                                    <a:gd name="T52" fmla="*/ 0 w 995"/>
                                    <a:gd name="T53" fmla="*/ 673 h 673"/>
                                    <a:gd name="T54" fmla="*/ 341 w 995"/>
                                    <a:gd name="T55" fmla="*/ 673 h 673"/>
                                    <a:gd name="T56" fmla="*/ 341 w 995"/>
                                    <a:gd name="T57" fmla="*/ 673 h 673"/>
                                    <a:gd name="T58" fmla="*/ 407 w 995"/>
                                    <a:gd name="T59" fmla="*/ 673 h 673"/>
                                    <a:gd name="T60" fmla="*/ 474 w 995"/>
                                    <a:gd name="T61" fmla="*/ 664 h 673"/>
                                    <a:gd name="T62" fmla="*/ 540 w 995"/>
                                    <a:gd name="T63" fmla="*/ 635 h 673"/>
                                    <a:gd name="T64" fmla="*/ 606 w 995"/>
                                    <a:gd name="T65" fmla="*/ 607 h 673"/>
                                    <a:gd name="T66" fmla="*/ 663 w 995"/>
                                    <a:gd name="T67" fmla="*/ 569 h 673"/>
                                    <a:gd name="T68" fmla="*/ 720 w 995"/>
                                    <a:gd name="T69" fmla="*/ 522 h 673"/>
                                    <a:gd name="T70" fmla="*/ 777 w 995"/>
                                    <a:gd name="T71" fmla="*/ 474 h 673"/>
                                    <a:gd name="T72" fmla="*/ 824 w 995"/>
                                    <a:gd name="T73" fmla="*/ 408 h 673"/>
                                    <a:gd name="T74" fmla="*/ 824 w 995"/>
                                    <a:gd name="T75" fmla="*/ 408 h 6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995" h="673">
                                      <a:moveTo>
                                        <a:pt x="824" y="408"/>
                                      </a:moveTo>
                                      <a:lnTo>
                                        <a:pt x="824" y="408"/>
                                      </a:lnTo>
                                      <a:lnTo>
                                        <a:pt x="900" y="303"/>
                                      </a:lnTo>
                                      <a:lnTo>
                                        <a:pt x="948" y="199"/>
                                      </a:lnTo>
                                      <a:lnTo>
                                        <a:pt x="986" y="95"/>
                                      </a:lnTo>
                                      <a:lnTo>
                                        <a:pt x="995" y="0"/>
                                      </a:lnTo>
                                      <a:lnTo>
                                        <a:pt x="938" y="95"/>
                                      </a:lnTo>
                                      <a:lnTo>
                                        <a:pt x="881" y="180"/>
                                      </a:lnTo>
                                      <a:lnTo>
                                        <a:pt x="824" y="256"/>
                                      </a:lnTo>
                                      <a:lnTo>
                                        <a:pt x="768" y="322"/>
                                      </a:lnTo>
                                      <a:lnTo>
                                        <a:pt x="701" y="370"/>
                                      </a:lnTo>
                                      <a:lnTo>
                                        <a:pt x="635" y="398"/>
                                      </a:lnTo>
                                      <a:lnTo>
                                        <a:pt x="569" y="417"/>
                                      </a:lnTo>
                                      <a:lnTo>
                                        <a:pt x="502" y="427"/>
                                      </a:lnTo>
                                      <a:lnTo>
                                        <a:pt x="426" y="417"/>
                                      </a:lnTo>
                                      <a:lnTo>
                                        <a:pt x="360" y="398"/>
                                      </a:lnTo>
                                      <a:lnTo>
                                        <a:pt x="341" y="446"/>
                                      </a:lnTo>
                                      <a:lnTo>
                                        <a:pt x="313" y="503"/>
                                      </a:lnTo>
                                      <a:lnTo>
                                        <a:pt x="275" y="540"/>
                                      </a:lnTo>
                                      <a:lnTo>
                                        <a:pt x="237" y="578"/>
                                      </a:lnTo>
                                      <a:lnTo>
                                        <a:pt x="189" y="616"/>
                                      </a:lnTo>
                                      <a:lnTo>
                                        <a:pt x="133" y="645"/>
                                      </a:lnTo>
                                      <a:lnTo>
                                        <a:pt x="66" y="664"/>
                                      </a:lnTo>
                                      <a:lnTo>
                                        <a:pt x="0" y="673"/>
                                      </a:lnTo>
                                      <a:lnTo>
                                        <a:pt x="341" y="673"/>
                                      </a:lnTo>
                                      <a:lnTo>
                                        <a:pt x="407" y="673"/>
                                      </a:lnTo>
                                      <a:lnTo>
                                        <a:pt x="474" y="664"/>
                                      </a:lnTo>
                                      <a:lnTo>
                                        <a:pt x="540" y="635"/>
                                      </a:lnTo>
                                      <a:lnTo>
                                        <a:pt x="606" y="607"/>
                                      </a:lnTo>
                                      <a:lnTo>
                                        <a:pt x="663" y="569"/>
                                      </a:lnTo>
                                      <a:lnTo>
                                        <a:pt x="720" y="522"/>
                                      </a:lnTo>
                                      <a:lnTo>
                                        <a:pt x="777" y="474"/>
                                      </a:lnTo>
                                      <a:lnTo>
                                        <a:pt x="824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" name="Freeform 21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" y="541"/>
                                  <a:ext cx="2151" cy="2228"/>
                                </a:xfrm>
                                <a:custGeom>
                                  <a:avLst/>
                                  <a:gdLst>
                                    <a:gd name="T0" fmla="*/ 1365 w 2151"/>
                                    <a:gd name="T1" fmla="*/ 28 h 2228"/>
                                    <a:gd name="T2" fmla="*/ 1213 w 2151"/>
                                    <a:gd name="T3" fmla="*/ 0 h 2228"/>
                                    <a:gd name="T4" fmla="*/ 1043 w 2151"/>
                                    <a:gd name="T5" fmla="*/ 9 h 2228"/>
                                    <a:gd name="T6" fmla="*/ 843 w 2151"/>
                                    <a:gd name="T7" fmla="*/ 38 h 2228"/>
                                    <a:gd name="T8" fmla="*/ 625 w 2151"/>
                                    <a:gd name="T9" fmla="*/ 94 h 2228"/>
                                    <a:gd name="T10" fmla="*/ 455 w 2151"/>
                                    <a:gd name="T11" fmla="*/ 161 h 2228"/>
                                    <a:gd name="T12" fmla="*/ 313 w 2151"/>
                                    <a:gd name="T13" fmla="*/ 265 h 2228"/>
                                    <a:gd name="T14" fmla="*/ 190 w 2151"/>
                                    <a:gd name="T15" fmla="*/ 398 h 2228"/>
                                    <a:gd name="T16" fmla="*/ 95 w 2151"/>
                                    <a:gd name="T17" fmla="*/ 569 h 2228"/>
                                    <a:gd name="T18" fmla="*/ 66 w 2151"/>
                                    <a:gd name="T19" fmla="*/ 644 h 2228"/>
                                    <a:gd name="T20" fmla="*/ 19 w 2151"/>
                                    <a:gd name="T21" fmla="*/ 825 h 2228"/>
                                    <a:gd name="T22" fmla="*/ 0 w 2151"/>
                                    <a:gd name="T23" fmla="*/ 1005 h 2228"/>
                                    <a:gd name="T24" fmla="*/ 9 w 2151"/>
                                    <a:gd name="T25" fmla="*/ 1195 h 2228"/>
                                    <a:gd name="T26" fmla="*/ 28 w 2151"/>
                                    <a:gd name="T27" fmla="*/ 1289 h 2228"/>
                                    <a:gd name="T28" fmla="*/ 95 w 2151"/>
                                    <a:gd name="T29" fmla="*/ 1479 h 2228"/>
                                    <a:gd name="T30" fmla="*/ 180 w 2151"/>
                                    <a:gd name="T31" fmla="*/ 1659 h 2228"/>
                                    <a:gd name="T32" fmla="*/ 284 w 2151"/>
                                    <a:gd name="T33" fmla="*/ 1811 h 2228"/>
                                    <a:gd name="T34" fmla="*/ 426 w 2151"/>
                                    <a:gd name="T35" fmla="*/ 1953 h 2228"/>
                                    <a:gd name="T36" fmla="*/ 512 w 2151"/>
                                    <a:gd name="T37" fmla="*/ 2020 h 2228"/>
                                    <a:gd name="T38" fmla="*/ 701 w 2151"/>
                                    <a:gd name="T39" fmla="*/ 2124 h 2228"/>
                                    <a:gd name="T40" fmla="*/ 919 w 2151"/>
                                    <a:gd name="T41" fmla="*/ 2200 h 2228"/>
                                    <a:gd name="T42" fmla="*/ 1147 w 2151"/>
                                    <a:gd name="T43" fmla="*/ 2228 h 2228"/>
                                    <a:gd name="T44" fmla="*/ 2151 w 2151"/>
                                    <a:gd name="T45" fmla="*/ 2228 h 2228"/>
                                    <a:gd name="T46" fmla="*/ 1971 w 2151"/>
                                    <a:gd name="T47" fmla="*/ 2219 h 2228"/>
                                    <a:gd name="T48" fmla="*/ 1668 w 2151"/>
                                    <a:gd name="T49" fmla="*/ 2143 h 2228"/>
                                    <a:gd name="T50" fmla="*/ 1422 w 2151"/>
                                    <a:gd name="T51" fmla="*/ 2001 h 2228"/>
                                    <a:gd name="T52" fmla="*/ 1251 w 2151"/>
                                    <a:gd name="T53" fmla="*/ 1811 h 2228"/>
                                    <a:gd name="T54" fmla="*/ 1185 w 2151"/>
                                    <a:gd name="T55" fmla="*/ 1688 h 2228"/>
                                    <a:gd name="T56" fmla="*/ 1061 w 2151"/>
                                    <a:gd name="T57" fmla="*/ 1640 h 2228"/>
                                    <a:gd name="T58" fmla="*/ 938 w 2151"/>
                                    <a:gd name="T59" fmla="*/ 1555 h 2228"/>
                                    <a:gd name="T60" fmla="*/ 862 w 2151"/>
                                    <a:gd name="T61" fmla="*/ 1489 h 2228"/>
                                    <a:gd name="T62" fmla="*/ 768 w 2151"/>
                                    <a:gd name="T63" fmla="*/ 1346 h 2228"/>
                                    <a:gd name="T64" fmla="*/ 739 w 2151"/>
                                    <a:gd name="T65" fmla="*/ 1280 h 2228"/>
                                    <a:gd name="T66" fmla="*/ 739 w 2151"/>
                                    <a:gd name="T67" fmla="*/ 1195 h 2228"/>
                                    <a:gd name="T68" fmla="*/ 758 w 2151"/>
                                    <a:gd name="T69" fmla="*/ 1119 h 2228"/>
                                    <a:gd name="T70" fmla="*/ 806 w 2151"/>
                                    <a:gd name="T71" fmla="*/ 1052 h 2228"/>
                                    <a:gd name="T72" fmla="*/ 872 w 2151"/>
                                    <a:gd name="T73" fmla="*/ 995 h 2228"/>
                                    <a:gd name="T74" fmla="*/ 1014 w 2151"/>
                                    <a:gd name="T75" fmla="*/ 929 h 2228"/>
                                    <a:gd name="T76" fmla="*/ 1185 w 2151"/>
                                    <a:gd name="T77" fmla="*/ 891 h 2228"/>
                                    <a:gd name="T78" fmla="*/ 1497 w 2151"/>
                                    <a:gd name="T79" fmla="*/ 853 h 2228"/>
                                    <a:gd name="T80" fmla="*/ 1564 w 2151"/>
                                    <a:gd name="T81" fmla="*/ 834 h 2228"/>
                                    <a:gd name="T82" fmla="*/ 1668 w 2151"/>
                                    <a:gd name="T83" fmla="*/ 777 h 2228"/>
                                    <a:gd name="T84" fmla="*/ 1706 w 2151"/>
                                    <a:gd name="T85" fmla="*/ 739 h 2228"/>
                                    <a:gd name="T86" fmla="*/ 1744 w 2151"/>
                                    <a:gd name="T87" fmla="*/ 597 h 2228"/>
                                    <a:gd name="T88" fmla="*/ 1725 w 2151"/>
                                    <a:gd name="T89" fmla="*/ 398 h 2228"/>
                                    <a:gd name="T90" fmla="*/ 1706 w 2151"/>
                                    <a:gd name="T91" fmla="*/ 332 h 2228"/>
                                    <a:gd name="T92" fmla="*/ 1649 w 2151"/>
                                    <a:gd name="T93" fmla="*/ 208 h 2228"/>
                                    <a:gd name="T94" fmla="*/ 1554 w 2151"/>
                                    <a:gd name="T95" fmla="*/ 123 h 2228"/>
                                    <a:gd name="T96" fmla="*/ 1441 w 2151"/>
                                    <a:gd name="T97" fmla="*/ 56 h 2228"/>
                                    <a:gd name="T98" fmla="*/ 1365 w 2151"/>
                                    <a:gd name="T99" fmla="*/ 28 h 22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2151" h="2228">
                                      <a:moveTo>
                                        <a:pt x="1365" y="28"/>
                                      </a:moveTo>
                                      <a:lnTo>
                                        <a:pt x="1365" y="28"/>
                                      </a:lnTo>
                                      <a:lnTo>
                                        <a:pt x="1298" y="9"/>
                                      </a:lnTo>
                                      <a:lnTo>
                                        <a:pt x="1213" y="0"/>
                                      </a:lnTo>
                                      <a:lnTo>
                                        <a:pt x="1128" y="0"/>
                                      </a:lnTo>
                                      <a:lnTo>
                                        <a:pt x="1043" y="9"/>
                                      </a:lnTo>
                                      <a:lnTo>
                                        <a:pt x="948" y="19"/>
                                      </a:lnTo>
                                      <a:lnTo>
                                        <a:pt x="843" y="38"/>
                                      </a:lnTo>
                                      <a:lnTo>
                                        <a:pt x="625" y="94"/>
                                      </a:lnTo>
                                      <a:lnTo>
                                        <a:pt x="540" y="123"/>
                                      </a:lnTo>
                                      <a:lnTo>
                                        <a:pt x="455" y="161"/>
                                      </a:lnTo>
                                      <a:lnTo>
                                        <a:pt x="379" y="208"/>
                                      </a:lnTo>
                                      <a:lnTo>
                                        <a:pt x="313" y="265"/>
                                      </a:lnTo>
                                      <a:lnTo>
                                        <a:pt x="246" y="332"/>
                                      </a:lnTo>
                                      <a:lnTo>
                                        <a:pt x="190" y="398"/>
                                      </a:lnTo>
                                      <a:lnTo>
                                        <a:pt x="142" y="474"/>
                                      </a:lnTo>
                                      <a:lnTo>
                                        <a:pt x="95" y="569"/>
                                      </a:lnTo>
                                      <a:lnTo>
                                        <a:pt x="66" y="644"/>
                                      </a:lnTo>
                                      <a:lnTo>
                                        <a:pt x="38" y="739"/>
                                      </a:lnTo>
                                      <a:lnTo>
                                        <a:pt x="19" y="825"/>
                                      </a:lnTo>
                                      <a:lnTo>
                                        <a:pt x="9" y="910"/>
                                      </a:lnTo>
                                      <a:lnTo>
                                        <a:pt x="0" y="1005"/>
                                      </a:lnTo>
                                      <a:lnTo>
                                        <a:pt x="0" y="1100"/>
                                      </a:lnTo>
                                      <a:lnTo>
                                        <a:pt x="9" y="1195"/>
                                      </a:lnTo>
                                      <a:lnTo>
                                        <a:pt x="28" y="1289"/>
                                      </a:lnTo>
                                      <a:lnTo>
                                        <a:pt x="57" y="1394"/>
                                      </a:lnTo>
                                      <a:lnTo>
                                        <a:pt x="95" y="1479"/>
                                      </a:lnTo>
                                      <a:lnTo>
                                        <a:pt x="133" y="1574"/>
                                      </a:lnTo>
                                      <a:lnTo>
                                        <a:pt x="180" y="1659"/>
                                      </a:lnTo>
                                      <a:lnTo>
                                        <a:pt x="227" y="1735"/>
                                      </a:lnTo>
                                      <a:lnTo>
                                        <a:pt x="284" y="1811"/>
                                      </a:lnTo>
                                      <a:lnTo>
                                        <a:pt x="351" y="1887"/>
                                      </a:lnTo>
                                      <a:lnTo>
                                        <a:pt x="426" y="1953"/>
                                      </a:lnTo>
                                      <a:lnTo>
                                        <a:pt x="512" y="2020"/>
                                      </a:lnTo>
                                      <a:lnTo>
                                        <a:pt x="607" y="2077"/>
                                      </a:lnTo>
                                      <a:lnTo>
                                        <a:pt x="701" y="2124"/>
                                      </a:lnTo>
                                      <a:lnTo>
                                        <a:pt x="806" y="2162"/>
                                      </a:lnTo>
                                      <a:lnTo>
                                        <a:pt x="919" y="2200"/>
                                      </a:lnTo>
                                      <a:lnTo>
                                        <a:pt x="1024" y="2219"/>
                                      </a:lnTo>
                                      <a:lnTo>
                                        <a:pt x="1147" y="2228"/>
                                      </a:lnTo>
                                      <a:lnTo>
                                        <a:pt x="1270" y="2228"/>
                                      </a:lnTo>
                                      <a:lnTo>
                                        <a:pt x="2151" y="2228"/>
                                      </a:lnTo>
                                      <a:lnTo>
                                        <a:pt x="1971" y="2219"/>
                                      </a:lnTo>
                                      <a:lnTo>
                                        <a:pt x="1810" y="2190"/>
                                      </a:lnTo>
                                      <a:lnTo>
                                        <a:pt x="1668" y="2143"/>
                                      </a:lnTo>
                                      <a:lnTo>
                                        <a:pt x="1535" y="2077"/>
                                      </a:lnTo>
                                      <a:lnTo>
                                        <a:pt x="1422" y="2001"/>
                                      </a:lnTo>
                                      <a:lnTo>
                                        <a:pt x="1327" y="1915"/>
                                      </a:lnTo>
                                      <a:lnTo>
                                        <a:pt x="1251" y="1811"/>
                                      </a:lnTo>
                                      <a:lnTo>
                                        <a:pt x="1185" y="1688"/>
                                      </a:lnTo>
                                      <a:lnTo>
                                        <a:pt x="1118" y="1669"/>
                                      </a:lnTo>
                                      <a:lnTo>
                                        <a:pt x="1061" y="1640"/>
                                      </a:lnTo>
                                      <a:lnTo>
                                        <a:pt x="1005" y="1602"/>
                                      </a:lnTo>
                                      <a:lnTo>
                                        <a:pt x="938" y="1555"/>
                                      </a:lnTo>
                                      <a:lnTo>
                                        <a:pt x="862" y="1489"/>
                                      </a:lnTo>
                                      <a:lnTo>
                                        <a:pt x="806" y="1422"/>
                                      </a:lnTo>
                                      <a:lnTo>
                                        <a:pt x="768" y="1346"/>
                                      </a:lnTo>
                                      <a:lnTo>
                                        <a:pt x="739" y="1280"/>
                                      </a:lnTo>
                                      <a:lnTo>
                                        <a:pt x="739" y="1232"/>
                                      </a:lnTo>
                                      <a:lnTo>
                                        <a:pt x="739" y="1195"/>
                                      </a:lnTo>
                                      <a:lnTo>
                                        <a:pt x="749" y="1157"/>
                                      </a:lnTo>
                                      <a:lnTo>
                                        <a:pt x="758" y="1119"/>
                                      </a:lnTo>
                                      <a:lnTo>
                                        <a:pt x="777" y="1090"/>
                                      </a:lnTo>
                                      <a:lnTo>
                                        <a:pt x="806" y="1052"/>
                                      </a:lnTo>
                                      <a:lnTo>
                                        <a:pt x="872" y="995"/>
                                      </a:lnTo>
                                      <a:lnTo>
                                        <a:pt x="938" y="957"/>
                                      </a:lnTo>
                                      <a:lnTo>
                                        <a:pt x="1014" y="929"/>
                                      </a:lnTo>
                                      <a:lnTo>
                                        <a:pt x="1090" y="910"/>
                                      </a:lnTo>
                                      <a:lnTo>
                                        <a:pt x="1185" y="891"/>
                                      </a:lnTo>
                                      <a:lnTo>
                                        <a:pt x="1497" y="853"/>
                                      </a:lnTo>
                                      <a:lnTo>
                                        <a:pt x="1564" y="834"/>
                                      </a:lnTo>
                                      <a:lnTo>
                                        <a:pt x="1621" y="806"/>
                                      </a:lnTo>
                                      <a:lnTo>
                                        <a:pt x="1668" y="777"/>
                                      </a:lnTo>
                                      <a:lnTo>
                                        <a:pt x="1706" y="739"/>
                                      </a:lnTo>
                                      <a:lnTo>
                                        <a:pt x="1734" y="673"/>
                                      </a:lnTo>
                                      <a:lnTo>
                                        <a:pt x="1744" y="597"/>
                                      </a:lnTo>
                                      <a:lnTo>
                                        <a:pt x="1744" y="512"/>
                                      </a:lnTo>
                                      <a:lnTo>
                                        <a:pt x="1725" y="398"/>
                                      </a:lnTo>
                                      <a:lnTo>
                                        <a:pt x="1706" y="332"/>
                                      </a:lnTo>
                                      <a:lnTo>
                                        <a:pt x="1678" y="265"/>
                                      </a:lnTo>
                                      <a:lnTo>
                                        <a:pt x="1649" y="208"/>
                                      </a:lnTo>
                                      <a:lnTo>
                                        <a:pt x="1611" y="161"/>
                                      </a:lnTo>
                                      <a:lnTo>
                                        <a:pt x="1554" y="123"/>
                                      </a:lnTo>
                                      <a:lnTo>
                                        <a:pt x="1507" y="85"/>
                                      </a:lnTo>
                                      <a:lnTo>
                                        <a:pt x="1441" y="56"/>
                                      </a:lnTo>
                                      <a:lnTo>
                                        <a:pt x="1365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8" name="Freeform 21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7" y="2636"/>
                                  <a:ext cx="1308" cy="1129"/>
                                </a:xfrm>
                                <a:custGeom>
                                  <a:avLst/>
                                  <a:gdLst>
                                    <a:gd name="T0" fmla="*/ 1308 w 1308"/>
                                    <a:gd name="T1" fmla="*/ 10 h 1129"/>
                                    <a:gd name="T2" fmla="*/ 1308 w 1308"/>
                                    <a:gd name="T3" fmla="*/ 10 h 1129"/>
                                    <a:gd name="T4" fmla="*/ 1194 w 1308"/>
                                    <a:gd name="T5" fmla="*/ 10 h 1129"/>
                                    <a:gd name="T6" fmla="*/ 1090 w 1308"/>
                                    <a:gd name="T7" fmla="*/ 0 h 1129"/>
                                    <a:gd name="T8" fmla="*/ 995 w 1308"/>
                                    <a:gd name="T9" fmla="*/ 10 h 1129"/>
                                    <a:gd name="T10" fmla="*/ 891 w 1308"/>
                                    <a:gd name="T11" fmla="*/ 19 h 1129"/>
                                    <a:gd name="T12" fmla="*/ 796 w 1308"/>
                                    <a:gd name="T13" fmla="*/ 38 h 1129"/>
                                    <a:gd name="T14" fmla="*/ 701 w 1308"/>
                                    <a:gd name="T15" fmla="*/ 57 h 1129"/>
                                    <a:gd name="T16" fmla="*/ 616 w 1308"/>
                                    <a:gd name="T17" fmla="*/ 86 h 1129"/>
                                    <a:gd name="T18" fmla="*/ 521 w 1308"/>
                                    <a:gd name="T19" fmla="*/ 124 h 1129"/>
                                    <a:gd name="T20" fmla="*/ 521 w 1308"/>
                                    <a:gd name="T21" fmla="*/ 124 h 1129"/>
                                    <a:gd name="T22" fmla="*/ 436 w 1308"/>
                                    <a:gd name="T23" fmla="*/ 162 h 1129"/>
                                    <a:gd name="T24" fmla="*/ 351 w 1308"/>
                                    <a:gd name="T25" fmla="*/ 209 h 1129"/>
                                    <a:gd name="T26" fmla="*/ 275 w 1308"/>
                                    <a:gd name="T27" fmla="*/ 266 h 1129"/>
                                    <a:gd name="T28" fmla="*/ 218 w 1308"/>
                                    <a:gd name="T29" fmla="*/ 323 h 1129"/>
                                    <a:gd name="T30" fmla="*/ 161 w 1308"/>
                                    <a:gd name="T31" fmla="*/ 380 h 1129"/>
                                    <a:gd name="T32" fmla="*/ 114 w 1308"/>
                                    <a:gd name="T33" fmla="*/ 456 h 1129"/>
                                    <a:gd name="T34" fmla="*/ 76 w 1308"/>
                                    <a:gd name="T35" fmla="*/ 522 h 1129"/>
                                    <a:gd name="T36" fmla="*/ 47 w 1308"/>
                                    <a:gd name="T37" fmla="*/ 598 h 1129"/>
                                    <a:gd name="T38" fmla="*/ 47 w 1308"/>
                                    <a:gd name="T39" fmla="*/ 598 h 1129"/>
                                    <a:gd name="T40" fmla="*/ 9 w 1308"/>
                                    <a:gd name="T41" fmla="*/ 740 h 1129"/>
                                    <a:gd name="T42" fmla="*/ 0 w 1308"/>
                                    <a:gd name="T43" fmla="*/ 873 h 1129"/>
                                    <a:gd name="T44" fmla="*/ 9 w 1308"/>
                                    <a:gd name="T45" fmla="*/ 1006 h 1129"/>
                                    <a:gd name="T46" fmla="*/ 38 w 1308"/>
                                    <a:gd name="T47" fmla="*/ 1129 h 1129"/>
                                    <a:gd name="T48" fmla="*/ 654 w 1308"/>
                                    <a:gd name="T49" fmla="*/ 1129 h 1129"/>
                                    <a:gd name="T50" fmla="*/ 654 w 1308"/>
                                    <a:gd name="T51" fmla="*/ 1129 h 1129"/>
                                    <a:gd name="T52" fmla="*/ 625 w 1308"/>
                                    <a:gd name="T53" fmla="*/ 1063 h 1129"/>
                                    <a:gd name="T54" fmla="*/ 616 w 1308"/>
                                    <a:gd name="T55" fmla="*/ 996 h 1129"/>
                                    <a:gd name="T56" fmla="*/ 616 w 1308"/>
                                    <a:gd name="T57" fmla="*/ 920 h 1129"/>
                                    <a:gd name="T58" fmla="*/ 616 w 1308"/>
                                    <a:gd name="T59" fmla="*/ 845 h 1129"/>
                                    <a:gd name="T60" fmla="*/ 625 w 1308"/>
                                    <a:gd name="T61" fmla="*/ 759 h 1129"/>
                                    <a:gd name="T62" fmla="*/ 644 w 1308"/>
                                    <a:gd name="T63" fmla="*/ 683 h 1129"/>
                                    <a:gd name="T64" fmla="*/ 673 w 1308"/>
                                    <a:gd name="T65" fmla="*/ 588 h 1129"/>
                                    <a:gd name="T66" fmla="*/ 711 w 1308"/>
                                    <a:gd name="T67" fmla="*/ 503 h 1129"/>
                                    <a:gd name="T68" fmla="*/ 711 w 1308"/>
                                    <a:gd name="T69" fmla="*/ 503 h 1129"/>
                                    <a:gd name="T70" fmla="*/ 749 w 1308"/>
                                    <a:gd name="T71" fmla="*/ 418 h 1129"/>
                                    <a:gd name="T72" fmla="*/ 815 w 1308"/>
                                    <a:gd name="T73" fmla="*/ 332 h 1129"/>
                                    <a:gd name="T74" fmla="*/ 900 w 1308"/>
                                    <a:gd name="T75" fmla="*/ 247 h 1129"/>
                                    <a:gd name="T76" fmla="*/ 1004 w 1308"/>
                                    <a:gd name="T77" fmla="*/ 171 h 1129"/>
                                    <a:gd name="T78" fmla="*/ 1004 w 1308"/>
                                    <a:gd name="T79" fmla="*/ 171 h 1129"/>
                                    <a:gd name="T80" fmla="*/ 1090 w 1308"/>
                                    <a:gd name="T81" fmla="*/ 105 h 1129"/>
                                    <a:gd name="T82" fmla="*/ 1175 w 1308"/>
                                    <a:gd name="T83" fmla="*/ 67 h 1129"/>
                                    <a:gd name="T84" fmla="*/ 1241 w 1308"/>
                                    <a:gd name="T85" fmla="*/ 29 h 1129"/>
                                    <a:gd name="T86" fmla="*/ 1308 w 1308"/>
                                    <a:gd name="T87" fmla="*/ 10 h 1129"/>
                                    <a:gd name="T88" fmla="*/ 1308 w 1308"/>
                                    <a:gd name="T89" fmla="*/ 10 h 11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308" h="1129">
                                      <a:moveTo>
                                        <a:pt x="1308" y="10"/>
                                      </a:moveTo>
                                      <a:lnTo>
                                        <a:pt x="1308" y="10"/>
                                      </a:lnTo>
                                      <a:lnTo>
                                        <a:pt x="1194" y="10"/>
                                      </a:lnTo>
                                      <a:lnTo>
                                        <a:pt x="1090" y="0"/>
                                      </a:lnTo>
                                      <a:lnTo>
                                        <a:pt x="995" y="10"/>
                                      </a:lnTo>
                                      <a:lnTo>
                                        <a:pt x="891" y="19"/>
                                      </a:lnTo>
                                      <a:lnTo>
                                        <a:pt x="796" y="38"/>
                                      </a:lnTo>
                                      <a:lnTo>
                                        <a:pt x="701" y="57"/>
                                      </a:lnTo>
                                      <a:lnTo>
                                        <a:pt x="616" y="86"/>
                                      </a:lnTo>
                                      <a:lnTo>
                                        <a:pt x="521" y="124"/>
                                      </a:lnTo>
                                      <a:lnTo>
                                        <a:pt x="436" y="162"/>
                                      </a:lnTo>
                                      <a:lnTo>
                                        <a:pt x="351" y="209"/>
                                      </a:lnTo>
                                      <a:lnTo>
                                        <a:pt x="275" y="266"/>
                                      </a:lnTo>
                                      <a:lnTo>
                                        <a:pt x="218" y="323"/>
                                      </a:lnTo>
                                      <a:lnTo>
                                        <a:pt x="161" y="380"/>
                                      </a:lnTo>
                                      <a:lnTo>
                                        <a:pt x="114" y="456"/>
                                      </a:lnTo>
                                      <a:lnTo>
                                        <a:pt x="76" y="522"/>
                                      </a:lnTo>
                                      <a:lnTo>
                                        <a:pt x="47" y="598"/>
                                      </a:lnTo>
                                      <a:lnTo>
                                        <a:pt x="9" y="740"/>
                                      </a:lnTo>
                                      <a:lnTo>
                                        <a:pt x="0" y="873"/>
                                      </a:lnTo>
                                      <a:lnTo>
                                        <a:pt x="9" y="1006"/>
                                      </a:lnTo>
                                      <a:lnTo>
                                        <a:pt x="38" y="1129"/>
                                      </a:lnTo>
                                      <a:lnTo>
                                        <a:pt x="654" y="1129"/>
                                      </a:lnTo>
                                      <a:lnTo>
                                        <a:pt x="625" y="1063"/>
                                      </a:lnTo>
                                      <a:lnTo>
                                        <a:pt x="616" y="996"/>
                                      </a:lnTo>
                                      <a:lnTo>
                                        <a:pt x="616" y="920"/>
                                      </a:lnTo>
                                      <a:lnTo>
                                        <a:pt x="616" y="845"/>
                                      </a:lnTo>
                                      <a:lnTo>
                                        <a:pt x="625" y="759"/>
                                      </a:lnTo>
                                      <a:lnTo>
                                        <a:pt x="644" y="683"/>
                                      </a:lnTo>
                                      <a:lnTo>
                                        <a:pt x="673" y="588"/>
                                      </a:lnTo>
                                      <a:lnTo>
                                        <a:pt x="711" y="503"/>
                                      </a:lnTo>
                                      <a:lnTo>
                                        <a:pt x="749" y="418"/>
                                      </a:lnTo>
                                      <a:lnTo>
                                        <a:pt x="815" y="332"/>
                                      </a:lnTo>
                                      <a:lnTo>
                                        <a:pt x="900" y="247"/>
                                      </a:lnTo>
                                      <a:lnTo>
                                        <a:pt x="1004" y="171"/>
                                      </a:lnTo>
                                      <a:lnTo>
                                        <a:pt x="1090" y="105"/>
                                      </a:lnTo>
                                      <a:lnTo>
                                        <a:pt x="1175" y="67"/>
                                      </a:lnTo>
                                      <a:lnTo>
                                        <a:pt x="1241" y="29"/>
                                      </a:lnTo>
                                      <a:lnTo>
                                        <a:pt x="1308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" name="Freeform 21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4" y="3642"/>
                                  <a:ext cx="170" cy="123"/>
                                </a:xfrm>
                                <a:custGeom>
                                  <a:avLst/>
                                  <a:gdLst>
                                    <a:gd name="T0" fmla="*/ 94 w 170"/>
                                    <a:gd name="T1" fmla="*/ 0 h 123"/>
                                    <a:gd name="T2" fmla="*/ 94 w 170"/>
                                    <a:gd name="T3" fmla="*/ 0 h 123"/>
                                    <a:gd name="T4" fmla="*/ 66 w 170"/>
                                    <a:gd name="T5" fmla="*/ 9 h 123"/>
                                    <a:gd name="T6" fmla="*/ 38 w 170"/>
                                    <a:gd name="T7" fmla="*/ 47 h 123"/>
                                    <a:gd name="T8" fmla="*/ 38 w 170"/>
                                    <a:gd name="T9" fmla="*/ 47 h 123"/>
                                    <a:gd name="T10" fmla="*/ 19 w 170"/>
                                    <a:gd name="T11" fmla="*/ 85 h 123"/>
                                    <a:gd name="T12" fmla="*/ 0 w 170"/>
                                    <a:gd name="T13" fmla="*/ 123 h 123"/>
                                    <a:gd name="T14" fmla="*/ 170 w 170"/>
                                    <a:gd name="T15" fmla="*/ 123 h 123"/>
                                    <a:gd name="T16" fmla="*/ 170 w 170"/>
                                    <a:gd name="T17" fmla="*/ 123 h 123"/>
                                    <a:gd name="T18" fmla="*/ 161 w 170"/>
                                    <a:gd name="T19" fmla="*/ 66 h 123"/>
                                    <a:gd name="T20" fmla="*/ 142 w 170"/>
                                    <a:gd name="T21" fmla="*/ 28 h 123"/>
                                    <a:gd name="T22" fmla="*/ 123 w 170"/>
                                    <a:gd name="T23" fmla="*/ 9 h 123"/>
                                    <a:gd name="T24" fmla="*/ 94 w 170"/>
                                    <a:gd name="T25" fmla="*/ 0 h 123"/>
                                    <a:gd name="T26" fmla="*/ 94 w 170"/>
                                    <a:gd name="T27" fmla="*/ 0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170" h="123">
                                      <a:moveTo>
                                        <a:pt x="94" y="0"/>
                                      </a:moveTo>
                                      <a:lnTo>
                                        <a:pt x="94" y="0"/>
                                      </a:lnTo>
                                      <a:lnTo>
                                        <a:pt x="66" y="9"/>
                                      </a:lnTo>
                                      <a:lnTo>
                                        <a:pt x="38" y="47"/>
                                      </a:lnTo>
                                      <a:lnTo>
                                        <a:pt x="19" y="85"/>
                                      </a:lnTo>
                                      <a:lnTo>
                                        <a:pt x="0" y="123"/>
                                      </a:lnTo>
                                      <a:lnTo>
                                        <a:pt x="170" y="123"/>
                                      </a:lnTo>
                                      <a:lnTo>
                                        <a:pt x="161" y="66"/>
                                      </a:lnTo>
                                      <a:lnTo>
                                        <a:pt x="142" y="28"/>
                                      </a:lnTo>
                                      <a:lnTo>
                                        <a:pt x="123" y="9"/>
                                      </a:lnTo>
                                      <a:lnTo>
                                        <a:pt x="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" name="Freeform 21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12" y="3642"/>
                                  <a:ext cx="171" cy="123"/>
                                </a:xfrm>
                                <a:custGeom>
                                  <a:avLst/>
                                  <a:gdLst>
                                    <a:gd name="T0" fmla="*/ 0 w 171"/>
                                    <a:gd name="T1" fmla="*/ 123 h 123"/>
                                    <a:gd name="T2" fmla="*/ 171 w 171"/>
                                    <a:gd name="T3" fmla="*/ 123 h 123"/>
                                    <a:gd name="T4" fmla="*/ 171 w 171"/>
                                    <a:gd name="T5" fmla="*/ 123 h 123"/>
                                    <a:gd name="T6" fmla="*/ 152 w 171"/>
                                    <a:gd name="T7" fmla="*/ 66 h 123"/>
                                    <a:gd name="T8" fmla="*/ 133 w 171"/>
                                    <a:gd name="T9" fmla="*/ 38 h 123"/>
                                    <a:gd name="T10" fmla="*/ 104 w 171"/>
                                    <a:gd name="T11" fmla="*/ 9 h 123"/>
                                    <a:gd name="T12" fmla="*/ 86 w 171"/>
                                    <a:gd name="T13" fmla="*/ 0 h 123"/>
                                    <a:gd name="T14" fmla="*/ 86 w 171"/>
                                    <a:gd name="T15" fmla="*/ 0 h 123"/>
                                    <a:gd name="T16" fmla="*/ 67 w 171"/>
                                    <a:gd name="T17" fmla="*/ 9 h 123"/>
                                    <a:gd name="T18" fmla="*/ 38 w 171"/>
                                    <a:gd name="T19" fmla="*/ 28 h 123"/>
                                    <a:gd name="T20" fmla="*/ 19 w 171"/>
                                    <a:gd name="T21" fmla="*/ 66 h 123"/>
                                    <a:gd name="T22" fmla="*/ 0 w 171"/>
                                    <a:gd name="T23" fmla="*/ 123 h 123"/>
                                    <a:gd name="T24" fmla="*/ 0 w 171"/>
                                    <a:gd name="T25" fmla="*/ 123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71" h="123">
                                      <a:moveTo>
                                        <a:pt x="0" y="123"/>
                                      </a:moveTo>
                                      <a:lnTo>
                                        <a:pt x="171" y="123"/>
                                      </a:lnTo>
                                      <a:lnTo>
                                        <a:pt x="152" y="66"/>
                                      </a:lnTo>
                                      <a:lnTo>
                                        <a:pt x="133" y="38"/>
                                      </a:lnTo>
                                      <a:lnTo>
                                        <a:pt x="104" y="9"/>
                                      </a:lnTo>
                                      <a:lnTo>
                                        <a:pt x="86" y="0"/>
                                      </a:lnTo>
                                      <a:lnTo>
                                        <a:pt x="67" y="9"/>
                                      </a:lnTo>
                                      <a:lnTo>
                                        <a:pt x="38" y="28"/>
                                      </a:lnTo>
                                      <a:lnTo>
                                        <a:pt x="19" y="66"/>
                                      </a:lnTo>
                                      <a:lnTo>
                                        <a:pt x="0" y="1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1" name="Freeform 21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51" y="2636"/>
                                  <a:ext cx="1024" cy="1129"/>
                                </a:xfrm>
                                <a:custGeom>
                                  <a:avLst/>
                                  <a:gdLst>
                                    <a:gd name="T0" fmla="*/ 1024 w 1024"/>
                                    <a:gd name="T1" fmla="*/ 10 h 1129"/>
                                    <a:gd name="T2" fmla="*/ 1024 w 1024"/>
                                    <a:gd name="T3" fmla="*/ 10 h 1129"/>
                                    <a:gd name="T4" fmla="*/ 910 w 1024"/>
                                    <a:gd name="T5" fmla="*/ 10 h 1129"/>
                                    <a:gd name="T6" fmla="*/ 806 w 1024"/>
                                    <a:gd name="T7" fmla="*/ 0 h 1129"/>
                                    <a:gd name="T8" fmla="*/ 711 w 1024"/>
                                    <a:gd name="T9" fmla="*/ 10 h 1129"/>
                                    <a:gd name="T10" fmla="*/ 617 w 1024"/>
                                    <a:gd name="T11" fmla="*/ 19 h 1129"/>
                                    <a:gd name="T12" fmla="*/ 522 w 1024"/>
                                    <a:gd name="T13" fmla="*/ 38 h 1129"/>
                                    <a:gd name="T14" fmla="*/ 436 w 1024"/>
                                    <a:gd name="T15" fmla="*/ 57 h 1129"/>
                                    <a:gd name="T16" fmla="*/ 361 w 1024"/>
                                    <a:gd name="T17" fmla="*/ 86 h 1129"/>
                                    <a:gd name="T18" fmla="*/ 285 w 1024"/>
                                    <a:gd name="T19" fmla="*/ 124 h 1129"/>
                                    <a:gd name="T20" fmla="*/ 285 w 1024"/>
                                    <a:gd name="T21" fmla="*/ 124 h 1129"/>
                                    <a:gd name="T22" fmla="*/ 209 w 1024"/>
                                    <a:gd name="T23" fmla="*/ 162 h 1129"/>
                                    <a:gd name="T24" fmla="*/ 152 w 1024"/>
                                    <a:gd name="T25" fmla="*/ 209 h 1129"/>
                                    <a:gd name="T26" fmla="*/ 95 w 1024"/>
                                    <a:gd name="T27" fmla="*/ 266 h 1129"/>
                                    <a:gd name="T28" fmla="*/ 57 w 1024"/>
                                    <a:gd name="T29" fmla="*/ 323 h 1129"/>
                                    <a:gd name="T30" fmla="*/ 29 w 1024"/>
                                    <a:gd name="T31" fmla="*/ 380 h 1129"/>
                                    <a:gd name="T32" fmla="*/ 10 w 1024"/>
                                    <a:gd name="T33" fmla="*/ 456 h 1129"/>
                                    <a:gd name="T34" fmla="*/ 0 w 1024"/>
                                    <a:gd name="T35" fmla="*/ 522 h 1129"/>
                                    <a:gd name="T36" fmla="*/ 0 w 1024"/>
                                    <a:gd name="T37" fmla="*/ 598 h 1129"/>
                                    <a:gd name="T38" fmla="*/ 0 w 1024"/>
                                    <a:gd name="T39" fmla="*/ 598 h 1129"/>
                                    <a:gd name="T40" fmla="*/ 19 w 1024"/>
                                    <a:gd name="T41" fmla="*/ 740 h 1129"/>
                                    <a:gd name="T42" fmla="*/ 67 w 1024"/>
                                    <a:gd name="T43" fmla="*/ 873 h 1129"/>
                                    <a:gd name="T44" fmla="*/ 124 w 1024"/>
                                    <a:gd name="T45" fmla="*/ 1006 h 1129"/>
                                    <a:gd name="T46" fmla="*/ 200 w 1024"/>
                                    <a:gd name="T47" fmla="*/ 1129 h 1129"/>
                                    <a:gd name="T48" fmla="*/ 816 w 1024"/>
                                    <a:gd name="T49" fmla="*/ 1129 h 1129"/>
                                    <a:gd name="T50" fmla="*/ 816 w 1024"/>
                                    <a:gd name="T51" fmla="*/ 1129 h 1129"/>
                                    <a:gd name="T52" fmla="*/ 768 w 1024"/>
                                    <a:gd name="T53" fmla="*/ 1063 h 1129"/>
                                    <a:gd name="T54" fmla="*/ 730 w 1024"/>
                                    <a:gd name="T55" fmla="*/ 996 h 1129"/>
                                    <a:gd name="T56" fmla="*/ 692 w 1024"/>
                                    <a:gd name="T57" fmla="*/ 920 h 1129"/>
                                    <a:gd name="T58" fmla="*/ 664 w 1024"/>
                                    <a:gd name="T59" fmla="*/ 845 h 1129"/>
                                    <a:gd name="T60" fmla="*/ 645 w 1024"/>
                                    <a:gd name="T61" fmla="*/ 759 h 1129"/>
                                    <a:gd name="T62" fmla="*/ 626 w 1024"/>
                                    <a:gd name="T63" fmla="*/ 683 h 1129"/>
                                    <a:gd name="T64" fmla="*/ 626 w 1024"/>
                                    <a:gd name="T65" fmla="*/ 588 h 1129"/>
                                    <a:gd name="T66" fmla="*/ 617 w 1024"/>
                                    <a:gd name="T67" fmla="*/ 503 h 1129"/>
                                    <a:gd name="T68" fmla="*/ 617 w 1024"/>
                                    <a:gd name="T69" fmla="*/ 503 h 1129"/>
                                    <a:gd name="T70" fmla="*/ 626 w 1024"/>
                                    <a:gd name="T71" fmla="*/ 418 h 1129"/>
                                    <a:gd name="T72" fmla="*/ 664 w 1024"/>
                                    <a:gd name="T73" fmla="*/ 332 h 1129"/>
                                    <a:gd name="T74" fmla="*/ 711 w 1024"/>
                                    <a:gd name="T75" fmla="*/ 247 h 1129"/>
                                    <a:gd name="T76" fmla="*/ 778 w 1024"/>
                                    <a:gd name="T77" fmla="*/ 171 h 1129"/>
                                    <a:gd name="T78" fmla="*/ 778 w 1024"/>
                                    <a:gd name="T79" fmla="*/ 171 h 1129"/>
                                    <a:gd name="T80" fmla="*/ 844 w 1024"/>
                                    <a:gd name="T81" fmla="*/ 105 h 1129"/>
                                    <a:gd name="T82" fmla="*/ 910 w 1024"/>
                                    <a:gd name="T83" fmla="*/ 67 h 1129"/>
                                    <a:gd name="T84" fmla="*/ 967 w 1024"/>
                                    <a:gd name="T85" fmla="*/ 29 h 1129"/>
                                    <a:gd name="T86" fmla="*/ 1024 w 1024"/>
                                    <a:gd name="T87" fmla="*/ 10 h 1129"/>
                                    <a:gd name="T88" fmla="*/ 1024 w 1024"/>
                                    <a:gd name="T89" fmla="*/ 10 h 11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024" h="1129">
                                      <a:moveTo>
                                        <a:pt x="1024" y="10"/>
                                      </a:moveTo>
                                      <a:lnTo>
                                        <a:pt x="1024" y="10"/>
                                      </a:lnTo>
                                      <a:lnTo>
                                        <a:pt x="910" y="10"/>
                                      </a:lnTo>
                                      <a:lnTo>
                                        <a:pt x="806" y="0"/>
                                      </a:lnTo>
                                      <a:lnTo>
                                        <a:pt x="711" y="10"/>
                                      </a:lnTo>
                                      <a:lnTo>
                                        <a:pt x="617" y="19"/>
                                      </a:lnTo>
                                      <a:lnTo>
                                        <a:pt x="522" y="38"/>
                                      </a:lnTo>
                                      <a:lnTo>
                                        <a:pt x="436" y="57"/>
                                      </a:lnTo>
                                      <a:lnTo>
                                        <a:pt x="361" y="86"/>
                                      </a:lnTo>
                                      <a:lnTo>
                                        <a:pt x="285" y="124"/>
                                      </a:lnTo>
                                      <a:lnTo>
                                        <a:pt x="209" y="162"/>
                                      </a:lnTo>
                                      <a:lnTo>
                                        <a:pt x="152" y="209"/>
                                      </a:lnTo>
                                      <a:lnTo>
                                        <a:pt x="95" y="266"/>
                                      </a:lnTo>
                                      <a:lnTo>
                                        <a:pt x="57" y="323"/>
                                      </a:lnTo>
                                      <a:lnTo>
                                        <a:pt x="29" y="380"/>
                                      </a:lnTo>
                                      <a:lnTo>
                                        <a:pt x="10" y="456"/>
                                      </a:lnTo>
                                      <a:lnTo>
                                        <a:pt x="0" y="522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9" y="740"/>
                                      </a:lnTo>
                                      <a:lnTo>
                                        <a:pt x="67" y="873"/>
                                      </a:lnTo>
                                      <a:lnTo>
                                        <a:pt x="124" y="1006"/>
                                      </a:lnTo>
                                      <a:lnTo>
                                        <a:pt x="200" y="1129"/>
                                      </a:lnTo>
                                      <a:lnTo>
                                        <a:pt x="816" y="1129"/>
                                      </a:lnTo>
                                      <a:lnTo>
                                        <a:pt x="768" y="1063"/>
                                      </a:lnTo>
                                      <a:lnTo>
                                        <a:pt x="730" y="996"/>
                                      </a:lnTo>
                                      <a:lnTo>
                                        <a:pt x="692" y="920"/>
                                      </a:lnTo>
                                      <a:lnTo>
                                        <a:pt x="664" y="845"/>
                                      </a:lnTo>
                                      <a:lnTo>
                                        <a:pt x="645" y="759"/>
                                      </a:lnTo>
                                      <a:lnTo>
                                        <a:pt x="626" y="683"/>
                                      </a:lnTo>
                                      <a:lnTo>
                                        <a:pt x="626" y="588"/>
                                      </a:lnTo>
                                      <a:lnTo>
                                        <a:pt x="617" y="503"/>
                                      </a:lnTo>
                                      <a:lnTo>
                                        <a:pt x="626" y="418"/>
                                      </a:lnTo>
                                      <a:lnTo>
                                        <a:pt x="664" y="332"/>
                                      </a:lnTo>
                                      <a:lnTo>
                                        <a:pt x="711" y="247"/>
                                      </a:lnTo>
                                      <a:lnTo>
                                        <a:pt x="778" y="171"/>
                                      </a:lnTo>
                                      <a:lnTo>
                                        <a:pt x="844" y="105"/>
                                      </a:lnTo>
                                      <a:lnTo>
                                        <a:pt x="910" y="67"/>
                                      </a:lnTo>
                                      <a:lnTo>
                                        <a:pt x="967" y="29"/>
                                      </a:lnTo>
                                      <a:lnTo>
                                        <a:pt x="1024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2" name="Freeform 21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79" y="3642"/>
                                  <a:ext cx="180" cy="123"/>
                                </a:xfrm>
                                <a:custGeom>
                                  <a:avLst/>
                                  <a:gdLst>
                                    <a:gd name="T0" fmla="*/ 47 w 180"/>
                                    <a:gd name="T1" fmla="*/ 0 h 123"/>
                                    <a:gd name="T2" fmla="*/ 47 w 180"/>
                                    <a:gd name="T3" fmla="*/ 0 h 123"/>
                                    <a:gd name="T4" fmla="*/ 28 w 180"/>
                                    <a:gd name="T5" fmla="*/ 9 h 123"/>
                                    <a:gd name="T6" fmla="*/ 9 w 180"/>
                                    <a:gd name="T7" fmla="*/ 47 h 123"/>
                                    <a:gd name="T8" fmla="*/ 9 w 180"/>
                                    <a:gd name="T9" fmla="*/ 47 h 123"/>
                                    <a:gd name="T10" fmla="*/ 0 w 180"/>
                                    <a:gd name="T11" fmla="*/ 85 h 123"/>
                                    <a:gd name="T12" fmla="*/ 9 w 180"/>
                                    <a:gd name="T13" fmla="*/ 123 h 123"/>
                                    <a:gd name="T14" fmla="*/ 180 w 180"/>
                                    <a:gd name="T15" fmla="*/ 123 h 123"/>
                                    <a:gd name="T16" fmla="*/ 180 w 180"/>
                                    <a:gd name="T17" fmla="*/ 123 h 123"/>
                                    <a:gd name="T18" fmla="*/ 142 w 180"/>
                                    <a:gd name="T19" fmla="*/ 66 h 123"/>
                                    <a:gd name="T20" fmla="*/ 114 w 180"/>
                                    <a:gd name="T21" fmla="*/ 28 h 123"/>
                                    <a:gd name="T22" fmla="*/ 76 w 180"/>
                                    <a:gd name="T23" fmla="*/ 9 h 123"/>
                                    <a:gd name="T24" fmla="*/ 47 w 180"/>
                                    <a:gd name="T25" fmla="*/ 0 h 123"/>
                                    <a:gd name="T26" fmla="*/ 47 w 180"/>
                                    <a:gd name="T27" fmla="*/ 0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180" h="123">
                                      <a:moveTo>
                                        <a:pt x="47" y="0"/>
                                      </a:moveTo>
                                      <a:lnTo>
                                        <a:pt x="47" y="0"/>
                                      </a:lnTo>
                                      <a:lnTo>
                                        <a:pt x="28" y="9"/>
                                      </a:lnTo>
                                      <a:lnTo>
                                        <a:pt x="9" y="47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9" y="123"/>
                                      </a:lnTo>
                                      <a:lnTo>
                                        <a:pt x="180" y="123"/>
                                      </a:lnTo>
                                      <a:lnTo>
                                        <a:pt x="142" y="66"/>
                                      </a:lnTo>
                                      <a:lnTo>
                                        <a:pt x="114" y="28"/>
                                      </a:lnTo>
                                      <a:lnTo>
                                        <a:pt x="76" y="9"/>
                                      </a:lnTo>
                                      <a:lnTo>
                                        <a:pt x="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" name="Freeform 21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87" y="3642"/>
                                  <a:ext cx="171" cy="123"/>
                                </a:xfrm>
                                <a:custGeom>
                                  <a:avLst/>
                                  <a:gdLst>
                                    <a:gd name="T0" fmla="*/ 0 w 171"/>
                                    <a:gd name="T1" fmla="*/ 123 h 123"/>
                                    <a:gd name="T2" fmla="*/ 171 w 171"/>
                                    <a:gd name="T3" fmla="*/ 123 h 123"/>
                                    <a:gd name="T4" fmla="*/ 171 w 171"/>
                                    <a:gd name="T5" fmla="*/ 123 h 123"/>
                                    <a:gd name="T6" fmla="*/ 133 w 171"/>
                                    <a:gd name="T7" fmla="*/ 66 h 123"/>
                                    <a:gd name="T8" fmla="*/ 95 w 171"/>
                                    <a:gd name="T9" fmla="*/ 38 h 123"/>
                                    <a:gd name="T10" fmla="*/ 67 w 171"/>
                                    <a:gd name="T11" fmla="*/ 9 h 123"/>
                                    <a:gd name="T12" fmla="*/ 38 w 171"/>
                                    <a:gd name="T13" fmla="*/ 0 h 123"/>
                                    <a:gd name="T14" fmla="*/ 38 w 171"/>
                                    <a:gd name="T15" fmla="*/ 0 h 123"/>
                                    <a:gd name="T16" fmla="*/ 19 w 171"/>
                                    <a:gd name="T17" fmla="*/ 9 h 123"/>
                                    <a:gd name="T18" fmla="*/ 10 w 171"/>
                                    <a:gd name="T19" fmla="*/ 28 h 123"/>
                                    <a:gd name="T20" fmla="*/ 0 w 171"/>
                                    <a:gd name="T21" fmla="*/ 66 h 123"/>
                                    <a:gd name="T22" fmla="*/ 0 w 171"/>
                                    <a:gd name="T23" fmla="*/ 123 h 123"/>
                                    <a:gd name="T24" fmla="*/ 0 w 171"/>
                                    <a:gd name="T25" fmla="*/ 123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71" h="123">
                                      <a:moveTo>
                                        <a:pt x="0" y="123"/>
                                      </a:moveTo>
                                      <a:lnTo>
                                        <a:pt x="171" y="123"/>
                                      </a:lnTo>
                                      <a:lnTo>
                                        <a:pt x="133" y="66"/>
                                      </a:lnTo>
                                      <a:lnTo>
                                        <a:pt x="95" y="38"/>
                                      </a:lnTo>
                                      <a:lnTo>
                                        <a:pt x="67" y="9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19" y="9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0" y="1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" name="Freeform 21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4" y="19"/>
                                  <a:ext cx="4132" cy="2750"/>
                                </a:xfrm>
                                <a:custGeom>
                                  <a:avLst/>
                                  <a:gdLst>
                                    <a:gd name="T0" fmla="*/ 1431 w 4132"/>
                                    <a:gd name="T1" fmla="*/ 228 h 2750"/>
                                    <a:gd name="T2" fmla="*/ 1327 w 4132"/>
                                    <a:gd name="T3" fmla="*/ 313 h 2750"/>
                                    <a:gd name="T4" fmla="*/ 1147 w 4132"/>
                                    <a:gd name="T5" fmla="*/ 578 h 2750"/>
                                    <a:gd name="T6" fmla="*/ 1071 w 4132"/>
                                    <a:gd name="T7" fmla="*/ 740 h 2750"/>
                                    <a:gd name="T8" fmla="*/ 834 w 4132"/>
                                    <a:gd name="T9" fmla="*/ 1413 h 2750"/>
                                    <a:gd name="T10" fmla="*/ 748 w 4132"/>
                                    <a:gd name="T11" fmla="*/ 1612 h 2750"/>
                                    <a:gd name="T12" fmla="*/ 549 w 4132"/>
                                    <a:gd name="T13" fmla="*/ 1954 h 2750"/>
                                    <a:gd name="T14" fmla="*/ 445 w 4132"/>
                                    <a:gd name="T15" fmla="*/ 2096 h 2750"/>
                                    <a:gd name="T16" fmla="*/ 341 w 4132"/>
                                    <a:gd name="T17" fmla="*/ 2181 h 2750"/>
                                    <a:gd name="T18" fmla="*/ 256 w 4132"/>
                                    <a:gd name="T19" fmla="*/ 2219 h 2750"/>
                                    <a:gd name="T20" fmla="*/ 104 w 4132"/>
                                    <a:gd name="T21" fmla="*/ 2229 h 2750"/>
                                    <a:gd name="T22" fmla="*/ 0 w 4132"/>
                                    <a:gd name="T23" fmla="*/ 2210 h 2750"/>
                                    <a:gd name="T24" fmla="*/ 66 w 4132"/>
                                    <a:gd name="T25" fmla="*/ 2333 h 2750"/>
                                    <a:gd name="T26" fmla="*/ 237 w 4132"/>
                                    <a:gd name="T27" fmla="*/ 2523 h 2750"/>
                                    <a:gd name="T28" fmla="*/ 483 w 4132"/>
                                    <a:gd name="T29" fmla="*/ 2665 h 2750"/>
                                    <a:gd name="T30" fmla="*/ 786 w 4132"/>
                                    <a:gd name="T31" fmla="*/ 2741 h 2750"/>
                                    <a:gd name="T32" fmla="*/ 3772 w 4132"/>
                                    <a:gd name="T33" fmla="*/ 2750 h 2750"/>
                                    <a:gd name="T34" fmla="*/ 3838 w 4132"/>
                                    <a:gd name="T35" fmla="*/ 2741 h 2750"/>
                                    <a:gd name="T36" fmla="*/ 3961 w 4132"/>
                                    <a:gd name="T37" fmla="*/ 2693 h 2750"/>
                                    <a:gd name="T38" fmla="*/ 4047 w 4132"/>
                                    <a:gd name="T39" fmla="*/ 2617 h 2750"/>
                                    <a:gd name="T40" fmla="*/ 4113 w 4132"/>
                                    <a:gd name="T41" fmla="*/ 2523 h 2750"/>
                                    <a:gd name="T42" fmla="*/ 4132 w 4132"/>
                                    <a:gd name="T43" fmla="*/ 2466 h 2750"/>
                                    <a:gd name="T44" fmla="*/ 3971 w 4132"/>
                                    <a:gd name="T45" fmla="*/ 2342 h 2750"/>
                                    <a:gd name="T46" fmla="*/ 3829 w 4132"/>
                                    <a:gd name="T47" fmla="*/ 2115 h 2750"/>
                                    <a:gd name="T48" fmla="*/ 3743 w 4132"/>
                                    <a:gd name="T49" fmla="*/ 1935 h 2750"/>
                                    <a:gd name="T50" fmla="*/ 3639 w 4132"/>
                                    <a:gd name="T51" fmla="*/ 1707 h 2750"/>
                                    <a:gd name="T52" fmla="*/ 3450 w 4132"/>
                                    <a:gd name="T53" fmla="*/ 1242 h 2750"/>
                                    <a:gd name="T54" fmla="*/ 3203 w 4132"/>
                                    <a:gd name="T55" fmla="*/ 730 h 2750"/>
                                    <a:gd name="T56" fmla="*/ 2966 w 4132"/>
                                    <a:gd name="T57" fmla="*/ 370 h 2750"/>
                                    <a:gd name="T58" fmla="*/ 2881 w 4132"/>
                                    <a:gd name="T59" fmla="*/ 275 h 2750"/>
                                    <a:gd name="T60" fmla="*/ 2710 w 4132"/>
                                    <a:gd name="T61" fmla="*/ 133 h 2750"/>
                                    <a:gd name="T62" fmla="*/ 2511 w 4132"/>
                                    <a:gd name="T63" fmla="*/ 38 h 2750"/>
                                    <a:gd name="T64" fmla="*/ 2303 w 4132"/>
                                    <a:gd name="T65" fmla="*/ 0 h 2750"/>
                                    <a:gd name="T66" fmla="*/ 2199 w 4132"/>
                                    <a:gd name="T67" fmla="*/ 0 h 2750"/>
                                    <a:gd name="T68" fmla="*/ 1962 w 4132"/>
                                    <a:gd name="T69" fmla="*/ 19 h 2750"/>
                                    <a:gd name="T70" fmla="*/ 1763 w 4132"/>
                                    <a:gd name="T71" fmla="*/ 57 h 2750"/>
                                    <a:gd name="T72" fmla="*/ 1582 w 4132"/>
                                    <a:gd name="T73" fmla="*/ 133 h 2750"/>
                                    <a:gd name="T74" fmla="*/ 1431 w 4132"/>
                                    <a:gd name="T75" fmla="*/ 228 h 27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4132" h="2750">
                                      <a:moveTo>
                                        <a:pt x="1431" y="228"/>
                                      </a:moveTo>
                                      <a:lnTo>
                                        <a:pt x="1431" y="228"/>
                                      </a:lnTo>
                                      <a:lnTo>
                                        <a:pt x="1383" y="266"/>
                                      </a:lnTo>
                                      <a:lnTo>
                                        <a:pt x="1327" y="313"/>
                                      </a:lnTo>
                                      <a:lnTo>
                                        <a:pt x="1232" y="436"/>
                                      </a:lnTo>
                                      <a:lnTo>
                                        <a:pt x="1147" y="578"/>
                                      </a:lnTo>
                                      <a:lnTo>
                                        <a:pt x="1071" y="740"/>
                                      </a:lnTo>
                                      <a:lnTo>
                                        <a:pt x="966" y="1015"/>
                                      </a:lnTo>
                                      <a:lnTo>
                                        <a:pt x="834" y="1413"/>
                                      </a:lnTo>
                                      <a:lnTo>
                                        <a:pt x="748" y="1612"/>
                                      </a:lnTo>
                                      <a:lnTo>
                                        <a:pt x="654" y="1792"/>
                                      </a:lnTo>
                                      <a:lnTo>
                                        <a:pt x="549" y="1954"/>
                                      </a:lnTo>
                                      <a:lnTo>
                                        <a:pt x="445" y="2096"/>
                                      </a:lnTo>
                                      <a:lnTo>
                                        <a:pt x="379" y="2162"/>
                                      </a:lnTo>
                                      <a:lnTo>
                                        <a:pt x="341" y="2181"/>
                                      </a:lnTo>
                                      <a:lnTo>
                                        <a:pt x="294" y="2200"/>
                                      </a:lnTo>
                                      <a:lnTo>
                                        <a:pt x="256" y="2219"/>
                                      </a:lnTo>
                                      <a:lnTo>
                                        <a:pt x="208" y="2229"/>
                                      </a:lnTo>
                                      <a:lnTo>
                                        <a:pt x="104" y="2229"/>
                                      </a:lnTo>
                                      <a:lnTo>
                                        <a:pt x="0" y="2210"/>
                                      </a:lnTo>
                                      <a:lnTo>
                                        <a:pt x="66" y="2333"/>
                                      </a:lnTo>
                                      <a:lnTo>
                                        <a:pt x="142" y="2437"/>
                                      </a:lnTo>
                                      <a:lnTo>
                                        <a:pt x="237" y="2523"/>
                                      </a:lnTo>
                                      <a:lnTo>
                                        <a:pt x="350" y="2599"/>
                                      </a:lnTo>
                                      <a:lnTo>
                                        <a:pt x="483" y="2665"/>
                                      </a:lnTo>
                                      <a:lnTo>
                                        <a:pt x="625" y="2712"/>
                                      </a:lnTo>
                                      <a:lnTo>
                                        <a:pt x="786" y="2741"/>
                                      </a:lnTo>
                                      <a:lnTo>
                                        <a:pt x="966" y="2750"/>
                                      </a:lnTo>
                                      <a:lnTo>
                                        <a:pt x="3772" y="2750"/>
                                      </a:lnTo>
                                      <a:lnTo>
                                        <a:pt x="3838" y="2741"/>
                                      </a:lnTo>
                                      <a:lnTo>
                                        <a:pt x="3905" y="2722"/>
                                      </a:lnTo>
                                      <a:lnTo>
                                        <a:pt x="3961" y="2693"/>
                                      </a:lnTo>
                                      <a:lnTo>
                                        <a:pt x="4009" y="2655"/>
                                      </a:lnTo>
                                      <a:lnTo>
                                        <a:pt x="4047" y="2617"/>
                                      </a:lnTo>
                                      <a:lnTo>
                                        <a:pt x="4085" y="2580"/>
                                      </a:lnTo>
                                      <a:lnTo>
                                        <a:pt x="4113" y="2523"/>
                                      </a:lnTo>
                                      <a:lnTo>
                                        <a:pt x="4132" y="2466"/>
                                      </a:lnTo>
                                      <a:lnTo>
                                        <a:pt x="4047" y="2418"/>
                                      </a:lnTo>
                                      <a:lnTo>
                                        <a:pt x="3971" y="2342"/>
                                      </a:lnTo>
                                      <a:lnTo>
                                        <a:pt x="3895" y="2238"/>
                                      </a:lnTo>
                                      <a:lnTo>
                                        <a:pt x="3829" y="2115"/>
                                      </a:lnTo>
                                      <a:lnTo>
                                        <a:pt x="3743" y="1935"/>
                                      </a:lnTo>
                                      <a:lnTo>
                                        <a:pt x="3639" y="1707"/>
                                      </a:lnTo>
                                      <a:lnTo>
                                        <a:pt x="3450" y="1242"/>
                                      </a:lnTo>
                                      <a:lnTo>
                                        <a:pt x="3326" y="967"/>
                                      </a:lnTo>
                                      <a:lnTo>
                                        <a:pt x="3203" y="730"/>
                                      </a:lnTo>
                                      <a:lnTo>
                                        <a:pt x="3089" y="531"/>
                                      </a:lnTo>
                                      <a:lnTo>
                                        <a:pt x="2966" y="370"/>
                                      </a:lnTo>
                                      <a:lnTo>
                                        <a:pt x="2881" y="275"/>
                                      </a:lnTo>
                                      <a:lnTo>
                                        <a:pt x="2796" y="199"/>
                                      </a:lnTo>
                                      <a:lnTo>
                                        <a:pt x="2710" y="133"/>
                                      </a:lnTo>
                                      <a:lnTo>
                                        <a:pt x="2616" y="85"/>
                                      </a:lnTo>
                                      <a:lnTo>
                                        <a:pt x="2511" y="38"/>
                                      </a:lnTo>
                                      <a:lnTo>
                                        <a:pt x="2407" y="9"/>
                                      </a:lnTo>
                                      <a:lnTo>
                                        <a:pt x="2303" y="0"/>
                                      </a:lnTo>
                                      <a:lnTo>
                                        <a:pt x="2199" y="0"/>
                                      </a:lnTo>
                                      <a:lnTo>
                                        <a:pt x="2075" y="0"/>
                                      </a:lnTo>
                                      <a:lnTo>
                                        <a:pt x="1962" y="19"/>
                                      </a:lnTo>
                                      <a:lnTo>
                                        <a:pt x="1857" y="38"/>
                                      </a:lnTo>
                                      <a:lnTo>
                                        <a:pt x="1763" y="57"/>
                                      </a:lnTo>
                                      <a:lnTo>
                                        <a:pt x="1668" y="95"/>
                                      </a:lnTo>
                                      <a:lnTo>
                                        <a:pt x="1582" y="133"/>
                                      </a:lnTo>
                                      <a:lnTo>
                                        <a:pt x="1507" y="171"/>
                                      </a:lnTo>
                                      <a:lnTo>
                                        <a:pt x="1431" y="2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" name="Freeform 21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24" y="929"/>
                                  <a:ext cx="1043" cy="797"/>
                                </a:xfrm>
                                <a:custGeom>
                                  <a:avLst/>
                                  <a:gdLst>
                                    <a:gd name="T0" fmla="*/ 730 w 1043"/>
                                    <a:gd name="T1" fmla="*/ 750 h 797"/>
                                    <a:gd name="T2" fmla="*/ 730 w 1043"/>
                                    <a:gd name="T3" fmla="*/ 750 h 797"/>
                                    <a:gd name="T4" fmla="*/ 872 w 1043"/>
                                    <a:gd name="T5" fmla="*/ 702 h 797"/>
                                    <a:gd name="T6" fmla="*/ 929 w 1043"/>
                                    <a:gd name="T7" fmla="*/ 683 h 797"/>
                                    <a:gd name="T8" fmla="*/ 967 w 1043"/>
                                    <a:gd name="T9" fmla="*/ 655 h 797"/>
                                    <a:gd name="T10" fmla="*/ 1005 w 1043"/>
                                    <a:gd name="T11" fmla="*/ 617 h 797"/>
                                    <a:gd name="T12" fmla="*/ 1033 w 1043"/>
                                    <a:gd name="T13" fmla="*/ 588 h 797"/>
                                    <a:gd name="T14" fmla="*/ 1043 w 1043"/>
                                    <a:gd name="T15" fmla="*/ 550 h 797"/>
                                    <a:gd name="T16" fmla="*/ 1043 w 1043"/>
                                    <a:gd name="T17" fmla="*/ 513 h 797"/>
                                    <a:gd name="T18" fmla="*/ 1043 w 1043"/>
                                    <a:gd name="T19" fmla="*/ 513 h 797"/>
                                    <a:gd name="T20" fmla="*/ 1024 w 1043"/>
                                    <a:gd name="T21" fmla="*/ 418 h 797"/>
                                    <a:gd name="T22" fmla="*/ 996 w 1043"/>
                                    <a:gd name="T23" fmla="*/ 342 h 797"/>
                                    <a:gd name="T24" fmla="*/ 948 w 1043"/>
                                    <a:gd name="T25" fmla="*/ 266 h 797"/>
                                    <a:gd name="T26" fmla="*/ 882 w 1043"/>
                                    <a:gd name="T27" fmla="*/ 200 h 797"/>
                                    <a:gd name="T28" fmla="*/ 882 w 1043"/>
                                    <a:gd name="T29" fmla="*/ 200 h 797"/>
                                    <a:gd name="T30" fmla="*/ 825 w 1043"/>
                                    <a:gd name="T31" fmla="*/ 162 h 797"/>
                                    <a:gd name="T32" fmla="*/ 749 w 1043"/>
                                    <a:gd name="T33" fmla="*/ 114 h 797"/>
                                    <a:gd name="T34" fmla="*/ 522 w 1043"/>
                                    <a:gd name="T35" fmla="*/ 19 h 797"/>
                                    <a:gd name="T36" fmla="*/ 522 w 1043"/>
                                    <a:gd name="T37" fmla="*/ 19 h 797"/>
                                    <a:gd name="T38" fmla="*/ 484 w 1043"/>
                                    <a:gd name="T39" fmla="*/ 10 h 797"/>
                                    <a:gd name="T40" fmla="*/ 446 w 1043"/>
                                    <a:gd name="T41" fmla="*/ 0 h 797"/>
                                    <a:gd name="T42" fmla="*/ 408 w 1043"/>
                                    <a:gd name="T43" fmla="*/ 10 h 797"/>
                                    <a:gd name="T44" fmla="*/ 370 w 1043"/>
                                    <a:gd name="T45" fmla="*/ 19 h 797"/>
                                    <a:gd name="T46" fmla="*/ 323 w 1043"/>
                                    <a:gd name="T47" fmla="*/ 48 h 797"/>
                                    <a:gd name="T48" fmla="*/ 275 w 1043"/>
                                    <a:gd name="T49" fmla="*/ 76 h 797"/>
                                    <a:gd name="T50" fmla="*/ 180 w 1043"/>
                                    <a:gd name="T51" fmla="*/ 152 h 797"/>
                                    <a:gd name="T52" fmla="*/ 180 w 1043"/>
                                    <a:gd name="T53" fmla="*/ 152 h 797"/>
                                    <a:gd name="T54" fmla="*/ 95 w 1043"/>
                                    <a:gd name="T55" fmla="*/ 247 h 797"/>
                                    <a:gd name="T56" fmla="*/ 38 w 1043"/>
                                    <a:gd name="T57" fmla="*/ 332 h 797"/>
                                    <a:gd name="T58" fmla="*/ 10 w 1043"/>
                                    <a:gd name="T59" fmla="*/ 399 h 797"/>
                                    <a:gd name="T60" fmla="*/ 0 w 1043"/>
                                    <a:gd name="T61" fmla="*/ 437 h 797"/>
                                    <a:gd name="T62" fmla="*/ 0 w 1043"/>
                                    <a:gd name="T63" fmla="*/ 465 h 797"/>
                                    <a:gd name="T64" fmla="*/ 0 w 1043"/>
                                    <a:gd name="T65" fmla="*/ 465 h 797"/>
                                    <a:gd name="T66" fmla="*/ 38 w 1043"/>
                                    <a:gd name="T67" fmla="*/ 664 h 797"/>
                                    <a:gd name="T68" fmla="*/ 38 w 1043"/>
                                    <a:gd name="T69" fmla="*/ 664 h 797"/>
                                    <a:gd name="T70" fmla="*/ 48 w 1043"/>
                                    <a:gd name="T71" fmla="*/ 702 h 797"/>
                                    <a:gd name="T72" fmla="*/ 76 w 1043"/>
                                    <a:gd name="T73" fmla="*/ 731 h 797"/>
                                    <a:gd name="T74" fmla="*/ 105 w 1043"/>
                                    <a:gd name="T75" fmla="*/ 759 h 797"/>
                                    <a:gd name="T76" fmla="*/ 133 w 1043"/>
                                    <a:gd name="T77" fmla="*/ 769 h 797"/>
                                    <a:gd name="T78" fmla="*/ 133 w 1043"/>
                                    <a:gd name="T79" fmla="*/ 769 h 797"/>
                                    <a:gd name="T80" fmla="*/ 256 w 1043"/>
                                    <a:gd name="T81" fmla="*/ 797 h 797"/>
                                    <a:gd name="T82" fmla="*/ 398 w 1043"/>
                                    <a:gd name="T83" fmla="*/ 797 h 797"/>
                                    <a:gd name="T84" fmla="*/ 560 w 1043"/>
                                    <a:gd name="T85" fmla="*/ 778 h 797"/>
                                    <a:gd name="T86" fmla="*/ 730 w 1043"/>
                                    <a:gd name="T87" fmla="*/ 750 h 797"/>
                                    <a:gd name="T88" fmla="*/ 730 w 1043"/>
                                    <a:gd name="T89" fmla="*/ 750 h 7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043" h="797">
                                      <a:moveTo>
                                        <a:pt x="730" y="750"/>
                                      </a:moveTo>
                                      <a:lnTo>
                                        <a:pt x="730" y="750"/>
                                      </a:lnTo>
                                      <a:lnTo>
                                        <a:pt x="872" y="702"/>
                                      </a:lnTo>
                                      <a:lnTo>
                                        <a:pt x="929" y="683"/>
                                      </a:lnTo>
                                      <a:lnTo>
                                        <a:pt x="967" y="655"/>
                                      </a:lnTo>
                                      <a:lnTo>
                                        <a:pt x="1005" y="617"/>
                                      </a:lnTo>
                                      <a:lnTo>
                                        <a:pt x="1033" y="588"/>
                                      </a:lnTo>
                                      <a:lnTo>
                                        <a:pt x="1043" y="550"/>
                                      </a:lnTo>
                                      <a:lnTo>
                                        <a:pt x="1043" y="513"/>
                                      </a:lnTo>
                                      <a:lnTo>
                                        <a:pt x="1024" y="418"/>
                                      </a:lnTo>
                                      <a:lnTo>
                                        <a:pt x="996" y="342"/>
                                      </a:lnTo>
                                      <a:lnTo>
                                        <a:pt x="948" y="266"/>
                                      </a:lnTo>
                                      <a:lnTo>
                                        <a:pt x="882" y="200"/>
                                      </a:lnTo>
                                      <a:lnTo>
                                        <a:pt x="825" y="162"/>
                                      </a:lnTo>
                                      <a:lnTo>
                                        <a:pt x="749" y="114"/>
                                      </a:lnTo>
                                      <a:lnTo>
                                        <a:pt x="522" y="19"/>
                                      </a:lnTo>
                                      <a:lnTo>
                                        <a:pt x="484" y="10"/>
                                      </a:lnTo>
                                      <a:lnTo>
                                        <a:pt x="446" y="0"/>
                                      </a:lnTo>
                                      <a:lnTo>
                                        <a:pt x="408" y="10"/>
                                      </a:lnTo>
                                      <a:lnTo>
                                        <a:pt x="370" y="19"/>
                                      </a:lnTo>
                                      <a:lnTo>
                                        <a:pt x="323" y="48"/>
                                      </a:lnTo>
                                      <a:lnTo>
                                        <a:pt x="275" y="76"/>
                                      </a:lnTo>
                                      <a:lnTo>
                                        <a:pt x="180" y="152"/>
                                      </a:lnTo>
                                      <a:lnTo>
                                        <a:pt x="95" y="247"/>
                                      </a:lnTo>
                                      <a:lnTo>
                                        <a:pt x="38" y="332"/>
                                      </a:lnTo>
                                      <a:lnTo>
                                        <a:pt x="10" y="399"/>
                                      </a:lnTo>
                                      <a:lnTo>
                                        <a:pt x="0" y="437"/>
                                      </a:lnTo>
                                      <a:lnTo>
                                        <a:pt x="0" y="465"/>
                                      </a:lnTo>
                                      <a:lnTo>
                                        <a:pt x="38" y="664"/>
                                      </a:lnTo>
                                      <a:lnTo>
                                        <a:pt x="48" y="702"/>
                                      </a:lnTo>
                                      <a:lnTo>
                                        <a:pt x="76" y="731"/>
                                      </a:lnTo>
                                      <a:lnTo>
                                        <a:pt x="105" y="759"/>
                                      </a:lnTo>
                                      <a:lnTo>
                                        <a:pt x="133" y="769"/>
                                      </a:lnTo>
                                      <a:lnTo>
                                        <a:pt x="256" y="797"/>
                                      </a:lnTo>
                                      <a:lnTo>
                                        <a:pt x="398" y="797"/>
                                      </a:lnTo>
                                      <a:lnTo>
                                        <a:pt x="560" y="778"/>
                                      </a:lnTo>
                                      <a:lnTo>
                                        <a:pt x="730" y="7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6" name="Freeform 21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91" y="597"/>
                                  <a:ext cx="635" cy="655"/>
                                </a:xfrm>
                                <a:custGeom>
                                  <a:avLst/>
                                  <a:gdLst>
                                    <a:gd name="T0" fmla="*/ 237 w 635"/>
                                    <a:gd name="T1" fmla="*/ 19 h 655"/>
                                    <a:gd name="T2" fmla="*/ 237 w 635"/>
                                    <a:gd name="T3" fmla="*/ 19 h 655"/>
                                    <a:gd name="T4" fmla="*/ 180 w 635"/>
                                    <a:gd name="T5" fmla="*/ 38 h 655"/>
                                    <a:gd name="T6" fmla="*/ 133 w 635"/>
                                    <a:gd name="T7" fmla="*/ 67 h 655"/>
                                    <a:gd name="T8" fmla="*/ 76 w 635"/>
                                    <a:gd name="T9" fmla="*/ 105 h 655"/>
                                    <a:gd name="T10" fmla="*/ 38 w 635"/>
                                    <a:gd name="T11" fmla="*/ 152 h 655"/>
                                    <a:gd name="T12" fmla="*/ 38 w 635"/>
                                    <a:gd name="T13" fmla="*/ 152 h 655"/>
                                    <a:gd name="T14" fmla="*/ 10 w 635"/>
                                    <a:gd name="T15" fmla="*/ 190 h 655"/>
                                    <a:gd name="T16" fmla="*/ 0 w 635"/>
                                    <a:gd name="T17" fmla="*/ 238 h 655"/>
                                    <a:gd name="T18" fmla="*/ 0 w 635"/>
                                    <a:gd name="T19" fmla="*/ 304 h 655"/>
                                    <a:gd name="T20" fmla="*/ 19 w 635"/>
                                    <a:gd name="T21" fmla="*/ 380 h 655"/>
                                    <a:gd name="T22" fmla="*/ 19 w 635"/>
                                    <a:gd name="T23" fmla="*/ 380 h 655"/>
                                    <a:gd name="T24" fmla="*/ 38 w 635"/>
                                    <a:gd name="T25" fmla="*/ 456 h 655"/>
                                    <a:gd name="T26" fmla="*/ 57 w 635"/>
                                    <a:gd name="T27" fmla="*/ 513 h 655"/>
                                    <a:gd name="T28" fmla="*/ 85 w 635"/>
                                    <a:gd name="T29" fmla="*/ 551 h 655"/>
                                    <a:gd name="T30" fmla="*/ 114 w 635"/>
                                    <a:gd name="T31" fmla="*/ 579 h 655"/>
                                    <a:gd name="T32" fmla="*/ 114 w 635"/>
                                    <a:gd name="T33" fmla="*/ 579 h 655"/>
                                    <a:gd name="T34" fmla="*/ 161 w 635"/>
                                    <a:gd name="T35" fmla="*/ 607 h 655"/>
                                    <a:gd name="T36" fmla="*/ 218 w 635"/>
                                    <a:gd name="T37" fmla="*/ 626 h 655"/>
                                    <a:gd name="T38" fmla="*/ 294 w 635"/>
                                    <a:gd name="T39" fmla="*/ 636 h 655"/>
                                    <a:gd name="T40" fmla="*/ 389 w 635"/>
                                    <a:gd name="T41" fmla="*/ 655 h 655"/>
                                    <a:gd name="T42" fmla="*/ 389 w 635"/>
                                    <a:gd name="T43" fmla="*/ 655 h 655"/>
                                    <a:gd name="T44" fmla="*/ 484 w 635"/>
                                    <a:gd name="T45" fmla="*/ 655 h 655"/>
                                    <a:gd name="T46" fmla="*/ 550 w 635"/>
                                    <a:gd name="T47" fmla="*/ 645 h 655"/>
                                    <a:gd name="T48" fmla="*/ 597 w 635"/>
                                    <a:gd name="T49" fmla="*/ 626 h 655"/>
                                    <a:gd name="T50" fmla="*/ 616 w 635"/>
                                    <a:gd name="T51" fmla="*/ 607 h 655"/>
                                    <a:gd name="T52" fmla="*/ 626 w 635"/>
                                    <a:gd name="T53" fmla="*/ 598 h 655"/>
                                    <a:gd name="T54" fmla="*/ 626 w 635"/>
                                    <a:gd name="T55" fmla="*/ 598 h 655"/>
                                    <a:gd name="T56" fmla="*/ 635 w 635"/>
                                    <a:gd name="T57" fmla="*/ 551 h 655"/>
                                    <a:gd name="T58" fmla="*/ 635 w 635"/>
                                    <a:gd name="T59" fmla="*/ 503 h 655"/>
                                    <a:gd name="T60" fmla="*/ 626 w 635"/>
                                    <a:gd name="T61" fmla="*/ 446 h 655"/>
                                    <a:gd name="T62" fmla="*/ 607 w 635"/>
                                    <a:gd name="T63" fmla="*/ 389 h 655"/>
                                    <a:gd name="T64" fmla="*/ 578 w 635"/>
                                    <a:gd name="T65" fmla="*/ 313 h 655"/>
                                    <a:gd name="T66" fmla="*/ 540 w 635"/>
                                    <a:gd name="T67" fmla="*/ 238 h 655"/>
                                    <a:gd name="T68" fmla="*/ 436 w 635"/>
                                    <a:gd name="T69" fmla="*/ 67 h 655"/>
                                    <a:gd name="T70" fmla="*/ 436 w 635"/>
                                    <a:gd name="T71" fmla="*/ 67 h 655"/>
                                    <a:gd name="T72" fmla="*/ 398 w 635"/>
                                    <a:gd name="T73" fmla="*/ 29 h 655"/>
                                    <a:gd name="T74" fmla="*/ 351 w 635"/>
                                    <a:gd name="T75" fmla="*/ 10 h 655"/>
                                    <a:gd name="T76" fmla="*/ 303 w 635"/>
                                    <a:gd name="T77" fmla="*/ 0 h 655"/>
                                    <a:gd name="T78" fmla="*/ 237 w 635"/>
                                    <a:gd name="T79" fmla="*/ 19 h 655"/>
                                    <a:gd name="T80" fmla="*/ 237 w 635"/>
                                    <a:gd name="T81" fmla="*/ 19 h 6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635" h="655">
                                      <a:moveTo>
                                        <a:pt x="237" y="19"/>
                                      </a:moveTo>
                                      <a:lnTo>
                                        <a:pt x="237" y="19"/>
                                      </a:lnTo>
                                      <a:lnTo>
                                        <a:pt x="180" y="38"/>
                                      </a:lnTo>
                                      <a:lnTo>
                                        <a:pt x="133" y="67"/>
                                      </a:lnTo>
                                      <a:lnTo>
                                        <a:pt x="76" y="105"/>
                                      </a:lnTo>
                                      <a:lnTo>
                                        <a:pt x="38" y="152"/>
                                      </a:lnTo>
                                      <a:lnTo>
                                        <a:pt x="10" y="190"/>
                                      </a:lnTo>
                                      <a:lnTo>
                                        <a:pt x="0" y="238"/>
                                      </a:lnTo>
                                      <a:lnTo>
                                        <a:pt x="0" y="304"/>
                                      </a:lnTo>
                                      <a:lnTo>
                                        <a:pt x="19" y="380"/>
                                      </a:lnTo>
                                      <a:lnTo>
                                        <a:pt x="38" y="456"/>
                                      </a:lnTo>
                                      <a:lnTo>
                                        <a:pt x="57" y="513"/>
                                      </a:lnTo>
                                      <a:lnTo>
                                        <a:pt x="85" y="551"/>
                                      </a:lnTo>
                                      <a:lnTo>
                                        <a:pt x="114" y="579"/>
                                      </a:lnTo>
                                      <a:lnTo>
                                        <a:pt x="161" y="607"/>
                                      </a:lnTo>
                                      <a:lnTo>
                                        <a:pt x="218" y="626"/>
                                      </a:lnTo>
                                      <a:lnTo>
                                        <a:pt x="294" y="636"/>
                                      </a:lnTo>
                                      <a:lnTo>
                                        <a:pt x="389" y="655"/>
                                      </a:lnTo>
                                      <a:lnTo>
                                        <a:pt x="484" y="655"/>
                                      </a:lnTo>
                                      <a:lnTo>
                                        <a:pt x="550" y="645"/>
                                      </a:lnTo>
                                      <a:lnTo>
                                        <a:pt x="597" y="626"/>
                                      </a:lnTo>
                                      <a:lnTo>
                                        <a:pt x="616" y="607"/>
                                      </a:lnTo>
                                      <a:lnTo>
                                        <a:pt x="626" y="598"/>
                                      </a:lnTo>
                                      <a:lnTo>
                                        <a:pt x="635" y="551"/>
                                      </a:lnTo>
                                      <a:lnTo>
                                        <a:pt x="635" y="503"/>
                                      </a:lnTo>
                                      <a:lnTo>
                                        <a:pt x="626" y="446"/>
                                      </a:lnTo>
                                      <a:lnTo>
                                        <a:pt x="607" y="389"/>
                                      </a:lnTo>
                                      <a:lnTo>
                                        <a:pt x="578" y="313"/>
                                      </a:lnTo>
                                      <a:lnTo>
                                        <a:pt x="540" y="238"/>
                                      </a:lnTo>
                                      <a:lnTo>
                                        <a:pt x="436" y="67"/>
                                      </a:lnTo>
                                      <a:lnTo>
                                        <a:pt x="398" y="29"/>
                                      </a:lnTo>
                                      <a:lnTo>
                                        <a:pt x="351" y="10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237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7" name="Freeform 21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94" y="180"/>
                                  <a:ext cx="663" cy="674"/>
                                </a:xfrm>
                                <a:custGeom>
                                  <a:avLst/>
                                  <a:gdLst>
                                    <a:gd name="T0" fmla="*/ 10 w 663"/>
                                    <a:gd name="T1" fmla="*/ 133 h 674"/>
                                    <a:gd name="T2" fmla="*/ 10 w 663"/>
                                    <a:gd name="T3" fmla="*/ 133 h 674"/>
                                    <a:gd name="T4" fmla="*/ 0 w 663"/>
                                    <a:gd name="T5" fmla="*/ 171 h 674"/>
                                    <a:gd name="T6" fmla="*/ 0 w 663"/>
                                    <a:gd name="T7" fmla="*/ 237 h 674"/>
                                    <a:gd name="T8" fmla="*/ 19 w 663"/>
                                    <a:gd name="T9" fmla="*/ 313 h 674"/>
                                    <a:gd name="T10" fmla="*/ 57 w 663"/>
                                    <a:gd name="T11" fmla="*/ 408 h 674"/>
                                    <a:gd name="T12" fmla="*/ 57 w 663"/>
                                    <a:gd name="T13" fmla="*/ 408 h 674"/>
                                    <a:gd name="T14" fmla="*/ 104 w 663"/>
                                    <a:gd name="T15" fmla="*/ 503 h 674"/>
                                    <a:gd name="T16" fmla="*/ 152 w 663"/>
                                    <a:gd name="T17" fmla="*/ 579 h 674"/>
                                    <a:gd name="T18" fmla="*/ 199 w 663"/>
                                    <a:gd name="T19" fmla="*/ 626 h 674"/>
                                    <a:gd name="T20" fmla="*/ 256 w 663"/>
                                    <a:gd name="T21" fmla="*/ 664 h 674"/>
                                    <a:gd name="T22" fmla="*/ 256 w 663"/>
                                    <a:gd name="T23" fmla="*/ 664 h 674"/>
                                    <a:gd name="T24" fmla="*/ 303 w 663"/>
                                    <a:gd name="T25" fmla="*/ 674 h 674"/>
                                    <a:gd name="T26" fmla="*/ 360 w 663"/>
                                    <a:gd name="T27" fmla="*/ 664 h 674"/>
                                    <a:gd name="T28" fmla="*/ 417 w 663"/>
                                    <a:gd name="T29" fmla="*/ 636 h 674"/>
                                    <a:gd name="T30" fmla="*/ 464 w 663"/>
                                    <a:gd name="T31" fmla="*/ 579 h 674"/>
                                    <a:gd name="T32" fmla="*/ 512 w 663"/>
                                    <a:gd name="T33" fmla="*/ 503 h 674"/>
                                    <a:gd name="T34" fmla="*/ 569 w 663"/>
                                    <a:gd name="T35" fmla="*/ 399 h 674"/>
                                    <a:gd name="T36" fmla="*/ 616 w 663"/>
                                    <a:gd name="T37" fmla="*/ 275 h 674"/>
                                    <a:gd name="T38" fmla="*/ 663 w 663"/>
                                    <a:gd name="T39" fmla="*/ 133 h 674"/>
                                    <a:gd name="T40" fmla="*/ 663 w 663"/>
                                    <a:gd name="T41" fmla="*/ 133 h 674"/>
                                    <a:gd name="T42" fmla="*/ 663 w 663"/>
                                    <a:gd name="T43" fmla="*/ 105 h 674"/>
                                    <a:gd name="T44" fmla="*/ 645 w 663"/>
                                    <a:gd name="T45" fmla="*/ 86 h 674"/>
                                    <a:gd name="T46" fmla="*/ 626 w 663"/>
                                    <a:gd name="T47" fmla="*/ 67 h 674"/>
                                    <a:gd name="T48" fmla="*/ 588 w 663"/>
                                    <a:gd name="T49" fmla="*/ 48 h 674"/>
                                    <a:gd name="T50" fmla="*/ 588 w 663"/>
                                    <a:gd name="T51" fmla="*/ 48 h 674"/>
                                    <a:gd name="T52" fmla="*/ 493 w 663"/>
                                    <a:gd name="T53" fmla="*/ 10 h 674"/>
                                    <a:gd name="T54" fmla="*/ 379 w 663"/>
                                    <a:gd name="T55" fmla="*/ 0 h 674"/>
                                    <a:gd name="T56" fmla="*/ 379 w 663"/>
                                    <a:gd name="T57" fmla="*/ 0 h 674"/>
                                    <a:gd name="T58" fmla="*/ 246 w 663"/>
                                    <a:gd name="T59" fmla="*/ 0 h 674"/>
                                    <a:gd name="T60" fmla="*/ 180 w 663"/>
                                    <a:gd name="T61" fmla="*/ 0 h 674"/>
                                    <a:gd name="T62" fmla="*/ 133 w 663"/>
                                    <a:gd name="T63" fmla="*/ 19 h 674"/>
                                    <a:gd name="T64" fmla="*/ 85 w 663"/>
                                    <a:gd name="T65" fmla="*/ 38 h 674"/>
                                    <a:gd name="T66" fmla="*/ 57 w 663"/>
                                    <a:gd name="T67" fmla="*/ 67 h 674"/>
                                    <a:gd name="T68" fmla="*/ 28 w 663"/>
                                    <a:gd name="T69" fmla="*/ 95 h 674"/>
                                    <a:gd name="T70" fmla="*/ 10 w 663"/>
                                    <a:gd name="T71" fmla="*/ 133 h 674"/>
                                    <a:gd name="T72" fmla="*/ 10 w 663"/>
                                    <a:gd name="T73" fmla="*/ 133 h 6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663" h="674">
                                      <a:moveTo>
                                        <a:pt x="10" y="133"/>
                                      </a:moveTo>
                                      <a:lnTo>
                                        <a:pt x="10" y="133"/>
                                      </a:lnTo>
                                      <a:lnTo>
                                        <a:pt x="0" y="171"/>
                                      </a:lnTo>
                                      <a:lnTo>
                                        <a:pt x="0" y="237"/>
                                      </a:lnTo>
                                      <a:lnTo>
                                        <a:pt x="19" y="313"/>
                                      </a:lnTo>
                                      <a:lnTo>
                                        <a:pt x="57" y="408"/>
                                      </a:lnTo>
                                      <a:lnTo>
                                        <a:pt x="104" y="503"/>
                                      </a:lnTo>
                                      <a:lnTo>
                                        <a:pt x="152" y="579"/>
                                      </a:lnTo>
                                      <a:lnTo>
                                        <a:pt x="199" y="626"/>
                                      </a:lnTo>
                                      <a:lnTo>
                                        <a:pt x="256" y="664"/>
                                      </a:lnTo>
                                      <a:lnTo>
                                        <a:pt x="303" y="674"/>
                                      </a:lnTo>
                                      <a:lnTo>
                                        <a:pt x="360" y="664"/>
                                      </a:lnTo>
                                      <a:lnTo>
                                        <a:pt x="417" y="636"/>
                                      </a:lnTo>
                                      <a:lnTo>
                                        <a:pt x="464" y="579"/>
                                      </a:lnTo>
                                      <a:lnTo>
                                        <a:pt x="512" y="503"/>
                                      </a:lnTo>
                                      <a:lnTo>
                                        <a:pt x="569" y="399"/>
                                      </a:lnTo>
                                      <a:lnTo>
                                        <a:pt x="616" y="275"/>
                                      </a:lnTo>
                                      <a:lnTo>
                                        <a:pt x="663" y="133"/>
                                      </a:lnTo>
                                      <a:lnTo>
                                        <a:pt x="663" y="105"/>
                                      </a:lnTo>
                                      <a:lnTo>
                                        <a:pt x="645" y="86"/>
                                      </a:lnTo>
                                      <a:lnTo>
                                        <a:pt x="626" y="67"/>
                                      </a:lnTo>
                                      <a:lnTo>
                                        <a:pt x="588" y="48"/>
                                      </a:lnTo>
                                      <a:lnTo>
                                        <a:pt x="493" y="10"/>
                                      </a:lnTo>
                                      <a:lnTo>
                                        <a:pt x="379" y="0"/>
                                      </a:lnTo>
                                      <a:lnTo>
                                        <a:pt x="246" y="0"/>
                                      </a:lnTo>
                                      <a:lnTo>
                                        <a:pt x="180" y="0"/>
                                      </a:lnTo>
                                      <a:lnTo>
                                        <a:pt x="133" y="19"/>
                                      </a:lnTo>
                                      <a:lnTo>
                                        <a:pt x="85" y="38"/>
                                      </a:lnTo>
                                      <a:lnTo>
                                        <a:pt x="57" y="67"/>
                                      </a:lnTo>
                                      <a:lnTo>
                                        <a:pt x="28" y="95"/>
                                      </a:lnTo>
                                      <a:lnTo>
                                        <a:pt x="10" y="1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" name="Freeform 21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78" y="294"/>
                                  <a:ext cx="550" cy="588"/>
                                </a:xfrm>
                                <a:custGeom>
                                  <a:avLst/>
                                  <a:gdLst>
                                    <a:gd name="T0" fmla="*/ 0 w 550"/>
                                    <a:gd name="T1" fmla="*/ 303 h 588"/>
                                    <a:gd name="T2" fmla="*/ 0 w 550"/>
                                    <a:gd name="T3" fmla="*/ 303 h 588"/>
                                    <a:gd name="T4" fmla="*/ 0 w 550"/>
                                    <a:gd name="T5" fmla="*/ 322 h 588"/>
                                    <a:gd name="T6" fmla="*/ 9 w 550"/>
                                    <a:gd name="T7" fmla="*/ 351 h 588"/>
                                    <a:gd name="T8" fmla="*/ 19 w 550"/>
                                    <a:gd name="T9" fmla="*/ 370 h 588"/>
                                    <a:gd name="T10" fmla="*/ 47 w 550"/>
                                    <a:gd name="T11" fmla="*/ 398 h 588"/>
                                    <a:gd name="T12" fmla="*/ 123 w 550"/>
                                    <a:gd name="T13" fmla="*/ 446 h 588"/>
                                    <a:gd name="T14" fmla="*/ 227 w 550"/>
                                    <a:gd name="T15" fmla="*/ 512 h 588"/>
                                    <a:gd name="T16" fmla="*/ 227 w 550"/>
                                    <a:gd name="T17" fmla="*/ 512 h 588"/>
                                    <a:gd name="T18" fmla="*/ 341 w 550"/>
                                    <a:gd name="T19" fmla="*/ 560 h 588"/>
                                    <a:gd name="T20" fmla="*/ 426 w 550"/>
                                    <a:gd name="T21" fmla="*/ 588 h 588"/>
                                    <a:gd name="T22" fmla="*/ 455 w 550"/>
                                    <a:gd name="T23" fmla="*/ 588 h 588"/>
                                    <a:gd name="T24" fmla="*/ 483 w 550"/>
                                    <a:gd name="T25" fmla="*/ 588 h 588"/>
                                    <a:gd name="T26" fmla="*/ 502 w 550"/>
                                    <a:gd name="T27" fmla="*/ 579 h 588"/>
                                    <a:gd name="T28" fmla="*/ 512 w 550"/>
                                    <a:gd name="T29" fmla="*/ 560 h 588"/>
                                    <a:gd name="T30" fmla="*/ 512 w 550"/>
                                    <a:gd name="T31" fmla="*/ 560 h 588"/>
                                    <a:gd name="T32" fmla="*/ 540 w 550"/>
                                    <a:gd name="T33" fmla="*/ 484 h 588"/>
                                    <a:gd name="T34" fmla="*/ 550 w 550"/>
                                    <a:gd name="T35" fmla="*/ 398 h 588"/>
                                    <a:gd name="T36" fmla="*/ 540 w 550"/>
                                    <a:gd name="T37" fmla="*/ 303 h 588"/>
                                    <a:gd name="T38" fmla="*/ 512 w 550"/>
                                    <a:gd name="T39" fmla="*/ 209 h 588"/>
                                    <a:gd name="T40" fmla="*/ 512 w 550"/>
                                    <a:gd name="T41" fmla="*/ 209 h 588"/>
                                    <a:gd name="T42" fmla="*/ 474 w 550"/>
                                    <a:gd name="T43" fmla="*/ 133 h 588"/>
                                    <a:gd name="T44" fmla="*/ 426 w 550"/>
                                    <a:gd name="T45" fmla="*/ 66 h 588"/>
                                    <a:gd name="T46" fmla="*/ 370 w 550"/>
                                    <a:gd name="T47" fmla="*/ 19 h 588"/>
                                    <a:gd name="T48" fmla="*/ 303 w 550"/>
                                    <a:gd name="T49" fmla="*/ 0 h 588"/>
                                    <a:gd name="T50" fmla="*/ 303 w 550"/>
                                    <a:gd name="T51" fmla="*/ 0 h 588"/>
                                    <a:gd name="T52" fmla="*/ 265 w 550"/>
                                    <a:gd name="T53" fmla="*/ 0 h 588"/>
                                    <a:gd name="T54" fmla="*/ 218 w 550"/>
                                    <a:gd name="T55" fmla="*/ 9 h 588"/>
                                    <a:gd name="T56" fmla="*/ 180 w 550"/>
                                    <a:gd name="T57" fmla="*/ 28 h 588"/>
                                    <a:gd name="T58" fmla="*/ 142 w 550"/>
                                    <a:gd name="T59" fmla="*/ 66 h 588"/>
                                    <a:gd name="T60" fmla="*/ 104 w 550"/>
                                    <a:gd name="T61" fmla="*/ 104 h 588"/>
                                    <a:gd name="T62" fmla="*/ 66 w 550"/>
                                    <a:gd name="T63" fmla="*/ 161 h 588"/>
                                    <a:gd name="T64" fmla="*/ 38 w 550"/>
                                    <a:gd name="T65" fmla="*/ 228 h 588"/>
                                    <a:gd name="T66" fmla="*/ 0 w 550"/>
                                    <a:gd name="T67" fmla="*/ 303 h 588"/>
                                    <a:gd name="T68" fmla="*/ 0 w 550"/>
                                    <a:gd name="T69" fmla="*/ 303 h 5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550" h="588">
                                      <a:moveTo>
                                        <a:pt x="0" y="303"/>
                                      </a:moveTo>
                                      <a:lnTo>
                                        <a:pt x="0" y="303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9" y="351"/>
                                      </a:lnTo>
                                      <a:lnTo>
                                        <a:pt x="19" y="370"/>
                                      </a:lnTo>
                                      <a:lnTo>
                                        <a:pt x="47" y="398"/>
                                      </a:lnTo>
                                      <a:lnTo>
                                        <a:pt x="123" y="446"/>
                                      </a:lnTo>
                                      <a:lnTo>
                                        <a:pt x="227" y="512"/>
                                      </a:lnTo>
                                      <a:lnTo>
                                        <a:pt x="341" y="560"/>
                                      </a:lnTo>
                                      <a:lnTo>
                                        <a:pt x="426" y="588"/>
                                      </a:lnTo>
                                      <a:lnTo>
                                        <a:pt x="455" y="588"/>
                                      </a:lnTo>
                                      <a:lnTo>
                                        <a:pt x="483" y="588"/>
                                      </a:lnTo>
                                      <a:lnTo>
                                        <a:pt x="502" y="579"/>
                                      </a:lnTo>
                                      <a:lnTo>
                                        <a:pt x="512" y="560"/>
                                      </a:lnTo>
                                      <a:lnTo>
                                        <a:pt x="540" y="484"/>
                                      </a:lnTo>
                                      <a:lnTo>
                                        <a:pt x="550" y="398"/>
                                      </a:lnTo>
                                      <a:lnTo>
                                        <a:pt x="540" y="303"/>
                                      </a:lnTo>
                                      <a:lnTo>
                                        <a:pt x="512" y="209"/>
                                      </a:lnTo>
                                      <a:lnTo>
                                        <a:pt x="474" y="133"/>
                                      </a:lnTo>
                                      <a:lnTo>
                                        <a:pt x="426" y="66"/>
                                      </a:lnTo>
                                      <a:lnTo>
                                        <a:pt x="370" y="19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265" y="0"/>
                                      </a:lnTo>
                                      <a:lnTo>
                                        <a:pt x="218" y="9"/>
                                      </a:lnTo>
                                      <a:lnTo>
                                        <a:pt x="180" y="28"/>
                                      </a:lnTo>
                                      <a:lnTo>
                                        <a:pt x="142" y="66"/>
                                      </a:lnTo>
                                      <a:lnTo>
                                        <a:pt x="104" y="104"/>
                                      </a:lnTo>
                                      <a:lnTo>
                                        <a:pt x="66" y="161"/>
                                      </a:lnTo>
                                      <a:lnTo>
                                        <a:pt x="38" y="228"/>
                                      </a:lnTo>
                                      <a:lnTo>
                                        <a:pt x="0" y="3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" name="Freeform 21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57" y="1356"/>
                                  <a:ext cx="787" cy="835"/>
                                </a:xfrm>
                                <a:custGeom>
                                  <a:avLst/>
                                  <a:gdLst>
                                    <a:gd name="T0" fmla="*/ 512 w 787"/>
                                    <a:gd name="T1" fmla="*/ 692 h 835"/>
                                    <a:gd name="T2" fmla="*/ 512 w 787"/>
                                    <a:gd name="T3" fmla="*/ 692 h 835"/>
                                    <a:gd name="T4" fmla="*/ 768 w 787"/>
                                    <a:gd name="T5" fmla="*/ 361 h 835"/>
                                    <a:gd name="T6" fmla="*/ 768 w 787"/>
                                    <a:gd name="T7" fmla="*/ 361 h 835"/>
                                    <a:gd name="T8" fmla="*/ 787 w 787"/>
                                    <a:gd name="T9" fmla="*/ 342 h 835"/>
                                    <a:gd name="T10" fmla="*/ 787 w 787"/>
                                    <a:gd name="T11" fmla="*/ 313 h 835"/>
                                    <a:gd name="T12" fmla="*/ 787 w 787"/>
                                    <a:gd name="T13" fmla="*/ 285 h 835"/>
                                    <a:gd name="T14" fmla="*/ 768 w 787"/>
                                    <a:gd name="T15" fmla="*/ 256 h 835"/>
                                    <a:gd name="T16" fmla="*/ 768 w 787"/>
                                    <a:gd name="T17" fmla="*/ 256 h 835"/>
                                    <a:gd name="T18" fmla="*/ 721 w 787"/>
                                    <a:gd name="T19" fmla="*/ 199 h 835"/>
                                    <a:gd name="T20" fmla="*/ 654 w 787"/>
                                    <a:gd name="T21" fmla="*/ 133 h 835"/>
                                    <a:gd name="T22" fmla="*/ 654 w 787"/>
                                    <a:gd name="T23" fmla="*/ 133 h 835"/>
                                    <a:gd name="T24" fmla="*/ 560 w 787"/>
                                    <a:gd name="T25" fmla="*/ 76 h 835"/>
                                    <a:gd name="T26" fmla="*/ 465 w 787"/>
                                    <a:gd name="T27" fmla="*/ 29 h 835"/>
                                    <a:gd name="T28" fmla="*/ 370 w 787"/>
                                    <a:gd name="T29" fmla="*/ 10 h 835"/>
                                    <a:gd name="T30" fmla="*/ 275 w 787"/>
                                    <a:gd name="T31" fmla="*/ 0 h 835"/>
                                    <a:gd name="T32" fmla="*/ 275 w 787"/>
                                    <a:gd name="T33" fmla="*/ 0 h 835"/>
                                    <a:gd name="T34" fmla="*/ 247 w 787"/>
                                    <a:gd name="T35" fmla="*/ 10 h 835"/>
                                    <a:gd name="T36" fmla="*/ 228 w 787"/>
                                    <a:gd name="T37" fmla="*/ 19 h 835"/>
                                    <a:gd name="T38" fmla="*/ 171 w 787"/>
                                    <a:gd name="T39" fmla="*/ 57 h 835"/>
                                    <a:gd name="T40" fmla="*/ 124 w 787"/>
                                    <a:gd name="T41" fmla="*/ 123 h 835"/>
                                    <a:gd name="T42" fmla="*/ 76 w 787"/>
                                    <a:gd name="T43" fmla="*/ 209 h 835"/>
                                    <a:gd name="T44" fmla="*/ 76 w 787"/>
                                    <a:gd name="T45" fmla="*/ 209 h 835"/>
                                    <a:gd name="T46" fmla="*/ 38 w 787"/>
                                    <a:gd name="T47" fmla="*/ 294 h 835"/>
                                    <a:gd name="T48" fmla="*/ 19 w 787"/>
                                    <a:gd name="T49" fmla="*/ 380 h 835"/>
                                    <a:gd name="T50" fmla="*/ 0 w 787"/>
                                    <a:gd name="T51" fmla="*/ 455 h 835"/>
                                    <a:gd name="T52" fmla="*/ 0 w 787"/>
                                    <a:gd name="T53" fmla="*/ 531 h 835"/>
                                    <a:gd name="T54" fmla="*/ 0 w 787"/>
                                    <a:gd name="T55" fmla="*/ 531 h 835"/>
                                    <a:gd name="T56" fmla="*/ 0 w 787"/>
                                    <a:gd name="T57" fmla="*/ 617 h 835"/>
                                    <a:gd name="T58" fmla="*/ 19 w 787"/>
                                    <a:gd name="T59" fmla="*/ 692 h 835"/>
                                    <a:gd name="T60" fmla="*/ 48 w 787"/>
                                    <a:gd name="T61" fmla="*/ 749 h 835"/>
                                    <a:gd name="T62" fmla="*/ 95 w 787"/>
                                    <a:gd name="T63" fmla="*/ 787 h 835"/>
                                    <a:gd name="T64" fmla="*/ 95 w 787"/>
                                    <a:gd name="T65" fmla="*/ 787 h 835"/>
                                    <a:gd name="T66" fmla="*/ 133 w 787"/>
                                    <a:gd name="T67" fmla="*/ 806 h 835"/>
                                    <a:gd name="T68" fmla="*/ 181 w 787"/>
                                    <a:gd name="T69" fmla="*/ 825 h 835"/>
                                    <a:gd name="T70" fmla="*/ 237 w 787"/>
                                    <a:gd name="T71" fmla="*/ 835 h 835"/>
                                    <a:gd name="T72" fmla="*/ 304 w 787"/>
                                    <a:gd name="T73" fmla="*/ 835 h 835"/>
                                    <a:gd name="T74" fmla="*/ 304 w 787"/>
                                    <a:gd name="T75" fmla="*/ 835 h 835"/>
                                    <a:gd name="T76" fmla="*/ 351 w 787"/>
                                    <a:gd name="T77" fmla="*/ 825 h 835"/>
                                    <a:gd name="T78" fmla="*/ 408 w 787"/>
                                    <a:gd name="T79" fmla="*/ 797 h 835"/>
                                    <a:gd name="T80" fmla="*/ 455 w 787"/>
                                    <a:gd name="T81" fmla="*/ 749 h 835"/>
                                    <a:gd name="T82" fmla="*/ 512 w 787"/>
                                    <a:gd name="T83" fmla="*/ 692 h 835"/>
                                    <a:gd name="T84" fmla="*/ 512 w 787"/>
                                    <a:gd name="T85" fmla="*/ 692 h 8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787" h="835">
                                      <a:moveTo>
                                        <a:pt x="512" y="692"/>
                                      </a:moveTo>
                                      <a:lnTo>
                                        <a:pt x="512" y="692"/>
                                      </a:lnTo>
                                      <a:lnTo>
                                        <a:pt x="768" y="361"/>
                                      </a:lnTo>
                                      <a:lnTo>
                                        <a:pt x="787" y="342"/>
                                      </a:lnTo>
                                      <a:lnTo>
                                        <a:pt x="787" y="313"/>
                                      </a:lnTo>
                                      <a:lnTo>
                                        <a:pt x="787" y="285"/>
                                      </a:lnTo>
                                      <a:lnTo>
                                        <a:pt x="768" y="256"/>
                                      </a:lnTo>
                                      <a:lnTo>
                                        <a:pt x="721" y="199"/>
                                      </a:lnTo>
                                      <a:lnTo>
                                        <a:pt x="654" y="133"/>
                                      </a:lnTo>
                                      <a:lnTo>
                                        <a:pt x="560" y="76"/>
                                      </a:lnTo>
                                      <a:lnTo>
                                        <a:pt x="465" y="29"/>
                                      </a:lnTo>
                                      <a:lnTo>
                                        <a:pt x="370" y="10"/>
                                      </a:lnTo>
                                      <a:lnTo>
                                        <a:pt x="275" y="0"/>
                                      </a:lnTo>
                                      <a:lnTo>
                                        <a:pt x="247" y="10"/>
                                      </a:lnTo>
                                      <a:lnTo>
                                        <a:pt x="228" y="19"/>
                                      </a:lnTo>
                                      <a:lnTo>
                                        <a:pt x="171" y="57"/>
                                      </a:lnTo>
                                      <a:lnTo>
                                        <a:pt x="124" y="123"/>
                                      </a:lnTo>
                                      <a:lnTo>
                                        <a:pt x="76" y="209"/>
                                      </a:lnTo>
                                      <a:lnTo>
                                        <a:pt x="38" y="294"/>
                                      </a:lnTo>
                                      <a:lnTo>
                                        <a:pt x="19" y="380"/>
                                      </a:lnTo>
                                      <a:lnTo>
                                        <a:pt x="0" y="455"/>
                                      </a:lnTo>
                                      <a:lnTo>
                                        <a:pt x="0" y="531"/>
                                      </a:lnTo>
                                      <a:lnTo>
                                        <a:pt x="0" y="617"/>
                                      </a:lnTo>
                                      <a:lnTo>
                                        <a:pt x="19" y="692"/>
                                      </a:lnTo>
                                      <a:lnTo>
                                        <a:pt x="48" y="749"/>
                                      </a:lnTo>
                                      <a:lnTo>
                                        <a:pt x="95" y="787"/>
                                      </a:lnTo>
                                      <a:lnTo>
                                        <a:pt x="133" y="806"/>
                                      </a:lnTo>
                                      <a:lnTo>
                                        <a:pt x="181" y="825"/>
                                      </a:lnTo>
                                      <a:lnTo>
                                        <a:pt x="237" y="835"/>
                                      </a:lnTo>
                                      <a:lnTo>
                                        <a:pt x="304" y="835"/>
                                      </a:lnTo>
                                      <a:lnTo>
                                        <a:pt x="351" y="825"/>
                                      </a:lnTo>
                                      <a:lnTo>
                                        <a:pt x="408" y="797"/>
                                      </a:lnTo>
                                      <a:lnTo>
                                        <a:pt x="455" y="749"/>
                                      </a:lnTo>
                                      <a:lnTo>
                                        <a:pt x="512" y="6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" name="Freeform 21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85" y="816"/>
                                  <a:ext cx="796" cy="1024"/>
                                </a:xfrm>
                                <a:custGeom>
                                  <a:avLst/>
                                  <a:gdLst>
                                    <a:gd name="T0" fmla="*/ 398 w 796"/>
                                    <a:gd name="T1" fmla="*/ 9 h 1024"/>
                                    <a:gd name="T2" fmla="*/ 398 w 796"/>
                                    <a:gd name="T3" fmla="*/ 9 h 1024"/>
                                    <a:gd name="T4" fmla="*/ 360 w 796"/>
                                    <a:gd name="T5" fmla="*/ 28 h 1024"/>
                                    <a:gd name="T6" fmla="*/ 313 w 796"/>
                                    <a:gd name="T7" fmla="*/ 47 h 1024"/>
                                    <a:gd name="T8" fmla="*/ 275 w 796"/>
                                    <a:gd name="T9" fmla="*/ 75 h 1024"/>
                                    <a:gd name="T10" fmla="*/ 237 w 796"/>
                                    <a:gd name="T11" fmla="*/ 123 h 1024"/>
                                    <a:gd name="T12" fmla="*/ 209 w 796"/>
                                    <a:gd name="T13" fmla="*/ 170 h 1024"/>
                                    <a:gd name="T14" fmla="*/ 171 w 796"/>
                                    <a:gd name="T15" fmla="*/ 227 h 1024"/>
                                    <a:gd name="T16" fmla="*/ 114 w 796"/>
                                    <a:gd name="T17" fmla="*/ 369 h 1024"/>
                                    <a:gd name="T18" fmla="*/ 114 w 796"/>
                                    <a:gd name="T19" fmla="*/ 369 h 1024"/>
                                    <a:gd name="T20" fmla="*/ 66 w 796"/>
                                    <a:gd name="T21" fmla="*/ 521 h 1024"/>
                                    <a:gd name="T22" fmla="*/ 29 w 796"/>
                                    <a:gd name="T23" fmla="*/ 644 h 1024"/>
                                    <a:gd name="T24" fmla="*/ 10 w 796"/>
                                    <a:gd name="T25" fmla="*/ 749 h 1024"/>
                                    <a:gd name="T26" fmla="*/ 0 w 796"/>
                                    <a:gd name="T27" fmla="*/ 825 h 1024"/>
                                    <a:gd name="T28" fmla="*/ 0 w 796"/>
                                    <a:gd name="T29" fmla="*/ 825 h 1024"/>
                                    <a:gd name="T30" fmla="*/ 10 w 796"/>
                                    <a:gd name="T31" fmla="*/ 891 h 1024"/>
                                    <a:gd name="T32" fmla="*/ 38 w 796"/>
                                    <a:gd name="T33" fmla="*/ 938 h 1024"/>
                                    <a:gd name="T34" fmla="*/ 85 w 796"/>
                                    <a:gd name="T35" fmla="*/ 976 h 1024"/>
                                    <a:gd name="T36" fmla="*/ 142 w 796"/>
                                    <a:gd name="T37" fmla="*/ 1005 h 1024"/>
                                    <a:gd name="T38" fmla="*/ 142 w 796"/>
                                    <a:gd name="T39" fmla="*/ 1005 h 1024"/>
                                    <a:gd name="T40" fmla="*/ 209 w 796"/>
                                    <a:gd name="T41" fmla="*/ 1024 h 1024"/>
                                    <a:gd name="T42" fmla="*/ 275 w 796"/>
                                    <a:gd name="T43" fmla="*/ 1024 h 1024"/>
                                    <a:gd name="T44" fmla="*/ 322 w 796"/>
                                    <a:gd name="T45" fmla="*/ 1024 h 1024"/>
                                    <a:gd name="T46" fmla="*/ 370 w 796"/>
                                    <a:gd name="T47" fmla="*/ 1014 h 1024"/>
                                    <a:gd name="T48" fmla="*/ 370 w 796"/>
                                    <a:gd name="T49" fmla="*/ 1014 h 1024"/>
                                    <a:gd name="T50" fmla="*/ 398 w 796"/>
                                    <a:gd name="T51" fmla="*/ 995 h 1024"/>
                                    <a:gd name="T52" fmla="*/ 427 w 796"/>
                                    <a:gd name="T53" fmla="*/ 967 h 1024"/>
                                    <a:gd name="T54" fmla="*/ 465 w 796"/>
                                    <a:gd name="T55" fmla="*/ 920 h 1024"/>
                                    <a:gd name="T56" fmla="*/ 502 w 796"/>
                                    <a:gd name="T57" fmla="*/ 872 h 1024"/>
                                    <a:gd name="T58" fmla="*/ 569 w 796"/>
                                    <a:gd name="T59" fmla="*/ 739 h 1024"/>
                                    <a:gd name="T60" fmla="*/ 635 w 796"/>
                                    <a:gd name="T61" fmla="*/ 559 h 1024"/>
                                    <a:gd name="T62" fmla="*/ 635 w 796"/>
                                    <a:gd name="T63" fmla="*/ 559 h 1024"/>
                                    <a:gd name="T64" fmla="*/ 701 w 796"/>
                                    <a:gd name="T65" fmla="*/ 417 h 1024"/>
                                    <a:gd name="T66" fmla="*/ 768 w 796"/>
                                    <a:gd name="T67" fmla="*/ 294 h 1024"/>
                                    <a:gd name="T68" fmla="*/ 768 w 796"/>
                                    <a:gd name="T69" fmla="*/ 294 h 1024"/>
                                    <a:gd name="T70" fmla="*/ 787 w 796"/>
                                    <a:gd name="T71" fmla="*/ 265 h 1024"/>
                                    <a:gd name="T72" fmla="*/ 787 w 796"/>
                                    <a:gd name="T73" fmla="*/ 237 h 1024"/>
                                    <a:gd name="T74" fmla="*/ 796 w 796"/>
                                    <a:gd name="T75" fmla="*/ 208 h 1024"/>
                                    <a:gd name="T76" fmla="*/ 787 w 796"/>
                                    <a:gd name="T77" fmla="*/ 180 h 1024"/>
                                    <a:gd name="T78" fmla="*/ 777 w 796"/>
                                    <a:gd name="T79" fmla="*/ 151 h 1024"/>
                                    <a:gd name="T80" fmla="*/ 758 w 796"/>
                                    <a:gd name="T81" fmla="*/ 132 h 1024"/>
                                    <a:gd name="T82" fmla="*/ 701 w 796"/>
                                    <a:gd name="T83" fmla="*/ 75 h 1024"/>
                                    <a:gd name="T84" fmla="*/ 701 w 796"/>
                                    <a:gd name="T85" fmla="*/ 75 h 1024"/>
                                    <a:gd name="T86" fmla="*/ 635 w 796"/>
                                    <a:gd name="T87" fmla="*/ 38 h 1024"/>
                                    <a:gd name="T88" fmla="*/ 559 w 796"/>
                                    <a:gd name="T89" fmla="*/ 9 h 1024"/>
                                    <a:gd name="T90" fmla="*/ 483 w 796"/>
                                    <a:gd name="T91" fmla="*/ 0 h 1024"/>
                                    <a:gd name="T92" fmla="*/ 398 w 796"/>
                                    <a:gd name="T93" fmla="*/ 9 h 1024"/>
                                    <a:gd name="T94" fmla="*/ 398 w 796"/>
                                    <a:gd name="T95" fmla="*/ 9 h 10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796" h="1024">
                                      <a:moveTo>
                                        <a:pt x="398" y="9"/>
                                      </a:moveTo>
                                      <a:lnTo>
                                        <a:pt x="398" y="9"/>
                                      </a:lnTo>
                                      <a:lnTo>
                                        <a:pt x="360" y="28"/>
                                      </a:lnTo>
                                      <a:lnTo>
                                        <a:pt x="313" y="47"/>
                                      </a:lnTo>
                                      <a:lnTo>
                                        <a:pt x="275" y="75"/>
                                      </a:lnTo>
                                      <a:lnTo>
                                        <a:pt x="237" y="123"/>
                                      </a:lnTo>
                                      <a:lnTo>
                                        <a:pt x="209" y="170"/>
                                      </a:lnTo>
                                      <a:lnTo>
                                        <a:pt x="171" y="227"/>
                                      </a:lnTo>
                                      <a:lnTo>
                                        <a:pt x="114" y="369"/>
                                      </a:lnTo>
                                      <a:lnTo>
                                        <a:pt x="66" y="521"/>
                                      </a:lnTo>
                                      <a:lnTo>
                                        <a:pt x="29" y="644"/>
                                      </a:lnTo>
                                      <a:lnTo>
                                        <a:pt x="10" y="749"/>
                                      </a:lnTo>
                                      <a:lnTo>
                                        <a:pt x="0" y="825"/>
                                      </a:lnTo>
                                      <a:lnTo>
                                        <a:pt x="10" y="891"/>
                                      </a:lnTo>
                                      <a:lnTo>
                                        <a:pt x="38" y="938"/>
                                      </a:lnTo>
                                      <a:lnTo>
                                        <a:pt x="85" y="976"/>
                                      </a:lnTo>
                                      <a:lnTo>
                                        <a:pt x="142" y="1005"/>
                                      </a:lnTo>
                                      <a:lnTo>
                                        <a:pt x="209" y="1024"/>
                                      </a:lnTo>
                                      <a:lnTo>
                                        <a:pt x="275" y="1024"/>
                                      </a:lnTo>
                                      <a:lnTo>
                                        <a:pt x="322" y="1024"/>
                                      </a:lnTo>
                                      <a:lnTo>
                                        <a:pt x="370" y="1014"/>
                                      </a:lnTo>
                                      <a:lnTo>
                                        <a:pt x="398" y="995"/>
                                      </a:lnTo>
                                      <a:lnTo>
                                        <a:pt x="427" y="967"/>
                                      </a:lnTo>
                                      <a:lnTo>
                                        <a:pt x="465" y="920"/>
                                      </a:lnTo>
                                      <a:lnTo>
                                        <a:pt x="502" y="872"/>
                                      </a:lnTo>
                                      <a:lnTo>
                                        <a:pt x="569" y="739"/>
                                      </a:lnTo>
                                      <a:lnTo>
                                        <a:pt x="635" y="559"/>
                                      </a:lnTo>
                                      <a:lnTo>
                                        <a:pt x="701" y="417"/>
                                      </a:lnTo>
                                      <a:lnTo>
                                        <a:pt x="768" y="294"/>
                                      </a:lnTo>
                                      <a:lnTo>
                                        <a:pt x="787" y="265"/>
                                      </a:lnTo>
                                      <a:lnTo>
                                        <a:pt x="787" y="237"/>
                                      </a:lnTo>
                                      <a:lnTo>
                                        <a:pt x="796" y="208"/>
                                      </a:lnTo>
                                      <a:lnTo>
                                        <a:pt x="787" y="180"/>
                                      </a:lnTo>
                                      <a:lnTo>
                                        <a:pt x="777" y="151"/>
                                      </a:lnTo>
                                      <a:lnTo>
                                        <a:pt x="758" y="132"/>
                                      </a:lnTo>
                                      <a:lnTo>
                                        <a:pt x="701" y="75"/>
                                      </a:lnTo>
                                      <a:lnTo>
                                        <a:pt x="635" y="38"/>
                                      </a:lnTo>
                                      <a:lnTo>
                                        <a:pt x="559" y="9"/>
                                      </a:lnTo>
                                      <a:lnTo>
                                        <a:pt x="483" y="0"/>
                                      </a:lnTo>
                                      <a:lnTo>
                                        <a:pt x="398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" name="Freeform 21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41" y="1906"/>
                                  <a:ext cx="711" cy="730"/>
                                </a:xfrm>
                                <a:custGeom>
                                  <a:avLst/>
                                  <a:gdLst>
                                    <a:gd name="T0" fmla="*/ 28 w 711"/>
                                    <a:gd name="T1" fmla="*/ 569 h 730"/>
                                    <a:gd name="T2" fmla="*/ 28 w 711"/>
                                    <a:gd name="T3" fmla="*/ 569 h 730"/>
                                    <a:gd name="T4" fmla="*/ 57 w 711"/>
                                    <a:gd name="T5" fmla="*/ 607 h 730"/>
                                    <a:gd name="T6" fmla="*/ 114 w 711"/>
                                    <a:gd name="T7" fmla="*/ 636 h 730"/>
                                    <a:gd name="T8" fmla="*/ 189 w 711"/>
                                    <a:gd name="T9" fmla="*/ 674 h 730"/>
                                    <a:gd name="T10" fmla="*/ 294 w 711"/>
                                    <a:gd name="T11" fmla="*/ 702 h 730"/>
                                    <a:gd name="T12" fmla="*/ 294 w 711"/>
                                    <a:gd name="T13" fmla="*/ 702 h 730"/>
                                    <a:gd name="T14" fmla="*/ 398 w 711"/>
                                    <a:gd name="T15" fmla="*/ 730 h 730"/>
                                    <a:gd name="T16" fmla="*/ 493 w 711"/>
                                    <a:gd name="T17" fmla="*/ 730 h 730"/>
                                    <a:gd name="T18" fmla="*/ 569 w 711"/>
                                    <a:gd name="T19" fmla="*/ 730 h 730"/>
                                    <a:gd name="T20" fmla="*/ 625 w 711"/>
                                    <a:gd name="T21" fmla="*/ 712 h 730"/>
                                    <a:gd name="T22" fmla="*/ 625 w 711"/>
                                    <a:gd name="T23" fmla="*/ 712 h 730"/>
                                    <a:gd name="T24" fmla="*/ 654 w 711"/>
                                    <a:gd name="T25" fmla="*/ 693 h 730"/>
                                    <a:gd name="T26" fmla="*/ 673 w 711"/>
                                    <a:gd name="T27" fmla="*/ 674 h 730"/>
                                    <a:gd name="T28" fmla="*/ 692 w 711"/>
                                    <a:gd name="T29" fmla="*/ 645 h 730"/>
                                    <a:gd name="T30" fmla="*/ 701 w 711"/>
                                    <a:gd name="T31" fmla="*/ 617 h 730"/>
                                    <a:gd name="T32" fmla="*/ 711 w 711"/>
                                    <a:gd name="T33" fmla="*/ 560 h 730"/>
                                    <a:gd name="T34" fmla="*/ 701 w 711"/>
                                    <a:gd name="T35" fmla="*/ 474 h 730"/>
                                    <a:gd name="T36" fmla="*/ 663 w 711"/>
                                    <a:gd name="T37" fmla="*/ 380 h 730"/>
                                    <a:gd name="T38" fmla="*/ 616 w 711"/>
                                    <a:gd name="T39" fmla="*/ 275 h 730"/>
                                    <a:gd name="T40" fmla="*/ 540 w 711"/>
                                    <a:gd name="T41" fmla="*/ 152 h 730"/>
                                    <a:gd name="T42" fmla="*/ 455 w 711"/>
                                    <a:gd name="T43" fmla="*/ 19 h 730"/>
                                    <a:gd name="T44" fmla="*/ 455 w 711"/>
                                    <a:gd name="T45" fmla="*/ 19 h 730"/>
                                    <a:gd name="T46" fmla="*/ 436 w 711"/>
                                    <a:gd name="T47" fmla="*/ 10 h 730"/>
                                    <a:gd name="T48" fmla="*/ 407 w 711"/>
                                    <a:gd name="T49" fmla="*/ 0 h 730"/>
                                    <a:gd name="T50" fmla="*/ 379 w 711"/>
                                    <a:gd name="T51" fmla="*/ 10 h 730"/>
                                    <a:gd name="T52" fmla="*/ 341 w 711"/>
                                    <a:gd name="T53" fmla="*/ 29 h 730"/>
                                    <a:gd name="T54" fmla="*/ 341 w 711"/>
                                    <a:gd name="T55" fmla="*/ 29 h 730"/>
                                    <a:gd name="T56" fmla="*/ 256 w 711"/>
                                    <a:gd name="T57" fmla="*/ 86 h 730"/>
                                    <a:gd name="T58" fmla="*/ 161 w 711"/>
                                    <a:gd name="T59" fmla="*/ 171 h 730"/>
                                    <a:gd name="T60" fmla="*/ 161 w 711"/>
                                    <a:gd name="T61" fmla="*/ 171 h 730"/>
                                    <a:gd name="T62" fmla="*/ 114 w 711"/>
                                    <a:gd name="T63" fmla="*/ 228 h 730"/>
                                    <a:gd name="T64" fmla="*/ 76 w 711"/>
                                    <a:gd name="T65" fmla="*/ 285 h 730"/>
                                    <a:gd name="T66" fmla="*/ 38 w 711"/>
                                    <a:gd name="T67" fmla="*/ 332 h 730"/>
                                    <a:gd name="T68" fmla="*/ 19 w 711"/>
                                    <a:gd name="T69" fmla="*/ 389 h 730"/>
                                    <a:gd name="T70" fmla="*/ 0 w 711"/>
                                    <a:gd name="T71" fmla="*/ 436 h 730"/>
                                    <a:gd name="T72" fmla="*/ 0 w 711"/>
                                    <a:gd name="T73" fmla="*/ 484 h 730"/>
                                    <a:gd name="T74" fmla="*/ 9 w 711"/>
                                    <a:gd name="T75" fmla="*/ 522 h 730"/>
                                    <a:gd name="T76" fmla="*/ 28 w 711"/>
                                    <a:gd name="T77" fmla="*/ 569 h 730"/>
                                    <a:gd name="T78" fmla="*/ 28 w 711"/>
                                    <a:gd name="T79" fmla="*/ 569 h 7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711" h="730">
                                      <a:moveTo>
                                        <a:pt x="28" y="569"/>
                                      </a:moveTo>
                                      <a:lnTo>
                                        <a:pt x="28" y="569"/>
                                      </a:lnTo>
                                      <a:lnTo>
                                        <a:pt x="57" y="607"/>
                                      </a:lnTo>
                                      <a:lnTo>
                                        <a:pt x="114" y="636"/>
                                      </a:lnTo>
                                      <a:lnTo>
                                        <a:pt x="189" y="674"/>
                                      </a:lnTo>
                                      <a:lnTo>
                                        <a:pt x="294" y="702"/>
                                      </a:lnTo>
                                      <a:lnTo>
                                        <a:pt x="398" y="730"/>
                                      </a:lnTo>
                                      <a:lnTo>
                                        <a:pt x="493" y="730"/>
                                      </a:lnTo>
                                      <a:lnTo>
                                        <a:pt x="569" y="730"/>
                                      </a:lnTo>
                                      <a:lnTo>
                                        <a:pt x="625" y="712"/>
                                      </a:lnTo>
                                      <a:lnTo>
                                        <a:pt x="654" y="693"/>
                                      </a:lnTo>
                                      <a:lnTo>
                                        <a:pt x="673" y="674"/>
                                      </a:lnTo>
                                      <a:lnTo>
                                        <a:pt x="692" y="645"/>
                                      </a:lnTo>
                                      <a:lnTo>
                                        <a:pt x="701" y="617"/>
                                      </a:lnTo>
                                      <a:lnTo>
                                        <a:pt x="711" y="560"/>
                                      </a:lnTo>
                                      <a:lnTo>
                                        <a:pt x="701" y="474"/>
                                      </a:lnTo>
                                      <a:lnTo>
                                        <a:pt x="663" y="380"/>
                                      </a:lnTo>
                                      <a:lnTo>
                                        <a:pt x="616" y="275"/>
                                      </a:lnTo>
                                      <a:lnTo>
                                        <a:pt x="540" y="152"/>
                                      </a:lnTo>
                                      <a:lnTo>
                                        <a:pt x="455" y="19"/>
                                      </a:lnTo>
                                      <a:lnTo>
                                        <a:pt x="436" y="10"/>
                                      </a:lnTo>
                                      <a:lnTo>
                                        <a:pt x="407" y="0"/>
                                      </a:lnTo>
                                      <a:lnTo>
                                        <a:pt x="379" y="10"/>
                                      </a:lnTo>
                                      <a:lnTo>
                                        <a:pt x="341" y="29"/>
                                      </a:lnTo>
                                      <a:lnTo>
                                        <a:pt x="256" y="86"/>
                                      </a:lnTo>
                                      <a:lnTo>
                                        <a:pt x="161" y="171"/>
                                      </a:lnTo>
                                      <a:lnTo>
                                        <a:pt x="114" y="228"/>
                                      </a:lnTo>
                                      <a:lnTo>
                                        <a:pt x="76" y="285"/>
                                      </a:lnTo>
                                      <a:lnTo>
                                        <a:pt x="38" y="332"/>
                                      </a:lnTo>
                                      <a:lnTo>
                                        <a:pt x="19" y="389"/>
                                      </a:lnTo>
                                      <a:lnTo>
                                        <a:pt x="0" y="436"/>
                                      </a:lnTo>
                                      <a:lnTo>
                                        <a:pt x="0" y="484"/>
                                      </a:lnTo>
                                      <a:lnTo>
                                        <a:pt x="9" y="522"/>
                                      </a:lnTo>
                                      <a:lnTo>
                                        <a:pt x="28" y="5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" name="Freeform 21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01" y="2248"/>
                                  <a:ext cx="464" cy="436"/>
                                </a:xfrm>
                                <a:custGeom>
                                  <a:avLst/>
                                  <a:gdLst>
                                    <a:gd name="T0" fmla="*/ 208 w 464"/>
                                    <a:gd name="T1" fmla="*/ 9 h 436"/>
                                    <a:gd name="T2" fmla="*/ 208 w 464"/>
                                    <a:gd name="T3" fmla="*/ 9 h 436"/>
                                    <a:gd name="T4" fmla="*/ 151 w 464"/>
                                    <a:gd name="T5" fmla="*/ 0 h 436"/>
                                    <a:gd name="T6" fmla="*/ 104 w 464"/>
                                    <a:gd name="T7" fmla="*/ 0 h 436"/>
                                    <a:gd name="T8" fmla="*/ 56 w 464"/>
                                    <a:gd name="T9" fmla="*/ 9 h 436"/>
                                    <a:gd name="T10" fmla="*/ 19 w 464"/>
                                    <a:gd name="T11" fmla="*/ 28 h 436"/>
                                    <a:gd name="T12" fmla="*/ 19 w 464"/>
                                    <a:gd name="T13" fmla="*/ 28 h 436"/>
                                    <a:gd name="T14" fmla="*/ 9 w 464"/>
                                    <a:gd name="T15" fmla="*/ 47 h 436"/>
                                    <a:gd name="T16" fmla="*/ 0 w 464"/>
                                    <a:gd name="T17" fmla="*/ 85 h 436"/>
                                    <a:gd name="T18" fmla="*/ 0 w 464"/>
                                    <a:gd name="T19" fmla="*/ 132 h 436"/>
                                    <a:gd name="T20" fmla="*/ 19 w 464"/>
                                    <a:gd name="T21" fmla="*/ 189 h 436"/>
                                    <a:gd name="T22" fmla="*/ 19 w 464"/>
                                    <a:gd name="T23" fmla="*/ 189 h 436"/>
                                    <a:gd name="T24" fmla="*/ 66 w 464"/>
                                    <a:gd name="T25" fmla="*/ 313 h 436"/>
                                    <a:gd name="T26" fmla="*/ 123 w 464"/>
                                    <a:gd name="T27" fmla="*/ 417 h 436"/>
                                    <a:gd name="T28" fmla="*/ 123 w 464"/>
                                    <a:gd name="T29" fmla="*/ 417 h 436"/>
                                    <a:gd name="T30" fmla="*/ 142 w 464"/>
                                    <a:gd name="T31" fmla="*/ 426 h 436"/>
                                    <a:gd name="T32" fmla="*/ 161 w 464"/>
                                    <a:gd name="T33" fmla="*/ 436 h 436"/>
                                    <a:gd name="T34" fmla="*/ 246 w 464"/>
                                    <a:gd name="T35" fmla="*/ 436 h 436"/>
                                    <a:gd name="T36" fmla="*/ 246 w 464"/>
                                    <a:gd name="T37" fmla="*/ 436 h 436"/>
                                    <a:gd name="T38" fmla="*/ 417 w 464"/>
                                    <a:gd name="T39" fmla="*/ 426 h 436"/>
                                    <a:gd name="T40" fmla="*/ 417 w 464"/>
                                    <a:gd name="T41" fmla="*/ 426 h 436"/>
                                    <a:gd name="T42" fmla="*/ 436 w 464"/>
                                    <a:gd name="T43" fmla="*/ 417 h 436"/>
                                    <a:gd name="T44" fmla="*/ 455 w 464"/>
                                    <a:gd name="T45" fmla="*/ 388 h 436"/>
                                    <a:gd name="T46" fmla="*/ 464 w 464"/>
                                    <a:gd name="T47" fmla="*/ 332 h 436"/>
                                    <a:gd name="T48" fmla="*/ 455 w 464"/>
                                    <a:gd name="T49" fmla="*/ 265 h 436"/>
                                    <a:gd name="T50" fmla="*/ 455 w 464"/>
                                    <a:gd name="T51" fmla="*/ 265 h 436"/>
                                    <a:gd name="T52" fmla="*/ 445 w 464"/>
                                    <a:gd name="T53" fmla="*/ 151 h 436"/>
                                    <a:gd name="T54" fmla="*/ 426 w 464"/>
                                    <a:gd name="T55" fmla="*/ 113 h 436"/>
                                    <a:gd name="T56" fmla="*/ 417 w 464"/>
                                    <a:gd name="T57" fmla="*/ 94 h 436"/>
                                    <a:gd name="T58" fmla="*/ 417 w 464"/>
                                    <a:gd name="T59" fmla="*/ 94 h 436"/>
                                    <a:gd name="T60" fmla="*/ 312 w 464"/>
                                    <a:gd name="T61" fmla="*/ 47 h 436"/>
                                    <a:gd name="T62" fmla="*/ 208 w 464"/>
                                    <a:gd name="T63" fmla="*/ 9 h 436"/>
                                    <a:gd name="T64" fmla="*/ 208 w 464"/>
                                    <a:gd name="T65" fmla="*/ 9 h 4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464" h="436">
                                      <a:moveTo>
                                        <a:pt x="208" y="9"/>
                                      </a:moveTo>
                                      <a:lnTo>
                                        <a:pt x="208" y="9"/>
                                      </a:lnTo>
                                      <a:lnTo>
                                        <a:pt x="151" y="0"/>
                                      </a:lnTo>
                                      <a:lnTo>
                                        <a:pt x="104" y="0"/>
                                      </a:lnTo>
                                      <a:lnTo>
                                        <a:pt x="56" y="9"/>
                                      </a:lnTo>
                                      <a:lnTo>
                                        <a:pt x="19" y="28"/>
                                      </a:lnTo>
                                      <a:lnTo>
                                        <a:pt x="9" y="47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132"/>
                                      </a:lnTo>
                                      <a:lnTo>
                                        <a:pt x="19" y="189"/>
                                      </a:lnTo>
                                      <a:lnTo>
                                        <a:pt x="66" y="313"/>
                                      </a:lnTo>
                                      <a:lnTo>
                                        <a:pt x="123" y="417"/>
                                      </a:lnTo>
                                      <a:lnTo>
                                        <a:pt x="142" y="426"/>
                                      </a:lnTo>
                                      <a:lnTo>
                                        <a:pt x="161" y="436"/>
                                      </a:lnTo>
                                      <a:lnTo>
                                        <a:pt x="246" y="436"/>
                                      </a:lnTo>
                                      <a:lnTo>
                                        <a:pt x="417" y="426"/>
                                      </a:lnTo>
                                      <a:lnTo>
                                        <a:pt x="436" y="417"/>
                                      </a:lnTo>
                                      <a:lnTo>
                                        <a:pt x="455" y="388"/>
                                      </a:lnTo>
                                      <a:lnTo>
                                        <a:pt x="464" y="332"/>
                                      </a:lnTo>
                                      <a:lnTo>
                                        <a:pt x="455" y="265"/>
                                      </a:lnTo>
                                      <a:lnTo>
                                        <a:pt x="445" y="151"/>
                                      </a:lnTo>
                                      <a:lnTo>
                                        <a:pt x="426" y="113"/>
                                      </a:lnTo>
                                      <a:lnTo>
                                        <a:pt x="417" y="94"/>
                                      </a:lnTo>
                                      <a:lnTo>
                                        <a:pt x="312" y="47"/>
                                      </a:lnTo>
                                      <a:lnTo>
                                        <a:pt x="208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" name="Freeform 21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52" y="1783"/>
                                  <a:ext cx="663" cy="863"/>
                                </a:xfrm>
                                <a:custGeom>
                                  <a:avLst/>
                                  <a:gdLst>
                                    <a:gd name="T0" fmla="*/ 625 w 663"/>
                                    <a:gd name="T1" fmla="*/ 787 h 863"/>
                                    <a:gd name="T2" fmla="*/ 625 w 663"/>
                                    <a:gd name="T3" fmla="*/ 787 h 863"/>
                                    <a:gd name="T4" fmla="*/ 663 w 663"/>
                                    <a:gd name="T5" fmla="*/ 303 h 863"/>
                                    <a:gd name="T6" fmla="*/ 663 w 663"/>
                                    <a:gd name="T7" fmla="*/ 303 h 863"/>
                                    <a:gd name="T8" fmla="*/ 663 w 663"/>
                                    <a:gd name="T9" fmla="*/ 190 h 863"/>
                                    <a:gd name="T10" fmla="*/ 644 w 663"/>
                                    <a:gd name="T11" fmla="*/ 104 h 863"/>
                                    <a:gd name="T12" fmla="*/ 616 w 663"/>
                                    <a:gd name="T13" fmla="*/ 47 h 863"/>
                                    <a:gd name="T14" fmla="*/ 597 w 663"/>
                                    <a:gd name="T15" fmla="*/ 28 h 863"/>
                                    <a:gd name="T16" fmla="*/ 578 w 663"/>
                                    <a:gd name="T17" fmla="*/ 19 h 863"/>
                                    <a:gd name="T18" fmla="*/ 578 w 663"/>
                                    <a:gd name="T19" fmla="*/ 19 h 863"/>
                                    <a:gd name="T20" fmla="*/ 493 w 663"/>
                                    <a:gd name="T21" fmla="*/ 9 h 863"/>
                                    <a:gd name="T22" fmla="*/ 407 w 663"/>
                                    <a:gd name="T23" fmla="*/ 0 h 863"/>
                                    <a:gd name="T24" fmla="*/ 332 w 663"/>
                                    <a:gd name="T25" fmla="*/ 0 h 863"/>
                                    <a:gd name="T26" fmla="*/ 256 w 663"/>
                                    <a:gd name="T27" fmla="*/ 9 h 863"/>
                                    <a:gd name="T28" fmla="*/ 189 w 663"/>
                                    <a:gd name="T29" fmla="*/ 28 h 863"/>
                                    <a:gd name="T30" fmla="*/ 133 w 663"/>
                                    <a:gd name="T31" fmla="*/ 57 h 863"/>
                                    <a:gd name="T32" fmla="*/ 66 w 663"/>
                                    <a:gd name="T33" fmla="*/ 85 h 863"/>
                                    <a:gd name="T34" fmla="*/ 19 w 663"/>
                                    <a:gd name="T35" fmla="*/ 123 h 863"/>
                                    <a:gd name="T36" fmla="*/ 19 w 663"/>
                                    <a:gd name="T37" fmla="*/ 123 h 863"/>
                                    <a:gd name="T38" fmla="*/ 9 w 663"/>
                                    <a:gd name="T39" fmla="*/ 133 h 863"/>
                                    <a:gd name="T40" fmla="*/ 0 w 663"/>
                                    <a:gd name="T41" fmla="*/ 152 h 863"/>
                                    <a:gd name="T42" fmla="*/ 0 w 663"/>
                                    <a:gd name="T43" fmla="*/ 218 h 863"/>
                                    <a:gd name="T44" fmla="*/ 19 w 663"/>
                                    <a:gd name="T45" fmla="*/ 313 h 863"/>
                                    <a:gd name="T46" fmla="*/ 47 w 663"/>
                                    <a:gd name="T47" fmla="*/ 436 h 863"/>
                                    <a:gd name="T48" fmla="*/ 47 w 663"/>
                                    <a:gd name="T49" fmla="*/ 436 h 863"/>
                                    <a:gd name="T50" fmla="*/ 85 w 663"/>
                                    <a:gd name="T51" fmla="*/ 559 h 863"/>
                                    <a:gd name="T52" fmla="*/ 114 w 663"/>
                                    <a:gd name="T53" fmla="*/ 664 h 863"/>
                                    <a:gd name="T54" fmla="*/ 152 w 663"/>
                                    <a:gd name="T55" fmla="*/ 730 h 863"/>
                                    <a:gd name="T56" fmla="*/ 180 w 663"/>
                                    <a:gd name="T57" fmla="*/ 768 h 863"/>
                                    <a:gd name="T58" fmla="*/ 180 w 663"/>
                                    <a:gd name="T59" fmla="*/ 768 h 863"/>
                                    <a:gd name="T60" fmla="*/ 256 w 663"/>
                                    <a:gd name="T61" fmla="*/ 816 h 863"/>
                                    <a:gd name="T62" fmla="*/ 322 w 663"/>
                                    <a:gd name="T63" fmla="*/ 844 h 863"/>
                                    <a:gd name="T64" fmla="*/ 398 w 663"/>
                                    <a:gd name="T65" fmla="*/ 853 h 863"/>
                                    <a:gd name="T66" fmla="*/ 483 w 663"/>
                                    <a:gd name="T67" fmla="*/ 863 h 863"/>
                                    <a:gd name="T68" fmla="*/ 483 w 663"/>
                                    <a:gd name="T69" fmla="*/ 863 h 863"/>
                                    <a:gd name="T70" fmla="*/ 550 w 663"/>
                                    <a:gd name="T71" fmla="*/ 853 h 863"/>
                                    <a:gd name="T72" fmla="*/ 587 w 663"/>
                                    <a:gd name="T73" fmla="*/ 835 h 863"/>
                                    <a:gd name="T74" fmla="*/ 616 w 663"/>
                                    <a:gd name="T75" fmla="*/ 816 h 863"/>
                                    <a:gd name="T76" fmla="*/ 625 w 663"/>
                                    <a:gd name="T77" fmla="*/ 787 h 863"/>
                                    <a:gd name="T78" fmla="*/ 625 w 663"/>
                                    <a:gd name="T79" fmla="*/ 787 h 8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663" h="863">
                                      <a:moveTo>
                                        <a:pt x="625" y="787"/>
                                      </a:moveTo>
                                      <a:lnTo>
                                        <a:pt x="625" y="787"/>
                                      </a:lnTo>
                                      <a:lnTo>
                                        <a:pt x="663" y="303"/>
                                      </a:lnTo>
                                      <a:lnTo>
                                        <a:pt x="663" y="190"/>
                                      </a:lnTo>
                                      <a:lnTo>
                                        <a:pt x="644" y="104"/>
                                      </a:lnTo>
                                      <a:lnTo>
                                        <a:pt x="616" y="47"/>
                                      </a:lnTo>
                                      <a:lnTo>
                                        <a:pt x="597" y="28"/>
                                      </a:lnTo>
                                      <a:lnTo>
                                        <a:pt x="578" y="19"/>
                                      </a:lnTo>
                                      <a:lnTo>
                                        <a:pt x="493" y="9"/>
                                      </a:lnTo>
                                      <a:lnTo>
                                        <a:pt x="407" y="0"/>
                                      </a:lnTo>
                                      <a:lnTo>
                                        <a:pt x="332" y="0"/>
                                      </a:lnTo>
                                      <a:lnTo>
                                        <a:pt x="256" y="9"/>
                                      </a:lnTo>
                                      <a:lnTo>
                                        <a:pt x="189" y="28"/>
                                      </a:lnTo>
                                      <a:lnTo>
                                        <a:pt x="133" y="57"/>
                                      </a:lnTo>
                                      <a:lnTo>
                                        <a:pt x="66" y="85"/>
                                      </a:lnTo>
                                      <a:lnTo>
                                        <a:pt x="19" y="123"/>
                                      </a:lnTo>
                                      <a:lnTo>
                                        <a:pt x="9" y="133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19" y="313"/>
                                      </a:lnTo>
                                      <a:lnTo>
                                        <a:pt x="47" y="436"/>
                                      </a:lnTo>
                                      <a:lnTo>
                                        <a:pt x="85" y="559"/>
                                      </a:lnTo>
                                      <a:lnTo>
                                        <a:pt x="114" y="664"/>
                                      </a:lnTo>
                                      <a:lnTo>
                                        <a:pt x="152" y="730"/>
                                      </a:lnTo>
                                      <a:lnTo>
                                        <a:pt x="180" y="768"/>
                                      </a:lnTo>
                                      <a:lnTo>
                                        <a:pt x="256" y="816"/>
                                      </a:lnTo>
                                      <a:lnTo>
                                        <a:pt x="322" y="844"/>
                                      </a:lnTo>
                                      <a:lnTo>
                                        <a:pt x="398" y="853"/>
                                      </a:lnTo>
                                      <a:lnTo>
                                        <a:pt x="483" y="863"/>
                                      </a:lnTo>
                                      <a:lnTo>
                                        <a:pt x="550" y="853"/>
                                      </a:lnTo>
                                      <a:lnTo>
                                        <a:pt x="587" y="835"/>
                                      </a:lnTo>
                                      <a:lnTo>
                                        <a:pt x="616" y="816"/>
                                      </a:lnTo>
                                      <a:lnTo>
                                        <a:pt x="625" y="7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" name="Freeform 21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94" y="1783"/>
                                  <a:ext cx="767" cy="768"/>
                                </a:xfrm>
                                <a:custGeom>
                                  <a:avLst/>
                                  <a:gdLst>
                                    <a:gd name="T0" fmla="*/ 445 w 767"/>
                                    <a:gd name="T1" fmla="*/ 0 h 768"/>
                                    <a:gd name="T2" fmla="*/ 445 w 767"/>
                                    <a:gd name="T3" fmla="*/ 0 h 768"/>
                                    <a:gd name="T4" fmla="*/ 379 w 767"/>
                                    <a:gd name="T5" fmla="*/ 19 h 768"/>
                                    <a:gd name="T6" fmla="*/ 312 w 767"/>
                                    <a:gd name="T7" fmla="*/ 57 h 768"/>
                                    <a:gd name="T8" fmla="*/ 246 w 767"/>
                                    <a:gd name="T9" fmla="*/ 104 h 768"/>
                                    <a:gd name="T10" fmla="*/ 170 w 767"/>
                                    <a:gd name="T11" fmla="*/ 180 h 768"/>
                                    <a:gd name="T12" fmla="*/ 170 w 767"/>
                                    <a:gd name="T13" fmla="*/ 180 h 768"/>
                                    <a:gd name="T14" fmla="*/ 113 w 767"/>
                                    <a:gd name="T15" fmla="*/ 256 h 768"/>
                                    <a:gd name="T16" fmla="*/ 57 w 767"/>
                                    <a:gd name="T17" fmla="*/ 351 h 768"/>
                                    <a:gd name="T18" fmla="*/ 19 w 767"/>
                                    <a:gd name="T19" fmla="*/ 436 h 768"/>
                                    <a:gd name="T20" fmla="*/ 0 w 767"/>
                                    <a:gd name="T21" fmla="*/ 531 h 768"/>
                                    <a:gd name="T22" fmla="*/ 0 w 767"/>
                                    <a:gd name="T23" fmla="*/ 531 h 768"/>
                                    <a:gd name="T24" fmla="*/ 0 w 767"/>
                                    <a:gd name="T25" fmla="*/ 550 h 768"/>
                                    <a:gd name="T26" fmla="*/ 19 w 767"/>
                                    <a:gd name="T27" fmla="*/ 569 h 768"/>
                                    <a:gd name="T28" fmla="*/ 38 w 767"/>
                                    <a:gd name="T29" fmla="*/ 588 h 768"/>
                                    <a:gd name="T30" fmla="*/ 66 w 767"/>
                                    <a:gd name="T31" fmla="*/ 616 h 768"/>
                                    <a:gd name="T32" fmla="*/ 161 w 767"/>
                                    <a:gd name="T33" fmla="*/ 664 h 768"/>
                                    <a:gd name="T34" fmla="*/ 303 w 767"/>
                                    <a:gd name="T35" fmla="*/ 702 h 768"/>
                                    <a:gd name="T36" fmla="*/ 303 w 767"/>
                                    <a:gd name="T37" fmla="*/ 702 h 768"/>
                                    <a:gd name="T38" fmla="*/ 445 w 767"/>
                                    <a:gd name="T39" fmla="*/ 740 h 768"/>
                                    <a:gd name="T40" fmla="*/ 559 w 767"/>
                                    <a:gd name="T41" fmla="*/ 768 h 768"/>
                                    <a:gd name="T42" fmla="*/ 644 w 767"/>
                                    <a:gd name="T43" fmla="*/ 768 h 768"/>
                                    <a:gd name="T44" fmla="*/ 682 w 767"/>
                                    <a:gd name="T45" fmla="*/ 768 h 768"/>
                                    <a:gd name="T46" fmla="*/ 701 w 767"/>
                                    <a:gd name="T47" fmla="*/ 759 h 768"/>
                                    <a:gd name="T48" fmla="*/ 701 w 767"/>
                                    <a:gd name="T49" fmla="*/ 759 h 768"/>
                                    <a:gd name="T50" fmla="*/ 739 w 767"/>
                                    <a:gd name="T51" fmla="*/ 730 h 768"/>
                                    <a:gd name="T52" fmla="*/ 758 w 767"/>
                                    <a:gd name="T53" fmla="*/ 692 h 768"/>
                                    <a:gd name="T54" fmla="*/ 767 w 767"/>
                                    <a:gd name="T55" fmla="*/ 645 h 768"/>
                                    <a:gd name="T56" fmla="*/ 758 w 767"/>
                                    <a:gd name="T57" fmla="*/ 588 h 768"/>
                                    <a:gd name="T58" fmla="*/ 758 w 767"/>
                                    <a:gd name="T59" fmla="*/ 588 h 768"/>
                                    <a:gd name="T60" fmla="*/ 720 w 767"/>
                                    <a:gd name="T61" fmla="*/ 455 h 768"/>
                                    <a:gd name="T62" fmla="*/ 682 w 767"/>
                                    <a:gd name="T63" fmla="*/ 322 h 768"/>
                                    <a:gd name="T64" fmla="*/ 682 w 767"/>
                                    <a:gd name="T65" fmla="*/ 322 h 768"/>
                                    <a:gd name="T66" fmla="*/ 616 w 767"/>
                                    <a:gd name="T67" fmla="*/ 171 h 768"/>
                                    <a:gd name="T68" fmla="*/ 559 w 767"/>
                                    <a:gd name="T69" fmla="*/ 66 h 768"/>
                                    <a:gd name="T70" fmla="*/ 530 w 767"/>
                                    <a:gd name="T71" fmla="*/ 28 h 768"/>
                                    <a:gd name="T72" fmla="*/ 502 w 767"/>
                                    <a:gd name="T73" fmla="*/ 9 h 768"/>
                                    <a:gd name="T74" fmla="*/ 474 w 767"/>
                                    <a:gd name="T75" fmla="*/ 0 h 768"/>
                                    <a:gd name="T76" fmla="*/ 445 w 767"/>
                                    <a:gd name="T77" fmla="*/ 0 h 768"/>
                                    <a:gd name="T78" fmla="*/ 445 w 767"/>
                                    <a:gd name="T79" fmla="*/ 0 h 7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767" h="768">
                                      <a:moveTo>
                                        <a:pt x="445" y="0"/>
                                      </a:moveTo>
                                      <a:lnTo>
                                        <a:pt x="445" y="0"/>
                                      </a:lnTo>
                                      <a:lnTo>
                                        <a:pt x="379" y="19"/>
                                      </a:lnTo>
                                      <a:lnTo>
                                        <a:pt x="312" y="57"/>
                                      </a:lnTo>
                                      <a:lnTo>
                                        <a:pt x="246" y="104"/>
                                      </a:lnTo>
                                      <a:lnTo>
                                        <a:pt x="170" y="180"/>
                                      </a:lnTo>
                                      <a:lnTo>
                                        <a:pt x="113" y="256"/>
                                      </a:lnTo>
                                      <a:lnTo>
                                        <a:pt x="57" y="351"/>
                                      </a:lnTo>
                                      <a:lnTo>
                                        <a:pt x="19" y="436"/>
                                      </a:lnTo>
                                      <a:lnTo>
                                        <a:pt x="0" y="531"/>
                                      </a:lnTo>
                                      <a:lnTo>
                                        <a:pt x="0" y="550"/>
                                      </a:lnTo>
                                      <a:lnTo>
                                        <a:pt x="19" y="569"/>
                                      </a:lnTo>
                                      <a:lnTo>
                                        <a:pt x="38" y="588"/>
                                      </a:lnTo>
                                      <a:lnTo>
                                        <a:pt x="66" y="616"/>
                                      </a:lnTo>
                                      <a:lnTo>
                                        <a:pt x="161" y="664"/>
                                      </a:lnTo>
                                      <a:lnTo>
                                        <a:pt x="303" y="702"/>
                                      </a:lnTo>
                                      <a:lnTo>
                                        <a:pt x="445" y="740"/>
                                      </a:lnTo>
                                      <a:lnTo>
                                        <a:pt x="559" y="768"/>
                                      </a:lnTo>
                                      <a:lnTo>
                                        <a:pt x="644" y="768"/>
                                      </a:lnTo>
                                      <a:lnTo>
                                        <a:pt x="682" y="768"/>
                                      </a:lnTo>
                                      <a:lnTo>
                                        <a:pt x="701" y="759"/>
                                      </a:lnTo>
                                      <a:lnTo>
                                        <a:pt x="739" y="730"/>
                                      </a:lnTo>
                                      <a:lnTo>
                                        <a:pt x="758" y="692"/>
                                      </a:lnTo>
                                      <a:lnTo>
                                        <a:pt x="767" y="645"/>
                                      </a:lnTo>
                                      <a:lnTo>
                                        <a:pt x="758" y="588"/>
                                      </a:lnTo>
                                      <a:lnTo>
                                        <a:pt x="720" y="455"/>
                                      </a:lnTo>
                                      <a:lnTo>
                                        <a:pt x="682" y="322"/>
                                      </a:lnTo>
                                      <a:lnTo>
                                        <a:pt x="616" y="171"/>
                                      </a:lnTo>
                                      <a:lnTo>
                                        <a:pt x="559" y="66"/>
                                      </a:lnTo>
                                      <a:lnTo>
                                        <a:pt x="530" y="28"/>
                                      </a:lnTo>
                                      <a:lnTo>
                                        <a:pt x="502" y="9"/>
                                      </a:lnTo>
                                      <a:lnTo>
                                        <a:pt x="474" y="0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" name="Freeform 21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20" y="1849"/>
                                  <a:ext cx="493" cy="427"/>
                                </a:xfrm>
                                <a:custGeom>
                                  <a:avLst/>
                                  <a:gdLst>
                                    <a:gd name="T0" fmla="*/ 47 w 493"/>
                                    <a:gd name="T1" fmla="*/ 181 h 427"/>
                                    <a:gd name="T2" fmla="*/ 47 w 493"/>
                                    <a:gd name="T3" fmla="*/ 181 h 427"/>
                                    <a:gd name="T4" fmla="*/ 19 w 493"/>
                                    <a:gd name="T5" fmla="*/ 228 h 427"/>
                                    <a:gd name="T6" fmla="*/ 0 w 493"/>
                                    <a:gd name="T7" fmla="*/ 275 h 427"/>
                                    <a:gd name="T8" fmla="*/ 0 w 493"/>
                                    <a:gd name="T9" fmla="*/ 304 h 427"/>
                                    <a:gd name="T10" fmla="*/ 9 w 493"/>
                                    <a:gd name="T11" fmla="*/ 323 h 427"/>
                                    <a:gd name="T12" fmla="*/ 9 w 493"/>
                                    <a:gd name="T13" fmla="*/ 323 h 427"/>
                                    <a:gd name="T14" fmla="*/ 85 w 493"/>
                                    <a:gd name="T15" fmla="*/ 380 h 427"/>
                                    <a:gd name="T16" fmla="*/ 161 w 493"/>
                                    <a:gd name="T17" fmla="*/ 408 h 427"/>
                                    <a:gd name="T18" fmla="*/ 237 w 493"/>
                                    <a:gd name="T19" fmla="*/ 427 h 427"/>
                                    <a:gd name="T20" fmla="*/ 303 w 493"/>
                                    <a:gd name="T21" fmla="*/ 427 h 427"/>
                                    <a:gd name="T22" fmla="*/ 303 w 493"/>
                                    <a:gd name="T23" fmla="*/ 427 h 427"/>
                                    <a:gd name="T24" fmla="*/ 331 w 493"/>
                                    <a:gd name="T25" fmla="*/ 418 h 427"/>
                                    <a:gd name="T26" fmla="*/ 360 w 493"/>
                                    <a:gd name="T27" fmla="*/ 399 h 427"/>
                                    <a:gd name="T28" fmla="*/ 379 w 493"/>
                                    <a:gd name="T29" fmla="*/ 370 h 427"/>
                                    <a:gd name="T30" fmla="*/ 407 w 493"/>
                                    <a:gd name="T31" fmla="*/ 342 h 427"/>
                                    <a:gd name="T32" fmla="*/ 407 w 493"/>
                                    <a:gd name="T33" fmla="*/ 342 h 427"/>
                                    <a:gd name="T34" fmla="*/ 493 w 493"/>
                                    <a:gd name="T35" fmla="*/ 190 h 427"/>
                                    <a:gd name="T36" fmla="*/ 493 w 493"/>
                                    <a:gd name="T37" fmla="*/ 190 h 427"/>
                                    <a:gd name="T38" fmla="*/ 493 w 493"/>
                                    <a:gd name="T39" fmla="*/ 162 h 427"/>
                                    <a:gd name="T40" fmla="*/ 474 w 493"/>
                                    <a:gd name="T41" fmla="*/ 133 h 427"/>
                                    <a:gd name="T42" fmla="*/ 436 w 493"/>
                                    <a:gd name="T43" fmla="*/ 95 h 427"/>
                                    <a:gd name="T44" fmla="*/ 388 w 493"/>
                                    <a:gd name="T45" fmla="*/ 57 h 427"/>
                                    <a:gd name="T46" fmla="*/ 388 w 493"/>
                                    <a:gd name="T47" fmla="*/ 57 h 427"/>
                                    <a:gd name="T48" fmla="*/ 322 w 493"/>
                                    <a:gd name="T49" fmla="*/ 19 h 427"/>
                                    <a:gd name="T50" fmla="*/ 275 w 493"/>
                                    <a:gd name="T51" fmla="*/ 0 h 427"/>
                                    <a:gd name="T52" fmla="*/ 227 w 493"/>
                                    <a:gd name="T53" fmla="*/ 0 h 427"/>
                                    <a:gd name="T54" fmla="*/ 199 w 493"/>
                                    <a:gd name="T55" fmla="*/ 10 h 427"/>
                                    <a:gd name="T56" fmla="*/ 199 w 493"/>
                                    <a:gd name="T57" fmla="*/ 10 h 427"/>
                                    <a:gd name="T58" fmla="*/ 123 w 493"/>
                                    <a:gd name="T59" fmla="*/ 86 h 427"/>
                                    <a:gd name="T60" fmla="*/ 47 w 493"/>
                                    <a:gd name="T61" fmla="*/ 181 h 427"/>
                                    <a:gd name="T62" fmla="*/ 47 w 493"/>
                                    <a:gd name="T63" fmla="*/ 181 h 4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493" h="427">
                                      <a:moveTo>
                                        <a:pt x="47" y="181"/>
                                      </a:moveTo>
                                      <a:lnTo>
                                        <a:pt x="47" y="181"/>
                                      </a:lnTo>
                                      <a:lnTo>
                                        <a:pt x="19" y="228"/>
                                      </a:lnTo>
                                      <a:lnTo>
                                        <a:pt x="0" y="275"/>
                                      </a:lnTo>
                                      <a:lnTo>
                                        <a:pt x="0" y="304"/>
                                      </a:lnTo>
                                      <a:lnTo>
                                        <a:pt x="9" y="323"/>
                                      </a:lnTo>
                                      <a:lnTo>
                                        <a:pt x="85" y="380"/>
                                      </a:lnTo>
                                      <a:lnTo>
                                        <a:pt x="161" y="408"/>
                                      </a:lnTo>
                                      <a:lnTo>
                                        <a:pt x="237" y="427"/>
                                      </a:lnTo>
                                      <a:lnTo>
                                        <a:pt x="303" y="427"/>
                                      </a:lnTo>
                                      <a:lnTo>
                                        <a:pt x="331" y="418"/>
                                      </a:lnTo>
                                      <a:lnTo>
                                        <a:pt x="360" y="399"/>
                                      </a:lnTo>
                                      <a:lnTo>
                                        <a:pt x="379" y="370"/>
                                      </a:lnTo>
                                      <a:lnTo>
                                        <a:pt x="407" y="342"/>
                                      </a:lnTo>
                                      <a:lnTo>
                                        <a:pt x="493" y="190"/>
                                      </a:lnTo>
                                      <a:lnTo>
                                        <a:pt x="493" y="162"/>
                                      </a:lnTo>
                                      <a:lnTo>
                                        <a:pt x="474" y="133"/>
                                      </a:lnTo>
                                      <a:lnTo>
                                        <a:pt x="436" y="95"/>
                                      </a:lnTo>
                                      <a:lnTo>
                                        <a:pt x="388" y="57"/>
                                      </a:lnTo>
                                      <a:lnTo>
                                        <a:pt x="322" y="19"/>
                                      </a:lnTo>
                                      <a:lnTo>
                                        <a:pt x="275" y="0"/>
                                      </a:lnTo>
                                      <a:lnTo>
                                        <a:pt x="227" y="0"/>
                                      </a:lnTo>
                                      <a:lnTo>
                                        <a:pt x="199" y="10"/>
                                      </a:lnTo>
                                      <a:lnTo>
                                        <a:pt x="123" y="86"/>
                                      </a:lnTo>
                                      <a:lnTo>
                                        <a:pt x="47" y="1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" name="Freeform 21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11" y="2238"/>
                                  <a:ext cx="872" cy="427"/>
                                </a:xfrm>
                                <a:custGeom>
                                  <a:avLst/>
                                  <a:gdLst>
                                    <a:gd name="T0" fmla="*/ 436 w 872"/>
                                    <a:gd name="T1" fmla="*/ 161 h 427"/>
                                    <a:gd name="T2" fmla="*/ 436 w 872"/>
                                    <a:gd name="T3" fmla="*/ 161 h 427"/>
                                    <a:gd name="T4" fmla="*/ 332 w 872"/>
                                    <a:gd name="T5" fmla="*/ 123 h 427"/>
                                    <a:gd name="T6" fmla="*/ 237 w 872"/>
                                    <a:gd name="T7" fmla="*/ 86 h 427"/>
                                    <a:gd name="T8" fmla="*/ 161 w 872"/>
                                    <a:gd name="T9" fmla="*/ 48 h 427"/>
                                    <a:gd name="T10" fmla="*/ 104 w 872"/>
                                    <a:gd name="T11" fmla="*/ 10 h 427"/>
                                    <a:gd name="T12" fmla="*/ 104 w 872"/>
                                    <a:gd name="T13" fmla="*/ 10 h 427"/>
                                    <a:gd name="T14" fmla="*/ 76 w 872"/>
                                    <a:gd name="T15" fmla="*/ 0 h 427"/>
                                    <a:gd name="T16" fmla="*/ 57 w 872"/>
                                    <a:gd name="T17" fmla="*/ 10 h 427"/>
                                    <a:gd name="T18" fmla="*/ 38 w 872"/>
                                    <a:gd name="T19" fmla="*/ 29 h 427"/>
                                    <a:gd name="T20" fmla="*/ 19 w 872"/>
                                    <a:gd name="T21" fmla="*/ 67 h 427"/>
                                    <a:gd name="T22" fmla="*/ 19 w 872"/>
                                    <a:gd name="T23" fmla="*/ 67 h 427"/>
                                    <a:gd name="T24" fmla="*/ 10 w 872"/>
                                    <a:gd name="T25" fmla="*/ 114 h 427"/>
                                    <a:gd name="T26" fmla="*/ 0 w 872"/>
                                    <a:gd name="T27" fmla="*/ 152 h 427"/>
                                    <a:gd name="T28" fmla="*/ 0 w 872"/>
                                    <a:gd name="T29" fmla="*/ 180 h 427"/>
                                    <a:gd name="T30" fmla="*/ 10 w 872"/>
                                    <a:gd name="T31" fmla="*/ 218 h 427"/>
                                    <a:gd name="T32" fmla="*/ 10 w 872"/>
                                    <a:gd name="T33" fmla="*/ 218 h 427"/>
                                    <a:gd name="T34" fmla="*/ 38 w 872"/>
                                    <a:gd name="T35" fmla="*/ 247 h 427"/>
                                    <a:gd name="T36" fmla="*/ 86 w 872"/>
                                    <a:gd name="T37" fmla="*/ 285 h 427"/>
                                    <a:gd name="T38" fmla="*/ 161 w 872"/>
                                    <a:gd name="T39" fmla="*/ 313 h 427"/>
                                    <a:gd name="T40" fmla="*/ 266 w 872"/>
                                    <a:gd name="T41" fmla="*/ 351 h 427"/>
                                    <a:gd name="T42" fmla="*/ 266 w 872"/>
                                    <a:gd name="T43" fmla="*/ 351 h 427"/>
                                    <a:gd name="T44" fmla="*/ 398 w 872"/>
                                    <a:gd name="T45" fmla="*/ 389 h 427"/>
                                    <a:gd name="T46" fmla="*/ 522 w 872"/>
                                    <a:gd name="T47" fmla="*/ 408 h 427"/>
                                    <a:gd name="T48" fmla="*/ 645 w 872"/>
                                    <a:gd name="T49" fmla="*/ 427 h 427"/>
                                    <a:gd name="T50" fmla="*/ 768 w 872"/>
                                    <a:gd name="T51" fmla="*/ 427 h 427"/>
                                    <a:gd name="T52" fmla="*/ 768 w 872"/>
                                    <a:gd name="T53" fmla="*/ 427 h 427"/>
                                    <a:gd name="T54" fmla="*/ 796 w 872"/>
                                    <a:gd name="T55" fmla="*/ 417 h 427"/>
                                    <a:gd name="T56" fmla="*/ 815 w 872"/>
                                    <a:gd name="T57" fmla="*/ 408 h 427"/>
                                    <a:gd name="T58" fmla="*/ 844 w 872"/>
                                    <a:gd name="T59" fmla="*/ 398 h 427"/>
                                    <a:gd name="T60" fmla="*/ 853 w 872"/>
                                    <a:gd name="T61" fmla="*/ 370 h 427"/>
                                    <a:gd name="T62" fmla="*/ 853 w 872"/>
                                    <a:gd name="T63" fmla="*/ 370 h 427"/>
                                    <a:gd name="T64" fmla="*/ 872 w 872"/>
                                    <a:gd name="T65" fmla="*/ 351 h 427"/>
                                    <a:gd name="T66" fmla="*/ 872 w 872"/>
                                    <a:gd name="T67" fmla="*/ 323 h 427"/>
                                    <a:gd name="T68" fmla="*/ 863 w 872"/>
                                    <a:gd name="T69" fmla="*/ 313 h 427"/>
                                    <a:gd name="T70" fmla="*/ 844 w 872"/>
                                    <a:gd name="T71" fmla="*/ 294 h 427"/>
                                    <a:gd name="T72" fmla="*/ 844 w 872"/>
                                    <a:gd name="T73" fmla="*/ 294 h 427"/>
                                    <a:gd name="T74" fmla="*/ 436 w 872"/>
                                    <a:gd name="T75" fmla="*/ 161 h 427"/>
                                    <a:gd name="T76" fmla="*/ 436 w 872"/>
                                    <a:gd name="T77" fmla="*/ 161 h 4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872" h="427">
                                      <a:moveTo>
                                        <a:pt x="436" y="161"/>
                                      </a:moveTo>
                                      <a:lnTo>
                                        <a:pt x="436" y="161"/>
                                      </a:lnTo>
                                      <a:lnTo>
                                        <a:pt x="332" y="123"/>
                                      </a:lnTo>
                                      <a:lnTo>
                                        <a:pt x="237" y="86"/>
                                      </a:lnTo>
                                      <a:lnTo>
                                        <a:pt x="161" y="48"/>
                                      </a:lnTo>
                                      <a:lnTo>
                                        <a:pt x="104" y="10"/>
                                      </a:lnTo>
                                      <a:lnTo>
                                        <a:pt x="76" y="0"/>
                                      </a:lnTo>
                                      <a:lnTo>
                                        <a:pt x="57" y="10"/>
                                      </a:lnTo>
                                      <a:lnTo>
                                        <a:pt x="38" y="29"/>
                                      </a:lnTo>
                                      <a:lnTo>
                                        <a:pt x="19" y="67"/>
                                      </a:lnTo>
                                      <a:lnTo>
                                        <a:pt x="10" y="114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0" y="180"/>
                                      </a:lnTo>
                                      <a:lnTo>
                                        <a:pt x="10" y="218"/>
                                      </a:lnTo>
                                      <a:lnTo>
                                        <a:pt x="38" y="247"/>
                                      </a:lnTo>
                                      <a:lnTo>
                                        <a:pt x="86" y="285"/>
                                      </a:lnTo>
                                      <a:lnTo>
                                        <a:pt x="161" y="313"/>
                                      </a:lnTo>
                                      <a:lnTo>
                                        <a:pt x="266" y="351"/>
                                      </a:lnTo>
                                      <a:lnTo>
                                        <a:pt x="398" y="389"/>
                                      </a:lnTo>
                                      <a:lnTo>
                                        <a:pt x="522" y="408"/>
                                      </a:lnTo>
                                      <a:lnTo>
                                        <a:pt x="645" y="427"/>
                                      </a:lnTo>
                                      <a:lnTo>
                                        <a:pt x="768" y="427"/>
                                      </a:lnTo>
                                      <a:lnTo>
                                        <a:pt x="796" y="417"/>
                                      </a:lnTo>
                                      <a:lnTo>
                                        <a:pt x="815" y="408"/>
                                      </a:lnTo>
                                      <a:lnTo>
                                        <a:pt x="844" y="398"/>
                                      </a:lnTo>
                                      <a:lnTo>
                                        <a:pt x="853" y="370"/>
                                      </a:lnTo>
                                      <a:lnTo>
                                        <a:pt x="872" y="351"/>
                                      </a:lnTo>
                                      <a:lnTo>
                                        <a:pt x="872" y="323"/>
                                      </a:lnTo>
                                      <a:lnTo>
                                        <a:pt x="863" y="313"/>
                                      </a:lnTo>
                                      <a:lnTo>
                                        <a:pt x="844" y="294"/>
                                      </a:lnTo>
                                      <a:lnTo>
                                        <a:pt x="436" y="1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47" name="Freeform 2196"/>
                            <wps:cNvSpPr>
                              <a:spLocks/>
                            </wps:cNvSpPr>
                            <wps:spPr bwMode="auto">
                              <a:xfrm rot="89989">
                                <a:off x="2828" y="2262"/>
                                <a:ext cx="588" cy="69"/>
                              </a:xfrm>
                              <a:custGeom>
                                <a:avLst/>
                                <a:gdLst>
                                  <a:gd name="T0" fmla="*/ 645 w 645"/>
                                  <a:gd name="T1" fmla="*/ 28 h 76"/>
                                  <a:gd name="T2" fmla="*/ 645 w 645"/>
                                  <a:gd name="T3" fmla="*/ 28 h 76"/>
                                  <a:gd name="T4" fmla="*/ 541 w 645"/>
                                  <a:gd name="T5" fmla="*/ 57 h 76"/>
                                  <a:gd name="T6" fmla="*/ 455 w 645"/>
                                  <a:gd name="T7" fmla="*/ 76 h 76"/>
                                  <a:gd name="T8" fmla="*/ 380 w 645"/>
                                  <a:gd name="T9" fmla="*/ 76 h 76"/>
                                  <a:gd name="T10" fmla="*/ 313 w 645"/>
                                  <a:gd name="T11" fmla="*/ 76 h 76"/>
                                  <a:gd name="T12" fmla="*/ 313 w 645"/>
                                  <a:gd name="T13" fmla="*/ 76 h 76"/>
                                  <a:gd name="T14" fmla="*/ 209 w 645"/>
                                  <a:gd name="T15" fmla="*/ 66 h 76"/>
                                  <a:gd name="T16" fmla="*/ 124 w 645"/>
                                  <a:gd name="T17" fmla="*/ 57 h 76"/>
                                  <a:gd name="T18" fmla="*/ 57 w 645"/>
                                  <a:gd name="T19" fmla="*/ 28 h 76"/>
                                  <a:gd name="T20" fmla="*/ 0 w 645"/>
                                  <a:gd name="T21" fmla="*/ 0 h 76"/>
                                  <a:gd name="T22" fmla="*/ 0 w 645"/>
                                  <a:gd name="T23" fmla="*/ 0 h 76"/>
                                  <a:gd name="T24" fmla="*/ 152 w 645"/>
                                  <a:gd name="T25" fmla="*/ 38 h 76"/>
                                  <a:gd name="T26" fmla="*/ 313 w 645"/>
                                  <a:gd name="T27" fmla="*/ 57 h 76"/>
                                  <a:gd name="T28" fmla="*/ 474 w 645"/>
                                  <a:gd name="T29" fmla="*/ 57 h 76"/>
                                  <a:gd name="T30" fmla="*/ 645 w 645"/>
                                  <a:gd name="T31" fmla="*/ 28 h 76"/>
                                  <a:gd name="T32" fmla="*/ 645 w 645"/>
                                  <a:gd name="T33" fmla="*/ 28 h 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645" h="76">
                                    <a:moveTo>
                                      <a:pt x="645" y="28"/>
                                    </a:moveTo>
                                    <a:lnTo>
                                      <a:pt x="645" y="28"/>
                                    </a:lnTo>
                                    <a:lnTo>
                                      <a:pt x="541" y="57"/>
                                    </a:lnTo>
                                    <a:lnTo>
                                      <a:pt x="455" y="76"/>
                                    </a:lnTo>
                                    <a:lnTo>
                                      <a:pt x="380" y="76"/>
                                    </a:lnTo>
                                    <a:lnTo>
                                      <a:pt x="313" y="76"/>
                                    </a:lnTo>
                                    <a:lnTo>
                                      <a:pt x="209" y="66"/>
                                    </a:lnTo>
                                    <a:lnTo>
                                      <a:pt x="124" y="57"/>
                                    </a:lnTo>
                                    <a:lnTo>
                                      <a:pt x="57" y="2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52" y="38"/>
                                    </a:lnTo>
                                    <a:lnTo>
                                      <a:pt x="313" y="57"/>
                                    </a:lnTo>
                                    <a:lnTo>
                                      <a:pt x="474" y="57"/>
                                    </a:lnTo>
                                    <a:lnTo>
                                      <a:pt x="645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47A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" name="Freeform 2197"/>
                            <wps:cNvSpPr>
                              <a:spLocks/>
                            </wps:cNvSpPr>
                            <wps:spPr bwMode="auto">
                              <a:xfrm rot="89989">
                                <a:off x="2670" y="1991"/>
                                <a:ext cx="104" cy="104"/>
                              </a:xfrm>
                              <a:custGeom>
                                <a:avLst/>
                                <a:gdLst>
                                  <a:gd name="T0" fmla="*/ 95 w 114"/>
                                  <a:gd name="T1" fmla="*/ 95 h 114"/>
                                  <a:gd name="T2" fmla="*/ 95 w 114"/>
                                  <a:gd name="T3" fmla="*/ 95 h 114"/>
                                  <a:gd name="T4" fmla="*/ 105 w 114"/>
                                  <a:gd name="T5" fmla="*/ 76 h 114"/>
                                  <a:gd name="T6" fmla="*/ 114 w 114"/>
                                  <a:gd name="T7" fmla="*/ 57 h 114"/>
                                  <a:gd name="T8" fmla="*/ 114 w 114"/>
                                  <a:gd name="T9" fmla="*/ 57 h 114"/>
                                  <a:gd name="T10" fmla="*/ 105 w 114"/>
                                  <a:gd name="T11" fmla="*/ 38 h 114"/>
                                  <a:gd name="T12" fmla="*/ 95 w 114"/>
                                  <a:gd name="T13" fmla="*/ 19 h 114"/>
                                  <a:gd name="T14" fmla="*/ 95 w 114"/>
                                  <a:gd name="T15" fmla="*/ 19 h 114"/>
                                  <a:gd name="T16" fmla="*/ 76 w 114"/>
                                  <a:gd name="T17" fmla="*/ 10 h 114"/>
                                  <a:gd name="T18" fmla="*/ 57 w 114"/>
                                  <a:gd name="T19" fmla="*/ 0 h 114"/>
                                  <a:gd name="T20" fmla="*/ 57 w 114"/>
                                  <a:gd name="T21" fmla="*/ 0 h 114"/>
                                  <a:gd name="T22" fmla="*/ 38 w 114"/>
                                  <a:gd name="T23" fmla="*/ 10 h 114"/>
                                  <a:gd name="T24" fmla="*/ 19 w 114"/>
                                  <a:gd name="T25" fmla="*/ 19 h 114"/>
                                  <a:gd name="T26" fmla="*/ 19 w 114"/>
                                  <a:gd name="T27" fmla="*/ 19 h 114"/>
                                  <a:gd name="T28" fmla="*/ 10 w 114"/>
                                  <a:gd name="T29" fmla="*/ 38 h 114"/>
                                  <a:gd name="T30" fmla="*/ 0 w 114"/>
                                  <a:gd name="T31" fmla="*/ 57 h 114"/>
                                  <a:gd name="T32" fmla="*/ 0 w 114"/>
                                  <a:gd name="T33" fmla="*/ 57 h 114"/>
                                  <a:gd name="T34" fmla="*/ 10 w 114"/>
                                  <a:gd name="T35" fmla="*/ 76 h 114"/>
                                  <a:gd name="T36" fmla="*/ 19 w 114"/>
                                  <a:gd name="T37" fmla="*/ 95 h 114"/>
                                  <a:gd name="T38" fmla="*/ 19 w 114"/>
                                  <a:gd name="T39" fmla="*/ 95 h 114"/>
                                  <a:gd name="T40" fmla="*/ 38 w 114"/>
                                  <a:gd name="T41" fmla="*/ 105 h 114"/>
                                  <a:gd name="T42" fmla="*/ 57 w 114"/>
                                  <a:gd name="T43" fmla="*/ 114 h 114"/>
                                  <a:gd name="T44" fmla="*/ 57 w 114"/>
                                  <a:gd name="T45" fmla="*/ 114 h 114"/>
                                  <a:gd name="T46" fmla="*/ 76 w 114"/>
                                  <a:gd name="T47" fmla="*/ 105 h 114"/>
                                  <a:gd name="T48" fmla="*/ 95 w 114"/>
                                  <a:gd name="T49" fmla="*/ 95 h 114"/>
                                  <a:gd name="T50" fmla="*/ 95 w 114"/>
                                  <a:gd name="T51" fmla="*/ 95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114" h="114">
                                    <a:moveTo>
                                      <a:pt x="95" y="95"/>
                                    </a:moveTo>
                                    <a:lnTo>
                                      <a:pt x="95" y="95"/>
                                    </a:lnTo>
                                    <a:lnTo>
                                      <a:pt x="105" y="76"/>
                                    </a:lnTo>
                                    <a:lnTo>
                                      <a:pt x="114" y="57"/>
                                    </a:lnTo>
                                    <a:lnTo>
                                      <a:pt x="105" y="38"/>
                                    </a:lnTo>
                                    <a:lnTo>
                                      <a:pt x="95" y="19"/>
                                    </a:lnTo>
                                    <a:lnTo>
                                      <a:pt x="76" y="1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19" y="19"/>
                                    </a:lnTo>
                                    <a:lnTo>
                                      <a:pt x="10" y="38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10" y="76"/>
                                    </a:lnTo>
                                    <a:lnTo>
                                      <a:pt x="19" y="95"/>
                                    </a:lnTo>
                                    <a:lnTo>
                                      <a:pt x="38" y="105"/>
                                    </a:lnTo>
                                    <a:lnTo>
                                      <a:pt x="57" y="114"/>
                                    </a:lnTo>
                                    <a:lnTo>
                                      <a:pt x="76" y="105"/>
                                    </a:lnTo>
                                    <a:lnTo>
                                      <a:pt x="95" y="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49" name="Group 2126"/>
                          <wpg:cNvGrpSpPr>
                            <a:grpSpLocks/>
                          </wpg:cNvGrpSpPr>
                          <wpg:grpSpPr bwMode="auto">
                            <a:xfrm>
                              <a:off x="9316" y="5623"/>
                              <a:ext cx="2569" cy="1444"/>
                              <a:chOff x="6312" y="10037"/>
                              <a:chExt cx="2569" cy="1444"/>
                            </a:xfrm>
                          </wpg:grpSpPr>
                          <wps:wsp>
                            <wps:cNvPr id="350" name="Freeform 2127"/>
                            <wps:cNvSpPr>
                              <a:spLocks/>
                            </wps:cNvSpPr>
                            <wps:spPr bwMode="auto">
                              <a:xfrm flipH="1">
                                <a:off x="6312" y="10706"/>
                                <a:ext cx="2398" cy="775"/>
                              </a:xfrm>
                              <a:custGeom>
                                <a:avLst/>
                                <a:gdLst>
                                  <a:gd name="T0" fmla="*/ 2433 w 2433"/>
                                  <a:gd name="T1" fmla="*/ 390 h 775"/>
                                  <a:gd name="T2" fmla="*/ 2428 w 2433"/>
                                  <a:gd name="T3" fmla="*/ 430 h 775"/>
                                  <a:gd name="T4" fmla="*/ 2378 w 2433"/>
                                  <a:gd name="T5" fmla="*/ 505 h 775"/>
                                  <a:gd name="T6" fmla="*/ 2283 w 2433"/>
                                  <a:gd name="T7" fmla="*/ 575 h 775"/>
                                  <a:gd name="T8" fmla="*/ 2153 w 2433"/>
                                  <a:gd name="T9" fmla="*/ 635 h 775"/>
                                  <a:gd name="T10" fmla="*/ 1988 w 2433"/>
                                  <a:gd name="T11" fmla="*/ 685 h 775"/>
                                  <a:gd name="T12" fmla="*/ 1793 w 2433"/>
                                  <a:gd name="T13" fmla="*/ 730 h 775"/>
                                  <a:gd name="T14" fmla="*/ 1579 w 2433"/>
                                  <a:gd name="T15" fmla="*/ 760 h 775"/>
                                  <a:gd name="T16" fmla="*/ 1339 w 2433"/>
                                  <a:gd name="T17" fmla="*/ 775 h 775"/>
                                  <a:gd name="T18" fmla="*/ 1214 w 2433"/>
                                  <a:gd name="T19" fmla="*/ 775 h 775"/>
                                  <a:gd name="T20" fmla="*/ 969 w 2433"/>
                                  <a:gd name="T21" fmla="*/ 770 h 775"/>
                                  <a:gd name="T22" fmla="*/ 744 w 2433"/>
                                  <a:gd name="T23" fmla="*/ 745 h 775"/>
                                  <a:gd name="T24" fmla="*/ 534 w 2433"/>
                                  <a:gd name="T25" fmla="*/ 710 h 775"/>
                                  <a:gd name="T26" fmla="*/ 354 w 2433"/>
                                  <a:gd name="T27" fmla="*/ 660 h 775"/>
                                  <a:gd name="T28" fmla="*/ 204 w 2433"/>
                                  <a:gd name="T29" fmla="*/ 605 h 775"/>
                                  <a:gd name="T30" fmla="*/ 94 w 2433"/>
                                  <a:gd name="T31" fmla="*/ 540 h 775"/>
                                  <a:gd name="T32" fmla="*/ 25 w 2433"/>
                                  <a:gd name="T33" fmla="*/ 465 h 775"/>
                                  <a:gd name="T34" fmla="*/ 0 w 2433"/>
                                  <a:gd name="T35" fmla="*/ 410 h 775"/>
                                  <a:gd name="T36" fmla="*/ 0 w 2433"/>
                                  <a:gd name="T37" fmla="*/ 390 h 775"/>
                                  <a:gd name="T38" fmla="*/ 5 w 2433"/>
                                  <a:gd name="T39" fmla="*/ 350 h 775"/>
                                  <a:gd name="T40" fmla="*/ 55 w 2433"/>
                                  <a:gd name="T41" fmla="*/ 275 h 775"/>
                                  <a:gd name="T42" fmla="*/ 144 w 2433"/>
                                  <a:gd name="T43" fmla="*/ 205 h 775"/>
                                  <a:gd name="T44" fmla="*/ 274 w 2433"/>
                                  <a:gd name="T45" fmla="*/ 140 h 775"/>
                                  <a:gd name="T46" fmla="*/ 439 w 2433"/>
                                  <a:gd name="T47" fmla="*/ 90 h 775"/>
                                  <a:gd name="T48" fmla="*/ 634 w 2433"/>
                                  <a:gd name="T49" fmla="*/ 45 h 775"/>
                                  <a:gd name="T50" fmla="*/ 854 w 2433"/>
                                  <a:gd name="T51" fmla="*/ 20 h 775"/>
                                  <a:gd name="T52" fmla="*/ 1089 w 2433"/>
                                  <a:gd name="T53" fmla="*/ 5 h 775"/>
                                  <a:gd name="T54" fmla="*/ 1214 w 2433"/>
                                  <a:gd name="T55" fmla="*/ 0 h 775"/>
                                  <a:gd name="T56" fmla="*/ 1459 w 2433"/>
                                  <a:gd name="T57" fmla="*/ 10 h 775"/>
                                  <a:gd name="T58" fmla="*/ 1688 w 2433"/>
                                  <a:gd name="T59" fmla="*/ 30 h 775"/>
                                  <a:gd name="T60" fmla="*/ 1893 w 2433"/>
                                  <a:gd name="T61" fmla="*/ 65 h 775"/>
                                  <a:gd name="T62" fmla="*/ 2073 w 2433"/>
                                  <a:gd name="T63" fmla="*/ 115 h 775"/>
                                  <a:gd name="T64" fmla="*/ 2223 w 2433"/>
                                  <a:gd name="T65" fmla="*/ 170 h 775"/>
                                  <a:gd name="T66" fmla="*/ 2338 w 2433"/>
                                  <a:gd name="T67" fmla="*/ 235 h 775"/>
                                  <a:gd name="T68" fmla="*/ 2408 w 2433"/>
                                  <a:gd name="T69" fmla="*/ 310 h 775"/>
                                  <a:gd name="T70" fmla="*/ 2428 w 2433"/>
                                  <a:gd name="T71" fmla="*/ 370 h 775"/>
                                  <a:gd name="T72" fmla="*/ 2433 w 2433"/>
                                  <a:gd name="T73" fmla="*/ 390 h 7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2433" h="775">
                                    <a:moveTo>
                                      <a:pt x="2433" y="390"/>
                                    </a:moveTo>
                                    <a:lnTo>
                                      <a:pt x="2433" y="390"/>
                                    </a:lnTo>
                                    <a:lnTo>
                                      <a:pt x="2428" y="410"/>
                                    </a:lnTo>
                                    <a:lnTo>
                                      <a:pt x="2428" y="430"/>
                                    </a:lnTo>
                                    <a:lnTo>
                                      <a:pt x="2408" y="465"/>
                                    </a:lnTo>
                                    <a:lnTo>
                                      <a:pt x="2378" y="505"/>
                                    </a:lnTo>
                                    <a:lnTo>
                                      <a:pt x="2338" y="540"/>
                                    </a:lnTo>
                                    <a:lnTo>
                                      <a:pt x="2283" y="575"/>
                                    </a:lnTo>
                                    <a:lnTo>
                                      <a:pt x="2223" y="605"/>
                                    </a:lnTo>
                                    <a:lnTo>
                                      <a:pt x="2153" y="635"/>
                                    </a:lnTo>
                                    <a:lnTo>
                                      <a:pt x="2073" y="660"/>
                                    </a:lnTo>
                                    <a:lnTo>
                                      <a:pt x="1988" y="685"/>
                                    </a:lnTo>
                                    <a:lnTo>
                                      <a:pt x="1893" y="710"/>
                                    </a:lnTo>
                                    <a:lnTo>
                                      <a:pt x="1793" y="730"/>
                                    </a:lnTo>
                                    <a:lnTo>
                                      <a:pt x="1688" y="745"/>
                                    </a:lnTo>
                                    <a:lnTo>
                                      <a:pt x="1579" y="760"/>
                                    </a:lnTo>
                                    <a:lnTo>
                                      <a:pt x="1459" y="770"/>
                                    </a:lnTo>
                                    <a:lnTo>
                                      <a:pt x="1339" y="775"/>
                                    </a:lnTo>
                                    <a:lnTo>
                                      <a:pt x="1214" y="775"/>
                                    </a:lnTo>
                                    <a:lnTo>
                                      <a:pt x="1214" y="775"/>
                                    </a:lnTo>
                                    <a:lnTo>
                                      <a:pt x="1089" y="775"/>
                                    </a:lnTo>
                                    <a:lnTo>
                                      <a:pt x="969" y="770"/>
                                    </a:lnTo>
                                    <a:lnTo>
                                      <a:pt x="854" y="760"/>
                                    </a:lnTo>
                                    <a:lnTo>
                                      <a:pt x="744" y="745"/>
                                    </a:lnTo>
                                    <a:lnTo>
                                      <a:pt x="634" y="730"/>
                                    </a:lnTo>
                                    <a:lnTo>
                                      <a:pt x="534" y="710"/>
                                    </a:lnTo>
                                    <a:lnTo>
                                      <a:pt x="439" y="685"/>
                                    </a:lnTo>
                                    <a:lnTo>
                                      <a:pt x="354" y="660"/>
                                    </a:lnTo>
                                    <a:lnTo>
                                      <a:pt x="274" y="635"/>
                                    </a:lnTo>
                                    <a:lnTo>
                                      <a:pt x="204" y="605"/>
                                    </a:lnTo>
                                    <a:lnTo>
                                      <a:pt x="144" y="575"/>
                                    </a:lnTo>
                                    <a:lnTo>
                                      <a:pt x="94" y="540"/>
                                    </a:lnTo>
                                    <a:lnTo>
                                      <a:pt x="55" y="505"/>
                                    </a:lnTo>
                                    <a:lnTo>
                                      <a:pt x="25" y="465"/>
                                    </a:lnTo>
                                    <a:lnTo>
                                      <a:pt x="5" y="430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0" y="390"/>
                                    </a:lnTo>
                                    <a:lnTo>
                                      <a:pt x="0" y="390"/>
                                    </a:lnTo>
                                    <a:lnTo>
                                      <a:pt x="0" y="370"/>
                                    </a:lnTo>
                                    <a:lnTo>
                                      <a:pt x="5" y="350"/>
                                    </a:lnTo>
                                    <a:lnTo>
                                      <a:pt x="25" y="310"/>
                                    </a:lnTo>
                                    <a:lnTo>
                                      <a:pt x="55" y="275"/>
                                    </a:lnTo>
                                    <a:lnTo>
                                      <a:pt x="94" y="235"/>
                                    </a:lnTo>
                                    <a:lnTo>
                                      <a:pt x="144" y="205"/>
                                    </a:lnTo>
                                    <a:lnTo>
                                      <a:pt x="204" y="170"/>
                                    </a:lnTo>
                                    <a:lnTo>
                                      <a:pt x="274" y="140"/>
                                    </a:lnTo>
                                    <a:lnTo>
                                      <a:pt x="354" y="115"/>
                                    </a:lnTo>
                                    <a:lnTo>
                                      <a:pt x="439" y="90"/>
                                    </a:lnTo>
                                    <a:lnTo>
                                      <a:pt x="534" y="65"/>
                                    </a:lnTo>
                                    <a:lnTo>
                                      <a:pt x="634" y="45"/>
                                    </a:lnTo>
                                    <a:lnTo>
                                      <a:pt x="744" y="30"/>
                                    </a:lnTo>
                                    <a:lnTo>
                                      <a:pt x="854" y="20"/>
                                    </a:lnTo>
                                    <a:lnTo>
                                      <a:pt x="969" y="10"/>
                                    </a:lnTo>
                                    <a:lnTo>
                                      <a:pt x="1089" y="5"/>
                                    </a:lnTo>
                                    <a:lnTo>
                                      <a:pt x="1214" y="0"/>
                                    </a:lnTo>
                                    <a:lnTo>
                                      <a:pt x="1214" y="0"/>
                                    </a:lnTo>
                                    <a:lnTo>
                                      <a:pt x="1339" y="5"/>
                                    </a:lnTo>
                                    <a:lnTo>
                                      <a:pt x="1459" y="10"/>
                                    </a:lnTo>
                                    <a:lnTo>
                                      <a:pt x="1579" y="20"/>
                                    </a:lnTo>
                                    <a:lnTo>
                                      <a:pt x="1688" y="30"/>
                                    </a:lnTo>
                                    <a:lnTo>
                                      <a:pt x="1793" y="45"/>
                                    </a:lnTo>
                                    <a:lnTo>
                                      <a:pt x="1893" y="65"/>
                                    </a:lnTo>
                                    <a:lnTo>
                                      <a:pt x="1988" y="90"/>
                                    </a:lnTo>
                                    <a:lnTo>
                                      <a:pt x="2073" y="115"/>
                                    </a:lnTo>
                                    <a:lnTo>
                                      <a:pt x="2153" y="140"/>
                                    </a:lnTo>
                                    <a:lnTo>
                                      <a:pt x="2223" y="170"/>
                                    </a:lnTo>
                                    <a:lnTo>
                                      <a:pt x="2283" y="205"/>
                                    </a:lnTo>
                                    <a:lnTo>
                                      <a:pt x="2338" y="235"/>
                                    </a:lnTo>
                                    <a:lnTo>
                                      <a:pt x="2378" y="275"/>
                                    </a:lnTo>
                                    <a:lnTo>
                                      <a:pt x="2408" y="310"/>
                                    </a:lnTo>
                                    <a:lnTo>
                                      <a:pt x="2428" y="350"/>
                                    </a:lnTo>
                                    <a:lnTo>
                                      <a:pt x="2428" y="370"/>
                                    </a:lnTo>
                                    <a:lnTo>
                                      <a:pt x="2433" y="390"/>
                                    </a:lnTo>
                                    <a:lnTo>
                                      <a:pt x="2433" y="3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1" name="Freeform 2128"/>
                            <wps:cNvSpPr>
                              <a:spLocks/>
                            </wps:cNvSpPr>
                            <wps:spPr bwMode="auto">
                              <a:xfrm flipH="1">
                                <a:off x="6509" y="10776"/>
                                <a:ext cx="2005" cy="635"/>
                              </a:xfrm>
                              <a:custGeom>
                                <a:avLst/>
                                <a:gdLst>
                                  <a:gd name="T0" fmla="*/ 2034 w 2034"/>
                                  <a:gd name="T1" fmla="*/ 320 h 635"/>
                                  <a:gd name="T2" fmla="*/ 2014 w 2034"/>
                                  <a:gd name="T3" fmla="*/ 380 h 635"/>
                                  <a:gd name="T4" fmla="*/ 1954 w 2034"/>
                                  <a:gd name="T5" fmla="*/ 440 h 635"/>
                                  <a:gd name="T6" fmla="*/ 1859 w 2034"/>
                                  <a:gd name="T7" fmla="*/ 495 h 635"/>
                                  <a:gd name="T8" fmla="*/ 1734 w 2034"/>
                                  <a:gd name="T9" fmla="*/ 545 h 635"/>
                                  <a:gd name="T10" fmla="*/ 1584 w 2034"/>
                                  <a:gd name="T11" fmla="*/ 580 h 635"/>
                                  <a:gd name="T12" fmla="*/ 1415 w 2034"/>
                                  <a:gd name="T13" fmla="*/ 610 h 635"/>
                                  <a:gd name="T14" fmla="*/ 1220 w 2034"/>
                                  <a:gd name="T15" fmla="*/ 630 h 635"/>
                                  <a:gd name="T16" fmla="*/ 1015 w 2034"/>
                                  <a:gd name="T17" fmla="*/ 635 h 635"/>
                                  <a:gd name="T18" fmla="*/ 910 w 2034"/>
                                  <a:gd name="T19" fmla="*/ 635 h 635"/>
                                  <a:gd name="T20" fmla="*/ 715 w 2034"/>
                                  <a:gd name="T21" fmla="*/ 620 h 635"/>
                                  <a:gd name="T22" fmla="*/ 530 w 2034"/>
                                  <a:gd name="T23" fmla="*/ 595 h 635"/>
                                  <a:gd name="T24" fmla="*/ 370 w 2034"/>
                                  <a:gd name="T25" fmla="*/ 565 h 635"/>
                                  <a:gd name="T26" fmla="*/ 230 w 2034"/>
                                  <a:gd name="T27" fmla="*/ 520 h 635"/>
                                  <a:gd name="T28" fmla="*/ 120 w 2034"/>
                                  <a:gd name="T29" fmla="*/ 470 h 635"/>
                                  <a:gd name="T30" fmla="*/ 45 w 2034"/>
                                  <a:gd name="T31" fmla="*/ 415 h 635"/>
                                  <a:gd name="T32" fmla="*/ 5 w 2034"/>
                                  <a:gd name="T33" fmla="*/ 350 h 635"/>
                                  <a:gd name="T34" fmla="*/ 0 w 2034"/>
                                  <a:gd name="T35" fmla="*/ 320 h 635"/>
                                  <a:gd name="T36" fmla="*/ 20 w 2034"/>
                                  <a:gd name="T37" fmla="*/ 255 h 635"/>
                                  <a:gd name="T38" fmla="*/ 80 w 2034"/>
                                  <a:gd name="T39" fmla="*/ 195 h 635"/>
                                  <a:gd name="T40" fmla="*/ 175 w 2034"/>
                                  <a:gd name="T41" fmla="*/ 140 h 635"/>
                                  <a:gd name="T42" fmla="*/ 295 w 2034"/>
                                  <a:gd name="T43" fmla="*/ 95 h 635"/>
                                  <a:gd name="T44" fmla="*/ 450 w 2034"/>
                                  <a:gd name="T45" fmla="*/ 55 h 635"/>
                                  <a:gd name="T46" fmla="*/ 620 w 2034"/>
                                  <a:gd name="T47" fmla="*/ 25 h 635"/>
                                  <a:gd name="T48" fmla="*/ 810 w 2034"/>
                                  <a:gd name="T49" fmla="*/ 10 h 635"/>
                                  <a:gd name="T50" fmla="*/ 1015 w 2034"/>
                                  <a:gd name="T51" fmla="*/ 0 h 635"/>
                                  <a:gd name="T52" fmla="*/ 1120 w 2034"/>
                                  <a:gd name="T53" fmla="*/ 5 h 635"/>
                                  <a:gd name="T54" fmla="*/ 1320 w 2034"/>
                                  <a:gd name="T55" fmla="*/ 15 h 635"/>
                                  <a:gd name="T56" fmla="*/ 1499 w 2034"/>
                                  <a:gd name="T57" fmla="*/ 40 h 635"/>
                                  <a:gd name="T58" fmla="*/ 1664 w 2034"/>
                                  <a:gd name="T59" fmla="*/ 75 h 635"/>
                                  <a:gd name="T60" fmla="*/ 1799 w 2034"/>
                                  <a:gd name="T61" fmla="*/ 115 h 635"/>
                                  <a:gd name="T62" fmla="*/ 1909 w 2034"/>
                                  <a:gd name="T63" fmla="*/ 165 h 635"/>
                                  <a:gd name="T64" fmla="*/ 1989 w 2034"/>
                                  <a:gd name="T65" fmla="*/ 225 h 635"/>
                                  <a:gd name="T66" fmla="*/ 2029 w 2034"/>
                                  <a:gd name="T67" fmla="*/ 285 h 635"/>
                                  <a:gd name="T68" fmla="*/ 2034 w 2034"/>
                                  <a:gd name="T69" fmla="*/ 320 h 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2034" h="635">
                                    <a:moveTo>
                                      <a:pt x="2034" y="320"/>
                                    </a:moveTo>
                                    <a:lnTo>
                                      <a:pt x="2034" y="320"/>
                                    </a:lnTo>
                                    <a:lnTo>
                                      <a:pt x="2029" y="350"/>
                                    </a:lnTo>
                                    <a:lnTo>
                                      <a:pt x="2014" y="380"/>
                                    </a:lnTo>
                                    <a:lnTo>
                                      <a:pt x="1989" y="415"/>
                                    </a:lnTo>
                                    <a:lnTo>
                                      <a:pt x="1954" y="440"/>
                                    </a:lnTo>
                                    <a:lnTo>
                                      <a:pt x="1909" y="470"/>
                                    </a:lnTo>
                                    <a:lnTo>
                                      <a:pt x="1859" y="495"/>
                                    </a:lnTo>
                                    <a:lnTo>
                                      <a:pt x="1799" y="520"/>
                                    </a:lnTo>
                                    <a:lnTo>
                                      <a:pt x="1734" y="545"/>
                                    </a:lnTo>
                                    <a:lnTo>
                                      <a:pt x="1664" y="565"/>
                                    </a:lnTo>
                                    <a:lnTo>
                                      <a:pt x="1584" y="580"/>
                                    </a:lnTo>
                                    <a:lnTo>
                                      <a:pt x="1499" y="595"/>
                                    </a:lnTo>
                                    <a:lnTo>
                                      <a:pt x="1415" y="610"/>
                                    </a:lnTo>
                                    <a:lnTo>
                                      <a:pt x="1320" y="620"/>
                                    </a:lnTo>
                                    <a:lnTo>
                                      <a:pt x="1220" y="630"/>
                                    </a:lnTo>
                                    <a:lnTo>
                                      <a:pt x="1120" y="635"/>
                                    </a:lnTo>
                                    <a:lnTo>
                                      <a:pt x="1015" y="635"/>
                                    </a:lnTo>
                                    <a:lnTo>
                                      <a:pt x="1015" y="635"/>
                                    </a:lnTo>
                                    <a:lnTo>
                                      <a:pt x="910" y="635"/>
                                    </a:lnTo>
                                    <a:lnTo>
                                      <a:pt x="810" y="630"/>
                                    </a:lnTo>
                                    <a:lnTo>
                                      <a:pt x="715" y="620"/>
                                    </a:lnTo>
                                    <a:lnTo>
                                      <a:pt x="620" y="610"/>
                                    </a:lnTo>
                                    <a:lnTo>
                                      <a:pt x="530" y="595"/>
                                    </a:lnTo>
                                    <a:lnTo>
                                      <a:pt x="450" y="580"/>
                                    </a:lnTo>
                                    <a:lnTo>
                                      <a:pt x="370" y="565"/>
                                    </a:lnTo>
                                    <a:lnTo>
                                      <a:pt x="295" y="545"/>
                                    </a:lnTo>
                                    <a:lnTo>
                                      <a:pt x="230" y="520"/>
                                    </a:lnTo>
                                    <a:lnTo>
                                      <a:pt x="175" y="495"/>
                                    </a:lnTo>
                                    <a:lnTo>
                                      <a:pt x="120" y="470"/>
                                    </a:lnTo>
                                    <a:lnTo>
                                      <a:pt x="80" y="440"/>
                                    </a:lnTo>
                                    <a:lnTo>
                                      <a:pt x="45" y="415"/>
                                    </a:lnTo>
                                    <a:lnTo>
                                      <a:pt x="20" y="380"/>
                                    </a:lnTo>
                                    <a:lnTo>
                                      <a:pt x="5" y="350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5" y="285"/>
                                    </a:lnTo>
                                    <a:lnTo>
                                      <a:pt x="20" y="255"/>
                                    </a:lnTo>
                                    <a:lnTo>
                                      <a:pt x="45" y="225"/>
                                    </a:lnTo>
                                    <a:lnTo>
                                      <a:pt x="80" y="195"/>
                                    </a:lnTo>
                                    <a:lnTo>
                                      <a:pt x="120" y="165"/>
                                    </a:lnTo>
                                    <a:lnTo>
                                      <a:pt x="175" y="140"/>
                                    </a:lnTo>
                                    <a:lnTo>
                                      <a:pt x="230" y="115"/>
                                    </a:lnTo>
                                    <a:lnTo>
                                      <a:pt x="295" y="95"/>
                                    </a:lnTo>
                                    <a:lnTo>
                                      <a:pt x="370" y="75"/>
                                    </a:lnTo>
                                    <a:lnTo>
                                      <a:pt x="450" y="55"/>
                                    </a:lnTo>
                                    <a:lnTo>
                                      <a:pt x="530" y="40"/>
                                    </a:lnTo>
                                    <a:lnTo>
                                      <a:pt x="620" y="25"/>
                                    </a:lnTo>
                                    <a:lnTo>
                                      <a:pt x="715" y="15"/>
                                    </a:lnTo>
                                    <a:lnTo>
                                      <a:pt x="810" y="10"/>
                                    </a:lnTo>
                                    <a:lnTo>
                                      <a:pt x="910" y="5"/>
                                    </a:lnTo>
                                    <a:lnTo>
                                      <a:pt x="1015" y="0"/>
                                    </a:lnTo>
                                    <a:lnTo>
                                      <a:pt x="1015" y="0"/>
                                    </a:lnTo>
                                    <a:lnTo>
                                      <a:pt x="1120" y="5"/>
                                    </a:lnTo>
                                    <a:lnTo>
                                      <a:pt x="1220" y="10"/>
                                    </a:lnTo>
                                    <a:lnTo>
                                      <a:pt x="1320" y="15"/>
                                    </a:lnTo>
                                    <a:lnTo>
                                      <a:pt x="1415" y="25"/>
                                    </a:lnTo>
                                    <a:lnTo>
                                      <a:pt x="1499" y="40"/>
                                    </a:lnTo>
                                    <a:lnTo>
                                      <a:pt x="1584" y="55"/>
                                    </a:lnTo>
                                    <a:lnTo>
                                      <a:pt x="1664" y="75"/>
                                    </a:lnTo>
                                    <a:lnTo>
                                      <a:pt x="1734" y="95"/>
                                    </a:lnTo>
                                    <a:lnTo>
                                      <a:pt x="1799" y="115"/>
                                    </a:lnTo>
                                    <a:lnTo>
                                      <a:pt x="1859" y="140"/>
                                    </a:lnTo>
                                    <a:lnTo>
                                      <a:pt x="1909" y="165"/>
                                    </a:lnTo>
                                    <a:lnTo>
                                      <a:pt x="1954" y="195"/>
                                    </a:lnTo>
                                    <a:lnTo>
                                      <a:pt x="1989" y="225"/>
                                    </a:lnTo>
                                    <a:lnTo>
                                      <a:pt x="2014" y="255"/>
                                    </a:lnTo>
                                    <a:lnTo>
                                      <a:pt x="2029" y="285"/>
                                    </a:lnTo>
                                    <a:lnTo>
                                      <a:pt x="2034" y="320"/>
                                    </a:lnTo>
                                    <a:lnTo>
                                      <a:pt x="2034" y="3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2" name="Freeform 2129"/>
                            <wps:cNvSpPr>
                              <a:spLocks/>
                            </wps:cNvSpPr>
                            <wps:spPr bwMode="auto">
                              <a:xfrm flipH="1">
                                <a:off x="6489" y="10037"/>
                                <a:ext cx="729" cy="669"/>
                              </a:xfrm>
                              <a:custGeom>
                                <a:avLst/>
                                <a:gdLst>
                                  <a:gd name="T0" fmla="*/ 584 w 739"/>
                                  <a:gd name="T1" fmla="*/ 0 h 669"/>
                                  <a:gd name="T2" fmla="*/ 584 w 739"/>
                                  <a:gd name="T3" fmla="*/ 0 h 669"/>
                                  <a:gd name="T4" fmla="*/ 529 w 739"/>
                                  <a:gd name="T5" fmla="*/ 15 h 669"/>
                                  <a:gd name="T6" fmla="*/ 469 w 739"/>
                                  <a:gd name="T7" fmla="*/ 35 h 669"/>
                                  <a:gd name="T8" fmla="*/ 409 w 739"/>
                                  <a:gd name="T9" fmla="*/ 65 h 669"/>
                                  <a:gd name="T10" fmla="*/ 349 w 739"/>
                                  <a:gd name="T11" fmla="*/ 105 h 669"/>
                                  <a:gd name="T12" fmla="*/ 349 w 739"/>
                                  <a:gd name="T13" fmla="*/ 105 h 669"/>
                                  <a:gd name="T14" fmla="*/ 284 w 739"/>
                                  <a:gd name="T15" fmla="*/ 155 h 669"/>
                                  <a:gd name="T16" fmla="*/ 229 w 739"/>
                                  <a:gd name="T17" fmla="*/ 210 h 669"/>
                                  <a:gd name="T18" fmla="*/ 174 w 739"/>
                                  <a:gd name="T19" fmla="*/ 270 h 669"/>
                                  <a:gd name="T20" fmla="*/ 130 w 739"/>
                                  <a:gd name="T21" fmla="*/ 340 h 669"/>
                                  <a:gd name="T22" fmla="*/ 90 w 739"/>
                                  <a:gd name="T23" fmla="*/ 410 h 669"/>
                                  <a:gd name="T24" fmla="*/ 55 w 739"/>
                                  <a:gd name="T25" fmla="*/ 490 h 669"/>
                                  <a:gd name="T26" fmla="*/ 25 w 739"/>
                                  <a:gd name="T27" fmla="*/ 575 h 669"/>
                                  <a:gd name="T28" fmla="*/ 0 w 739"/>
                                  <a:gd name="T29" fmla="*/ 669 h 669"/>
                                  <a:gd name="T30" fmla="*/ 0 w 739"/>
                                  <a:gd name="T31" fmla="*/ 669 h 669"/>
                                  <a:gd name="T32" fmla="*/ 25 w 739"/>
                                  <a:gd name="T33" fmla="*/ 625 h 669"/>
                                  <a:gd name="T34" fmla="*/ 50 w 739"/>
                                  <a:gd name="T35" fmla="*/ 590 h 669"/>
                                  <a:gd name="T36" fmla="*/ 80 w 739"/>
                                  <a:gd name="T37" fmla="*/ 555 h 669"/>
                                  <a:gd name="T38" fmla="*/ 110 w 739"/>
                                  <a:gd name="T39" fmla="*/ 520 h 669"/>
                                  <a:gd name="T40" fmla="*/ 144 w 739"/>
                                  <a:gd name="T41" fmla="*/ 490 h 669"/>
                                  <a:gd name="T42" fmla="*/ 179 w 739"/>
                                  <a:gd name="T43" fmla="*/ 465 h 669"/>
                                  <a:gd name="T44" fmla="*/ 219 w 739"/>
                                  <a:gd name="T45" fmla="*/ 440 h 669"/>
                                  <a:gd name="T46" fmla="*/ 259 w 739"/>
                                  <a:gd name="T47" fmla="*/ 415 h 669"/>
                                  <a:gd name="T48" fmla="*/ 259 w 739"/>
                                  <a:gd name="T49" fmla="*/ 415 h 669"/>
                                  <a:gd name="T50" fmla="*/ 444 w 739"/>
                                  <a:gd name="T51" fmla="*/ 335 h 669"/>
                                  <a:gd name="T52" fmla="*/ 584 w 739"/>
                                  <a:gd name="T53" fmla="*/ 270 h 669"/>
                                  <a:gd name="T54" fmla="*/ 584 w 739"/>
                                  <a:gd name="T55" fmla="*/ 270 h 669"/>
                                  <a:gd name="T56" fmla="*/ 634 w 739"/>
                                  <a:gd name="T57" fmla="*/ 240 h 669"/>
                                  <a:gd name="T58" fmla="*/ 674 w 739"/>
                                  <a:gd name="T59" fmla="*/ 210 h 669"/>
                                  <a:gd name="T60" fmla="*/ 704 w 739"/>
                                  <a:gd name="T61" fmla="*/ 180 h 669"/>
                                  <a:gd name="T62" fmla="*/ 729 w 739"/>
                                  <a:gd name="T63" fmla="*/ 140 h 669"/>
                                  <a:gd name="T64" fmla="*/ 729 w 739"/>
                                  <a:gd name="T65" fmla="*/ 140 h 669"/>
                                  <a:gd name="T66" fmla="*/ 739 w 739"/>
                                  <a:gd name="T67" fmla="*/ 110 h 669"/>
                                  <a:gd name="T68" fmla="*/ 739 w 739"/>
                                  <a:gd name="T69" fmla="*/ 85 h 669"/>
                                  <a:gd name="T70" fmla="*/ 734 w 739"/>
                                  <a:gd name="T71" fmla="*/ 55 h 669"/>
                                  <a:gd name="T72" fmla="*/ 714 w 739"/>
                                  <a:gd name="T73" fmla="*/ 35 h 669"/>
                                  <a:gd name="T74" fmla="*/ 714 w 739"/>
                                  <a:gd name="T75" fmla="*/ 35 h 669"/>
                                  <a:gd name="T76" fmla="*/ 694 w 739"/>
                                  <a:gd name="T77" fmla="*/ 15 h 669"/>
                                  <a:gd name="T78" fmla="*/ 659 w 739"/>
                                  <a:gd name="T79" fmla="*/ 5 h 669"/>
                                  <a:gd name="T80" fmla="*/ 624 w 739"/>
                                  <a:gd name="T81" fmla="*/ 0 h 669"/>
                                  <a:gd name="T82" fmla="*/ 584 w 739"/>
                                  <a:gd name="T83" fmla="*/ 0 h 669"/>
                                  <a:gd name="T84" fmla="*/ 584 w 739"/>
                                  <a:gd name="T85" fmla="*/ 0 h 6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739" h="669">
                                    <a:moveTo>
                                      <a:pt x="584" y="0"/>
                                    </a:moveTo>
                                    <a:lnTo>
                                      <a:pt x="584" y="0"/>
                                    </a:lnTo>
                                    <a:lnTo>
                                      <a:pt x="529" y="15"/>
                                    </a:lnTo>
                                    <a:lnTo>
                                      <a:pt x="469" y="35"/>
                                    </a:lnTo>
                                    <a:lnTo>
                                      <a:pt x="409" y="65"/>
                                    </a:lnTo>
                                    <a:lnTo>
                                      <a:pt x="349" y="105"/>
                                    </a:lnTo>
                                    <a:lnTo>
                                      <a:pt x="349" y="105"/>
                                    </a:lnTo>
                                    <a:lnTo>
                                      <a:pt x="284" y="155"/>
                                    </a:lnTo>
                                    <a:lnTo>
                                      <a:pt x="229" y="210"/>
                                    </a:lnTo>
                                    <a:lnTo>
                                      <a:pt x="174" y="270"/>
                                    </a:lnTo>
                                    <a:lnTo>
                                      <a:pt x="130" y="340"/>
                                    </a:lnTo>
                                    <a:lnTo>
                                      <a:pt x="90" y="410"/>
                                    </a:lnTo>
                                    <a:lnTo>
                                      <a:pt x="55" y="490"/>
                                    </a:lnTo>
                                    <a:lnTo>
                                      <a:pt x="25" y="575"/>
                                    </a:lnTo>
                                    <a:lnTo>
                                      <a:pt x="0" y="669"/>
                                    </a:lnTo>
                                    <a:lnTo>
                                      <a:pt x="0" y="669"/>
                                    </a:lnTo>
                                    <a:lnTo>
                                      <a:pt x="25" y="625"/>
                                    </a:lnTo>
                                    <a:lnTo>
                                      <a:pt x="50" y="590"/>
                                    </a:lnTo>
                                    <a:lnTo>
                                      <a:pt x="80" y="555"/>
                                    </a:lnTo>
                                    <a:lnTo>
                                      <a:pt x="110" y="520"/>
                                    </a:lnTo>
                                    <a:lnTo>
                                      <a:pt x="144" y="490"/>
                                    </a:lnTo>
                                    <a:lnTo>
                                      <a:pt x="179" y="465"/>
                                    </a:lnTo>
                                    <a:lnTo>
                                      <a:pt x="219" y="440"/>
                                    </a:lnTo>
                                    <a:lnTo>
                                      <a:pt x="259" y="415"/>
                                    </a:lnTo>
                                    <a:lnTo>
                                      <a:pt x="259" y="415"/>
                                    </a:lnTo>
                                    <a:lnTo>
                                      <a:pt x="444" y="335"/>
                                    </a:lnTo>
                                    <a:lnTo>
                                      <a:pt x="584" y="270"/>
                                    </a:lnTo>
                                    <a:lnTo>
                                      <a:pt x="584" y="270"/>
                                    </a:lnTo>
                                    <a:lnTo>
                                      <a:pt x="634" y="240"/>
                                    </a:lnTo>
                                    <a:lnTo>
                                      <a:pt x="674" y="210"/>
                                    </a:lnTo>
                                    <a:lnTo>
                                      <a:pt x="704" y="180"/>
                                    </a:lnTo>
                                    <a:lnTo>
                                      <a:pt x="729" y="140"/>
                                    </a:lnTo>
                                    <a:lnTo>
                                      <a:pt x="729" y="140"/>
                                    </a:lnTo>
                                    <a:lnTo>
                                      <a:pt x="739" y="110"/>
                                    </a:lnTo>
                                    <a:lnTo>
                                      <a:pt x="739" y="85"/>
                                    </a:lnTo>
                                    <a:lnTo>
                                      <a:pt x="734" y="55"/>
                                    </a:lnTo>
                                    <a:lnTo>
                                      <a:pt x="714" y="35"/>
                                    </a:lnTo>
                                    <a:lnTo>
                                      <a:pt x="714" y="35"/>
                                    </a:lnTo>
                                    <a:lnTo>
                                      <a:pt x="694" y="15"/>
                                    </a:lnTo>
                                    <a:lnTo>
                                      <a:pt x="659" y="5"/>
                                    </a:lnTo>
                                    <a:lnTo>
                                      <a:pt x="624" y="0"/>
                                    </a:lnTo>
                                    <a:lnTo>
                                      <a:pt x="584" y="0"/>
                                    </a:lnTo>
                                    <a:lnTo>
                                      <a:pt x="58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" name="Freeform 2130"/>
                            <wps:cNvSpPr>
                              <a:spLocks/>
                            </wps:cNvSpPr>
                            <wps:spPr bwMode="auto">
                              <a:xfrm flipH="1">
                                <a:off x="7711" y="10127"/>
                                <a:ext cx="433" cy="295"/>
                              </a:xfrm>
                              <a:custGeom>
                                <a:avLst/>
                                <a:gdLst>
                                  <a:gd name="T0" fmla="*/ 235 w 440"/>
                                  <a:gd name="T1" fmla="*/ 45 h 295"/>
                                  <a:gd name="T2" fmla="*/ 235 w 440"/>
                                  <a:gd name="T3" fmla="*/ 45 h 295"/>
                                  <a:gd name="T4" fmla="*/ 160 w 440"/>
                                  <a:gd name="T5" fmla="*/ 15 h 295"/>
                                  <a:gd name="T6" fmla="*/ 130 w 440"/>
                                  <a:gd name="T7" fmla="*/ 10 h 295"/>
                                  <a:gd name="T8" fmla="*/ 95 w 440"/>
                                  <a:gd name="T9" fmla="*/ 0 h 295"/>
                                  <a:gd name="T10" fmla="*/ 95 w 440"/>
                                  <a:gd name="T11" fmla="*/ 0 h 295"/>
                                  <a:gd name="T12" fmla="*/ 70 w 440"/>
                                  <a:gd name="T13" fmla="*/ 0 h 295"/>
                                  <a:gd name="T14" fmla="*/ 50 w 440"/>
                                  <a:gd name="T15" fmla="*/ 5 h 295"/>
                                  <a:gd name="T16" fmla="*/ 30 w 440"/>
                                  <a:gd name="T17" fmla="*/ 10 h 295"/>
                                  <a:gd name="T18" fmla="*/ 15 w 440"/>
                                  <a:gd name="T19" fmla="*/ 15 h 295"/>
                                  <a:gd name="T20" fmla="*/ 15 w 440"/>
                                  <a:gd name="T21" fmla="*/ 15 h 295"/>
                                  <a:gd name="T22" fmla="*/ 5 w 440"/>
                                  <a:gd name="T23" fmla="*/ 25 h 295"/>
                                  <a:gd name="T24" fmla="*/ 0 w 440"/>
                                  <a:gd name="T25" fmla="*/ 40 h 295"/>
                                  <a:gd name="T26" fmla="*/ 5 w 440"/>
                                  <a:gd name="T27" fmla="*/ 50 h 295"/>
                                  <a:gd name="T28" fmla="*/ 10 w 440"/>
                                  <a:gd name="T29" fmla="*/ 65 h 295"/>
                                  <a:gd name="T30" fmla="*/ 10 w 440"/>
                                  <a:gd name="T31" fmla="*/ 65 h 295"/>
                                  <a:gd name="T32" fmla="*/ 25 w 440"/>
                                  <a:gd name="T33" fmla="*/ 80 h 295"/>
                                  <a:gd name="T34" fmla="*/ 40 w 440"/>
                                  <a:gd name="T35" fmla="*/ 95 h 295"/>
                                  <a:gd name="T36" fmla="*/ 65 w 440"/>
                                  <a:gd name="T37" fmla="*/ 110 h 295"/>
                                  <a:gd name="T38" fmla="*/ 95 w 440"/>
                                  <a:gd name="T39" fmla="*/ 120 h 295"/>
                                  <a:gd name="T40" fmla="*/ 95 w 440"/>
                                  <a:gd name="T41" fmla="*/ 120 h 295"/>
                                  <a:gd name="T42" fmla="*/ 290 w 440"/>
                                  <a:gd name="T43" fmla="*/ 185 h 295"/>
                                  <a:gd name="T44" fmla="*/ 290 w 440"/>
                                  <a:gd name="T45" fmla="*/ 185 h 295"/>
                                  <a:gd name="T46" fmla="*/ 335 w 440"/>
                                  <a:gd name="T47" fmla="*/ 205 h 295"/>
                                  <a:gd name="T48" fmla="*/ 375 w 440"/>
                                  <a:gd name="T49" fmla="*/ 230 h 295"/>
                                  <a:gd name="T50" fmla="*/ 410 w 440"/>
                                  <a:gd name="T51" fmla="*/ 260 h 295"/>
                                  <a:gd name="T52" fmla="*/ 440 w 440"/>
                                  <a:gd name="T53" fmla="*/ 295 h 295"/>
                                  <a:gd name="T54" fmla="*/ 440 w 440"/>
                                  <a:gd name="T55" fmla="*/ 295 h 295"/>
                                  <a:gd name="T56" fmla="*/ 430 w 440"/>
                                  <a:gd name="T57" fmla="*/ 255 h 295"/>
                                  <a:gd name="T58" fmla="*/ 410 w 440"/>
                                  <a:gd name="T59" fmla="*/ 215 h 295"/>
                                  <a:gd name="T60" fmla="*/ 390 w 440"/>
                                  <a:gd name="T61" fmla="*/ 180 h 295"/>
                                  <a:gd name="T62" fmla="*/ 365 w 440"/>
                                  <a:gd name="T63" fmla="*/ 150 h 295"/>
                                  <a:gd name="T64" fmla="*/ 335 w 440"/>
                                  <a:gd name="T65" fmla="*/ 120 h 295"/>
                                  <a:gd name="T66" fmla="*/ 305 w 440"/>
                                  <a:gd name="T67" fmla="*/ 95 h 295"/>
                                  <a:gd name="T68" fmla="*/ 270 w 440"/>
                                  <a:gd name="T69" fmla="*/ 70 h 295"/>
                                  <a:gd name="T70" fmla="*/ 235 w 440"/>
                                  <a:gd name="T71" fmla="*/ 45 h 295"/>
                                  <a:gd name="T72" fmla="*/ 235 w 440"/>
                                  <a:gd name="T73" fmla="*/ 45 h 2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440" h="295">
                                    <a:moveTo>
                                      <a:pt x="235" y="45"/>
                                    </a:moveTo>
                                    <a:lnTo>
                                      <a:pt x="235" y="45"/>
                                    </a:lnTo>
                                    <a:lnTo>
                                      <a:pt x="160" y="15"/>
                                    </a:lnTo>
                                    <a:lnTo>
                                      <a:pt x="130" y="10"/>
                                    </a:lnTo>
                                    <a:lnTo>
                                      <a:pt x="95" y="0"/>
                                    </a:lnTo>
                                    <a:lnTo>
                                      <a:pt x="95" y="0"/>
                                    </a:lnTo>
                                    <a:lnTo>
                                      <a:pt x="70" y="0"/>
                                    </a:lnTo>
                                    <a:lnTo>
                                      <a:pt x="50" y="5"/>
                                    </a:lnTo>
                                    <a:lnTo>
                                      <a:pt x="30" y="10"/>
                                    </a:lnTo>
                                    <a:lnTo>
                                      <a:pt x="15" y="15"/>
                                    </a:lnTo>
                                    <a:lnTo>
                                      <a:pt x="15" y="15"/>
                                    </a:lnTo>
                                    <a:lnTo>
                                      <a:pt x="5" y="25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5" y="50"/>
                                    </a:lnTo>
                                    <a:lnTo>
                                      <a:pt x="10" y="65"/>
                                    </a:lnTo>
                                    <a:lnTo>
                                      <a:pt x="10" y="65"/>
                                    </a:lnTo>
                                    <a:lnTo>
                                      <a:pt x="25" y="80"/>
                                    </a:lnTo>
                                    <a:lnTo>
                                      <a:pt x="40" y="95"/>
                                    </a:lnTo>
                                    <a:lnTo>
                                      <a:pt x="65" y="110"/>
                                    </a:lnTo>
                                    <a:lnTo>
                                      <a:pt x="95" y="120"/>
                                    </a:lnTo>
                                    <a:lnTo>
                                      <a:pt x="95" y="120"/>
                                    </a:lnTo>
                                    <a:lnTo>
                                      <a:pt x="290" y="185"/>
                                    </a:lnTo>
                                    <a:lnTo>
                                      <a:pt x="290" y="185"/>
                                    </a:lnTo>
                                    <a:lnTo>
                                      <a:pt x="335" y="205"/>
                                    </a:lnTo>
                                    <a:lnTo>
                                      <a:pt x="375" y="230"/>
                                    </a:lnTo>
                                    <a:lnTo>
                                      <a:pt x="410" y="260"/>
                                    </a:lnTo>
                                    <a:lnTo>
                                      <a:pt x="440" y="295"/>
                                    </a:lnTo>
                                    <a:lnTo>
                                      <a:pt x="440" y="295"/>
                                    </a:lnTo>
                                    <a:lnTo>
                                      <a:pt x="430" y="255"/>
                                    </a:lnTo>
                                    <a:lnTo>
                                      <a:pt x="410" y="215"/>
                                    </a:lnTo>
                                    <a:lnTo>
                                      <a:pt x="390" y="180"/>
                                    </a:lnTo>
                                    <a:lnTo>
                                      <a:pt x="365" y="150"/>
                                    </a:lnTo>
                                    <a:lnTo>
                                      <a:pt x="335" y="120"/>
                                    </a:lnTo>
                                    <a:lnTo>
                                      <a:pt x="305" y="95"/>
                                    </a:lnTo>
                                    <a:lnTo>
                                      <a:pt x="270" y="70"/>
                                    </a:lnTo>
                                    <a:lnTo>
                                      <a:pt x="235" y="45"/>
                                    </a:lnTo>
                                    <a:lnTo>
                                      <a:pt x="235" y="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4" name="Freeform 2131"/>
                            <wps:cNvSpPr>
                              <a:spLocks noEditPoints="1"/>
                            </wps:cNvSpPr>
                            <wps:spPr bwMode="auto">
                              <a:xfrm flipH="1">
                                <a:off x="7012" y="10936"/>
                                <a:ext cx="753" cy="270"/>
                              </a:xfrm>
                              <a:custGeom>
                                <a:avLst/>
                                <a:gdLst>
                                  <a:gd name="T0" fmla="*/ 315 w 764"/>
                                  <a:gd name="T1" fmla="*/ 65 h 270"/>
                                  <a:gd name="T2" fmla="*/ 420 w 764"/>
                                  <a:gd name="T3" fmla="*/ 85 h 270"/>
                                  <a:gd name="T4" fmla="*/ 435 w 764"/>
                                  <a:gd name="T5" fmla="*/ 95 h 270"/>
                                  <a:gd name="T6" fmla="*/ 460 w 764"/>
                                  <a:gd name="T7" fmla="*/ 115 h 270"/>
                                  <a:gd name="T8" fmla="*/ 460 w 764"/>
                                  <a:gd name="T9" fmla="*/ 130 h 270"/>
                                  <a:gd name="T10" fmla="*/ 450 w 764"/>
                                  <a:gd name="T11" fmla="*/ 150 h 270"/>
                                  <a:gd name="T12" fmla="*/ 420 w 764"/>
                                  <a:gd name="T13" fmla="*/ 170 h 270"/>
                                  <a:gd name="T14" fmla="*/ 375 w 764"/>
                                  <a:gd name="T15" fmla="*/ 185 h 270"/>
                                  <a:gd name="T16" fmla="*/ 315 w 764"/>
                                  <a:gd name="T17" fmla="*/ 190 h 270"/>
                                  <a:gd name="T18" fmla="*/ 215 w 764"/>
                                  <a:gd name="T19" fmla="*/ 170 h 270"/>
                                  <a:gd name="T20" fmla="*/ 200 w 764"/>
                                  <a:gd name="T21" fmla="*/ 160 h 270"/>
                                  <a:gd name="T22" fmla="*/ 175 w 764"/>
                                  <a:gd name="T23" fmla="*/ 140 h 270"/>
                                  <a:gd name="T24" fmla="*/ 175 w 764"/>
                                  <a:gd name="T25" fmla="*/ 130 h 270"/>
                                  <a:gd name="T26" fmla="*/ 185 w 764"/>
                                  <a:gd name="T27" fmla="*/ 105 h 270"/>
                                  <a:gd name="T28" fmla="*/ 215 w 764"/>
                                  <a:gd name="T29" fmla="*/ 85 h 270"/>
                                  <a:gd name="T30" fmla="*/ 260 w 764"/>
                                  <a:gd name="T31" fmla="*/ 70 h 270"/>
                                  <a:gd name="T32" fmla="*/ 315 w 764"/>
                                  <a:gd name="T33" fmla="*/ 65 h 270"/>
                                  <a:gd name="T34" fmla="*/ 650 w 764"/>
                                  <a:gd name="T35" fmla="*/ 40 h 270"/>
                                  <a:gd name="T36" fmla="*/ 525 w 764"/>
                                  <a:gd name="T37" fmla="*/ 10 h 270"/>
                                  <a:gd name="T38" fmla="*/ 380 w 764"/>
                                  <a:gd name="T39" fmla="*/ 0 h 270"/>
                                  <a:gd name="T40" fmla="*/ 305 w 764"/>
                                  <a:gd name="T41" fmla="*/ 5 h 270"/>
                                  <a:gd name="T42" fmla="*/ 170 w 764"/>
                                  <a:gd name="T43" fmla="*/ 25 h 270"/>
                                  <a:gd name="T44" fmla="*/ 110 w 764"/>
                                  <a:gd name="T45" fmla="*/ 40 h 270"/>
                                  <a:gd name="T46" fmla="*/ 25 w 764"/>
                                  <a:gd name="T47" fmla="*/ 85 h 270"/>
                                  <a:gd name="T48" fmla="*/ 5 w 764"/>
                                  <a:gd name="T49" fmla="*/ 110 h 270"/>
                                  <a:gd name="T50" fmla="*/ 0 w 764"/>
                                  <a:gd name="T51" fmla="*/ 135 h 270"/>
                                  <a:gd name="T52" fmla="*/ 0 w 764"/>
                                  <a:gd name="T53" fmla="*/ 150 h 270"/>
                                  <a:gd name="T54" fmla="*/ 25 w 764"/>
                                  <a:gd name="T55" fmla="*/ 190 h 270"/>
                                  <a:gd name="T56" fmla="*/ 110 w 764"/>
                                  <a:gd name="T57" fmla="*/ 230 h 270"/>
                                  <a:gd name="T58" fmla="*/ 170 w 764"/>
                                  <a:gd name="T59" fmla="*/ 250 h 270"/>
                                  <a:gd name="T60" fmla="*/ 305 w 764"/>
                                  <a:gd name="T61" fmla="*/ 270 h 270"/>
                                  <a:gd name="T62" fmla="*/ 380 w 764"/>
                                  <a:gd name="T63" fmla="*/ 270 h 270"/>
                                  <a:gd name="T64" fmla="*/ 525 w 764"/>
                                  <a:gd name="T65" fmla="*/ 260 h 270"/>
                                  <a:gd name="T66" fmla="*/ 650 w 764"/>
                                  <a:gd name="T67" fmla="*/ 230 h 270"/>
                                  <a:gd name="T68" fmla="*/ 699 w 764"/>
                                  <a:gd name="T69" fmla="*/ 210 h 270"/>
                                  <a:gd name="T70" fmla="*/ 754 w 764"/>
                                  <a:gd name="T71" fmla="*/ 165 h 270"/>
                                  <a:gd name="T72" fmla="*/ 764 w 764"/>
                                  <a:gd name="T73" fmla="*/ 135 h 270"/>
                                  <a:gd name="T74" fmla="*/ 759 w 764"/>
                                  <a:gd name="T75" fmla="*/ 125 h 270"/>
                                  <a:gd name="T76" fmla="*/ 744 w 764"/>
                                  <a:gd name="T77" fmla="*/ 95 h 270"/>
                                  <a:gd name="T78" fmla="*/ 699 w 764"/>
                                  <a:gd name="T79" fmla="*/ 60 h 270"/>
                                  <a:gd name="T80" fmla="*/ 650 w 764"/>
                                  <a:gd name="T81" fmla="*/ 40 h 2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764" h="270">
                                    <a:moveTo>
                                      <a:pt x="315" y="65"/>
                                    </a:moveTo>
                                    <a:lnTo>
                                      <a:pt x="315" y="65"/>
                                    </a:lnTo>
                                    <a:lnTo>
                                      <a:pt x="375" y="70"/>
                                    </a:lnTo>
                                    <a:lnTo>
                                      <a:pt x="420" y="85"/>
                                    </a:lnTo>
                                    <a:lnTo>
                                      <a:pt x="420" y="85"/>
                                    </a:lnTo>
                                    <a:lnTo>
                                      <a:pt x="435" y="95"/>
                                    </a:lnTo>
                                    <a:lnTo>
                                      <a:pt x="450" y="105"/>
                                    </a:lnTo>
                                    <a:lnTo>
                                      <a:pt x="460" y="115"/>
                                    </a:lnTo>
                                    <a:lnTo>
                                      <a:pt x="460" y="130"/>
                                    </a:lnTo>
                                    <a:lnTo>
                                      <a:pt x="460" y="130"/>
                                    </a:lnTo>
                                    <a:lnTo>
                                      <a:pt x="460" y="140"/>
                                    </a:lnTo>
                                    <a:lnTo>
                                      <a:pt x="450" y="150"/>
                                    </a:lnTo>
                                    <a:lnTo>
                                      <a:pt x="435" y="160"/>
                                    </a:lnTo>
                                    <a:lnTo>
                                      <a:pt x="420" y="170"/>
                                    </a:lnTo>
                                    <a:lnTo>
                                      <a:pt x="420" y="170"/>
                                    </a:lnTo>
                                    <a:lnTo>
                                      <a:pt x="375" y="185"/>
                                    </a:lnTo>
                                    <a:lnTo>
                                      <a:pt x="315" y="190"/>
                                    </a:lnTo>
                                    <a:lnTo>
                                      <a:pt x="315" y="190"/>
                                    </a:lnTo>
                                    <a:lnTo>
                                      <a:pt x="260" y="185"/>
                                    </a:lnTo>
                                    <a:lnTo>
                                      <a:pt x="215" y="170"/>
                                    </a:lnTo>
                                    <a:lnTo>
                                      <a:pt x="215" y="170"/>
                                    </a:lnTo>
                                    <a:lnTo>
                                      <a:pt x="200" y="160"/>
                                    </a:lnTo>
                                    <a:lnTo>
                                      <a:pt x="185" y="150"/>
                                    </a:lnTo>
                                    <a:lnTo>
                                      <a:pt x="175" y="140"/>
                                    </a:lnTo>
                                    <a:lnTo>
                                      <a:pt x="175" y="130"/>
                                    </a:lnTo>
                                    <a:lnTo>
                                      <a:pt x="175" y="130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185" y="105"/>
                                    </a:lnTo>
                                    <a:lnTo>
                                      <a:pt x="200" y="95"/>
                                    </a:lnTo>
                                    <a:lnTo>
                                      <a:pt x="215" y="85"/>
                                    </a:lnTo>
                                    <a:lnTo>
                                      <a:pt x="215" y="85"/>
                                    </a:lnTo>
                                    <a:lnTo>
                                      <a:pt x="260" y="70"/>
                                    </a:lnTo>
                                    <a:lnTo>
                                      <a:pt x="315" y="65"/>
                                    </a:lnTo>
                                    <a:lnTo>
                                      <a:pt x="315" y="65"/>
                                    </a:lnTo>
                                    <a:close/>
                                    <a:moveTo>
                                      <a:pt x="650" y="40"/>
                                    </a:moveTo>
                                    <a:lnTo>
                                      <a:pt x="650" y="40"/>
                                    </a:lnTo>
                                    <a:lnTo>
                                      <a:pt x="590" y="25"/>
                                    </a:lnTo>
                                    <a:lnTo>
                                      <a:pt x="525" y="10"/>
                                    </a:lnTo>
                                    <a:lnTo>
                                      <a:pt x="455" y="5"/>
                                    </a:lnTo>
                                    <a:lnTo>
                                      <a:pt x="380" y="0"/>
                                    </a:lnTo>
                                    <a:lnTo>
                                      <a:pt x="380" y="0"/>
                                    </a:lnTo>
                                    <a:lnTo>
                                      <a:pt x="305" y="5"/>
                                    </a:lnTo>
                                    <a:lnTo>
                                      <a:pt x="235" y="10"/>
                                    </a:lnTo>
                                    <a:lnTo>
                                      <a:pt x="170" y="25"/>
                                    </a:lnTo>
                                    <a:lnTo>
                                      <a:pt x="110" y="40"/>
                                    </a:lnTo>
                                    <a:lnTo>
                                      <a:pt x="110" y="40"/>
                                    </a:lnTo>
                                    <a:lnTo>
                                      <a:pt x="60" y="60"/>
                                    </a:lnTo>
                                    <a:lnTo>
                                      <a:pt x="25" y="85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5" y="110"/>
                                    </a:lnTo>
                                    <a:lnTo>
                                      <a:pt x="0" y="125"/>
                                    </a:lnTo>
                                    <a:lnTo>
                                      <a:pt x="0" y="135"/>
                                    </a:lnTo>
                                    <a:lnTo>
                                      <a:pt x="0" y="135"/>
                                    </a:lnTo>
                                    <a:lnTo>
                                      <a:pt x="0" y="150"/>
                                    </a:lnTo>
                                    <a:lnTo>
                                      <a:pt x="5" y="165"/>
                                    </a:lnTo>
                                    <a:lnTo>
                                      <a:pt x="25" y="190"/>
                                    </a:lnTo>
                                    <a:lnTo>
                                      <a:pt x="60" y="210"/>
                                    </a:lnTo>
                                    <a:lnTo>
                                      <a:pt x="110" y="230"/>
                                    </a:lnTo>
                                    <a:lnTo>
                                      <a:pt x="110" y="230"/>
                                    </a:lnTo>
                                    <a:lnTo>
                                      <a:pt x="170" y="250"/>
                                    </a:lnTo>
                                    <a:lnTo>
                                      <a:pt x="235" y="260"/>
                                    </a:lnTo>
                                    <a:lnTo>
                                      <a:pt x="305" y="270"/>
                                    </a:lnTo>
                                    <a:lnTo>
                                      <a:pt x="380" y="270"/>
                                    </a:lnTo>
                                    <a:lnTo>
                                      <a:pt x="380" y="270"/>
                                    </a:lnTo>
                                    <a:lnTo>
                                      <a:pt x="455" y="270"/>
                                    </a:lnTo>
                                    <a:lnTo>
                                      <a:pt x="525" y="260"/>
                                    </a:lnTo>
                                    <a:lnTo>
                                      <a:pt x="590" y="250"/>
                                    </a:lnTo>
                                    <a:lnTo>
                                      <a:pt x="650" y="230"/>
                                    </a:lnTo>
                                    <a:lnTo>
                                      <a:pt x="650" y="230"/>
                                    </a:lnTo>
                                    <a:lnTo>
                                      <a:pt x="699" y="210"/>
                                    </a:lnTo>
                                    <a:lnTo>
                                      <a:pt x="734" y="190"/>
                                    </a:lnTo>
                                    <a:lnTo>
                                      <a:pt x="754" y="165"/>
                                    </a:lnTo>
                                    <a:lnTo>
                                      <a:pt x="759" y="150"/>
                                    </a:lnTo>
                                    <a:lnTo>
                                      <a:pt x="764" y="135"/>
                                    </a:lnTo>
                                    <a:lnTo>
                                      <a:pt x="764" y="135"/>
                                    </a:lnTo>
                                    <a:lnTo>
                                      <a:pt x="759" y="125"/>
                                    </a:lnTo>
                                    <a:lnTo>
                                      <a:pt x="754" y="110"/>
                                    </a:lnTo>
                                    <a:lnTo>
                                      <a:pt x="744" y="95"/>
                                    </a:lnTo>
                                    <a:lnTo>
                                      <a:pt x="734" y="85"/>
                                    </a:lnTo>
                                    <a:lnTo>
                                      <a:pt x="699" y="60"/>
                                    </a:lnTo>
                                    <a:lnTo>
                                      <a:pt x="650" y="40"/>
                                    </a:lnTo>
                                    <a:lnTo>
                                      <a:pt x="650" y="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5" name="Freeform 2132"/>
                            <wps:cNvSpPr>
                              <a:spLocks/>
                            </wps:cNvSpPr>
                            <wps:spPr bwMode="auto">
                              <a:xfrm flipH="1">
                                <a:off x="8403" y="10432"/>
                                <a:ext cx="478" cy="214"/>
                              </a:xfrm>
                              <a:custGeom>
                                <a:avLst/>
                                <a:gdLst>
                                  <a:gd name="T0" fmla="*/ 485 w 485"/>
                                  <a:gd name="T1" fmla="*/ 214 h 214"/>
                                  <a:gd name="T2" fmla="*/ 485 w 485"/>
                                  <a:gd name="T3" fmla="*/ 214 h 214"/>
                                  <a:gd name="T4" fmla="*/ 415 w 485"/>
                                  <a:gd name="T5" fmla="*/ 159 h 214"/>
                                  <a:gd name="T6" fmla="*/ 340 w 485"/>
                                  <a:gd name="T7" fmla="*/ 110 h 214"/>
                                  <a:gd name="T8" fmla="*/ 265 w 485"/>
                                  <a:gd name="T9" fmla="*/ 65 h 214"/>
                                  <a:gd name="T10" fmla="*/ 180 w 485"/>
                                  <a:gd name="T11" fmla="*/ 35 h 214"/>
                                  <a:gd name="T12" fmla="*/ 180 w 485"/>
                                  <a:gd name="T13" fmla="*/ 35 h 214"/>
                                  <a:gd name="T14" fmla="*/ 110 w 485"/>
                                  <a:gd name="T15" fmla="*/ 10 h 214"/>
                                  <a:gd name="T16" fmla="*/ 55 w 485"/>
                                  <a:gd name="T17" fmla="*/ 0 h 214"/>
                                  <a:gd name="T18" fmla="*/ 55 w 485"/>
                                  <a:gd name="T19" fmla="*/ 0 h 214"/>
                                  <a:gd name="T20" fmla="*/ 20 w 485"/>
                                  <a:gd name="T21" fmla="*/ 0 h 214"/>
                                  <a:gd name="T22" fmla="*/ 10 w 485"/>
                                  <a:gd name="T23" fmla="*/ 5 h 214"/>
                                  <a:gd name="T24" fmla="*/ 5 w 485"/>
                                  <a:gd name="T25" fmla="*/ 10 h 214"/>
                                  <a:gd name="T26" fmla="*/ 5 w 485"/>
                                  <a:gd name="T27" fmla="*/ 10 h 214"/>
                                  <a:gd name="T28" fmla="*/ 0 w 485"/>
                                  <a:gd name="T29" fmla="*/ 20 h 214"/>
                                  <a:gd name="T30" fmla="*/ 5 w 485"/>
                                  <a:gd name="T31" fmla="*/ 25 h 214"/>
                                  <a:gd name="T32" fmla="*/ 30 w 485"/>
                                  <a:gd name="T33" fmla="*/ 45 h 214"/>
                                  <a:gd name="T34" fmla="*/ 30 w 485"/>
                                  <a:gd name="T35" fmla="*/ 45 h 214"/>
                                  <a:gd name="T36" fmla="*/ 70 w 485"/>
                                  <a:gd name="T37" fmla="*/ 70 h 214"/>
                                  <a:gd name="T38" fmla="*/ 125 w 485"/>
                                  <a:gd name="T39" fmla="*/ 85 h 214"/>
                                  <a:gd name="T40" fmla="*/ 125 w 485"/>
                                  <a:gd name="T41" fmla="*/ 85 h 214"/>
                                  <a:gd name="T42" fmla="*/ 305 w 485"/>
                                  <a:gd name="T43" fmla="*/ 135 h 214"/>
                                  <a:gd name="T44" fmla="*/ 305 w 485"/>
                                  <a:gd name="T45" fmla="*/ 135 h 214"/>
                                  <a:gd name="T46" fmla="*/ 355 w 485"/>
                                  <a:gd name="T47" fmla="*/ 149 h 214"/>
                                  <a:gd name="T48" fmla="*/ 400 w 485"/>
                                  <a:gd name="T49" fmla="*/ 169 h 214"/>
                                  <a:gd name="T50" fmla="*/ 440 w 485"/>
                                  <a:gd name="T51" fmla="*/ 189 h 214"/>
                                  <a:gd name="T52" fmla="*/ 485 w 485"/>
                                  <a:gd name="T53" fmla="*/ 214 h 214"/>
                                  <a:gd name="T54" fmla="*/ 485 w 485"/>
                                  <a:gd name="T55" fmla="*/ 214 h 2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485" h="214">
                                    <a:moveTo>
                                      <a:pt x="485" y="214"/>
                                    </a:moveTo>
                                    <a:lnTo>
                                      <a:pt x="485" y="214"/>
                                    </a:lnTo>
                                    <a:lnTo>
                                      <a:pt x="415" y="159"/>
                                    </a:lnTo>
                                    <a:lnTo>
                                      <a:pt x="340" y="110"/>
                                    </a:lnTo>
                                    <a:lnTo>
                                      <a:pt x="265" y="65"/>
                                    </a:lnTo>
                                    <a:lnTo>
                                      <a:pt x="180" y="35"/>
                                    </a:lnTo>
                                    <a:lnTo>
                                      <a:pt x="180" y="35"/>
                                    </a:lnTo>
                                    <a:lnTo>
                                      <a:pt x="110" y="10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5" y="25"/>
                                    </a:lnTo>
                                    <a:lnTo>
                                      <a:pt x="30" y="45"/>
                                    </a:lnTo>
                                    <a:lnTo>
                                      <a:pt x="30" y="45"/>
                                    </a:lnTo>
                                    <a:lnTo>
                                      <a:pt x="70" y="70"/>
                                    </a:lnTo>
                                    <a:lnTo>
                                      <a:pt x="125" y="85"/>
                                    </a:lnTo>
                                    <a:lnTo>
                                      <a:pt x="125" y="85"/>
                                    </a:lnTo>
                                    <a:lnTo>
                                      <a:pt x="305" y="135"/>
                                    </a:lnTo>
                                    <a:lnTo>
                                      <a:pt x="305" y="135"/>
                                    </a:lnTo>
                                    <a:lnTo>
                                      <a:pt x="355" y="149"/>
                                    </a:lnTo>
                                    <a:lnTo>
                                      <a:pt x="400" y="169"/>
                                    </a:lnTo>
                                    <a:lnTo>
                                      <a:pt x="440" y="189"/>
                                    </a:lnTo>
                                    <a:lnTo>
                                      <a:pt x="485" y="214"/>
                                    </a:lnTo>
                                    <a:lnTo>
                                      <a:pt x="485" y="2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56" name="Freeform 2133"/>
                          <wps:cNvSpPr>
                            <a:spLocks/>
                          </wps:cNvSpPr>
                          <wps:spPr bwMode="auto">
                            <a:xfrm rot="203983" flipH="1" flipV="1">
                              <a:off x="2056" y="7265"/>
                              <a:ext cx="4435" cy="467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2134"/>
                          <wps:cNvSpPr>
                            <a:spLocks/>
                          </wps:cNvSpPr>
                          <wps:spPr bwMode="auto">
                            <a:xfrm rot="203983">
                              <a:off x="4074" y="9581"/>
                              <a:ext cx="3144" cy="392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2135"/>
                          <wps:cNvSpPr>
                            <a:spLocks/>
                          </wps:cNvSpPr>
                          <wps:spPr bwMode="auto">
                            <a:xfrm rot="203983" flipH="1">
                              <a:off x="1005" y="8993"/>
                              <a:ext cx="4435" cy="498"/>
                            </a:xfrm>
                            <a:custGeom>
                              <a:avLst/>
                              <a:gdLst>
                                <a:gd name="T0" fmla="*/ 5 w 3100"/>
                                <a:gd name="T1" fmla="*/ 90 h 275"/>
                                <a:gd name="T2" fmla="*/ 5 w 3100"/>
                                <a:gd name="T3" fmla="*/ 90 h 275"/>
                                <a:gd name="T4" fmla="*/ 0 w 3100"/>
                                <a:gd name="T5" fmla="*/ 140 h 275"/>
                                <a:gd name="T6" fmla="*/ 0 w 3100"/>
                                <a:gd name="T7" fmla="*/ 140 h 275"/>
                                <a:gd name="T8" fmla="*/ 85 w 3100"/>
                                <a:gd name="T9" fmla="*/ 125 h 275"/>
                                <a:gd name="T10" fmla="*/ 175 w 3100"/>
                                <a:gd name="T11" fmla="*/ 115 h 275"/>
                                <a:gd name="T12" fmla="*/ 354 w 3100"/>
                                <a:gd name="T13" fmla="*/ 105 h 275"/>
                                <a:gd name="T14" fmla="*/ 544 w 3100"/>
                                <a:gd name="T15" fmla="*/ 105 h 275"/>
                                <a:gd name="T16" fmla="*/ 749 w 3100"/>
                                <a:gd name="T17" fmla="*/ 115 h 275"/>
                                <a:gd name="T18" fmla="*/ 749 w 3100"/>
                                <a:gd name="T19" fmla="*/ 115 h 275"/>
                                <a:gd name="T20" fmla="*/ 1018 w 3100"/>
                                <a:gd name="T21" fmla="*/ 145 h 275"/>
                                <a:gd name="T22" fmla="*/ 1503 w 3100"/>
                                <a:gd name="T23" fmla="*/ 210 h 275"/>
                                <a:gd name="T24" fmla="*/ 1503 w 3100"/>
                                <a:gd name="T25" fmla="*/ 210 h 275"/>
                                <a:gd name="T26" fmla="*/ 1727 w 3100"/>
                                <a:gd name="T27" fmla="*/ 235 h 275"/>
                                <a:gd name="T28" fmla="*/ 1937 w 3100"/>
                                <a:gd name="T29" fmla="*/ 255 h 275"/>
                                <a:gd name="T30" fmla="*/ 2122 w 3100"/>
                                <a:gd name="T31" fmla="*/ 270 h 275"/>
                                <a:gd name="T32" fmla="*/ 2281 w 3100"/>
                                <a:gd name="T33" fmla="*/ 275 h 275"/>
                                <a:gd name="T34" fmla="*/ 2281 w 3100"/>
                                <a:gd name="T35" fmla="*/ 275 h 275"/>
                                <a:gd name="T36" fmla="*/ 2391 w 3100"/>
                                <a:gd name="T37" fmla="*/ 275 h 275"/>
                                <a:gd name="T38" fmla="*/ 2496 w 3100"/>
                                <a:gd name="T39" fmla="*/ 270 h 275"/>
                                <a:gd name="T40" fmla="*/ 2596 w 3100"/>
                                <a:gd name="T41" fmla="*/ 260 h 275"/>
                                <a:gd name="T42" fmla="*/ 2701 w 3100"/>
                                <a:gd name="T43" fmla="*/ 250 h 275"/>
                                <a:gd name="T44" fmla="*/ 2800 w 3100"/>
                                <a:gd name="T45" fmla="*/ 235 h 275"/>
                                <a:gd name="T46" fmla="*/ 2900 w 3100"/>
                                <a:gd name="T47" fmla="*/ 215 h 275"/>
                                <a:gd name="T48" fmla="*/ 2995 w 3100"/>
                                <a:gd name="T49" fmla="*/ 195 h 275"/>
                                <a:gd name="T50" fmla="*/ 3095 w 3100"/>
                                <a:gd name="T51" fmla="*/ 170 h 275"/>
                                <a:gd name="T52" fmla="*/ 3095 w 3100"/>
                                <a:gd name="T53" fmla="*/ 170 h 275"/>
                                <a:gd name="T54" fmla="*/ 3100 w 3100"/>
                                <a:gd name="T55" fmla="*/ 120 h 275"/>
                                <a:gd name="T56" fmla="*/ 3100 w 3100"/>
                                <a:gd name="T57" fmla="*/ 120 h 275"/>
                                <a:gd name="T58" fmla="*/ 2965 w 3100"/>
                                <a:gd name="T59" fmla="*/ 150 h 275"/>
                                <a:gd name="T60" fmla="*/ 2830 w 3100"/>
                                <a:gd name="T61" fmla="*/ 170 h 275"/>
                                <a:gd name="T62" fmla="*/ 2696 w 3100"/>
                                <a:gd name="T63" fmla="*/ 190 h 275"/>
                                <a:gd name="T64" fmla="*/ 2566 w 3100"/>
                                <a:gd name="T65" fmla="*/ 205 h 275"/>
                                <a:gd name="T66" fmla="*/ 2441 w 3100"/>
                                <a:gd name="T67" fmla="*/ 215 h 275"/>
                                <a:gd name="T68" fmla="*/ 2316 w 3100"/>
                                <a:gd name="T69" fmla="*/ 220 h 275"/>
                                <a:gd name="T70" fmla="*/ 2191 w 3100"/>
                                <a:gd name="T71" fmla="*/ 220 h 275"/>
                                <a:gd name="T72" fmla="*/ 2072 w 3100"/>
                                <a:gd name="T73" fmla="*/ 220 h 275"/>
                                <a:gd name="T74" fmla="*/ 2072 w 3100"/>
                                <a:gd name="T75" fmla="*/ 220 h 275"/>
                                <a:gd name="T76" fmla="*/ 1902 w 3100"/>
                                <a:gd name="T77" fmla="*/ 205 h 275"/>
                                <a:gd name="T78" fmla="*/ 1722 w 3100"/>
                                <a:gd name="T79" fmla="*/ 185 h 275"/>
                                <a:gd name="T80" fmla="*/ 1528 w 3100"/>
                                <a:gd name="T81" fmla="*/ 155 h 275"/>
                                <a:gd name="T82" fmla="*/ 1313 w 3100"/>
                                <a:gd name="T83" fmla="*/ 110 h 275"/>
                                <a:gd name="T84" fmla="*/ 1313 w 3100"/>
                                <a:gd name="T85" fmla="*/ 110 h 275"/>
                                <a:gd name="T86" fmla="*/ 993 w 3100"/>
                                <a:gd name="T87" fmla="*/ 45 h 275"/>
                                <a:gd name="T88" fmla="*/ 993 w 3100"/>
                                <a:gd name="T89" fmla="*/ 45 h 275"/>
                                <a:gd name="T90" fmla="*/ 824 w 3100"/>
                                <a:gd name="T91" fmla="*/ 20 h 275"/>
                                <a:gd name="T92" fmla="*/ 679 w 3100"/>
                                <a:gd name="T93" fmla="*/ 0 h 275"/>
                                <a:gd name="T94" fmla="*/ 679 w 3100"/>
                                <a:gd name="T95" fmla="*/ 0 h 275"/>
                                <a:gd name="T96" fmla="*/ 594 w 3100"/>
                                <a:gd name="T97" fmla="*/ 0 h 275"/>
                                <a:gd name="T98" fmla="*/ 509 w 3100"/>
                                <a:gd name="T99" fmla="*/ 0 h 275"/>
                                <a:gd name="T100" fmla="*/ 424 w 3100"/>
                                <a:gd name="T101" fmla="*/ 5 h 275"/>
                                <a:gd name="T102" fmla="*/ 339 w 3100"/>
                                <a:gd name="T103" fmla="*/ 15 h 275"/>
                                <a:gd name="T104" fmla="*/ 255 w 3100"/>
                                <a:gd name="T105" fmla="*/ 25 h 275"/>
                                <a:gd name="T106" fmla="*/ 170 w 3100"/>
                                <a:gd name="T107" fmla="*/ 45 h 275"/>
                                <a:gd name="T108" fmla="*/ 90 w 3100"/>
                                <a:gd name="T109" fmla="*/ 65 h 275"/>
                                <a:gd name="T110" fmla="*/ 5 w 3100"/>
                                <a:gd name="T111" fmla="*/ 90 h 275"/>
                                <a:gd name="T112" fmla="*/ 5 w 3100"/>
                                <a:gd name="T113" fmla="*/ 9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00" h="275">
                                  <a:moveTo>
                                    <a:pt x="5" y="90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175" y="115"/>
                                  </a:lnTo>
                                  <a:lnTo>
                                    <a:pt x="354" y="105"/>
                                  </a:lnTo>
                                  <a:lnTo>
                                    <a:pt x="544" y="105"/>
                                  </a:lnTo>
                                  <a:lnTo>
                                    <a:pt x="749" y="115"/>
                                  </a:lnTo>
                                  <a:lnTo>
                                    <a:pt x="1018" y="145"/>
                                  </a:lnTo>
                                  <a:lnTo>
                                    <a:pt x="1503" y="210"/>
                                  </a:lnTo>
                                  <a:lnTo>
                                    <a:pt x="1727" y="235"/>
                                  </a:lnTo>
                                  <a:lnTo>
                                    <a:pt x="1937" y="255"/>
                                  </a:lnTo>
                                  <a:lnTo>
                                    <a:pt x="2122" y="270"/>
                                  </a:lnTo>
                                  <a:lnTo>
                                    <a:pt x="2281" y="275"/>
                                  </a:lnTo>
                                  <a:lnTo>
                                    <a:pt x="2391" y="275"/>
                                  </a:lnTo>
                                  <a:lnTo>
                                    <a:pt x="2496" y="270"/>
                                  </a:lnTo>
                                  <a:lnTo>
                                    <a:pt x="2596" y="260"/>
                                  </a:lnTo>
                                  <a:lnTo>
                                    <a:pt x="2701" y="250"/>
                                  </a:lnTo>
                                  <a:lnTo>
                                    <a:pt x="2800" y="235"/>
                                  </a:lnTo>
                                  <a:lnTo>
                                    <a:pt x="2900" y="215"/>
                                  </a:lnTo>
                                  <a:lnTo>
                                    <a:pt x="2995" y="195"/>
                                  </a:lnTo>
                                  <a:lnTo>
                                    <a:pt x="3095" y="170"/>
                                  </a:lnTo>
                                  <a:lnTo>
                                    <a:pt x="3100" y="120"/>
                                  </a:lnTo>
                                  <a:lnTo>
                                    <a:pt x="2965" y="150"/>
                                  </a:lnTo>
                                  <a:lnTo>
                                    <a:pt x="2830" y="170"/>
                                  </a:lnTo>
                                  <a:lnTo>
                                    <a:pt x="2696" y="190"/>
                                  </a:lnTo>
                                  <a:lnTo>
                                    <a:pt x="2566" y="205"/>
                                  </a:lnTo>
                                  <a:lnTo>
                                    <a:pt x="2441" y="215"/>
                                  </a:lnTo>
                                  <a:lnTo>
                                    <a:pt x="2316" y="220"/>
                                  </a:lnTo>
                                  <a:lnTo>
                                    <a:pt x="2191" y="220"/>
                                  </a:lnTo>
                                  <a:lnTo>
                                    <a:pt x="2072" y="220"/>
                                  </a:lnTo>
                                  <a:lnTo>
                                    <a:pt x="1902" y="205"/>
                                  </a:lnTo>
                                  <a:lnTo>
                                    <a:pt x="1722" y="185"/>
                                  </a:lnTo>
                                  <a:lnTo>
                                    <a:pt x="1528" y="155"/>
                                  </a:lnTo>
                                  <a:lnTo>
                                    <a:pt x="1313" y="110"/>
                                  </a:lnTo>
                                  <a:lnTo>
                                    <a:pt x="993" y="45"/>
                                  </a:lnTo>
                                  <a:lnTo>
                                    <a:pt x="824" y="2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59" name="Group 2136"/>
                          <wpg:cNvGrpSpPr>
                            <a:grpSpLocks/>
                          </wpg:cNvGrpSpPr>
                          <wpg:grpSpPr bwMode="auto">
                            <a:xfrm>
                              <a:off x="1242" y="7549"/>
                              <a:ext cx="2569" cy="1444"/>
                              <a:chOff x="6312" y="10037"/>
                              <a:chExt cx="2569" cy="1444"/>
                            </a:xfrm>
                          </wpg:grpSpPr>
                          <wps:wsp>
                            <wps:cNvPr id="360" name="Freeform 2137"/>
                            <wps:cNvSpPr>
                              <a:spLocks/>
                            </wps:cNvSpPr>
                            <wps:spPr bwMode="auto">
                              <a:xfrm flipH="1">
                                <a:off x="6312" y="10706"/>
                                <a:ext cx="2398" cy="775"/>
                              </a:xfrm>
                              <a:custGeom>
                                <a:avLst/>
                                <a:gdLst>
                                  <a:gd name="T0" fmla="*/ 2433 w 2433"/>
                                  <a:gd name="T1" fmla="*/ 390 h 775"/>
                                  <a:gd name="T2" fmla="*/ 2428 w 2433"/>
                                  <a:gd name="T3" fmla="*/ 430 h 775"/>
                                  <a:gd name="T4" fmla="*/ 2378 w 2433"/>
                                  <a:gd name="T5" fmla="*/ 505 h 775"/>
                                  <a:gd name="T6" fmla="*/ 2283 w 2433"/>
                                  <a:gd name="T7" fmla="*/ 575 h 775"/>
                                  <a:gd name="T8" fmla="*/ 2153 w 2433"/>
                                  <a:gd name="T9" fmla="*/ 635 h 775"/>
                                  <a:gd name="T10" fmla="*/ 1988 w 2433"/>
                                  <a:gd name="T11" fmla="*/ 685 h 775"/>
                                  <a:gd name="T12" fmla="*/ 1793 w 2433"/>
                                  <a:gd name="T13" fmla="*/ 730 h 775"/>
                                  <a:gd name="T14" fmla="*/ 1579 w 2433"/>
                                  <a:gd name="T15" fmla="*/ 760 h 775"/>
                                  <a:gd name="T16" fmla="*/ 1339 w 2433"/>
                                  <a:gd name="T17" fmla="*/ 775 h 775"/>
                                  <a:gd name="T18" fmla="*/ 1214 w 2433"/>
                                  <a:gd name="T19" fmla="*/ 775 h 775"/>
                                  <a:gd name="T20" fmla="*/ 969 w 2433"/>
                                  <a:gd name="T21" fmla="*/ 770 h 775"/>
                                  <a:gd name="T22" fmla="*/ 744 w 2433"/>
                                  <a:gd name="T23" fmla="*/ 745 h 775"/>
                                  <a:gd name="T24" fmla="*/ 534 w 2433"/>
                                  <a:gd name="T25" fmla="*/ 710 h 775"/>
                                  <a:gd name="T26" fmla="*/ 354 w 2433"/>
                                  <a:gd name="T27" fmla="*/ 660 h 775"/>
                                  <a:gd name="T28" fmla="*/ 204 w 2433"/>
                                  <a:gd name="T29" fmla="*/ 605 h 775"/>
                                  <a:gd name="T30" fmla="*/ 94 w 2433"/>
                                  <a:gd name="T31" fmla="*/ 540 h 775"/>
                                  <a:gd name="T32" fmla="*/ 25 w 2433"/>
                                  <a:gd name="T33" fmla="*/ 465 h 775"/>
                                  <a:gd name="T34" fmla="*/ 0 w 2433"/>
                                  <a:gd name="T35" fmla="*/ 410 h 775"/>
                                  <a:gd name="T36" fmla="*/ 0 w 2433"/>
                                  <a:gd name="T37" fmla="*/ 390 h 775"/>
                                  <a:gd name="T38" fmla="*/ 5 w 2433"/>
                                  <a:gd name="T39" fmla="*/ 350 h 775"/>
                                  <a:gd name="T40" fmla="*/ 55 w 2433"/>
                                  <a:gd name="T41" fmla="*/ 275 h 775"/>
                                  <a:gd name="T42" fmla="*/ 144 w 2433"/>
                                  <a:gd name="T43" fmla="*/ 205 h 775"/>
                                  <a:gd name="T44" fmla="*/ 274 w 2433"/>
                                  <a:gd name="T45" fmla="*/ 140 h 775"/>
                                  <a:gd name="T46" fmla="*/ 439 w 2433"/>
                                  <a:gd name="T47" fmla="*/ 90 h 775"/>
                                  <a:gd name="T48" fmla="*/ 634 w 2433"/>
                                  <a:gd name="T49" fmla="*/ 45 h 775"/>
                                  <a:gd name="T50" fmla="*/ 854 w 2433"/>
                                  <a:gd name="T51" fmla="*/ 20 h 775"/>
                                  <a:gd name="T52" fmla="*/ 1089 w 2433"/>
                                  <a:gd name="T53" fmla="*/ 5 h 775"/>
                                  <a:gd name="T54" fmla="*/ 1214 w 2433"/>
                                  <a:gd name="T55" fmla="*/ 0 h 775"/>
                                  <a:gd name="T56" fmla="*/ 1459 w 2433"/>
                                  <a:gd name="T57" fmla="*/ 10 h 775"/>
                                  <a:gd name="T58" fmla="*/ 1688 w 2433"/>
                                  <a:gd name="T59" fmla="*/ 30 h 775"/>
                                  <a:gd name="T60" fmla="*/ 1893 w 2433"/>
                                  <a:gd name="T61" fmla="*/ 65 h 775"/>
                                  <a:gd name="T62" fmla="*/ 2073 w 2433"/>
                                  <a:gd name="T63" fmla="*/ 115 h 775"/>
                                  <a:gd name="T64" fmla="*/ 2223 w 2433"/>
                                  <a:gd name="T65" fmla="*/ 170 h 775"/>
                                  <a:gd name="T66" fmla="*/ 2338 w 2433"/>
                                  <a:gd name="T67" fmla="*/ 235 h 775"/>
                                  <a:gd name="T68" fmla="*/ 2408 w 2433"/>
                                  <a:gd name="T69" fmla="*/ 310 h 775"/>
                                  <a:gd name="T70" fmla="*/ 2428 w 2433"/>
                                  <a:gd name="T71" fmla="*/ 370 h 775"/>
                                  <a:gd name="T72" fmla="*/ 2433 w 2433"/>
                                  <a:gd name="T73" fmla="*/ 390 h 7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2433" h="775">
                                    <a:moveTo>
                                      <a:pt x="2433" y="390"/>
                                    </a:moveTo>
                                    <a:lnTo>
                                      <a:pt x="2433" y="390"/>
                                    </a:lnTo>
                                    <a:lnTo>
                                      <a:pt x="2428" y="410"/>
                                    </a:lnTo>
                                    <a:lnTo>
                                      <a:pt x="2428" y="430"/>
                                    </a:lnTo>
                                    <a:lnTo>
                                      <a:pt x="2408" y="465"/>
                                    </a:lnTo>
                                    <a:lnTo>
                                      <a:pt x="2378" y="505"/>
                                    </a:lnTo>
                                    <a:lnTo>
                                      <a:pt x="2338" y="540"/>
                                    </a:lnTo>
                                    <a:lnTo>
                                      <a:pt x="2283" y="575"/>
                                    </a:lnTo>
                                    <a:lnTo>
                                      <a:pt x="2223" y="605"/>
                                    </a:lnTo>
                                    <a:lnTo>
                                      <a:pt x="2153" y="635"/>
                                    </a:lnTo>
                                    <a:lnTo>
                                      <a:pt x="2073" y="660"/>
                                    </a:lnTo>
                                    <a:lnTo>
                                      <a:pt x="1988" y="685"/>
                                    </a:lnTo>
                                    <a:lnTo>
                                      <a:pt x="1893" y="710"/>
                                    </a:lnTo>
                                    <a:lnTo>
                                      <a:pt x="1793" y="730"/>
                                    </a:lnTo>
                                    <a:lnTo>
                                      <a:pt x="1688" y="745"/>
                                    </a:lnTo>
                                    <a:lnTo>
                                      <a:pt x="1579" y="760"/>
                                    </a:lnTo>
                                    <a:lnTo>
                                      <a:pt x="1459" y="770"/>
                                    </a:lnTo>
                                    <a:lnTo>
                                      <a:pt x="1339" y="775"/>
                                    </a:lnTo>
                                    <a:lnTo>
                                      <a:pt x="1214" y="775"/>
                                    </a:lnTo>
                                    <a:lnTo>
                                      <a:pt x="1214" y="775"/>
                                    </a:lnTo>
                                    <a:lnTo>
                                      <a:pt x="1089" y="775"/>
                                    </a:lnTo>
                                    <a:lnTo>
                                      <a:pt x="969" y="770"/>
                                    </a:lnTo>
                                    <a:lnTo>
                                      <a:pt x="854" y="760"/>
                                    </a:lnTo>
                                    <a:lnTo>
                                      <a:pt x="744" y="745"/>
                                    </a:lnTo>
                                    <a:lnTo>
                                      <a:pt x="634" y="730"/>
                                    </a:lnTo>
                                    <a:lnTo>
                                      <a:pt x="534" y="710"/>
                                    </a:lnTo>
                                    <a:lnTo>
                                      <a:pt x="439" y="685"/>
                                    </a:lnTo>
                                    <a:lnTo>
                                      <a:pt x="354" y="660"/>
                                    </a:lnTo>
                                    <a:lnTo>
                                      <a:pt x="274" y="635"/>
                                    </a:lnTo>
                                    <a:lnTo>
                                      <a:pt x="204" y="605"/>
                                    </a:lnTo>
                                    <a:lnTo>
                                      <a:pt x="144" y="575"/>
                                    </a:lnTo>
                                    <a:lnTo>
                                      <a:pt x="94" y="540"/>
                                    </a:lnTo>
                                    <a:lnTo>
                                      <a:pt x="55" y="505"/>
                                    </a:lnTo>
                                    <a:lnTo>
                                      <a:pt x="25" y="465"/>
                                    </a:lnTo>
                                    <a:lnTo>
                                      <a:pt x="5" y="430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0" y="390"/>
                                    </a:lnTo>
                                    <a:lnTo>
                                      <a:pt x="0" y="390"/>
                                    </a:lnTo>
                                    <a:lnTo>
                                      <a:pt x="0" y="370"/>
                                    </a:lnTo>
                                    <a:lnTo>
                                      <a:pt x="5" y="350"/>
                                    </a:lnTo>
                                    <a:lnTo>
                                      <a:pt x="25" y="310"/>
                                    </a:lnTo>
                                    <a:lnTo>
                                      <a:pt x="55" y="275"/>
                                    </a:lnTo>
                                    <a:lnTo>
                                      <a:pt x="94" y="235"/>
                                    </a:lnTo>
                                    <a:lnTo>
                                      <a:pt x="144" y="205"/>
                                    </a:lnTo>
                                    <a:lnTo>
                                      <a:pt x="204" y="170"/>
                                    </a:lnTo>
                                    <a:lnTo>
                                      <a:pt x="274" y="140"/>
                                    </a:lnTo>
                                    <a:lnTo>
                                      <a:pt x="354" y="115"/>
                                    </a:lnTo>
                                    <a:lnTo>
                                      <a:pt x="439" y="90"/>
                                    </a:lnTo>
                                    <a:lnTo>
                                      <a:pt x="534" y="65"/>
                                    </a:lnTo>
                                    <a:lnTo>
                                      <a:pt x="634" y="45"/>
                                    </a:lnTo>
                                    <a:lnTo>
                                      <a:pt x="744" y="30"/>
                                    </a:lnTo>
                                    <a:lnTo>
                                      <a:pt x="854" y="20"/>
                                    </a:lnTo>
                                    <a:lnTo>
                                      <a:pt x="969" y="10"/>
                                    </a:lnTo>
                                    <a:lnTo>
                                      <a:pt x="1089" y="5"/>
                                    </a:lnTo>
                                    <a:lnTo>
                                      <a:pt x="1214" y="0"/>
                                    </a:lnTo>
                                    <a:lnTo>
                                      <a:pt x="1214" y="0"/>
                                    </a:lnTo>
                                    <a:lnTo>
                                      <a:pt x="1339" y="5"/>
                                    </a:lnTo>
                                    <a:lnTo>
                                      <a:pt x="1459" y="10"/>
                                    </a:lnTo>
                                    <a:lnTo>
                                      <a:pt x="1579" y="20"/>
                                    </a:lnTo>
                                    <a:lnTo>
                                      <a:pt x="1688" y="30"/>
                                    </a:lnTo>
                                    <a:lnTo>
                                      <a:pt x="1793" y="45"/>
                                    </a:lnTo>
                                    <a:lnTo>
                                      <a:pt x="1893" y="65"/>
                                    </a:lnTo>
                                    <a:lnTo>
                                      <a:pt x="1988" y="90"/>
                                    </a:lnTo>
                                    <a:lnTo>
                                      <a:pt x="2073" y="115"/>
                                    </a:lnTo>
                                    <a:lnTo>
                                      <a:pt x="2153" y="140"/>
                                    </a:lnTo>
                                    <a:lnTo>
                                      <a:pt x="2223" y="170"/>
                                    </a:lnTo>
                                    <a:lnTo>
                                      <a:pt x="2283" y="205"/>
                                    </a:lnTo>
                                    <a:lnTo>
                                      <a:pt x="2338" y="235"/>
                                    </a:lnTo>
                                    <a:lnTo>
                                      <a:pt x="2378" y="275"/>
                                    </a:lnTo>
                                    <a:lnTo>
                                      <a:pt x="2408" y="310"/>
                                    </a:lnTo>
                                    <a:lnTo>
                                      <a:pt x="2428" y="350"/>
                                    </a:lnTo>
                                    <a:lnTo>
                                      <a:pt x="2428" y="370"/>
                                    </a:lnTo>
                                    <a:lnTo>
                                      <a:pt x="2433" y="390"/>
                                    </a:lnTo>
                                    <a:lnTo>
                                      <a:pt x="2433" y="3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1" name="Freeform 2138"/>
                            <wps:cNvSpPr>
                              <a:spLocks/>
                            </wps:cNvSpPr>
                            <wps:spPr bwMode="auto">
                              <a:xfrm flipH="1">
                                <a:off x="6509" y="10776"/>
                                <a:ext cx="2005" cy="635"/>
                              </a:xfrm>
                              <a:custGeom>
                                <a:avLst/>
                                <a:gdLst>
                                  <a:gd name="T0" fmla="*/ 2034 w 2034"/>
                                  <a:gd name="T1" fmla="*/ 320 h 635"/>
                                  <a:gd name="T2" fmla="*/ 2014 w 2034"/>
                                  <a:gd name="T3" fmla="*/ 380 h 635"/>
                                  <a:gd name="T4" fmla="*/ 1954 w 2034"/>
                                  <a:gd name="T5" fmla="*/ 440 h 635"/>
                                  <a:gd name="T6" fmla="*/ 1859 w 2034"/>
                                  <a:gd name="T7" fmla="*/ 495 h 635"/>
                                  <a:gd name="T8" fmla="*/ 1734 w 2034"/>
                                  <a:gd name="T9" fmla="*/ 545 h 635"/>
                                  <a:gd name="T10" fmla="*/ 1584 w 2034"/>
                                  <a:gd name="T11" fmla="*/ 580 h 635"/>
                                  <a:gd name="T12" fmla="*/ 1415 w 2034"/>
                                  <a:gd name="T13" fmla="*/ 610 h 635"/>
                                  <a:gd name="T14" fmla="*/ 1220 w 2034"/>
                                  <a:gd name="T15" fmla="*/ 630 h 635"/>
                                  <a:gd name="T16" fmla="*/ 1015 w 2034"/>
                                  <a:gd name="T17" fmla="*/ 635 h 635"/>
                                  <a:gd name="T18" fmla="*/ 910 w 2034"/>
                                  <a:gd name="T19" fmla="*/ 635 h 635"/>
                                  <a:gd name="T20" fmla="*/ 715 w 2034"/>
                                  <a:gd name="T21" fmla="*/ 620 h 635"/>
                                  <a:gd name="T22" fmla="*/ 530 w 2034"/>
                                  <a:gd name="T23" fmla="*/ 595 h 635"/>
                                  <a:gd name="T24" fmla="*/ 370 w 2034"/>
                                  <a:gd name="T25" fmla="*/ 565 h 635"/>
                                  <a:gd name="T26" fmla="*/ 230 w 2034"/>
                                  <a:gd name="T27" fmla="*/ 520 h 635"/>
                                  <a:gd name="T28" fmla="*/ 120 w 2034"/>
                                  <a:gd name="T29" fmla="*/ 470 h 635"/>
                                  <a:gd name="T30" fmla="*/ 45 w 2034"/>
                                  <a:gd name="T31" fmla="*/ 415 h 635"/>
                                  <a:gd name="T32" fmla="*/ 5 w 2034"/>
                                  <a:gd name="T33" fmla="*/ 350 h 635"/>
                                  <a:gd name="T34" fmla="*/ 0 w 2034"/>
                                  <a:gd name="T35" fmla="*/ 320 h 635"/>
                                  <a:gd name="T36" fmla="*/ 20 w 2034"/>
                                  <a:gd name="T37" fmla="*/ 255 h 635"/>
                                  <a:gd name="T38" fmla="*/ 80 w 2034"/>
                                  <a:gd name="T39" fmla="*/ 195 h 635"/>
                                  <a:gd name="T40" fmla="*/ 175 w 2034"/>
                                  <a:gd name="T41" fmla="*/ 140 h 635"/>
                                  <a:gd name="T42" fmla="*/ 295 w 2034"/>
                                  <a:gd name="T43" fmla="*/ 95 h 635"/>
                                  <a:gd name="T44" fmla="*/ 450 w 2034"/>
                                  <a:gd name="T45" fmla="*/ 55 h 635"/>
                                  <a:gd name="T46" fmla="*/ 620 w 2034"/>
                                  <a:gd name="T47" fmla="*/ 25 h 635"/>
                                  <a:gd name="T48" fmla="*/ 810 w 2034"/>
                                  <a:gd name="T49" fmla="*/ 10 h 635"/>
                                  <a:gd name="T50" fmla="*/ 1015 w 2034"/>
                                  <a:gd name="T51" fmla="*/ 0 h 635"/>
                                  <a:gd name="T52" fmla="*/ 1120 w 2034"/>
                                  <a:gd name="T53" fmla="*/ 5 h 635"/>
                                  <a:gd name="T54" fmla="*/ 1320 w 2034"/>
                                  <a:gd name="T55" fmla="*/ 15 h 635"/>
                                  <a:gd name="T56" fmla="*/ 1499 w 2034"/>
                                  <a:gd name="T57" fmla="*/ 40 h 635"/>
                                  <a:gd name="T58" fmla="*/ 1664 w 2034"/>
                                  <a:gd name="T59" fmla="*/ 75 h 635"/>
                                  <a:gd name="T60" fmla="*/ 1799 w 2034"/>
                                  <a:gd name="T61" fmla="*/ 115 h 635"/>
                                  <a:gd name="T62" fmla="*/ 1909 w 2034"/>
                                  <a:gd name="T63" fmla="*/ 165 h 635"/>
                                  <a:gd name="T64" fmla="*/ 1989 w 2034"/>
                                  <a:gd name="T65" fmla="*/ 225 h 635"/>
                                  <a:gd name="T66" fmla="*/ 2029 w 2034"/>
                                  <a:gd name="T67" fmla="*/ 285 h 635"/>
                                  <a:gd name="T68" fmla="*/ 2034 w 2034"/>
                                  <a:gd name="T69" fmla="*/ 320 h 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2034" h="635">
                                    <a:moveTo>
                                      <a:pt x="2034" y="320"/>
                                    </a:moveTo>
                                    <a:lnTo>
                                      <a:pt x="2034" y="320"/>
                                    </a:lnTo>
                                    <a:lnTo>
                                      <a:pt x="2029" y="350"/>
                                    </a:lnTo>
                                    <a:lnTo>
                                      <a:pt x="2014" y="380"/>
                                    </a:lnTo>
                                    <a:lnTo>
                                      <a:pt x="1989" y="415"/>
                                    </a:lnTo>
                                    <a:lnTo>
                                      <a:pt x="1954" y="440"/>
                                    </a:lnTo>
                                    <a:lnTo>
                                      <a:pt x="1909" y="470"/>
                                    </a:lnTo>
                                    <a:lnTo>
                                      <a:pt x="1859" y="495"/>
                                    </a:lnTo>
                                    <a:lnTo>
                                      <a:pt x="1799" y="520"/>
                                    </a:lnTo>
                                    <a:lnTo>
                                      <a:pt x="1734" y="545"/>
                                    </a:lnTo>
                                    <a:lnTo>
                                      <a:pt x="1664" y="565"/>
                                    </a:lnTo>
                                    <a:lnTo>
                                      <a:pt x="1584" y="580"/>
                                    </a:lnTo>
                                    <a:lnTo>
                                      <a:pt x="1499" y="595"/>
                                    </a:lnTo>
                                    <a:lnTo>
                                      <a:pt x="1415" y="610"/>
                                    </a:lnTo>
                                    <a:lnTo>
                                      <a:pt x="1320" y="620"/>
                                    </a:lnTo>
                                    <a:lnTo>
                                      <a:pt x="1220" y="630"/>
                                    </a:lnTo>
                                    <a:lnTo>
                                      <a:pt x="1120" y="635"/>
                                    </a:lnTo>
                                    <a:lnTo>
                                      <a:pt x="1015" y="635"/>
                                    </a:lnTo>
                                    <a:lnTo>
                                      <a:pt x="1015" y="635"/>
                                    </a:lnTo>
                                    <a:lnTo>
                                      <a:pt x="910" y="635"/>
                                    </a:lnTo>
                                    <a:lnTo>
                                      <a:pt x="810" y="630"/>
                                    </a:lnTo>
                                    <a:lnTo>
                                      <a:pt x="715" y="620"/>
                                    </a:lnTo>
                                    <a:lnTo>
                                      <a:pt x="620" y="610"/>
                                    </a:lnTo>
                                    <a:lnTo>
                                      <a:pt x="530" y="595"/>
                                    </a:lnTo>
                                    <a:lnTo>
                                      <a:pt x="450" y="580"/>
                                    </a:lnTo>
                                    <a:lnTo>
                                      <a:pt x="370" y="565"/>
                                    </a:lnTo>
                                    <a:lnTo>
                                      <a:pt x="295" y="545"/>
                                    </a:lnTo>
                                    <a:lnTo>
                                      <a:pt x="230" y="520"/>
                                    </a:lnTo>
                                    <a:lnTo>
                                      <a:pt x="175" y="495"/>
                                    </a:lnTo>
                                    <a:lnTo>
                                      <a:pt x="120" y="470"/>
                                    </a:lnTo>
                                    <a:lnTo>
                                      <a:pt x="80" y="440"/>
                                    </a:lnTo>
                                    <a:lnTo>
                                      <a:pt x="45" y="415"/>
                                    </a:lnTo>
                                    <a:lnTo>
                                      <a:pt x="20" y="380"/>
                                    </a:lnTo>
                                    <a:lnTo>
                                      <a:pt x="5" y="350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5" y="285"/>
                                    </a:lnTo>
                                    <a:lnTo>
                                      <a:pt x="20" y="255"/>
                                    </a:lnTo>
                                    <a:lnTo>
                                      <a:pt x="45" y="225"/>
                                    </a:lnTo>
                                    <a:lnTo>
                                      <a:pt x="80" y="195"/>
                                    </a:lnTo>
                                    <a:lnTo>
                                      <a:pt x="120" y="165"/>
                                    </a:lnTo>
                                    <a:lnTo>
                                      <a:pt x="175" y="140"/>
                                    </a:lnTo>
                                    <a:lnTo>
                                      <a:pt x="230" y="115"/>
                                    </a:lnTo>
                                    <a:lnTo>
                                      <a:pt x="295" y="95"/>
                                    </a:lnTo>
                                    <a:lnTo>
                                      <a:pt x="370" y="75"/>
                                    </a:lnTo>
                                    <a:lnTo>
                                      <a:pt x="450" y="55"/>
                                    </a:lnTo>
                                    <a:lnTo>
                                      <a:pt x="530" y="40"/>
                                    </a:lnTo>
                                    <a:lnTo>
                                      <a:pt x="620" y="25"/>
                                    </a:lnTo>
                                    <a:lnTo>
                                      <a:pt x="715" y="15"/>
                                    </a:lnTo>
                                    <a:lnTo>
                                      <a:pt x="810" y="10"/>
                                    </a:lnTo>
                                    <a:lnTo>
                                      <a:pt x="910" y="5"/>
                                    </a:lnTo>
                                    <a:lnTo>
                                      <a:pt x="1015" y="0"/>
                                    </a:lnTo>
                                    <a:lnTo>
                                      <a:pt x="1015" y="0"/>
                                    </a:lnTo>
                                    <a:lnTo>
                                      <a:pt x="1120" y="5"/>
                                    </a:lnTo>
                                    <a:lnTo>
                                      <a:pt x="1220" y="10"/>
                                    </a:lnTo>
                                    <a:lnTo>
                                      <a:pt x="1320" y="15"/>
                                    </a:lnTo>
                                    <a:lnTo>
                                      <a:pt x="1415" y="25"/>
                                    </a:lnTo>
                                    <a:lnTo>
                                      <a:pt x="1499" y="40"/>
                                    </a:lnTo>
                                    <a:lnTo>
                                      <a:pt x="1584" y="55"/>
                                    </a:lnTo>
                                    <a:lnTo>
                                      <a:pt x="1664" y="75"/>
                                    </a:lnTo>
                                    <a:lnTo>
                                      <a:pt x="1734" y="95"/>
                                    </a:lnTo>
                                    <a:lnTo>
                                      <a:pt x="1799" y="115"/>
                                    </a:lnTo>
                                    <a:lnTo>
                                      <a:pt x="1859" y="140"/>
                                    </a:lnTo>
                                    <a:lnTo>
                                      <a:pt x="1909" y="165"/>
                                    </a:lnTo>
                                    <a:lnTo>
                                      <a:pt x="1954" y="195"/>
                                    </a:lnTo>
                                    <a:lnTo>
                                      <a:pt x="1989" y="225"/>
                                    </a:lnTo>
                                    <a:lnTo>
                                      <a:pt x="2014" y="255"/>
                                    </a:lnTo>
                                    <a:lnTo>
                                      <a:pt x="2029" y="285"/>
                                    </a:lnTo>
                                    <a:lnTo>
                                      <a:pt x="2034" y="320"/>
                                    </a:lnTo>
                                    <a:lnTo>
                                      <a:pt x="2034" y="3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2" name="Freeform 2139"/>
                            <wps:cNvSpPr>
                              <a:spLocks/>
                            </wps:cNvSpPr>
                            <wps:spPr bwMode="auto">
                              <a:xfrm flipH="1">
                                <a:off x="6489" y="10037"/>
                                <a:ext cx="729" cy="669"/>
                              </a:xfrm>
                              <a:custGeom>
                                <a:avLst/>
                                <a:gdLst>
                                  <a:gd name="T0" fmla="*/ 584 w 739"/>
                                  <a:gd name="T1" fmla="*/ 0 h 669"/>
                                  <a:gd name="T2" fmla="*/ 584 w 739"/>
                                  <a:gd name="T3" fmla="*/ 0 h 669"/>
                                  <a:gd name="T4" fmla="*/ 529 w 739"/>
                                  <a:gd name="T5" fmla="*/ 15 h 669"/>
                                  <a:gd name="T6" fmla="*/ 469 w 739"/>
                                  <a:gd name="T7" fmla="*/ 35 h 669"/>
                                  <a:gd name="T8" fmla="*/ 409 w 739"/>
                                  <a:gd name="T9" fmla="*/ 65 h 669"/>
                                  <a:gd name="T10" fmla="*/ 349 w 739"/>
                                  <a:gd name="T11" fmla="*/ 105 h 669"/>
                                  <a:gd name="T12" fmla="*/ 349 w 739"/>
                                  <a:gd name="T13" fmla="*/ 105 h 669"/>
                                  <a:gd name="T14" fmla="*/ 284 w 739"/>
                                  <a:gd name="T15" fmla="*/ 155 h 669"/>
                                  <a:gd name="T16" fmla="*/ 229 w 739"/>
                                  <a:gd name="T17" fmla="*/ 210 h 669"/>
                                  <a:gd name="T18" fmla="*/ 174 w 739"/>
                                  <a:gd name="T19" fmla="*/ 270 h 669"/>
                                  <a:gd name="T20" fmla="*/ 130 w 739"/>
                                  <a:gd name="T21" fmla="*/ 340 h 669"/>
                                  <a:gd name="T22" fmla="*/ 90 w 739"/>
                                  <a:gd name="T23" fmla="*/ 410 h 669"/>
                                  <a:gd name="T24" fmla="*/ 55 w 739"/>
                                  <a:gd name="T25" fmla="*/ 490 h 669"/>
                                  <a:gd name="T26" fmla="*/ 25 w 739"/>
                                  <a:gd name="T27" fmla="*/ 575 h 669"/>
                                  <a:gd name="T28" fmla="*/ 0 w 739"/>
                                  <a:gd name="T29" fmla="*/ 669 h 669"/>
                                  <a:gd name="T30" fmla="*/ 0 w 739"/>
                                  <a:gd name="T31" fmla="*/ 669 h 669"/>
                                  <a:gd name="T32" fmla="*/ 25 w 739"/>
                                  <a:gd name="T33" fmla="*/ 625 h 669"/>
                                  <a:gd name="T34" fmla="*/ 50 w 739"/>
                                  <a:gd name="T35" fmla="*/ 590 h 669"/>
                                  <a:gd name="T36" fmla="*/ 80 w 739"/>
                                  <a:gd name="T37" fmla="*/ 555 h 669"/>
                                  <a:gd name="T38" fmla="*/ 110 w 739"/>
                                  <a:gd name="T39" fmla="*/ 520 h 669"/>
                                  <a:gd name="T40" fmla="*/ 144 w 739"/>
                                  <a:gd name="T41" fmla="*/ 490 h 669"/>
                                  <a:gd name="T42" fmla="*/ 179 w 739"/>
                                  <a:gd name="T43" fmla="*/ 465 h 669"/>
                                  <a:gd name="T44" fmla="*/ 219 w 739"/>
                                  <a:gd name="T45" fmla="*/ 440 h 669"/>
                                  <a:gd name="T46" fmla="*/ 259 w 739"/>
                                  <a:gd name="T47" fmla="*/ 415 h 669"/>
                                  <a:gd name="T48" fmla="*/ 259 w 739"/>
                                  <a:gd name="T49" fmla="*/ 415 h 669"/>
                                  <a:gd name="T50" fmla="*/ 444 w 739"/>
                                  <a:gd name="T51" fmla="*/ 335 h 669"/>
                                  <a:gd name="T52" fmla="*/ 584 w 739"/>
                                  <a:gd name="T53" fmla="*/ 270 h 669"/>
                                  <a:gd name="T54" fmla="*/ 584 w 739"/>
                                  <a:gd name="T55" fmla="*/ 270 h 669"/>
                                  <a:gd name="T56" fmla="*/ 634 w 739"/>
                                  <a:gd name="T57" fmla="*/ 240 h 669"/>
                                  <a:gd name="T58" fmla="*/ 674 w 739"/>
                                  <a:gd name="T59" fmla="*/ 210 h 669"/>
                                  <a:gd name="T60" fmla="*/ 704 w 739"/>
                                  <a:gd name="T61" fmla="*/ 180 h 669"/>
                                  <a:gd name="T62" fmla="*/ 729 w 739"/>
                                  <a:gd name="T63" fmla="*/ 140 h 669"/>
                                  <a:gd name="T64" fmla="*/ 729 w 739"/>
                                  <a:gd name="T65" fmla="*/ 140 h 669"/>
                                  <a:gd name="T66" fmla="*/ 739 w 739"/>
                                  <a:gd name="T67" fmla="*/ 110 h 669"/>
                                  <a:gd name="T68" fmla="*/ 739 w 739"/>
                                  <a:gd name="T69" fmla="*/ 85 h 669"/>
                                  <a:gd name="T70" fmla="*/ 734 w 739"/>
                                  <a:gd name="T71" fmla="*/ 55 h 669"/>
                                  <a:gd name="T72" fmla="*/ 714 w 739"/>
                                  <a:gd name="T73" fmla="*/ 35 h 669"/>
                                  <a:gd name="T74" fmla="*/ 714 w 739"/>
                                  <a:gd name="T75" fmla="*/ 35 h 669"/>
                                  <a:gd name="T76" fmla="*/ 694 w 739"/>
                                  <a:gd name="T77" fmla="*/ 15 h 669"/>
                                  <a:gd name="T78" fmla="*/ 659 w 739"/>
                                  <a:gd name="T79" fmla="*/ 5 h 669"/>
                                  <a:gd name="T80" fmla="*/ 624 w 739"/>
                                  <a:gd name="T81" fmla="*/ 0 h 669"/>
                                  <a:gd name="T82" fmla="*/ 584 w 739"/>
                                  <a:gd name="T83" fmla="*/ 0 h 669"/>
                                  <a:gd name="T84" fmla="*/ 584 w 739"/>
                                  <a:gd name="T85" fmla="*/ 0 h 6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739" h="669">
                                    <a:moveTo>
                                      <a:pt x="584" y="0"/>
                                    </a:moveTo>
                                    <a:lnTo>
                                      <a:pt x="584" y="0"/>
                                    </a:lnTo>
                                    <a:lnTo>
                                      <a:pt x="529" y="15"/>
                                    </a:lnTo>
                                    <a:lnTo>
                                      <a:pt x="469" y="35"/>
                                    </a:lnTo>
                                    <a:lnTo>
                                      <a:pt x="409" y="65"/>
                                    </a:lnTo>
                                    <a:lnTo>
                                      <a:pt x="349" y="105"/>
                                    </a:lnTo>
                                    <a:lnTo>
                                      <a:pt x="349" y="105"/>
                                    </a:lnTo>
                                    <a:lnTo>
                                      <a:pt x="284" y="155"/>
                                    </a:lnTo>
                                    <a:lnTo>
                                      <a:pt x="229" y="210"/>
                                    </a:lnTo>
                                    <a:lnTo>
                                      <a:pt x="174" y="270"/>
                                    </a:lnTo>
                                    <a:lnTo>
                                      <a:pt x="130" y="340"/>
                                    </a:lnTo>
                                    <a:lnTo>
                                      <a:pt x="90" y="410"/>
                                    </a:lnTo>
                                    <a:lnTo>
                                      <a:pt x="55" y="490"/>
                                    </a:lnTo>
                                    <a:lnTo>
                                      <a:pt x="25" y="575"/>
                                    </a:lnTo>
                                    <a:lnTo>
                                      <a:pt x="0" y="669"/>
                                    </a:lnTo>
                                    <a:lnTo>
                                      <a:pt x="0" y="669"/>
                                    </a:lnTo>
                                    <a:lnTo>
                                      <a:pt x="25" y="625"/>
                                    </a:lnTo>
                                    <a:lnTo>
                                      <a:pt x="50" y="590"/>
                                    </a:lnTo>
                                    <a:lnTo>
                                      <a:pt x="80" y="555"/>
                                    </a:lnTo>
                                    <a:lnTo>
                                      <a:pt x="110" y="520"/>
                                    </a:lnTo>
                                    <a:lnTo>
                                      <a:pt x="144" y="490"/>
                                    </a:lnTo>
                                    <a:lnTo>
                                      <a:pt x="179" y="465"/>
                                    </a:lnTo>
                                    <a:lnTo>
                                      <a:pt x="219" y="440"/>
                                    </a:lnTo>
                                    <a:lnTo>
                                      <a:pt x="259" y="415"/>
                                    </a:lnTo>
                                    <a:lnTo>
                                      <a:pt x="259" y="415"/>
                                    </a:lnTo>
                                    <a:lnTo>
                                      <a:pt x="444" y="335"/>
                                    </a:lnTo>
                                    <a:lnTo>
                                      <a:pt x="584" y="270"/>
                                    </a:lnTo>
                                    <a:lnTo>
                                      <a:pt x="584" y="270"/>
                                    </a:lnTo>
                                    <a:lnTo>
                                      <a:pt x="634" y="240"/>
                                    </a:lnTo>
                                    <a:lnTo>
                                      <a:pt x="674" y="210"/>
                                    </a:lnTo>
                                    <a:lnTo>
                                      <a:pt x="704" y="180"/>
                                    </a:lnTo>
                                    <a:lnTo>
                                      <a:pt x="729" y="140"/>
                                    </a:lnTo>
                                    <a:lnTo>
                                      <a:pt x="729" y="140"/>
                                    </a:lnTo>
                                    <a:lnTo>
                                      <a:pt x="739" y="110"/>
                                    </a:lnTo>
                                    <a:lnTo>
                                      <a:pt x="739" y="85"/>
                                    </a:lnTo>
                                    <a:lnTo>
                                      <a:pt x="734" y="55"/>
                                    </a:lnTo>
                                    <a:lnTo>
                                      <a:pt x="714" y="35"/>
                                    </a:lnTo>
                                    <a:lnTo>
                                      <a:pt x="714" y="35"/>
                                    </a:lnTo>
                                    <a:lnTo>
                                      <a:pt x="694" y="15"/>
                                    </a:lnTo>
                                    <a:lnTo>
                                      <a:pt x="659" y="5"/>
                                    </a:lnTo>
                                    <a:lnTo>
                                      <a:pt x="624" y="0"/>
                                    </a:lnTo>
                                    <a:lnTo>
                                      <a:pt x="584" y="0"/>
                                    </a:lnTo>
                                    <a:lnTo>
                                      <a:pt x="58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3" name="Freeform 2140"/>
                            <wps:cNvSpPr>
                              <a:spLocks/>
                            </wps:cNvSpPr>
                            <wps:spPr bwMode="auto">
                              <a:xfrm flipH="1">
                                <a:off x="7711" y="10127"/>
                                <a:ext cx="433" cy="295"/>
                              </a:xfrm>
                              <a:custGeom>
                                <a:avLst/>
                                <a:gdLst>
                                  <a:gd name="T0" fmla="*/ 235 w 440"/>
                                  <a:gd name="T1" fmla="*/ 45 h 295"/>
                                  <a:gd name="T2" fmla="*/ 235 w 440"/>
                                  <a:gd name="T3" fmla="*/ 45 h 295"/>
                                  <a:gd name="T4" fmla="*/ 160 w 440"/>
                                  <a:gd name="T5" fmla="*/ 15 h 295"/>
                                  <a:gd name="T6" fmla="*/ 130 w 440"/>
                                  <a:gd name="T7" fmla="*/ 10 h 295"/>
                                  <a:gd name="T8" fmla="*/ 95 w 440"/>
                                  <a:gd name="T9" fmla="*/ 0 h 295"/>
                                  <a:gd name="T10" fmla="*/ 95 w 440"/>
                                  <a:gd name="T11" fmla="*/ 0 h 295"/>
                                  <a:gd name="T12" fmla="*/ 70 w 440"/>
                                  <a:gd name="T13" fmla="*/ 0 h 295"/>
                                  <a:gd name="T14" fmla="*/ 50 w 440"/>
                                  <a:gd name="T15" fmla="*/ 5 h 295"/>
                                  <a:gd name="T16" fmla="*/ 30 w 440"/>
                                  <a:gd name="T17" fmla="*/ 10 h 295"/>
                                  <a:gd name="T18" fmla="*/ 15 w 440"/>
                                  <a:gd name="T19" fmla="*/ 15 h 295"/>
                                  <a:gd name="T20" fmla="*/ 15 w 440"/>
                                  <a:gd name="T21" fmla="*/ 15 h 295"/>
                                  <a:gd name="T22" fmla="*/ 5 w 440"/>
                                  <a:gd name="T23" fmla="*/ 25 h 295"/>
                                  <a:gd name="T24" fmla="*/ 0 w 440"/>
                                  <a:gd name="T25" fmla="*/ 40 h 295"/>
                                  <a:gd name="T26" fmla="*/ 5 w 440"/>
                                  <a:gd name="T27" fmla="*/ 50 h 295"/>
                                  <a:gd name="T28" fmla="*/ 10 w 440"/>
                                  <a:gd name="T29" fmla="*/ 65 h 295"/>
                                  <a:gd name="T30" fmla="*/ 10 w 440"/>
                                  <a:gd name="T31" fmla="*/ 65 h 295"/>
                                  <a:gd name="T32" fmla="*/ 25 w 440"/>
                                  <a:gd name="T33" fmla="*/ 80 h 295"/>
                                  <a:gd name="T34" fmla="*/ 40 w 440"/>
                                  <a:gd name="T35" fmla="*/ 95 h 295"/>
                                  <a:gd name="T36" fmla="*/ 65 w 440"/>
                                  <a:gd name="T37" fmla="*/ 110 h 295"/>
                                  <a:gd name="T38" fmla="*/ 95 w 440"/>
                                  <a:gd name="T39" fmla="*/ 120 h 295"/>
                                  <a:gd name="T40" fmla="*/ 95 w 440"/>
                                  <a:gd name="T41" fmla="*/ 120 h 295"/>
                                  <a:gd name="T42" fmla="*/ 290 w 440"/>
                                  <a:gd name="T43" fmla="*/ 185 h 295"/>
                                  <a:gd name="T44" fmla="*/ 290 w 440"/>
                                  <a:gd name="T45" fmla="*/ 185 h 295"/>
                                  <a:gd name="T46" fmla="*/ 335 w 440"/>
                                  <a:gd name="T47" fmla="*/ 205 h 295"/>
                                  <a:gd name="T48" fmla="*/ 375 w 440"/>
                                  <a:gd name="T49" fmla="*/ 230 h 295"/>
                                  <a:gd name="T50" fmla="*/ 410 w 440"/>
                                  <a:gd name="T51" fmla="*/ 260 h 295"/>
                                  <a:gd name="T52" fmla="*/ 440 w 440"/>
                                  <a:gd name="T53" fmla="*/ 295 h 295"/>
                                  <a:gd name="T54" fmla="*/ 440 w 440"/>
                                  <a:gd name="T55" fmla="*/ 295 h 295"/>
                                  <a:gd name="T56" fmla="*/ 430 w 440"/>
                                  <a:gd name="T57" fmla="*/ 255 h 295"/>
                                  <a:gd name="T58" fmla="*/ 410 w 440"/>
                                  <a:gd name="T59" fmla="*/ 215 h 295"/>
                                  <a:gd name="T60" fmla="*/ 390 w 440"/>
                                  <a:gd name="T61" fmla="*/ 180 h 295"/>
                                  <a:gd name="T62" fmla="*/ 365 w 440"/>
                                  <a:gd name="T63" fmla="*/ 150 h 295"/>
                                  <a:gd name="T64" fmla="*/ 335 w 440"/>
                                  <a:gd name="T65" fmla="*/ 120 h 295"/>
                                  <a:gd name="T66" fmla="*/ 305 w 440"/>
                                  <a:gd name="T67" fmla="*/ 95 h 295"/>
                                  <a:gd name="T68" fmla="*/ 270 w 440"/>
                                  <a:gd name="T69" fmla="*/ 70 h 295"/>
                                  <a:gd name="T70" fmla="*/ 235 w 440"/>
                                  <a:gd name="T71" fmla="*/ 45 h 295"/>
                                  <a:gd name="T72" fmla="*/ 235 w 440"/>
                                  <a:gd name="T73" fmla="*/ 45 h 2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440" h="295">
                                    <a:moveTo>
                                      <a:pt x="235" y="45"/>
                                    </a:moveTo>
                                    <a:lnTo>
                                      <a:pt x="235" y="45"/>
                                    </a:lnTo>
                                    <a:lnTo>
                                      <a:pt x="160" y="15"/>
                                    </a:lnTo>
                                    <a:lnTo>
                                      <a:pt x="130" y="10"/>
                                    </a:lnTo>
                                    <a:lnTo>
                                      <a:pt x="95" y="0"/>
                                    </a:lnTo>
                                    <a:lnTo>
                                      <a:pt x="95" y="0"/>
                                    </a:lnTo>
                                    <a:lnTo>
                                      <a:pt x="70" y="0"/>
                                    </a:lnTo>
                                    <a:lnTo>
                                      <a:pt x="50" y="5"/>
                                    </a:lnTo>
                                    <a:lnTo>
                                      <a:pt x="30" y="10"/>
                                    </a:lnTo>
                                    <a:lnTo>
                                      <a:pt x="15" y="15"/>
                                    </a:lnTo>
                                    <a:lnTo>
                                      <a:pt x="15" y="15"/>
                                    </a:lnTo>
                                    <a:lnTo>
                                      <a:pt x="5" y="25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5" y="50"/>
                                    </a:lnTo>
                                    <a:lnTo>
                                      <a:pt x="10" y="65"/>
                                    </a:lnTo>
                                    <a:lnTo>
                                      <a:pt x="10" y="65"/>
                                    </a:lnTo>
                                    <a:lnTo>
                                      <a:pt x="25" y="80"/>
                                    </a:lnTo>
                                    <a:lnTo>
                                      <a:pt x="40" y="95"/>
                                    </a:lnTo>
                                    <a:lnTo>
                                      <a:pt x="65" y="110"/>
                                    </a:lnTo>
                                    <a:lnTo>
                                      <a:pt x="95" y="120"/>
                                    </a:lnTo>
                                    <a:lnTo>
                                      <a:pt x="95" y="120"/>
                                    </a:lnTo>
                                    <a:lnTo>
                                      <a:pt x="290" y="185"/>
                                    </a:lnTo>
                                    <a:lnTo>
                                      <a:pt x="290" y="185"/>
                                    </a:lnTo>
                                    <a:lnTo>
                                      <a:pt x="335" y="205"/>
                                    </a:lnTo>
                                    <a:lnTo>
                                      <a:pt x="375" y="230"/>
                                    </a:lnTo>
                                    <a:lnTo>
                                      <a:pt x="410" y="260"/>
                                    </a:lnTo>
                                    <a:lnTo>
                                      <a:pt x="440" y="295"/>
                                    </a:lnTo>
                                    <a:lnTo>
                                      <a:pt x="440" y="295"/>
                                    </a:lnTo>
                                    <a:lnTo>
                                      <a:pt x="430" y="255"/>
                                    </a:lnTo>
                                    <a:lnTo>
                                      <a:pt x="410" y="215"/>
                                    </a:lnTo>
                                    <a:lnTo>
                                      <a:pt x="390" y="180"/>
                                    </a:lnTo>
                                    <a:lnTo>
                                      <a:pt x="365" y="150"/>
                                    </a:lnTo>
                                    <a:lnTo>
                                      <a:pt x="335" y="120"/>
                                    </a:lnTo>
                                    <a:lnTo>
                                      <a:pt x="305" y="95"/>
                                    </a:lnTo>
                                    <a:lnTo>
                                      <a:pt x="270" y="70"/>
                                    </a:lnTo>
                                    <a:lnTo>
                                      <a:pt x="235" y="45"/>
                                    </a:lnTo>
                                    <a:lnTo>
                                      <a:pt x="235" y="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4" name="Freeform 2141"/>
                            <wps:cNvSpPr>
                              <a:spLocks noEditPoints="1"/>
                            </wps:cNvSpPr>
                            <wps:spPr bwMode="auto">
                              <a:xfrm flipH="1">
                                <a:off x="7012" y="10936"/>
                                <a:ext cx="753" cy="270"/>
                              </a:xfrm>
                              <a:custGeom>
                                <a:avLst/>
                                <a:gdLst>
                                  <a:gd name="T0" fmla="*/ 315 w 764"/>
                                  <a:gd name="T1" fmla="*/ 65 h 270"/>
                                  <a:gd name="T2" fmla="*/ 420 w 764"/>
                                  <a:gd name="T3" fmla="*/ 85 h 270"/>
                                  <a:gd name="T4" fmla="*/ 435 w 764"/>
                                  <a:gd name="T5" fmla="*/ 95 h 270"/>
                                  <a:gd name="T6" fmla="*/ 460 w 764"/>
                                  <a:gd name="T7" fmla="*/ 115 h 270"/>
                                  <a:gd name="T8" fmla="*/ 460 w 764"/>
                                  <a:gd name="T9" fmla="*/ 130 h 270"/>
                                  <a:gd name="T10" fmla="*/ 450 w 764"/>
                                  <a:gd name="T11" fmla="*/ 150 h 270"/>
                                  <a:gd name="T12" fmla="*/ 420 w 764"/>
                                  <a:gd name="T13" fmla="*/ 170 h 270"/>
                                  <a:gd name="T14" fmla="*/ 375 w 764"/>
                                  <a:gd name="T15" fmla="*/ 185 h 270"/>
                                  <a:gd name="T16" fmla="*/ 315 w 764"/>
                                  <a:gd name="T17" fmla="*/ 190 h 270"/>
                                  <a:gd name="T18" fmla="*/ 215 w 764"/>
                                  <a:gd name="T19" fmla="*/ 170 h 270"/>
                                  <a:gd name="T20" fmla="*/ 200 w 764"/>
                                  <a:gd name="T21" fmla="*/ 160 h 270"/>
                                  <a:gd name="T22" fmla="*/ 175 w 764"/>
                                  <a:gd name="T23" fmla="*/ 140 h 270"/>
                                  <a:gd name="T24" fmla="*/ 175 w 764"/>
                                  <a:gd name="T25" fmla="*/ 130 h 270"/>
                                  <a:gd name="T26" fmla="*/ 185 w 764"/>
                                  <a:gd name="T27" fmla="*/ 105 h 270"/>
                                  <a:gd name="T28" fmla="*/ 215 w 764"/>
                                  <a:gd name="T29" fmla="*/ 85 h 270"/>
                                  <a:gd name="T30" fmla="*/ 260 w 764"/>
                                  <a:gd name="T31" fmla="*/ 70 h 270"/>
                                  <a:gd name="T32" fmla="*/ 315 w 764"/>
                                  <a:gd name="T33" fmla="*/ 65 h 270"/>
                                  <a:gd name="T34" fmla="*/ 650 w 764"/>
                                  <a:gd name="T35" fmla="*/ 40 h 270"/>
                                  <a:gd name="T36" fmla="*/ 525 w 764"/>
                                  <a:gd name="T37" fmla="*/ 10 h 270"/>
                                  <a:gd name="T38" fmla="*/ 380 w 764"/>
                                  <a:gd name="T39" fmla="*/ 0 h 270"/>
                                  <a:gd name="T40" fmla="*/ 305 w 764"/>
                                  <a:gd name="T41" fmla="*/ 5 h 270"/>
                                  <a:gd name="T42" fmla="*/ 170 w 764"/>
                                  <a:gd name="T43" fmla="*/ 25 h 270"/>
                                  <a:gd name="T44" fmla="*/ 110 w 764"/>
                                  <a:gd name="T45" fmla="*/ 40 h 270"/>
                                  <a:gd name="T46" fmla="*/ 25 w 764"/>
                                  <a:gd name="T47" fmla="*/ 85 h 270"/>
                                  <a:gd name="T48" fmla="*/ 5 w 764"/>
                                  <a:gd name="T49" fmla="*/ 110 h 270"/>
                                  <a:gd name="T50" fmla="*/ 0 w 764"/>
                                  <a:gd name="T51" fmla="*/ 135 h 270"/>
                                  <a:gd name="T52" fmla="*/ 0 w 764"/>
                                  <a:gd name="T53" fmla="*/ 150 h 270"/>
                                  <a:gd name="T54" fmla="*/ 25 w 764"/>
                                  <a:gd name="T55" fmla="*/ 190 h 270"/>
                                  <a:gd name="T56" fmla="*/ 110 w 764"/>
                                  <a:gd name="T57" fmla="*/ 230 h 270"/>
                                  <a:gd name="T58" fmla="*/ 170 w 764"/>
                                  <a:gd name="T59" fmla="*/ 250 h 270"/>
                                  <a:gd name="T60" fmla="*/ 305 w 764"/>
                                  <a:gd name="T61" fmla="*/ 270 h 270"/>
                                  <a:gd name="T62" fmla="*/ 380 w 764"/>
                                  <a:gd name="T63" fmla="*/ 270 h 270"/>
                                  <a:gd name="T64" fmla="*/ 525 w 764"/>
                                  <a:gd name="T65" fmla="*/ 260 h 270"/>
                                  <a:gd name="T66" fmla="*/ 650 w 764"/>
                                  <a:gd name="T67" fmla="*/ 230 h 270"/>
                                  <a:gd name="T68" fmla="*/ 699 w 764"/>
                                  <a:gd name="T69" fmla="*/ 210 h 270"/>
                                  <a:gd name="T70" fmla="*/ 754 w 764"/>
                                  <a:gd name="T71" fmla="*/ 165 h 270"/>
                                  <a:gd name="T72" fmla="*/ 764 w 764"/>
                                  <a:gd name="T73" fmla="*/ 135 h 270"/>
                                  <a:gd name="T74" fmla="*/ 759 w 764"/>
                                  <a:gd name="T75" fmla="*/ 125 h 270"/>
                                  <a:gd name="T76" fmla="*/ 744 w 764"/>
                                  <a:gd name="T77" fmla="*/ 95 h 270"/>
                                  <a:gd name="T78" fmla="*/ 699 w 764"/>
                                  <a:gd name="T79" fmla="*/ 60 h 270"/>
                                  <a:gd name="T80" fmla="*/ 650 w 764"/>
                                  <a:gd name="T81" fmla="*/ 40 h 2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764" h="270">
                                    <a:moveTo>
                                      <a:pt x="315" y="65"/>
                                    </a:moveTo>
                                    <a:lnTo>
                                      <a:pt x="315" y="65"/>
                                    </a:lnTo>
                                    <a:lnTo>
                                      <a:pt x="375" y="70"/>
                                    </a:lnTo>
                                    <a:lnTo>
                                      <a:pt x="420" y="85"/>
                                    </a:lnTo>
                                    <a:lnTo>
                                      <a:pt x="420" y="85"/>
                                    </a:lnTo>
                                    <a:lnTo>
                                      <a:pt x="435" y="95"/>
                                    </a:lnTo>
                                    <a:lnTo>
                                      <a:pt x="450" y="105"/>
                                    </a:lnTo>
                                    <a:lnTo>
                                      <a:pt x="460" y="115"/>
                                    </a:lnTo>
                                    <a:lnTo>
                                      <a:pt x="460" y="130"/>
                                    </a:lnTo>
                                    <a:lnTo>
                                      <a:pt x="460" y="130"/>
                                    </a:lnTo>
                                    <a:lnTo>
                                      <a:pt x="460" y="140"/>
                                    </a:lnTo>
                                    <a:lnTo>
                                      <a:pt x="450" y="150"/>
                                    </a:lnTo>
                                    <a:lnTo>
                                      <a:pt x="435" y="160"/>
                                    </a:lnTo>
                                    <a:lnTo>
                                      <a:pt x="420" y="170"/>
                                    </a:lnTo>
                                    <a:lnTo>
                                      <a:pt x="420" y="170"/>
                                    </a:lnTo>
                                    <a:lnTo>
                                      <a:pt x="375" y="185"/>
                                    </a:lnTo>
                                    <a:lnTo>
                                      <a:pt x="315" y="190"/>
                                    </a:lnTo>
                                    <a:lnTo>
                                      <a:pt x="315" y="190"/>
                                    </a:lnTo>
                                    <a:lnTo>
                                      <a:pt x="260" y="185"/>
                                    </a:lnTo>
                                    <a:lnTo>
                                      <a:pt x="215" y="170"/>
                                    </a:lnTo>
                                    <a:lnTo>
                                      <a:pt x="215" y="170"/>
                                    </a:lnTo>
                                    <a:lnTo>
                                      <a:pt x="200" y="160"/>
                                    </a:lnTo>
                                    <a:lnTo>
                                      <a:pt x="185" y="150"/>
                                    </a:lnTo>
                                    <a:lnTo>
                                      <a:pt x="175" y="140"/>
                                    </a:lnTo>
                                    <a:lnTo>
                                      <a:pt x="175" y="130"/>
                                    </a:lnTo>
                                    <a:lnTo>
                                      <a:pt x="175" y="130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185" y="105"/>
                                    </a:lnTo>
                                    <a:lnTo>
                                      <a:pt x="200" y="95"/>
                                    </a:lnTo>
                                    <a:lnTo>
                                      <a:pt x="215" y="85"/>
                                    </a:lnTo>
                                    <a:lnTo>
                                      <a:pt x="215" y="85"/>
                                    </a:lnTo>
                                    <a:lnTo>
                                      <a:pt x="260" y="70"/>
                                    </a:lnTo>
                                    <a:lnTo>
                                      <a:pt x="315" y="65"/>
                                    </a:lnTo>
                                    <a:lnTo>
                                      <a:pt x="315" y="65"/>
                                    </a:lnTo>
                                    <a:close/>
                                    <a:moveTo>
                                      <a:pt x="650" y="40"/>
                                    </a:moveTo>
                                    <a:lnTo>
                                      <a:pt x="650" y="40"/>
                                    </a:lnTo>
                                    <a:lnTo>
                                      <a:pt x="590" y="25"/>
                                    </a:lnTo>
                                    <a:lnTo>
                                      <a:pt x="525" y="10"/>
                                    </a:lnTo>
                                    <a:lnTo>
                                      <a:pt x="455" y="5"/>
                                    </a:lnTo>
                                    <a:lnTo>
                                      <a:pt x="380" y="0"/>
                                    </a:lnTo>
                                    <a:lnTo>
                                      <a:pt x="380" y="0"/>
                                    </a:lnTo>
                                    <a:lnTo>
                                      <a:pt x="305" y="5"/>
                                    </a:lnTo>
                                    <a:lnTo>
                                      <a:pt x="235" y="10"/>
                                    </a:lnTo>
                                    <a:lnTo>
                                      <a:pt x="170" y="25"/>
                                    </a:lnTo>
                                    <a:lnTo>
                                      <a:pt x="110" y="40"/>
                                    </a:lnTo>
                                    <a:lnTo>
                                      <a:pt x="110" y="40"/>
                                    </a:lnTo>
                                    <a:lnTo>
                                      <a:pt x="60" y="60"/>
                                    </a:lnTo>
                                    <a:lnTo>
                                      <a:pt x="25" y="85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5" y="110"/>
                                    </a:lnTo>
                                    <a:lnTo>
                                      <a:pt x="0" y="125"/>
                                    </a:lnTo>
                                    <a:lnTo>
                                      <a:pt x="0" y="135"/>
                                    </a:lnTo>
                                    <a:lnTo>
                                      <a:pt x="0" y="135"/>
                                    </a:lnTo>
                                    <a:lnTo>
                                      <a:pt x="0" y="150"/>
                                    </a:lnTo>
                                    <a:lnTo>
                                      <a:pt x="5" y="165"/>
                                    </a:lnTo>
                                    <a:lnTo>
                                      <a:pt x="25" y="190"/>
                                    </a:lnTo>
                                    <a:lnTo>
                                      <a:pt x="60" y="210"/>
                                    </a:lnTo>
                                    <a:lnTo>
                                      <a:pt x="110" y="230"/>
                                    </a:lnTo>
                                    <a:lnTo>
                                      <a:pt x="110" y="230"/>
                                    </a:lnTo>
                                    <a:lnTo>
                                      <a:pt x="170" y="250"/>
                                    </a:lnTo>
                                    <a:lnTo>
                                      <a:pt x="235" y="260"/>
                                    </a:lnTo>
                                    <a:lnTo>
                                      <a:pt x="305" y="270"/>
                                    </a:lnTo>
                                    <a:lnTo>
                                      <a:pt x="380" y="270"/>
                                    </a:lnTo>
                                    <a:lnTo>
                                      <a:pt x="380" y="270"/>
                                    </a:lnTo>
                                    <a:lnTo>
                                      <a:pt x="455" y="270"/>
                                    </a:lnTo>
                                    <a:lnTo>
                                      <a:pt x="525" y="260"/>
                                    </a:lnTo>
                                    <a:lnTo>
                                      <a:pt x="590" y="250"/>
                                    </a:lnTo>
                                    <a:lnTo>
                                      <a:pt x="650" y="230"/>
                                    </a:lnTo>
                                    <a:lnTo>
                                      <a:pt x="650" y="230"/>
                                    </a:lnTo>
                                    <a:lnTo>
                                      <a:pt x="699" y="210"/>
                                    </a:lnTo>
                                    <a:lnTo>
                                      <a:pt x="734" y="190"/>
                                    </a:lnTo>
                                    <a:lnTo>
                                      <a:pt x="754" y="165"/>
                                    </a:lnTo>
                                    <a:lnTo>
                                      <a:pt x="759" y="150"/>
                                    </a:lnTo>
                                    <a:lnTo>
                                      <a:pt x="764" y="135"/>
                                    </a:lnTo>
                                    <a:lnTo>
                                      <a:pt x="764" y="135"/>
                                    </a:lnTo>
                                    <a:lnTo>
                                      <a:pt x="759" y="125"/>
                                    </a:lnTo>
                                    <a:lnTo>
                                      <a:pt x="754" y="110"/>
                                    </a:lnTo>
                                    <a:lnTo>
                                      <a:pt x="744" y="95"/>
                                    </a:lnTo>
                                    <a:lnTo>
                                      <a:pt x="734" y="85"/>
                                    </a:lnTo>
                                    <a:lnTo>
                                      <a:pt x="699" y="60"/>
                                    </a:lnTo>
                                    <a:lnTo>
                                      <a:pt x="650" y="40"/>
                                    </a:lnTo>
                                    <a:lnTo>
                                      <a:pt x="650" y="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5" name="Freeform 2142"/>
                            <wps:cNvSpPr>
                              <a:spLocks/>
                            </wps:cNvSpPr>
                            <wps:spPr bwMode="auto">
                              <a:xfrm flipH="1">
                                <a:off x="8403" y="10432"/>
                                <a:ext cx="478" cy="214"/>
                              </a:xfrm>
                              <a:custGeom>
                                <a:avLst/>
                                <a:gdLst>
                                  <a:gd name="T0" fmla="*/ 485 w 485"/>
                                  <a:gd name="T1" fmla="*/ 214 h 214"/>
                                  <a:gd name="T2" fmla="*/ 485 w 485"/>
                                  <a:gd name="T3" fmla="*/ 214 h 214"/>
                                  <a:gd name="T4" fmla="*/ 415 w 485"/>
                                  <a:gd name="T5" fmla="*/ 159 h 214"/>
                                  <a:gd name="T6" fmla="*/ 340 w 485"/>
                                  <a:gd name="T7" fmla="*/ 110 h 214"/>
                                  <a:gd name="T8" fmla="*/ 265 w 485"/>
                                  <a:gd name="T9" fmla="*/ 65 h 214"/>
                                  <a:gd name="T10" fmla="*/ 180 w 485"/>
                                  <a:gd name="T11" fmla="*/ 35 h 214"/>
                                  <a:gd name="T12" fmla="*/ 180 w 485"/>
                                  <a:gd name="T13" fmla="*/ 35 h 214"/>
                                  <a:gd name="T14" fmla="*/ 110 w 485"/>
                                  <a:gd name="T15" fmla="*/ 10 h 214"/>
                                  <a:gd name="T16" fmla="*/ 55 w 485"/>
                                  <a:gd name="T17" fmla="*/ 0 h 214"/>
                                  <a:gd name="T18" fmla="*/ 55 w 485"/>
                                  <a:gd name="T19" fmla="*/ 0 h 214"/>
                                  <a:gd name="T20" fmla="*/ 20 w 485"/>
                                  <a:gd name="T21" fmla="*/ 0 h 214"/>
                                  <a:gd name="T22" fmla="*/ 10 w 485"/>
                                  <a:gd name="T23" fmla="*/ 5 h 214"/>
                                  <a:gd name="T24" fmla="*/ 5 w 485"/>
                                  <a:gd name="T25" fmla="*/ 10 h 214"/>
                                  <a:gd name="T26" fmla="*/ 5 w 485"/>
                                  <a:gd name="T27" fmla="*/ 10 h 214"/>
                                  <a:gd name="T28" fmla="*/ 0 w 485"/>
                                  <a:gd name="T29" fmla="*/ 20 h 214"/>
                                  <a:gd name="T30" fmla="*/ 5 w 485"/>
                                  <a:gd name="T31" fmla="*/ 25 h 214"/>
                                  <a:gd name="T32" fmla="*/ 30 w 485"/>
                                  <a:gd name="T33" fmla="*/ 45 h 214"/>
                                  <a:gd name="T34" fmla="*/ 30 w 485"/>
                                  <a:gd name="T35" fmla="*/ 45 h 214"/>
                                  <a:gd name="T36" fmla="*/ 70 w 485"/>
                                  <a:gd name="T37" fmla="*/ 70 h 214"/>
                                  <a:gd name="T38" fmla="*/ 125 w 485"/>
                                  <a:gd name="T39" fmla="*/ 85 h 214"/>
                                  <a:gd name="T40" fmla="*/ 125 w 485"/>
                                  <a:gd name="T41" fmla="*/ 85 h 214"/>
                                  <a:gd name="T42" fmla="*/ 305 w 485"/>
                                  <a:gd name="T43" fmla="*/ 135 h 214"/>
                                  <a:gd name="T44" fmla="*/ 305 w 485"/>
                                  <a:gd name="T45" fmla="*/ 135 h 214"/>
                                  <a:gd name="T46" fmla="*/ 355 w 485"/>
                                  <a:gd name="T47" fmla="*/ 149 h 214"/>
                                  <a:gd name="T48" fmla="*/ 400 w 485"/>
                                  <a:gd name="T49" fmla="*/ 169 h 214"/>
                                  <a:gd name="T50" fmla="*/ 440 w 485"/>
                                  <a:gd name="T51" fmla="*/ 189 h 214"/>
                                  <a:gd name="T52" fmla="*/ 485 w 485"/>
                                  <a:gd name="T53" fmla="*/ 214 h 214"/>
                                  <a:gd name="T54" fmla="*/ 485 w 485"/>
                                  <a:gd name="T55" fmla="*/ 214 h 2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485" h="214">
                                    <a:moveTo>
                                      <a:pt x="485" y="214"/>
                                    </a:moveTo>
                                    <a:lnTo>
                                      <a:pt x="485" y="214"/>
                                    </a:lnTo>
                                    <a:lnTo>
                                      <a:pt x="415" y="159"/>
                                    </a:lnTo>
                                    <a:lnTo>
                                      <a:pt x="340" y="110"/>
                                    </a:lnTo>
                                    <a:lnTo>
                                      <a:pt x="265" y="65"/>
                                    </a:lnTo>
                                    <a:lnTo>
                                      <a:pt x="180" y="35"/>
                                    </a:lnTo>
                                    <a:lnTo>
                                      <a:pt x="180" y="35"/>
                                    </a:lnTo>
                                    <a:lnTo>
                                      <a:pt x="110" y="10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5" y="25"/>
                                    </a:lnTo>
                                    <a:lnTo>
                                      <a:pt x="30" y="45"/>
                                    </a:lnTo>
                                    <a:lnTo>
                                      <a:pt x="30" y="45"/>
                                    </a:lnTo>
                                    <a:lnTo>
                                      <a:pt x="70" y="70"/>
                                    </a:lnTo>
                                    <a:lnTo>
                                      <a:pt x="125" y="85"/>
                                    </a:lnTo>
                                    <a:lnTo>
                                      <a:pt x="125" y="85"/>
                                    </a:lnTo>
                                    <a:lnTo>
                                      <a:pt x="305" y="135"/>
                                    </a:lnTo>
                                    <a:lnTo>
                                      <a:pt x="305" y="135"/>
                                    </a:lnTo>
                                    <a:lnTo>
                                      <a:pt x="355" y="149"/>
                                    </a:lnTo>
                                    <a:lnTo>
                                      <a:pt x="400" y="169"/>
                                    </a:lnTo>
                                    <a:lnTo>
                                      <a:pt x="440" y="189"/>
                                    </a:lnTo>
                                    <a:lnTo>
                                      <a:pt x="485" y="214"/>
                                    </a:lnTo>
                                    <a:lnTo>
                                      <a:pt x="485" y="2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5" o:spid="_x0000_s1026" style="position:absolute;margin-left:0;margin-top:0;width:698.65pt;height:503.5pt;z-index:251658240;mso-position-horizontal:center;mso-position-horizontal-relative:margin;mso-position-vertical:center;mso-position-vertical-relative:margin" coordorigin="676,1367" coordsize="13973,10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">
                <v:group id="Group 2213" o:spid="_x0000_s1027" style="position:absolute;left:676;top:3587;width:13973;height:7699" coordorigin="676,3587" coordsize="13973,76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2124" o:spid="_x0000_s1028" style="position:absolute;left:782;top:3587;width:13812;height:4155;visibility:visible;mso-wrap-style:square;v-text-anchor:top" coordsize="14841,10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elEcQA&#10;AADcAAAADwAAAGRycy9kb3ducmV2LnhtbESP3YrCMBSE74V9h3AWvNNUQV2rUUQQRVdYfx7g0Bzb&#10;sM1Jt4la394sCF4OM/MNM503thQ3qr1xrKDXTUAQZ04bzhWcT6vOFwgfkDWWjknBgzzMZx+tKaba&#10;3flAt2PIRYSwT1FBEUKVSumzgiz6rquIo3dxtcUQZZ1LXeM9wm0p+0kylBYNx4UCK1oWlP0er1YB&#10;f/+Zn/2+qRZmsDPr4XI02IadUu3PZjEBEagJ7/CrvdEK+uMe/J+JR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npRHEAAAA3AAAAA8AAAAAAAAAAAAAAAAAmAIAAGRycy9k&#10;b3ducmV2LnhtbFBLBQYAAAAABAAEAPUAAACJAwAAAAA=&#10;" path="m14163,r,l13695,27r-235,53l13230,133r-492,160l12269,480r-563,240l11120,934r-446,133l10233,1174r-914,186l8827,1440r-493,54l7842,1547r-443,19l7330,1573r-422,l6486,1573r-422,-26l5642,1467,5244,1333,4845,1174,4469,1040,4075,907,3771,827,3466,773,2833,720,2177,667r-330,l1543,693r-323,27l915,800,609,880,305,987,,1120r66,9794l14841,10989,14820,r-657,xe" strokeweight="1pt">
                    <v:path arrowok="t" o:connecttype="custom" o:connectlocs="13181,0;13181,0;12745,10;12527,30;12313,50;12313,50;11855,111;11418,181;11418,181;10894,272;10349,353;10349,353;9934,403;9523,444;8673,514;8673,514;8215,544;7756,565;7298,585;6886,592;6822,595;6429,595;6036,595;5644,585;5251,555;5251,555;4880,504;4509,444;4159,393;3792,343;3792,343;3510,313;3226,292;2637,272;2637,272;2026,252;1719,252;1436,262;1135,272;852,302;567,333;284,373;284,373;0,423;61,4127;13812,4155;13792,0;13792,0;13181,0;13181,0" o:connectangles="0,0,0,0,0,0,0,0,0,0,0,0,0,0,0,0,0,0,0,0,0,0,0,0,0,0,0,0,0,0,0,0,0,0,0,0,0,0,0,0,0,0,0,0,0,0,0,0,0,0"/>
                  </v:shape>
                  <v:shape id="Freeform 2143" o:spid="_x0000_s1029" style="position:absolute;left:782;top:5689;width:13812;height:1576;visibility:visible;mso-wrap-style:square;v-text-anchor:top" coordsize="13812,2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RemcMA&#10;AADcAAAADwAAAGRycy9kb3ducmV2LnhtbESPwWrDMBBE74X8g9hAb7VcF5LWsRzSQiE346QfsLU2&#10;tqm1MpbsqH8fBQo9DjPzhin2wQxiocn1lhU8JykI4sbqnlsFX+fPp1cQziNrHCyTgl9ysC9XDwXm&#10;2l65puXkWxEh7HJU0Hk/5lK6piODLrEjcfQudjLoo5xaqSe8RrgZZJamG2mw57jQ4UgfHTU/p9ko&#10;GPrWVS/NLOWB3339vQ262galHtfhsAPhKfj/8F/7qBVkbxncz8QjI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RemcMAAADcAAAADwAAAAAAAAAAAAAAAACYAgAAZHJzL2Rv&#10;d25yZXYueG1sUEsFBgAAAAAEAAQA9QAAAIgDAAAAAA==&#10;" path="m12581,76r,l12491,194r-90,114l12197,460r-248,124l11655,622r,l11520,622r-158,-38l11090,460,10978,346r-90,-76l10792,152,10725,r,l10635,152r-90,118l10455,346r-114,114l10071,584r-136,38l9777,622r,l9483,584,9235,460,9032,308,8942,194,8869,76r,l8779,194r-90,114l8485,460,8237,584r-293,38l7944,622,7673,584,7425,460,7199,308,7109,194,7041,76r,l6972,194r-94,114l6652,460,6404,584r-271,38l6133,622,5839,584,5592,460,5388,308,5298,194,5208,76r,l5139,194r-90,114l4841,460,4593,584r-293,38l4300,622r-158,l4006,584,3736,460,3622,346r-90,-76l3442,152,3352,r,l3283,152r-90,118l3103,346,2991,460,2715,584r-159,38l2421,622r,l2128,584,1880,460,1676,308,1586,194,1496,76r,l1427,194r-90,114l1135,460,882,584,588,622r,l430,622,294,584,159,546,23,460,,2513,13812,2368r-7,-1784l13805,584r-159,38l13489,622r,l13218,584,12946,460,12739,308r-91,-114l12581,76r,xe" strokeweight="1pt">
                    <v:path arrowok="t" o:connecttype="custom" o:connectlocs="12581,48;12401,193;11949,366;11655,390;11362,366;10978,217;10792,95;10725,0;10545,169;10341,288;9935,390;9777,390;9235,288;8942,122;8869,48;8689,193;8237,366;7944,390;7425,288;7109,122;7041,48;6878,193;6404,366;6133,390;5592,288;5298,122;5208,48;5049,193;4593,366;4300,390;4006,366;3622,217;3442,95;3352,0;3193,169;2991,288;2556,390;2421,390;1880,288;1586,122;1496,48;1337,193;882,366;588,390;294,366;23,288;13812,1485;13805,366;13489,390;13218,366;12739,193;12581,48" o:connectangles="0,0,0,0,0,0,0,0,0,0,0,0,0,0,0,0,0,0,0,0,0,0,0,0,0,0,0,0,0,0,0,0,0,0,0,0,0,0,0,0,0,0,0,0,0,0,0,0,0,0,0,0"/>
                  </v:shape>
                  <v:shape id="Freeform 2125" o:spid="_x0000_s1030" style="position:absolute;left:676;top:6116;width:13973;height:5170;visibility:visible;mso-wrap-style:square;v-text-anchor:top" coordsize="13973,5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QgpMYA&#10;AADcAAAADwAAAGRycy9kb3ducmV2LnhtbESPQWsCMRSE74L/ITyhN83WFmm3RhFpaVEP7dYeents&#10;XjeLm5cliev23xtB8DjMzDfMfNnbRnTkQ+1Ywf0kA0FcOl1zpWD//TZ+AhEissbGMSn4pwDLxXAw&#10;x1y7E39RV8RKJAiHHBWYGNtcylAashgmriVO3p/zFmOSvpLa4ynBbSOnWTaTFmtOCwZbWhsqD8XR&#10;Kvg5yqYzoXCfjxu/2Zn319/teq/U3ahfvYCI1Mdb+Nr+0Aqmzw9wOZOOgFy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QgpMYAAADcAAAADwAAAAAAAAAAAAAAAACYAgAAZHJz&#10;L2Rvd25yZXYueG1sUEsFBgAAAAAEAAQA9QAAAIsDAAAAAA==&#10;" path="m646,71r,l1084,84r221,28l1520,139r,l1980,219r440,95l2420,314r528,123l3497,545r,l3915,613r413,54l5185,761r,l5646,802r461,27l6569,856r415,10l7049,869r395,l7840,869r395,-13l8631,816r,l9004,748r373,-81l9730,599r369,-68l10099,531r285,-40l10670,464r593,-27l11263,437r614,-28l12187,409r285,14l12775,437r286,40l13347,518r286,54l13633,572r285,67l13973,5170,,5154,107,40,124,,646,71r,xe" strokeweight="1pt">
                    <v:path arrowok="t" o:connecttype="custom" o:connectlocs="646,71;646,71;1084,84;1305,112;1520,139;1520,139;1980,219;2420,314;2420,314;2948,437;3497,545;3497,545;3915,613;4328,667;5185,761;5185,761;5646,802;6107,829;6569,856;6984,866;7049,869;7444,869;7840,869;8235,856;8631,816;8631,816;9004,748;9377,667;9730,599;10099,531;10099,531;10384,491;10670,464;11263,437;11263,437;11877,409;12187,409;12472,423;12775,437;13061,477;13347,518;13633,572;13633,572;13918,639;13973,5170;0,5154;107,40;124,0;646,71;646,71" o:connectangles="0,0,0,0,0,0,0,0,0,0,0,0,0,0,0,0,0,0,0,0,0,0,0,0,0,0,0,0,0,0,0,0,0,0,0,0,0,0,0,0,0,0,0,0,0,0,0,0,0,0"/>
                  </v:shape>
                </v:group>
                <v:group id="Group 2214" o:spid="_x0000_s1031" style="position:absolute;left:1005;top:1367;width:12212;height:10070" coordorigin="1005,1367" coordsize="12212,100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group id="Group 2144" o:spid="_x0000_s1032" style="position:absolute;left:8173;top:6846;width:5044;height:4591" coordorigin="9256,6200" coordsize="5044,4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<v:shape id="Freeform 2145" o:spid="_x0000_s1033" style="position:absolute;left:10155;top:7368;width:1060;height:375;visibility:visible;mso-wrap-style:square;v-text-anchor:top" coordsize="1565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5PwMUA&#10;AADcAAAADwAAAGRycy9kb3ducmV2LnhtbESPQWvCQBSE74L/YXlCb7pRi2h0laDYeqxRweMj+0yC&#10;2bchu5q0v75bKHgcZuYbZrXpTCWe1LjSsoLxKAJBnFldcq7gfNoP5yCcR9ZYWSYF3+Rgs+73Vhhr&#10;2/KRnqnPRYCwi1FB4X0dS+myggy6ka2Jg3ezjUEfZJNL3WAb4KaSkyiaSYMlh4UCa9oWlN3Th1Eg&#10;f/bHy8fX9bFIDlGbvN/T6eduq9TboEuWIDx1/hX+bx+0gsliB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vk/AxQAAANwAAAAPAAAAAAAAAAAAAAAAAJgCAABkcnMv&#10;ZG93bnJldi54bWxQSwUGAAAAAAQABAD1AAAAigMAAAAA&#10;" path="m717,525r,l1135,549r227,24l1565,573,1529,465,1493,358r-59,-84l1374,191r-72,-60l1207,83,1111,35,1004,11,872,,741,11,609,47,490,107,370,191,239,286,120,418,,573,143,537,299,513r203,l717,525xe" strokeweight="1pt">
                      <v:path arrowok="t" o:connecttype="custom" o:connectlocs="486,344;486,344;769,359;769,359;923,375;1060,375;1060,375;1036,304;1011,234;971,179;931,125;882,86;818,54;752,23;680,7;680,7;591,0;502,7;412,31;332,70;251,125;162,187;81,274;0,375;0,375;97,351;203,336;340,336;486,344;486,344" o:connectangles="0,0,0,0,0,0,0,0,0,0,0,0,0,0,0,0,0,0,0,0,0,0,0,0,0,0,0,0,0,0"/>
                    </v:shape>
                    <v:shape id="Freeform 2146" o:spid="_x0000_s1034" style="position:absolute;left:13685;top:7242;width:145;height:259;visibility:visible;mso-wrap-style:square;v-text-anchor:top" coordsize="215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3jGMMA&#10;AADcAAAADwAAAGRycy9kb3ducmV2LnhtbESP3YrCMBSE74V9h3AW9kbWtF6oW42yCot6Jf48wKE5&#10;NmWbk9LEtr69EQQvh5n5hlmseluJlhpfOlaQjhIQxLnTJRcKLue/7xkIH5A1Vo5JwZ08rJYfgwVm&#10;2nV8pPYUChEh7DNUYEKoMyl9bsiiH7maOHpX11gMUTaF1A12EW4rOU6SibRYclwwWNPGUP5/ulkF&#10;dRrK9fCwuXSm9ftumrJzs61SX5/97xxEoD68w6/2TisY/0zh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3jGMMAAADcAAAADwAAAAAAAAAAAAAAAACYAgAAZHJzL2Rv&#10;d25yZXYueG1sUEsFBgAAAAAEAAQA9QAAAIgDAAAAAA==&#10;" path="m,359r,l60,359r48,l167,371r36,24l215,215r,-179l191,12,167,,143,,108,12,60,192,,359xe" strokeweight="1pt">
                      <v:path arrowok="t" o:connecttype="custom" o:connectlocs="0,235;0,235;40,235;73,235;113,243;137,259;137,259;145,141;145,24;145,24;129,8;113,0;96,0;73,8;73,8;40,126;0,235;0,235" o:connectangles="0,0,0,0,0,0,0,0,0,0,0,0,0,0,0,0,0,0"/>
                    </v:shape>
                    <v:shape id="Freeform 2147" o:spid="_x0000_s1035" style="position:absolute;left:13571;top:7477;width:251;height:282;visibility:visible;mso-wrap-style:square;v-text-anchor:top" coordsize="37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RQRcEA&#10;AADcAAAADwAAAGRycy9kb3ducmV2LnhtbERPTWsCMRC9F/ofwhS81WxFRFejVFFQREFrscdhM90s&#10;biZLEnX99+ZQ6PHxviez1tbiRj5UjhV8dDMQxIXTFZcKTl+r9yGIEJE11o5JwYMCzKavLxPMtbvz&#10;gW7HWIoUwiFHBSbGJpcyFIYshq5riBP367zFmKAvpfZ4T+G2lr0sG0iLFacGgw0tDBWX49Uq0Ac8&#10;nyr8mX9nZvvwwx0tN/29Up239nMMIlIb/8V/7rVW0BultelMOgJy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kUEXBAAAA3AAAAA8AAAAAAAAAAAAAAAAAmAIAAGRycy9kb3du&#10;cmV2LnhtbFBLBQYAAAAABAAEAPUAAACGAwAAAAA=&#10;" path="m370,36r,l334,12,275,,227,,167,,95,155,,298r95,l191,322r72,36l334,430,358,227,370,36xe" strokeweight="1pt">
                      <v:path arrowok="t" o:connecttype="custom" o:connectlocs="251,24;251,24;227,8;187,0;154,0;113,0;113,0;64,102;0,195;0,195;64,195;130,211;178,235;227,282;227,282;243,149;251,24;251,24" o:connectangles="0,0,0,0,0,0,0,0,0,0,0,0,0,0,0,0,0,0"/>
                    </v:shape>
                    <v:shape id="Freeform 2148" o:spid="_x0000_s1036" style="position:absolute;left:13758;top:6834;width:72;height:431;visibility:visible;mso-wrap-style:square;v-text-anchor:top" coordsize="107,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3wccMA&#10;AADcAAAADwAAAGRycy9kb3ducmV2LnhtbESPzarCMBSE94LvEI7gTlO7kGs1igpeRO7CP3B7bI5t&#10;sTmpTa7WtzeC4HKYmW+YyawxpbhT7QrLCgb9CARxanXBmYLjYdX7AeE8ssbSMil4koPZtN2aYKLt&#10;g3d03/tMBAi7BBXk3leJlC7NyaDr24o4eBdbG/RB1pnUNT4C3JQyjqKhNFhwWMixomVO6XX/bxT8&#10;LQpzktvDZjNcL27mVv7u8Bwr1e008zEIT43/hj/ttVYQj0bwPhOOgJ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3wccMAAADcAAAADwAAAAAAAAAAAAAAAACYAgAAZHJzL2Rv&#10;d25yZXYueG1sUEsFBgAAAAAEAAQA9QAAAIgDAAAAAA==&#10;" path="m,633r,l35,621r24,l83,633r24,24l71,335,24,,35,168r,155l24,490,,633xe" strokeweight="1pt">
                      <v:path arrowok="t" o:connecttype="custom" o:connectlocs="0,415;0,415;24,407;40,407;56,415;72,431;72,431;48,220;16,0;16,0;24,110;24,212;16,321;0,415;0,415" o:connectangles="0,0,0,0,0,0,0,0,0,0,0,0,0,0,0"/>
                    </v:shape>
                    <v:shape id="Freeform 2149" o:spid="_x0000_s1037" style="position:absolute;left:13434;top:7673;width:364;height:368;visibility:visible;mso-wrap-style:square;v-text-anchor:top" coordsize="537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1g18AA&#10;AADcAAAADwAAAGRycy9kb3ducmV2LnhtbERPzYrCMBC+L/gOYQQviyarIlqNIguCLHvx5wGGZmyr&#10;zaQ0Uevb7xyEPX58/6tN52v1oDZWgS18jQwo4jy4igsL59NuOAcVE7LDOjBZeFGEzbr3scLMhScf&#10;6HFMhZIQjhlaKFNqMq1jXpLHOAoNsXCX0HpMAttCuxafEu5rPTZmpj1WLA0lNvRdUn473r2FydT9&#10;FPGw+PzdXW/1PV+cTDW9Wjvod9slqERd+he/3XsnPiPz5YwcAb3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a1g18AAAADcAAAADwAAAAAAAAAAAAAAAACYAgAAZHJzL2Rvd25y&#10;ZXYueG1sUEsFBgAAAAAEAAQA9QAAAIUDAAAAAA==&#10;" path="m430,562r,l490,347,537,132,466,60,394,24,298,,203,,107,132,,251r59,12l119,287r60,36l239,347r95,95l430,562xe" strokeweight="1pt">
                      <v:path arrowok="t" o:connecttype="custom" o:connectlocs="291,368;291,368;332,227;364,86;364,86;316,39;267,16;202,0;138,0;138,0;73,86;0,164;0,164;40,172;81,188;121,212;162,227;226,289;291,368;291,368" o:connectangles="0,0,0,0,0,0,0,0,0,0,0,0,0,0,0,0,0,0,0,0"/>
                    </v:shape>
                    <v:shape id="Freeform 2150" o:spid="_x0000_s1038" style="position:absolute;left:13239;top:7837;width:486;height:510;visibility:visible;mso-wrap-style:square;v-text-anchor:top" coordsize="717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0lasIA&#10;AADcAAAADwAAAGRycy9kb3ducmV2LnhtbESPQUsDMRSE74L/ITyhN5u0QpG1aRFF6k1aBT0+Nm83&#10;i5uXNXltt//eFAo9DjPzDbNcj6FXB0q5i2xhNjWgiOvoOm4tfH2+3T+CyoLssI9MFk6UYb26vVli&#10;5eKRt3TYSasKhHOFFrzIUGmda08B8zQOxMVrYgooRaZWu4THAg+9nhuz0AE7LgseB3rxVP/u9sGC&#10;EbdJgn8bn+N3M4Zt8xNeP6yd3I3PT6CERrmGL+13Z+HBzOB8phwBv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HSVqwgAAANwAAAAPAAAAAAAAAAAAAAAAAJgCAABkcnMvZG93&#10;bnJldi54bWxQSwUGAAAAAAQABAD1AAAAhwMAAAAA&#10;" path="m669,466r,l717,311,621,191,526,96,466,72,406,36,346,12,287,,155,132,,251r96,48l179,359r72,59l323,478r59,72l430,621r48,72l526,777,597,621,669,466xe" strokeweight="1pt">
                      <v:path arrowok="t" o:connecttype="custom" o:connectlocs="453,306;453,306;486,204;486,204;421,125;357,63;316,47;275,24;235,8;195,0;195,0;105,87;0,165;0,165;65,196;121,236;170,274;219,314;259,361;291,408;324,455;357,510;357,510;405,408;453,306;453,306" o:connectangles="0,0,0,0,0,0,0,0,0,0,0,0,0,0,0,0,0,0,0,0,0,0,0,0,0,0"/>
                    </v:shape>
                    <v:shape id="Freeform 2151" o:spid="_x0000_s1039" style="position:absolute;left:13005;top:8002;width:591;height:650;visibility:visible;mso-wrap-style:square;v-text-anchor:top" coordsize="872,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OeHcQA&#10;AADcAAAADwAAAGRycy9kb3ducmV2LnhtbESPUWsCMRCE3wv9D2ELfas5r2DlNIq1LSi0D1V/wHJZ&#10;7w4vmyNZNf33jVDo4zAz3zDzZXK9ulCInWcD41EBirj2tuPGwGH/8TQFFQXZYu+ZDPxQhOXi/m6O&#10;lfVX/qbLThqVIRwrNNCKDJXWsW7JYRz5gTh7Rx8cSpah0TbgNcNdr8uimGiHHeeFFgdat1Sfdmdn&#10;YGtT2b+O39N5/fLmP49RJPCXMY8PaTUDJZTkP/zX3lgDz0UJtzP5CO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znh3EAAAA3AAAAA8AAAAAAAAAAAAAAAAAmAIAAGRycy9k&#10;b3ducmV2LnhtbFBLBQYAAAAABAAEAPUAAACJAwAAAAA=&#10;" path="m262,60r,l131,155,,227r107,60l215,370r83,72l370,538r60,95l489,753r36,107l561,991,645,884,728,764,872,526,824,442,776,370,728,299,669,227,597,167,525,108,442,48,346,,262,60xe" strokeweight="1pt">
                      <v:path arrowok="t" o:connecttype="custom" o:connectlocs="178,39;178,39;89,102;0,149;0,149;73,188;146,243;202,290;251,353;291,415;331,494;356,564;380,650;380,650;437,580;493,501;591,345;591,345;558,290;526,243;493,196;453,149;405,110;356,71;300,31;235,0;235,0;178,39;178,39" o:connectangles="0,0,0,0,0,0,0,0,0,0,0,0,0,0,0,0,0,0,0,0,0,0,0,0,0,0,0,0,0"/>
                    </v:shape>
                    <v:shape id="Freeform 2152" o:spid="_x0000_s1040" style="position:absolute;left:12681;top:8151;width:704;height:799;visibility:visible;mso-wrap-style:square;v-text-anchor:top" coordsize="1039,1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cPCMYA&#10;AADcAAAADwAAAGRycy9kb3ducmV2LnhtbESP3WrCQBSE7wXfYTlCb6RuqlBsdJUSKtVCwZ/S62P2&#10;mASzZ9Pd1cS37xYKXg4z8w0zX3amFldyvrKs4GmUgCDOra64UPB1WD1OQfiArLG2TApu5GG56Pfm&#10;mGrb8o6u+1CICGGfooIyhCaV0uclGfQj2xBH72SdwRClK6R22Ea4qeU4SZ6lwYrjQokNZSXl5/3F&#10;KAjb49sn0eY9206z74Pjj5d2+KPUw6B7nYEI1IV7+L+91gomyQT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cPCMYAAADcAAAADwAAAAAAAAAAAAAAAACYAgAAZHJz&#10;L2Rvd25yZXYueG1sUEsFBgAAAAAEAAQA9QAAAIsDAAAAAA==&#10;" path="m1039,764r,l1003,633,967,526,908,406,848,311,776,215,693,143,585,60,478,,251,119,,227r107,95l203,418r83,119l370,657r60,119l489,920r36,143l561,1206r12,12l705,1111,824,1003,932,884,1039,764xe" strokeweight="1pt">
                      <v:path arrowok="t" o:connecttype="custom" o:connectlocs="704,501;704,501;680,415;655,345;615,266;575,204;526,141;470,94;396,39;324,0;324,0;170,78;0,149;0,149;73,211;138,274;194,352;251,431;291,509;331,604;356,697;380,791;380,791;388,799;388,799;478,729;558,658;631,580;704,501;704,501" o:connectangles="0,0,0,0,0,0,0,0,0,0,0,0,0,0,0,0,0,0,0,0,0,0,0,0,0,0,0,0,0,0"/>
                    </v:shape>
                    <v:shape id="Freeform 2153" o:spid="_x0000_s1041" style="position:absolute;left:12300;top:8300;width:769;height:893;visibility:visible;mso-wrap-style:square;v-text-anchor:top" coordsize="1135,1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WysYA&#10;AADcAAAADwAAAGRycy9kb3ducmV2LnhtbESPS2sCQRCE74H8h6EDucUZ8xBZHcUHgRwTlQRvzUy7&#10;u7jTs+y0usmvzwQCHouq+oqazvvQqDN1qY5sYTgwoIhd9DWXFnbb14cxqCTIHpvIZOGbEsxntzdT&#10;LHy88AedN1KqDOFUoIVKpC20Tq6igGkQW+LsHWIXULLsSu07vGR4aPSjMSMdsOa8UGFLq4rccXMK&#10;Fj5l8XJy47W89z/r1dFtl3vztbT2/q5fTEAJ9XIN/7ffvIUn8wx/Z/IR0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OWysYAAADcAAAADwAAAAAAAAAAAAAAAACYAgAAZHJz&#10;L2Rvd25yZXYueG1sUEsFBgAAAAAEAAQA9QAAAIsDAAAAAA==&#10;" path="m562,r,l370,72,179,131,,179,108,299r95,119l287,549r72,144l406,848r48,155l490,1182r12,180l765,1230r239,-143l1135,991r-12,-12l1087,836,1051,693,992,549,932,430,848,310,765,191,669,95,562,xe" strokeweight="1pt">
                      <v:path arrowok="t" o:connecttype="custom" o:connectlocs="381,0;381,0;251,47;251,47;121,86;0,117;0,117;73,196;138,274;194,360;243,454;275,556;308,658;332,775;340,893;340,893;340,893;340,893;518,806;680,713;680,713;769,650;769,650;761,642;761,642;736,548;712,454;672,360;631,282;575,203;518,125;453,62;381,0;381,0" o:connectangles="0,0,0,0,0,0,0,0,0,0,0,0,0,0,0,0,0,0,0,0,0,0,0,0,0,0,0,0,0,0,0,0,0,0"/>
                    </v:shape>
                    <v:shape id="Freeform 2154" o:spid="_x0000_s1042" style="position:absolute;left:10446;top:8417;width:2194;height:979;visibility:visible;mso-wrap-style:square;v-text-anchor:top" coordsize="3238,1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kwMUA&#10;AADcAAAADwAAAGRycy9kb3ducmV2LnhtbESPUWvCQBCE34X+h2MLvki9WIm0qacUoaCFKtr+gCW3&#10;5kJzeyG3mvTf9woFH4eZ+YZZrgffqCt1sQ5sYDbNQBGXwdZcGfj6fHt4AhUF2WITmAz8UIT16m60&#10;xMKGno90PUmlEoRjgQacSFtoHUtHHuM0tMTJO4fOoyTZVdp22Ce4b/Rjli20x5rTgsOWNo7K79PF&#10;Gxjm5/Kw2F+O7n333O8OE/nIczFmfD+8voASGuQW/m9vrYF5lsPfmXQE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6TAxQAAANwAAAAPAAAAAAAAAAAAAAAAAJgCAABkcnMv&#10;ZG93bnJldi54bWxQSwUGAAAAAAQABAD1AAAAigMAAAAA&#10;" path="m1804,860r,l1840,896r24,48l1888,991r,48l1888,1099r-24,48l1840,1194r-36,36l1768,1266r-47,24l1673,1302r-48,12l1565,1302r-48,-12l1482,1266r-48,-36l1398,1194r-24,-47l1362,1099r,-60l1362,991r12,-47l1398,896r36,-36l1482,824r35,-24l1565,788r60,-12l1673,788r48,12l1768,824r36,36xm2736,r,l2461,48,2198,96r-131,12l1936,143r-132,48l1673,263r-12,l1494,370,1207,573r-108,72l1111,645r-12,l884,776,705,872,538,932,371,979r-180,36l,1027r155,36l311,1087r155,24l633,1123r168,l980,1123r382,-24l1219,1135r-156,36l896,1194r-155,24l574,1230r-180,l48,1218r251,84l550,1362r263,59l1063,1457r251,24l1565,1493r239,l2055,1481r96,-12l2449,1421r275,-59l2987,1278r251,-95l3226,1003,3190,824,3142,669,3095,514,3023,370,2939,239,2844,120,2736,xe" strokeweight="1pt">
                      <v:path arrowok="t" o:connecttype="custom" o:connectlocs="1222,564;1263,619;1279,681;1279,721;1247,783;1222,807;1166,846;1101,862;1060,854;1004,830;972,807;931,752;923,681;923,650;947,588;972,564;1028,525;1101,509;1134,517;1198,540;1222,564;1854,0;1489,63;1401,71;1222,125;1134,172;1125,172;818,376;745,423;753,423;745,423;745,423;745,423;745,423;599,509;478,572;251,642;0,673;105,697;316,729;543,736;923,721;826,744;607,783;389,807;33,799;203,854;551,932;890,971;1222,979;1392,971;1457,963;1457,963;1457,963;1846,893;2194,776;2194,776;2186,658;2129,439;2048,243;1927,79;1854,0" o:connectangles="0,0,0,0,0,0,0,0,0,0,0,0,0,0,0,0,0,0,0,0,0,0,0,0,0,0,0,0,0,0,0,0,0,0,0,0,0,0,0,0,0,0,0,0,0,0,0,0,0,0,0,0,0,0,0,0,0,0,0,0,0,0"/>
                      <o:lock v:ext="edit" verticies="t"/>
                    </v:shape>
                    <v:shape id="Freeform 2155" o:spid="_x0000_s1043" style="position:absolute;left:11364;top:8935;width:357;height:344;visibility:visible;mso-wrap-style:square;v-text-anchor:top" coordsize="526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FbBsUA&#10;AADcAAAADwAAAGRycy9kb3ducmV2LnhtbESPy27CMBBF90j9B2sqsQOn0EYoYBAP0UK7KvAB03hI&#10;IuJxZJsk/fu6UqUur+7j6C5WvalFS85XlhU8jRMQxLnVFRcKLuf9aAbCB2SNtWVS8E0eVsuHwQIz&#10;bTv+pPYUChFH2GeooAyhyaT0eUkG/dg2xNG7WmcwROkKqR12cdzUcpIkqTRYcSSU2NC2pPx2upvI&#10;Ndfi8FW17zv5+vzmPmYvl3pzVGr42K/nIAL14T/81z5oBdMkhd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VsGxQAAANwAAAAPAAAAAAAAAAAAAAAAAJgCAABkcnMv&#10;ZG93bnJldi54bWxQSwUGAAAAAAQABAD1AAAAigMAAAAA&#10;" path="m526,262r,l526,215,514,167,490,119,454,71,406,35,370,12,323,,263,,215,,167,12,119,35,84,71,48,119,24,167,12,215,,262r12,48l24,358r24,48l84,454r35,23l167,501r48,24l263,525r60,l370,501r36,-24l454,454r36,-48l514,358r12,-48l526,262xe" strokeweight="1pt">
                      <v:path arrowok="t" o:connecttype="custom" o:connectlocs="357,172;357,172;357,141;349,109;333,78;308,47;308,47;276,23;251,8;219,0;179,0;179,0;146,0;113,8;81,23;57,47;57,47;33,78;16,109;8,141;0,172;0,172;8,203;16,235;33,266;57,297;57,297;81,313;113,328;146,344;179,344;179,344;219,344;251,328;276,313;308,297;308,297;333,266;349,235;357,203;357,172;357,172" o:connectangles="0,0,0,0,0,0,0,0,0,0,0,0,0,0,0,0,0,0,0,0,0,0,0,0,0,0,0,0,0,0,0,0,0,0,0,0,0,0,0,0,0,0"/>
                    </v:shape>
                    <v:shape id="Freeform 2156" o:spid="_x0000_s1044" style="position:absolute;left:11477;top:9005;width:187;height:188;visibility:visible;mso-wrap-style:square;v-text-anchor:top" coordsize="275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hvkcQA&#10;AADcAAAADwAAAGRycy9kb3ducmV2LnhtbESPS4vCQBCE7wv+h6EFb+vEx6pERxFFcPfmg+CxybRJ&#10;MNMTMhON/35HEDwWVfUVtVi1phR3ql1hWcGgH4EgTq0uOFNwPu2+ZyCcR9ZYWiYFT3KwWna+Fhhr&#10;++AD3Y8+EwHCLkYFufdVLKVLczLo+rYiDt7V1gZ9kHUmdY2PADelHEbRRBosOCzkWNEmp/R2bIyC&#10;5u/CyXZ6+vG/z6QZjovkMLskSvW67XoOwlPrP+F3e68VjKIpvM6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4b5HEAAAA3AAAAA8AAAAAAAAAAAAAAAAAmAIAAGRycy9k&#10;b3ducmV2LnhtbFBLBQYAAAAABAAEAPUAAACJAwAAAAA=&#10;" path="m144,r,l84,12,36,48,12,96,,143r12,48l36,239r48,36l144,287r47,-12l239,239r24,-48l275,143,263,96,239,48,191,12,144,xe" strokeweight="1pt">
                      <v:path arrowok="t" o:connecttype="custom" o:connectlocs="98,0;98,0;57,8;24,31;24,31;8,63;0,94;0,94;8,125;24,157;24,157;57,180;98,188;98,188;130,180;163,157;163,157;179,125;187,94;187,94;179,63;163,31;163,31;130,8;98,0;98,0" o:connectangles="0,0,0,0,0,0,0,0,0,0,0,0,0,0,0,0,0,0,0,0,0,0,0,0,0,0"/>
                    </v:shape>
                    <v:shape id="Freeform 2157" o:spid="_x0000_s1045" style="position:absolute;left:11904;top:9381;width:663;height:846;visibility:visible;mso-wrap-style:square;v-text-anchor:top" coordsize="979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YjpcAA&#10;AADcAAAADwAAAGRycy9kb3ducmV2LnhtbERPy2oCMRTdC/5DuII7zVihTKZGKYLgxlKf68vkdjJ0&#10;cjMkqU7/vlkUXB7Oe7UZXCfuFGLrWcNiXoAgrr1pudFwOe9mJYiYkA12nknDL0XYrMejFVbGP/hI&#10;91NqRA7hWKEGm1JfSRlrSw7j3PfEmfvywWHKMDTSBHzkcNfJl6J4lQ5bzg0We9paqr9PP06DUp/h&#10;oPZqONtFupXlVX20B6P1dDK8v4FINKSn+N+9NxqWRV6bz+Qj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kYjpcAAAADcAAAADwAAAAAAAAAAAAAAAACYAgAAZHJzL2Rvd25y&#10;ZXYueG1sUEsFBgAAAAAEAAQA9QAAAIUDAAAAAA==&#10;" path="m,l,,143,36,274,72r120,36l501,167r84,48l669,287r59,72l764,430r36,84l812,609r,96l800,812,776,920r-48,119l669,1159r-72,131l717,1147r83,-132l872,896,932,777,967,669r12,-96l967,478,944,394,896,311,824,251,740,191,633,132,501,84,358,48,191,24,,xe" strokeweight="1pt">
                      <v:path arrowok="t" o:connecttype="custom" o:connectlocs="0,0;0,0;0,0;0,0;97,24;186,47;267,71;339,110;396,141;453,188;493,235;517,282;542,337;550,399;550,462;542,533;526,603;493,681;453,760;404,846;404,846;404,846;486,752;542,666;591,588;631,510;655,439;663,376;655,313;639,258;607,204;558,165;501,125;429,87;339,55;242,31;129,16;0,0;0,0" o:connectangles="0,0,0,0,0,0,0,0,0,0,0,0,0,0,0,0,0,0,0,0,0,0,0,0,0,0,0,0,0,0,0,0,0,0,0,0,0,0,0"/>
                    </v:shape>
                    <v:shape id="Freeform 2158" o:spid="_x0000_s1046" style="position:absolute;left:13069;top:8950;width:511;height:658;visibility:visible;mso-wrap-style:square;v-text-anchor:top" coordsize="753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Y78UA&#10;AADcAAAADwAAAGRycy9kb3ducmV2LnhtbESPQWsCMRSE70L/Q3iCF9HEikW3RilC0UMRqyJ4e2xe&#10;dxc3L8smruu/bwTB4zAz3zDzZWtL0VDtC8caRkMFgjh1puBMw/HwPZiC8AHZYOmYNNzJw3Lx1plj&#10;YtyNf6nZh0xECPsENeQhVImUPs3Joh+6ijh6f662GKKsM2lqvEW4LeW7Uh/SYsFxIceKVjmll/3V&#10;ajg3q40qeHfkH3VK+6PJdn03W6173fbrE0SgNrzCz/bGaBirGTzO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tljvxQAAANwAAAAPAAAAAAAAAAAAAAAAAJgCAABkcnMv&#10;ZG93bnJldi54bWxQSwUGAAAAAAQABAD1AAAAigMAAAAA&#10;" path="m,l,,108,24,215,48r96,36l382,120r72,47l514,215r48,60l586,335r23,71l621,466r,84l609,633r-12,84l562,801r-48,95l454,1004,550,896,621,789r48,-96l717,597r24,-83l753,442r,-71l729,299,693,239,633,191,574,144,490,96,394,60,275,36,143,12,,xe" strokeweight="1pt">
                      <v:path arrowok="t" o:connecttype="custom" o:connectlocs="0,0;0,0;73,16;146,31;211,55;259,79;308,109;349,141;381,180;398,220;413,266;421,305;421,360;413,415;405,470;381,525;349,587;308,658;308,658;373,587;421,517;454,454;487,391;503,337;511,290;511,243;495,196;470,157;430,125;390,94;333,63;267,39;187,24;97,8;0,0;0,0" o:connectangles="0,0,0,0,0,0,0,0,0,0,0,0,0,0,0,0,0,0,0,0,0,0,0,0,0,0,0,0,0,0,0,0,0,0,0,0"/>
                    </v:shape>
                    <v:shape id="Freeform 2159" o:spid="_x0000_s1047" style="position:absolute;left:12640;top:9193;width:575;height:736;visibility:visible;mso-wrap-style:square;v-text-anchor:top" coordsize="848,1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113L0A&#10;AADcAAAADwAAAGRycy9kb3ducmV2LnhtbERPuwrCMBTdBf8hXMFFNFFBpBpFBMFNfA1u1+baFpub&#10;2kStf28GwfFw3vNlY0vxotoXjjUMBwoEcepMwZmG03HTn4LwAdlg6Zg0fMjDctFuzTEx7s17eh1C&#10;JmII+wQ15CFUiZQ+zcmiH7iKOHI3V1sMEdaZNDW+Y7gt5UipibRYcGzIsaJ1Tun98LQalFJTvHPv&#10;8sjO6wnuCrqMrj2tu51mNQMRqAl/8c+9NRrGwzg/nolHQC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+113L0AAADcAAAADwAAAAAAAAAAAAAAAACYAgAAZHJzL2Rvd25yZXYu&#10;eG1sUEsFBgAAAAAEAAQA9QAAAIIDAAAAAA==&#10;" path="m,l,,131,23,251,59r95,36l442,143r72,48l573,250r60,60l669,370r24,71l705,525r,84l693,704r-24,96l633,895r-48,108l526,1122r95,-119l705,883,765,776,812,668r24,-83l848,489r,-83l824,334,776,274,717,215,645,155,549,107,442,71,311,35,167,11,,xe" strokeweight="1pt">
                      <v:path arrowok="t" o:connecttype="custom" o:connectlocs="0,0;0,0;0,0;89,15;170,39;235,62;300,94;349,125;389,164;429,203;454,243;470,289;478,344;478,399;470,462;454,525;429,587;397,658;357,736;357,736;421,658;478,579;519,509;551,438;567,384;575,321;575,266;559,219;526,180;486,141;437,102;372,70;300,47;211,23;113,7;0,0;0,0" o:connectangles="0,0,0,0,0,0,0,0,0,0,0,0,0,0,0,0,0,0,0,0,0,0,0,0,0,0,0,0,0,0,0,0,0,0,0,0,0"/>
                    </v:shape>
                    <v:shape id="Freeform 2160" o:spid="_x0000_s1048" style="position:absolute;left:11248;top:9851;width:1060;height:376;visibility:visible;mso-wrap-style:square;v-text-anchor:top" coordsize="1565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Xbc8UA&#10;AADcAAAADwAAAGRycy9kb3ducmV2LnhtbESPQWvCQBSE70L/w/KE3nSTWkRTVwkWW48aFXp8ZJ9J&#10;MPs2ZFeT9td3BcHjMDPfMItVb2pxo9ZVlhXE4wgEcW51xYWC42EzmoFwHlljbZkU/JKD1fJlsMBE&#10;2473dMt8IQKEXYIKSu+bREqXl2TQjW1DHLyzbQ36INtC6ha7ADe1fIuiqTRYcVgosaF1SfkluxoF&#10;8m+zP33tfq7zdBt16fslm3x/rpV6HfbpBwhPvX+GH+2tVjCJY7ifC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dtzxQAAANwAAAAPAAAAAAAAAAAAAAAAAJgCAABkcnMv&#10;ZG93bnJldi54bWxQSwUGAAAAAAQABAD1AAAAigMAAAAA&#10;" path="m1565,573r,l1541,454r-48,-96l1446,263r-72,-72l1302,131,1219,71,1111,36,1004,12,872,,741,12,621,48,490,95,370,179,239,286,119,418,,573,143,537,311,513r191,l717,513r418,36l1374,573r191,xe" strokeweight="1pt">
                      <v:path arrowok="t" o:connecttype="custom" o:connectlocs="1060,376;1060,376;1060,376;1044,298;1011,235;979,173;931,125;882,86;826,47;752,24;680,8;680,8;591,0;502,8;421,31;332,62;251,117;162,188;81,274;0,376;0,376;97,352;211,337;340,337;486,337;486,337;769,360;769,360;931,376;1060,376;1060,376" o:connectangles="0,0,0,0,0,0,0,0,0,0,0,0,0,0,0,0,0,0,0,0,0,0,0,0,0,0,0,0,0,0,0"/>
                    </v:shape>
                    <v:shape id="Freeform 2161" o:spid="_x0000_s1049" style="position:absolute;left:11175;top:7743;width:664;height:847;visibility:visible;mso-wrap-style:square;v-text-anchor:top" coordsize="980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BNCsQA&#10;AADcAAAADwAAAGRycy9kb3ducmV2LnhtbESPzWrDMBCE74W8g9hAb7XsFErjRgnNH/jSQhI/wCJt&#10;bLfWyliK7bx9VSj0OMzMN8xqM9lWDNT7xrGCLElBEGtnGq4UlJfj0ysIH5ANto5JwZ08bNazhxXm&#10;xo18ouEcKhEh7HNUUIfQ5VJ6XZNFn7iOOHpX11sMUfaVND2OEW5buUjTF2mx4bhQY0e7mvT3+WYV&#10;6MN1qXdd+WGLkb4OZrvPPk97pR7n0/sbiEBT+A//tQuj4DlbwO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gTQrEAAAA3AAAAA8AAAAAAAAAAAAAAAAAmAIAAGRycy9k&#10;b3ducmV2LnhtbFBLBQYAAAAABAAEAPUAAACJAwAAAAA=&#10;" path="m598,1290r,l717,1147r96,-132l885,884,932,776,968,669,980,561,968,466,944,382,896,310,825,239,741,179,634,131,502,83,359,48,192,12,,,144,24,287,60r108,47l502,155r96,60l669,287r60,59l777,430r24,83l813,609r12,96l801,800,777,920r-48,107l669,1158r-71,132xe" strokeweight="1pt">
                      <v:path arrowok="t" o:connecttype="custom" o:connectlocs="405,847;405,847;486,753;551,666;600,580;631,510;656,439;664,368;656,306;640,251;607,204;559,157;502,118;430,86;340,54;243,32;130,8;0,0;0,0;98,16;194,39;268,70;340,102;405,141;453,188;494,227;526,282;543,337;551,400;559,463;543,525;526,604;494,674;453,760;405,847;405,847" o:connectangles="0,0,0,0,0,0,0,0,0,0,0,0,0,0,0,0,0,0,0,0,0,0,0,0,0,0,0,0,0,0,0,0,0,0,0,0"/>
                    </v:shape>
                    <v:shape id="Freeform 2162" o:spid="_x0000_s1050" style="position:absolute;left:12997;top:6200;width:1303;height:642;visibility:visible;mso-wrap-style:square;v-text-anchor:top" coordsize="1923,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v/tcUA&#10;AADcAAAADwAAAGRycy9kb3ducmV2LnhtbESPUWvCMBSF3wX/Q7iDvWlSBRmdUWQoCGNjq8Lw7dJc&#10;m2JzU5pou/36ZTDw8XDO+Q5nuR5cI27UhdqzhmyqQBCX3tRcaTgedpMnECEiG2w8k4ZvCrBejUdL&#10;zI3v+ZNuRaxEgnDIUYONsc2lDKUlh2HqW+LknX3nMCbZVdJ02Ce4a+RMqYV0WHNasNjSi6XyUlyd&#10;BnUtvl7rrH1f/Bi0253qT2/uQ+vHh2HzDCLSEO/h//beaJhnc/g7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/+1xQAAANwAAAAPAAAAAAAAAAAAAAAAAJgCAABkcnMv&#10;ZG93bnJldi54bWxQSwUGAAAAAAQABAD1AAAAigMAAAAA&#10;" path="m1218,943r,l1362,896r143,-72l1612,728,1720,621r72,-131l1863,346r36,-167l1923,,,454,143,609,286,740r156,96l585,908r155,47l896,979r155,l1218,943xe" strokeweight="1pt">
                      <v:path arrowok="t" o:connecttype="custom" o:connectlocs="825,618;825,618;923,588;1020,540;1092,477;1165,407;1214,321;1262,227;1287,117;1303,0;0,298;0,298;97,399;194,485;299,548;396,595;501,626;607,642;712,642;825,618;825,618" o:connectangles="0,0,0,0,0,0,0,0,0,0,0,0,0,0,0,0,0,0,0,0,0"/>
                    </v:shape>
                    <v:shape id="Freeform 2163" o:spid="_x0000_s1051" style="position:absolute;left:11336;top:10227;width:989;height:564;visibility:visible;mso-wrap-style:square;v-text-anchor:top" coordsize="1458,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ZlwMQA&#10;AADcAAAADwAAAGRycy9kb3ducmV2LnhtbESPQYvCMBSE74L/ITzBm6bqIm41igiCu6BgdT0/mmdb&#10;bV5KE7Xur98sCB6HmfmGmS0aU4o71a6wrGDQj0AQp1YXnCk4Hta9CQjnkTWWlknBkxws5u3WDGNt&#10;H7yne+IzESDsYlSQe1/FUro0J4Oubyvi4J1tbdAHWWdS1/gIcFPKYRSNpcGCw0KOFa1ySq/JzSj4&#10;3qXR6rf6uZyew69t+ZmMtm7HSnU7zXIKwlPj3+FXe6MVjAYf8H8mHA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GZcDEAAAA3AAAAA8AAAAAAAAAAAAAAAAAmAIAAGRycy9k&#10;b3ducmV2LnhtbFBLBQYAAAAABAAEAPUAAACJAwAAAAA=&#10;" path="m1434,r,l1255,84,1040,191,681,382,478,478,299,550,144,597,,621r180,96l335,788r155,48l646,860r131,l908,848r120,-48l1147,741r96,-72l1315,597r59,-83l1410,430r36,-107l1458,227r,-107l1434,xe" strokeweight="1pt">
                      <v:path arrowok="t" o:connecttype="custom" o:connectlocs="973,0;973,0;973,0;973,0;851,55;705,125;705,125;462,251;462,251;324,313;203,361;98,392;0,407;0,407;122,470;227,517;332,548;438,564;527,564;616,556;697,525;778,486;778,486;843,439;892,392;932,337;956,282;981,212;989,149;989,79;973,0;973,0" o:connectangles="0,0,0,0,0,0,0,0,0,0,0,0,0,0,0,0,0,0,0,0,0,0,0,0,0,0,0,0,0,0,0,0"/>
                    </v:shape>
                    <v:shape id="Freeform 2164" o:spid="_x0000_s1052" style="position:absolute;left:13385;top:8652;width:445;height:572;visibility:visible;mso-wrap-style:square;v-text-anchor:top" coordsize="657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Ug1sQA&#10;AADcAAAADwAAAGRycy9kb3ducmV2LnhtbESPQWvCQBSE70L/w/IKvelGpRKiq5SC1kuVRMHrI/vM&#10;BrNvQ3Yb03/fLQgeh5n5hlltBtuInjpfO1YwnSQgiEuna64UnE/bcQrCB2SNjWNS8EseNuuX0Qoz&#10;7e6cU1+ESkQI+wwVmBDaTEpfGrLoJ64ljt7VdRZDlF0ldYf3CLeNnCXJQlqsOS4YbOnTUHkrfqyC&#10;NvQHM5v7It2l31+XIpHHfX5U6u11+FiCCDSEZ/jR3msF8+k7/J+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lINbEAAAA3AAAAA8AAAAAAAAAAAAAAAAAmAIAAGRycy9k&#10;b3ducmV2LnhtbFBLBQYAAAAABAAEAPUAAACJAwAAAAA=&#10;" path="m406,872r,l478,777r60,-96l585,598r36,-72l645,454r12,-71l645,323,633,263,597,215,550,168,490,132,418,96,335,60,239,36,,,191,48r72,36l335,108r59,48l442,191r48,48l514,299r24,48l550,406r,72l538,550r-24,71l490,693,406,872xe" strokeweight="1pt">
                      <v:path arrowok="t" o:connecttype="custom" o:connectlocs="275,572;275,572;324,510;364,447;396,392;421,345;437,298;445,251;437,212;429,173;404,141;373,110;332,87;283,63;227,39;162,24;0,0;0,0;129,31;178,55;227,71;267,102;299,125;332,157;348,196;364,228;373,266;373,314;364,361;348,407;332,455;275,572;275,572" o:connectangles="0,0,0,0,0,0,0,0,0,0,0,0,0,0,0,0,0,0,0,0,0,0,0,0,0,0,0,0,0,0,0,0,0"/>
                    </v:shape>
                    <v:shape id="Freeform 2165" o:spid="_x0000_s1053" style="position:absolute;left:10243;top:7743;width:988;height:572;visibility:visible;mso-wrap-style:square;v-text-anchor:top" coordsize="1458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gHPMUA&#10;AADcAAAADwAAAGRycy9kb3ducmV2LnhtbESPQWvCQBSE74L/YXlCb7pRIZTUNaRaoYH2EK33R/aZ&#10;hGbfhuxWt/313ULB4zAz3zCbPJheXGl0nWUFy0UCgri2uuNGwcfpMH8E4Tyyxt4yKfgmB/l2Otlg&#10;pu2NK7oefSMihF2GClrvh0xKV7dk0C3sQBy9ix0N+ijHRuoRbxFuerlKklQa7DgutDjQrqX68/hl&#10;FOz2Q+J+nv1LWZZFeOvf0+ocUKmHWSieQHgK/h7+b79qBetlCn9n4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mAc8xQAAANwAAAAPAAAAAAAAAAAAAAAAAJgCAABkcnMv&#10;ZG93bnJldi54bWxQSwUGAAAAAAQABAD1AAAAigMAAAAA&#10;" path="m1434,r,l1255,83,1040,191,681,394,478,490,299,561,144,609,,633r168,84l335,788r155,48l634,860r143,12l908,848r120,-36l1135,752r96,-71l1303,597r59,-84l1410,430r24,-96l1458,227,1446,119,1434,xe" strokeweight="1pt">
                      <v:path arrowok="t" o:connecttype="custom" o:connectlocs="972,0;972,0;850,54;705,125;705,125;461,258;461,258;324,321;203,368;98,399;0,415;0,415;114,470;227,517;332,548;430,564;527,572;615,556;697,533;769,493;769,493;834,447;883,392;923,337;955,282;972,219;988,149;980,78;972,0;972,0" o:connectangles="0,0,0,0,0,0,0,0,0,0,0,0,0,0,0,0,0,0,0,0,0,0,0,0,0,0,0,0,0,0"/>
                    </v:shape>
                    <v:shape id="Freeform 2166" o:spid="_x0000_s1054" style="position:absolute;left:9256;top:6889;width:1895;height:2006;visibility:visible;mso-wrap-style:square;v-text-anchor:top" coordsize="2796,3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mwycYA&#10;AADcAAAADwAAAGRycy9kb3ducmV2LnhtbESPT2vCQBTE74LfYXlCL6XZ+KdNia5SLNJepBi9eHvN&#10;PpPQ7NuQXZP023eFgsdhZn7DrDaDqUVHrassK5hGMQji3OqKCwWn4+7pFYTzyBpry6Tglxxs1uPR&#10;ClNtez5Ql/lCBAi7FBWU3jeplC4vyaCLbEMcvIttDfog20LqFvsAN7WcxfGLNFhxWCixoW1J+U92&#10;NQqy49dz9X7Gw8I8Jh/dd7+/OvRKPUyGtyUIT4O/h//bn1rBfJrA7Uw4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mwycYAAADcAAAADwAAAAAAAAAAAAAAAACYAgAAZHJz&#10;L2Rvd25yZXYueG1sUEsFBgAAAAAEAAQA9QAAAIsDAAAAAA==&#10;" path="m2796,3058r,l2604,3022r96,12l2473,2986r-215,-84l2043,2807,1828,2699,1673,2592,1529,2484,1386,2365,1266,2234,1159,2102r-96,-131l980,1815,908,1660,848,1517,812,1385,800,1242,788,1111,800,991,824,872,848,764r60,-95l968,573r83,-71l1135,430r107,-36l1338,358r96,-12l1541,334r108,12l1529,334r-119,l1290,346r-95,36l1075,430r-95,60l896,561r-72,96l776,764,741,872,717,991r,132l717,1266r36,131l788,1541r60,143l908,1815r72,132l1063,2066r84,120l1242,2293r108,108l1469,2496r132,96l1410,2484,1230,2365,1063,2234,908,2090,753,1947,621,1792,502,1636,382,1469,287,1314,215,1159,155,1015,107,860,84,729,72,597,84,478,107,358r48,-95l215,179r84,-72l394,60,490,24,585,12,693,,812,12,681,,549,,442,24,334,48,227,96r-84,71l72,251,24,358,,478,,597,,729,36,872r48,155l143,1182r84,156l322,1493r132,179l585,1839r144,156l884,2150r179,143l1242,2425r192,119l1637,2663r215,108l2067,2855r179,71l2425,2986r191,36l2796,3058xe" strokeweight="1pt">
                      <v:path arrowok="t" o:connecttype="custom" o:connectlocs="1765,1982;1830,1990;1530,1904;1239,1771;939,1551;720,1293;615,1089;542,815;542,650;615,439;712,329;842,258;1044,219;1036,219;810,251;664,321;558,431;486,650;486,830;575,1105;664,1277;842,1504;1085,1700;834,1551;510,1277;259,964;146,760;73,564;57,314;105,173;267,39;396,8;550,8;300,16;154,63;16,235;0,392;24,572;154,878;308,1097;599,1410;972,1669;1255,1818;1522,1919;1895,2006" o:connectangles="0,0,0,0,0,0,0,0,0,0,0,0,0,0,0,0,0,0,0,0,0,0,0,0,0,0,0,0,0,0,0,0,0,0,0,0,0,0,0,0,0,0,0,0,0"/>
                    </v:shape>
                  </v:group>
                  <v:group id="Group 2167" o:spid="_x0000_s1055" style="position:absolute;left:1542;top:1367;width:4695;height:2954" coordorigin="1805,1390" coordsize="5430,3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  <v:group id="Group 2168" o:spid="_x0000_s1056" style="position:absolute;left:1805;top:1390;width:5430;height:3417;rotation:98292fd" coordorigin="19,19" coordsize="5952,37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oJXOsQAAADcAAAA&#10;DwAAAAAAAAAAAAAAAACqAgAAZHJzL2Rvd25yZXYueG1sUEsFBgAAAAAEAAQA+gAAAJsDAAAAAA==&#10;">
                      <v:shape id="Freeform 2169" o:spid="_x0000_s1057" style="position:absolute;left:4113;top:2636;width:939;height:1129;visibility:visible;mso-wrap-style:square;v-text-anchor:top" coordsize="939,1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AXycIA&#10;AADcAAAADwAAAGRycy9kb3ducmV2LnhtbERP3WrCMBS+F/YO4Qx2Z9M5EammZZuMKV6Z7QEOzbEt&#10;Niddk7Xdnt5cCF5+fP/bYrKtGKj3jWMFz0kKgrh0puFKwffXx3wNwgdkg61jUvBHHor8YbbFzLiR&#10;TzToUIkYwj5DBXUIXSalL2uy6BPXEUfu7HqLIcK+kqbHMYbbVi7SdCUtNhwbauzovabyon+tgqU+&#10;dnplfob92b5pOx52u+bzX6mnx+l1AyLQFO7im3tvFLws4vx4Jh4Bm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8BfJwgAAANwAAAAPAAAAAAAAAAAAAAAAAJgCAABkcnMvZG93&#10;bnJldi54bWxQSwUGAAAAAAQABAD1AAAAhwMAAAAA&#10;" path="m929,10r,l815,10,711,,616,10r-94,9l436,38,361,57,285,86r-67,38l152,162,95,209,57,266,29,323,10,380,,456r,66l19,598,67,740r76,133l228,1006r104,123l939,1129r-57,-66l825,996,778,920,740,845,702,759,664,683,645,588,626,503,616,418r19,-86l664,247r57,-76l778,105,825,67,882,29,929,10xe" strokeweight="1pt">
                        <v:path arrowok="t" o:connecttype="custom" o:connectlocs="929,10;929,10;815,10;711,0;616,10;522,19;436,38;361,57;285,86;218,124;218,124;152,162;95,209;57,266;29,323;10,380;0,456;0,522;19,598;19,598;67,740;143,873;228,1006;332,1129;939,1129;939,1129;882,1063;825,996;778,920;740,845;702,759;664,683;645,588;626,503;626,503;616,418;635,332;664,247;721,171;721,171;778,105;825,67;882,29;929,10;929,10" o:connectangles="0,0,0,0,0,0,0,0,0,0,0,0,0,0,0,0,0,0,0,0,0,0,0,0,0,0,0,0,0,0,0,0,0,0,0,0,0,0,0,0,0,0,0,0,0"/>
                      </v:shape>
                      <v:shape id="Freeform 2170" o:spid="_x0000_s1058" style="position:absolute;left:4455;top:3642;width:180;height:123;visibility:visible;mso-wrap-style:square;v-text-anchor:top" coordsize="180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TMxcQA&#10;AADcAAAADwAAAGRycy9kb3ducmV2LnhtbESPzarCMBSE94LvEI7gRq6pP4j2GkVEwYUbq3K35zbH&#10;tticlCZqfXsjCC6HmfmGmS8bU4o71a6wrGDQj0AQp1YXnCk4Hbc/UxDOI2ssLZOCJzlYLtqtOcba&#10;PvhA98RnIkDYxagg976KpXRpTgZd31bEwbvY2qAPss6krvER4KaUwyiaSIMFh4UcK1rnlF6Tm1Gw&#10;+XsejvvT/346m016ODqPk9t4p1S306x+QXhq/Df8ae+0gtFwAO8z4Qj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0zMXEAAAA3AAAAA8AAAAAAAAAAAAAAAAAmAIAAGRycy9k&#10;b3ducmV2LnhtbFBLBQYAAAAABAAEAPUAAACJAwAAAAA=&#10;" path="m28,r,l19,9,9,9,,47,,85r9,38l180,123,132,66,94,28,56,9,28,xe" strokeweight="1pt">
                        <v:path arrowok="t" o:connecttype="custom" o:connectlocs="28,0;28,0;19,9;9,9;0,47;0,47;0,85;9,123;180,123;180,123;132,66;94,28;56,9;28,0;28,0" o:connectangles="0,0,0,0,0,0,0,0,0,0,0,0,0,0,0"/>
                      </v:shape>
                      <v:shape id="Freeform 2171" o:spid="_x0000_s1059" style="position:absolute;left:4654;top:3642;width:180;height:123;visibility:visible;mso-wrap-style:square;v-text-anchor:top" coordsize="180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ZSssUA&#10;AADcAAAADwAAAGRycy9kb3ducmV2LnhtbESPQYvCMBSE74L/IbwFL7KmW6VoNYosLnjwYnXx+mye&#10;bdnmpTRR67/fCILHYWa+YRarztTiRq2rLCv4GkUgiHOrKy4UHA8/n1MQziNrrC2Tggc5WC37vQWm&#10;2t55T7fMFyJA2KWooPS+SaV0eUkG3cg2xMG72NagD7ItpG7xHuCmlnEUJdJgxWGhxIa+S8r/sqtR&#10;sDk99ofd8bybzmbJEMe/k+w62So1+OjWcxCeOv8Ov9pbrWAcx/A8E4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lKyxQAAANwAAAAPAAAAAAAAAAAAAAAAAJgCAABkcnMv&#10;ZG93bnJldi54bWxQSwUGAAAAAAQABAD1AAAAigMAAAAA&#10;" path="m9,123r171,l132,66,94,38,56,9,28,,9,9,,28,,66r9,57xe" strokeweight="1pt">
                        <v:path arrowok="t" o:connecttype="custom" o:connectlocs="9,123;180,123;180,123;132,66;94,38;56,9;28,0;28,0;9,9;0,28;0,66;9,123;9,123" o:connectangles="0,0,0,0,0,0,0,0,0,0,0,0,0"/>
                      </v:shape>
                      <v:shape id="Freeform 2172" o:spid="_x0000_s1060" style="position:absolute;left:3251;top:2636;width:1071;height:1129;visibility:visible;mso-wrap-style:square;v-text-anchor:top" coordsize="1071,1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NdC8MA&#10;AADcAAAADwAAAGRycy9kb3ducmV2LnhtbESPzYoCMRCE78K+Q+iFvWlmFURGo4iwoIsg/oHemqSd&#10;DE46wyTq+PZmYcFjUVVfUZNZ6ypxpyaUnhV89zIQxNqbkgsFh/1PdwQiRGSDlWdS8KQAs+lHZ4K5&#10;8Q/e0n0XC5EgHHJUYGOscymDtuQw9HxNnLyLbxzGJJtCmgYfCe4q2c+yoXRYclqwWNPCkr7ubk4B&#10;zbXZHNfnlf5dnjQdom2fZqvU12c7H4OI1MZ3+L+9NAoG/QH8nUlHQE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NdC8MAAADcAAAADwAAAAAAAAAAAAAAAACYAgAAZHJzL2Rv&#10;d25yZXYueG1sUEsFBgAAAAAEAAQA9QAAAIgDAAAAAA==&#10;" path="m1071,10r,l957,10,853,,758,10r-95,9l569,38,483,57,398,86r-76,38l246,162r-66,47l123,266,76,323,38,380,19,456,,522r,76l9,740,38,873r47,133l152,1129r616,l730,1063,692,996,663,920,644,845,625,759r-9,-76l616,588r9,-85l644,418r38,-86l739,247r76,-76l891,105,948,67r66,-38l1071,10xe" strokeweight="1pt">
                        <v:path arrowok="t" o:connecttype="custom" o:connectlocs="1071,10;1071,10;957,10;853,0;758,10;663,19;569,38;483,57;398,86;322,124;322,124;246,162;180,209;123,266;76,323;38,380;19,456;0,522;0,598;0,598;9,740;38,873;85,1006;152,1129;768,1129;768,1129;730,1063;692,996;663,920;644,845;625,759;616,683;616,588;625,503;625,503;644,418;682,332;739,247;815,171;815,171;891,105;948,67;1014,29;1071,10;1071,10" o:connectangles="0,0,0,0,0,0,0,0,0,0,0,0,0,0,0,0,0,0,0,0,0,0,0,0,0,0,0,0,0,0,0,0,0,0,0,0,0,0,0,0,0,0,0,0,0"/>
                      </v:shape>
                      <v:shape id="Freeform 2173" o:spid="_x0000_s1061" style="position:absolute;left:3431;top:3642;width:171;height:123;visibility:visible;mso-wrap-style:square;v-text-anchor:top" coordsize="171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9pdcUA&#10;AADcAAAADwAAAGRycy9kb3ducmV2LnhtbESP0WoCMRRE3wv+Q7iCbzXRSrGrUUQsCu2Drv2Ay+a6&#10;u7q5WTdRV7++KRR8HGbODDOdt7YSV2p86VjDoK9AEGfOlJxr+Nl/vo5B+IBssHJMGu7kYT7rvEwx&#10;Me7GO7qmIRexhH2CGooQ6kRKnxVk0fddTRy9g2sshiibXJoGb7HcVnKo1Lu0WHJcKLCmZUHZKb1Y&#10;DW/Htfvan9bb8yoNH9/tQ9XjSmnd67aLCYhAbXiG/+mNidxwBH9n4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f2l1xQAAANwAAAAPAAAAAAAAAAAAAAAAAJgCAABkcnMv&#10;ZG93bnJldi54bWxQSwUGAAAAAAQABAD1AAAAigMAAAAA&#10;" path="m47,r,l28,9,9,47,,85r,38l171,123,142,66,114,28,76,9,47,xe" strokeweight="1pt">
                        <v:path arrowok="t" o:connecttype="custom" o:connectlocs="47,0;47,0;28,9;9,47;9,47;0,85;0,123;171,123;171,123;142,66;114,28;76,9;47,0;47,0" o:connectangles="0,0,0,0,0,0,0,0,0,0,0,0,0,0"/>
                      </v:shape>
                      <v:shape id="Freeform 2174" o:spid="_x0000_s1062" style="position:absolute;left:3630;top:3642;width:171;height:123;visibility:visible;mso-wrap-style:square;v-text-anchor:top" coordsize="171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PM7sUA&#10;AADcAAAADwAAAGRycy9kb3ducmV2LnhtbESP0WoCMRRE3wv+Q7iCbzXRYrGrUUQsCu2Drv2Ay+a6&#10;u7q5WTdRV7++KRR8HGbODDOdt7YSV2p86VjDoK9AEGfOlJxr+Nl/vo5B+IBssHJMGu7kYT7rvEwx&#10;Me7GO7qmIRexhH2CGooQ6kRKnxVk0fddTRy9g2sshiibXJoGb7HcVnKo1Lu0WHJcKLCmZUHZKb1Y&#10;DW/Htfvan9bb8yoNH9/tQ9XjSmnd67aLCYhAbXiG/+mNidxwBH9n4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8zuxQAAANwAAAAPAAAAAAAAAAAAAAAAAJgCAABkcnMv&#10;ZG93bnJldi54bWxQSwUGAAAAAAQABAD1AAAAigMAAAAA&#10;" path="m,123r171,l142,66,104,38,76,9,47,,28,9,19,28,9,66,,123xe" strokeweight="1pt">
                        <v:path arrowok="t" o:connecttype="custom" o:connectlocs="0,123;171,123;171,123;142,66;104,38;76,9;47,0;47,0;28,9;19,28;9,66;0,123;0,123" o:connectangles="0,0,0,0,0,0,0,0,0,0,0,0,0"/>
                      </v:shape>
                      <v:shape id="Freeform 2175" o:spid="_x0000_s1063" style="position:absolute;left:4976;top:2096;width:995;height:673;visibility:visible;mso-wrap-style:square;v-text-anchor:top" coordsize="995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YTeccA&#10;AADcAAAADwAAAGRycy9kb3ducmV2LnhtbESPT2sCMRTE74V+h/AK3rpZlYpsjSKF/qFCwV176O11&#10;87pZunlZklRXP30jCB6HmfkNs1gNthN78qF1rGCc5SCIa6dbbhTsquf7OYgQkTV2jknBkQKslrc3&#10;Cyy0O/CW9mVsRIJwKFCBibEvpAy1IYshcz1x8n6ctxiT9I3UHg8Jbjs5yfOZtNhyWjDY05Oh+rf8&#10;swrs9xe/v2w3vvown+6hPJ02r1Wl1OhuWD+CiDTEa/jSftMKppMZnM+kIy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WE3nHAAAA3AAAAA8AAAAAAAAAAAAAAAAAmAIAAGRy&#10;cy9kb3ducmV2LnhtbFBLBQYAAAAABAAEAPUAAACMAwAAAAA=&#10;" path="m824,408r,l900,303,948,199,986,95,995,,938,95r-57,85l824,256r-56,66l701,370r-66,28l569,417r-67,10l426,417,360,398r-19,48l313,503r-38,37l237,578r-48,38l133,645,66,664,,673r341,l407,673r67,-9l540,635r66,-28l663,569r57,-47l777,474r47,-66xe" strokeweight="1pt">
                        <v:path arrowok="t" o:connecttype="custom" o:connectlocs="824,408;824,408;900,303;948,199;986,95;995,0;995,0;938,95;881,180;824,256;768,322;701,370;635,398;569,417;502,427;502,427;426,417;360,398;360,398;341,446;313,503;275,540;237,578;189,616;133,645;66,664;0,673;341,673;341,673;407,673;474,664;540,635;606,607;663,569;720,522;777,474;824,408;824,408" o:connectangles="0,0,0,0,0,0,0,0,0,0,0,0,0,0,0,0,0,0,0,0,0,0,0,0,0,0,0,0,0,0,0,0,0,0,0,0,0,0"/>
                      </v:shape>
                      <v:shape id="Freeform 2176" o:spid="_x0000_s1064" style="position:absolute;left:19;top:541;width:2151;height:2228;visibility:visible;mso-wrap-style:square;v-text-anchor:top" coordsize="2151,2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LQZMQA&#10;AADcAAAADwAAAGRycy9kb3ducmV2LnhtbESPT2vCQBTE7wW/w/IEL8VsVKgS3YRSWuitVL14e2Rf&#10;/mD2bdzdxPjtu4VCj8PM/IY5FJPpxEjOt5YVrJIUBHFpdcu1gvPpY7kD4QOyxs4yKXiQhyKfPR0w&#10;0/bO3zQeQy0ihH2GCpoQ+kxKXzZk0Ce2J45eZZ3BEKWrpXZ4j3DTyXWavkiDLceFBnt6a6i8Hgej&#10;YJzev3ab1WBaz+MNy8vgrtWzUov59LoHEWgK/+G/9qdWsFlv4fdMP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y0GTEAAAA3AAAAA8AAAAAAAAAAAAAAAAAmAIAAGRycy9k&#10;b3ducmV2LnhtbFBLBQYAAAAABAAEAPUAAACJAwAAAAA=&#10;" path="m1365,28r,l1298,9,1213,r-85,l1043,9,948,19,843,38,625,94r-85,29l455,161r-76,47l313,265r-67,67l190,398r-48,76l95,569,66,644,38,739,19,825,9,910,,1005r,95l9,1195r19,94l57,1394r38,85l133,1574r47,85l227,1735r57,76l351,1887r75,66l512,2020r95,57l701,2124r105,38l919,2200r105,19l1147,2228r123,l2151,2228r-180,-9l1810,2190r-142,-47l1535,2077r-113,-76l1327,1915r-76,-104l1185,1688r-67,-19l1061,1640r-56,-38l938,1555r-76,-66l806,1422r-38,-76l739,1280r,-48l739,1195r10,-38l758,1119r19,-29l806,1052r66,-57l938,957r76,-28l1090,910r95,-19l1497,853r67,-19l1621,806r47,-29l1706,739r28,-66l1744,597r,-85l1725,398r-19,-66l1678,265r-29,-57l1611,161r-57,-38l1507,85,1441,56,1365,28xe" strokeweight="1pt">
                        <v:path arrowok="t" o:connecttype="custom" o:connectlocs="1365,28;1213,0;1043,9;843,38;625,94;455,161;313,265;190,398;95,569;66,644;19,825;0,1005;9,1195;28,1289;95,1479;180,1659;284,1811;426,1953;512,2020;701,2124;919,2200;1147,2228;2151,2228;1971,2219;1668,2143;1422,2001;1251,1811;1185,1688;1061,1640;938,1555;862,1489;768,1346;739,1280;739,1195;758,1119;806,1052;872,995;1014,929;1185,891;1497,853;1564,834;1668,777;1706,739;1744,597;1725,398;1706,332;1649,208;1554,123;1441,56;1365,28" o:connectangles="0,0,0,0,0,0,0,0,0,0,0,0,0,0,0,0,0,0,0,0,0,0,0,0,0,0,0,0,0,0,0,0,0,0,0,0,0,0,0,0,0,0,0,0,0,0,0,0,0,0"/>
                      </v:shape>
                      <v:shape id="Freeform 2177" o:spid="_x0000_s1065" style="position:absolute;left:1147;top:2636;width:1308;height:1129;visibility:visible;mso-wrap-style:square;v-text-anchor:top" coordsize="1308,1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4FMcIA&#10;AADcAAAADwAAAGRycy9kb3ducmV2LnhtbERPTYvCMBC9C/sfwgheRNPtgmg1yiK7ohfBqgdvQzM2&#10;xWZSmqzWf785CB4f73ux6mwt7tT6yrGCz3ECgrhwuuJSwen4O5qC8AFZY+2YFDzJw2r50Vtgpt2D&#10;D3TPQyliCPsMFZgQmkxKXxiy6MeuIY7c1bUWQ4RtKXWLjxhua5kmyURarDg2GGxobai45X9WwfU2&#10;0/vj85yuh+klOf/sNmaiN0oN+t33HESgLrzFL/dWK/hK49p4Jh4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gUxwgAAANwAAAAPAAAAAAAAAAAAAAAAAJgCAABkcnMvZG93&#10;bnJldi54bWxQSwUGAAAAAAQABAD1AAAAhwMAAAAA&#10;" path="m1308,10r,l1194,10,1090,,995,10,891,19,796,38,701,57,616,86r-95,38l436,162r-85,47l275,266r-57,57l161,380r-47,76l76,522,47,598,9,740,,873r9,133l38,1129r616,l625,1063r-9,-67l616,920r,-75l625,759r19,-76l673,588r38,-85l749,418r66,-86l900,247r104,-76l1090,105r85,-38l1241,29r67,-19xe" strokeweight="1pt">
                        <v:path arrowok="t" o:connecttype="custom" o:connectlocs="1308,10;1308,10;1194,10;1090,0;995,10;891,19;796,38;701,57;616,86;521,124;521,124;436,162;351,209;275,266;218,323;161,380;114,456;76,522;47,598;47,598;9,740;0,873;9,1006;38,1129;654,1129;654,1129;625,1063;616,996;616,920;616,845;625,759;644,683;673,588;711,503;711,503;749,418;815,332;900,247;1004,171;1004,171;1090,105;1175,67;1241,29;1308,10;1308,10" o:connectangles="0,0,0,0,0,0,0,0,0,0,0,0,0,0,0,0,0,0,0,0,0,0,0,0,0,0,0,0,0,0,0,0,0,0,0,0,0,0,0,0,0,0,0,0,0"/>
                      </v:shape>
                      <v:shape id="Freeform 2178" o:spid="_x0000_s1066" style="position:absolute;left:1204;top:3642;width:170;height:123;visibility:visible;mso-wrap-style:square;v-text-anchor:top" coordsize="170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Qa1MUA&#10;AADcAAAADwAAAGRycy9kb3ducmV2LnhtbESPQWvCQBSE70L/w/IKvemmFkWjq2hbQW8aFfH2mn1N&#10;QrNvQ3Yb4793BcHjMDPfMNN5a0rRUO0KywreexEI4tTqgjMFh/2qOwLhPLLG0jIpuJKD+eylM8VY&#10;2wvvqEl8JgKEXYwKcu+rWEqX5mTQ9WxFHLxfWxv0QdaZ1DVeAtyUsh9FQ2mw4LCQY0WfOaV/yb9R&#10;sD02o8NXQj84WJ7Wg+/TJpGbs1Jvr+1iAsJT65/hR3utFXz0x3A/E4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1BrUxQAAANwAAAAPAAAAAAAAAAAAAAAAAJgCAABkcnMv&#10;ZG93bnJldi54bWxQSwUGAAAAAAQABAD1AAAAigMAAAAA&#10;" path="m94,r,l66,9,38,47,19,85,,123r170,l161,66,142,28,123,9,94,xe" strokeweight="1pt">
                        <v:path arrowok="t" o:connecttype="custom" o:connectlocs="94,0;94,0;66,9;38,47;38,47;19,85;0,123;170,123;170,123;161,66;142,28;123,9;94,0;94,0" o:connectangles="0,0,0,0,0,0,0,0,0,0,0,0,0,0"/>
                      </v:shape>
                      <v:shape id="Freeform 2179" o:spid="_x0000_s1067" style="position:absolute;left:1412;top:3642;width:171;height:123;visibility:visible;mso-wrap-style:square;v-text-anchor:top" coordsize="171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35q8IA&#10;AADcAAAADwAAAGRycy9kb3ducmV2LnhtbERPzWrCQBC+F3yHZYTe6q4VikZXEWmx0B5q9AGG7JhE&#10;s7NpdqupT+8cCj1+fP+LVe8bdaEu1oEtjEcGFHERXM2lhcP+7WkKKiZkh01gsvBLEVbLwcMCMxeu&#10;vKNLnkolIRwztFCl1GZax6Iij3EUWmLhjqHzmAR2pXYdXiXcN/rZmBftsWZpqLClTUXFOf/xFian&#10;bfjYn7df3695mn32N9NOG2Pt47Bfz0El6tO/+M/97sQ3kflyRo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nfmrwgAAANwAAAAPAAAAAAAAAAAAAAAAAJgCAABkcnMvZG93&#10;bnJldi54bWxQSwUGAAAAAAQABAD1AAAAhwMAAAAA&#10;" path="m,123r171,l152,66,133,38,104,9,86,,67,9,38,28,19,66,,123xe" strokeweight="1pt">
                        <v:path arrowok="t" o:connecttype="custom" o:connectlocs="0,123;171,123;171,123;152,66;133,38;104,9;86,0;86,0;67,9;38,28;19,66;0,123;0,123" o:connectangles="0,0,0,0,0,0,0,0,0,0,0,0,0"/>
                      </v:shape>
                      <v:shape id="Freeform 2180" o:spid="_x0000_s1068" style="position:absolute;left:2151;top:2636;width:1024;height:1129;visibility:visible;mso-wrap-style:square;v-text-anchor:top" coordsize="1024,1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zQvMMA&#10;AADcAAAADwAAAGRycy9kb3ducmV2LnhtbESPT2sCMRTE7wW/Q3iCt5pVochqFPEPlr11Fc/PzXN3&#10;cfMSkqjbb98UCj0OM/MbZrnuTSee5ENrWcFknIEgrqxuuVZwPh3e5yBCRNbYWSYF3xRgvRq8LTHX&#10;9sVf9CxjLRKEQ44KmhhdLmWoGjIYxtYRJ+9mvcGYpK+l9vhKcNPJaZZ9SIMtp4UGHW0bqu7lwyhw&#10;u/LiCr2dy2vhr9btj0V7Oyo1GvabBYhIffwP/7U/tYLZbAK/Z9IR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zQvMMAAADcAAAADwAAAAAAAAAAAAAAAACYAgAAZHJzL2Rv&#10;d25yZXYueG1sUEsFBgAAAAAEAAQA9QAAAIgDAAAAAA==&#10;" path="m1024,10r,l910,10,806,,711,10r-94,9l522,38,436,57,361,86r-76,38l209,162r-57,47l95,266,57,323,29,380,10,456,,522r,76l19,740,67,873r57,133l200,1129r616,l768,1063,730,996,692,920,664,845,645,759,626,683r,-95l617,503r9,-85l664,332r47,-85l778,171r66,-66l910,67,967,29r57,-19xe" strokeweight="1pt">
                        <v:path arrowok="t" o:connecttype="custom" o:connectlocs="1024,10;1024,10;910,10;806,0;711,10;617,19;522,38;436,57;361,86;285,124;285,124;209,162;152,209;95,266;57,323;29,380;10,456;0,522;0,598;0,598;19,740;67,873;124,1006;200,1129;816,1129;816,1129;768,1063;730,996;692,920;664,845;645,759;626,683;626,588;617,503;617,503;626,418;664,332;711,247;778,171;778,171;844,105;910,67;967,29;1024,10;1024,10" o:connectangles="0,0,0,0,0,0,0,0,0,0,0,0,0,0,0,0,0,0,0,0,0,0,0,0,0,0,0,0,0,0,0,0,0,0,0,0,0,0,0,0,0,0,0,0,0"/>
                      </v:shape>
                      <v:shape id="Freeform 2181" o:spid="_x0000_s1069" style="position:absolute;left:2379;top:3642;width:180;height:123;visibility:visible;mso-wrap-style:square;v-text-anchor:top" coordsize="180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/Eb8QA&#10;AADcAAAADwAAAGRycy9kb3ducmV2LnhtbESPQYvCMBSE74L/IbwFL7KmWhGtRhFR8ODF6uL12Tzb&#10;ss1LaaLWf28WFjwOM/MNs1i1phIPalxpWcFwEIEgzqwuOVdwPu2+pyCcR9ZYWSYFL3KwWnY7C0y0&#10;ffKRHqnPRYCwS1BB4X2dSOmyggy6ga2Jg3ezjUEfZJNL3eAzwE0lR1E0kQZLDgsF1rQpKPtN70bB&#10;9vI6ng7n62E6m036GP+M0/t4r1Tvq13PQXhq/Sf8395rBXE8gr8z4QjI5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/xG/EAAAA3AAAAA8AAAAAAAAAAAAAAAAAmAIAAGRycy9k&#10;b3ducmV2LnhtbFBLBQYAAAAABAAEAPUAAACJAwAAAAA=&#10;" path="m47,r,l28,9,9,47,,85r9,38l180,123,142,66,114,28,76,9,47,xe" strokeweight="1pt">
                        <v:path arrowok="t" o:connecttype="custom" o:connectlocs="47,0;47,0;28,9;9,47;9,47;0,85;9,123;180,123;180,123;142,66;114,28;76,9;47,0;47,0" o:connectangles="0,0,0,0,0,0,0,0,0,0,0,0,0,0"/>
                      </v:shape>
                      <v:shape id="Freeform 2182" o:spid="_x0000_s1070" style="position:absolute;left:2587;top:3642;width:171;height:123;visibility:visible;mso-wrap-style:square;v-text-anchor:top" coordsize="171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9n3MUA&#10;AADcAAAADwAAAGRycy9kb3ducmV2LnhtbESP0WrCQBRE34X+w3ILvtXdNiCauoZSKgr1ocZ+wCV7&#10;TWKyd9Psqqlf7xYKPg4zZ4ZZZINtxZl6XzvW8DxRIIgLZ2ouNXzvV08zED4gG2wdk4Zf8pAtH0YL&#10;TI278I7OeShFLGGfooYqhC6V0hcVWfQT1xFH7+B6iyHKvpSmx0sst618UWoqLdYcFyrs6L2ioslP&#10;VkNyXLvPfbP++vnIw3w7XFU3a5XW48fh7RVEoCHcw//0xkQuSeDv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2fcxQAAANwAAAAPAAAAAAAAAAAAAAAAAJgCAABkcnMv&#10;ZG93bnJldi54bWxQSwUGAAAAAAQABAD1AAAAigMAAAAA&#10;" path="m,123r171,l133,66,95,38,67,9,38,,19,9,10,28,,66r,57xe" strokeweight="1pt">
                        <v:path arrowok="t" o:connecttype="custom" o:connectlocs="0,123;171,123;171,123;133,66;95,38;67,9;38,0;38,0;19,9;10,28;0,66;0,123;0,123" o:connectangles="0,0,0,0,0,0,0,0,0,0,0,0,0"/>
                      </v:shape>
                      <v:shape id="Freeform 2183" o:spid="_x0000_s1071" style="position:absolute;left:1204;top:19;width:4132;height:2750;visibility:visible;mso-wrap-style:square;v-text-anchor:top" coordsize="4132,2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AaUMQA&#10;AADcAAAADwAAAGRycy9kb3ducmV2LnhtbESPQWvCQBSE74L/YXlCb7qxEQmpq5RCaS8V1B56fGSf&#10;2WD2bdjdxPjvu4LgcZiZb5jNbrStGMiHxrGC5SIDQVw53XCt4Pf0OS9AhIissXVMCm4UYLedTjZY&#10;anflAw3HWIsE4VCiAhNjV0oZKkMWw8J1xMk7O28xJulrqT1eE9y28jXL1tJiw2nBYEcfhqrLsbcK&#10;dNF/3cyl33f1j1+6P31eF/mg1MtsfH8DEWmMz/Cj/a0V5PkK7mfSEZ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gGlDEAAAA3AAAAA8AAAAAAAAAAAAAAAAAmAIAAGRycy9k&#10;b3ducmV2LnhtbFBLBQYAAAAABAAEAPUAAACJAwAAAAA=&#10;" path="m1431,228r,l1383,266r-56,47l1232,436r-85,142l1071,740,966,1015,834,1413r-86,199l654,1792,549,1954,445,2096r-66,66l341,2181r-47,19l256,2219r-48,10l104,2229,,2210r66,123l142,2437r95,86l350,2599r133,66l625,2712r161,29l966,2750r2806,l3838,2741r67,-19l3961,2693r48,-38l4047,2617r38,-37l4113,2523r19,-57l4047,2418r-76,-76l3895,2238r-66,-123l3743,1935,3639,1707,3450,1242,3326,967,3203,730,3089,531,2966,370r-85,-95l2796,199r-86,-66l2616,85,2511,38,2407,9,2303,,2199,,2075,,1962,19,1857,38r-94,19l1668,95r-86,38l1507,171r-76,57xe" strokeweight="1pt">
                        <v:path arrowok="t" o:connecttype="custom" o:connectlocs="1431,228;1327,313;1147,578;1071,740;834,1413;748,1612;549,1954;445,2096;341,2181;256,2219;104,2229;0,2210;66,2333;237,2523;483,2665;786,2741;3772,2750;3838,2741;3961,2693;4047,2617;4113,2523;4132,2466;3971,2342;3829,2115;3743,1935;3639,1707;3450,1242;3203,730;2966,370;2881,275;2710,133;2511,38;2303,0;2199,0;1962,19;1763,57;1582,133;1431,228" o:connectangles="0,0,0,0,0,0,0,0,0,0,0,0,0,0,0,0,0,0,0,0,0,0,0,0,0,0,0,0,0,0,0,0,0,0,0,0,0,0"/>
                      </v:shape>
                      <v:shape id="Freeform 2184" o:spid="_x0000_s1072" style="position:absolute;left:2824;top:929;width:1043;height:797;visibility:visible;mso-wrap-style:square;v-text-anchor:top" coordsize="1043,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sjB8YA&#10;AADcAAAADwAAAGRycy9kb3ducmV2LnhtbESPQWvCQBSE7wX/w/IKXopuqlZCdBUpFnroRauIt2f2&#10;mQ3Nvg3ZjcZ/3xUEj8PMfMPMl52txIUaXzpW8D5MQBDnTpdcKNj9fg1SED4ga6wck4IbeVguei9z&#10;zLS78oYu21CICGGfoQITQp1J6XNDFv3Q1cTRO7vGYoiyKaRu8BrhtpKjJJlKiyXHBYM1fRrK/7at&#10;VXC4Fad0cjimrfkZrU/5vntrj0ap/mu3moEI1IVn+NH+1grG4w+4n4lH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sjB8YAAADcAAAADwAAAAAAAAAAAAAAAACYAgAAZHJz&#10;L2Rvd25yZXYueG1sUEsFBgAAAAAEAAQA9QAAAIsDAAAAAA==&#10;" path="m730,750r,l872,702r57,-19l967,655r38,-38l1033,588r10,-38l1043,513r-19,-95l996,342,948,266,882,200,825,162,749,114,522,19,484,10,446,,408,10r-38,9l323,48,275,76r-95,76l95,247,38,332,10,399,,437r,28l38,664r10,38l76,731r29,28l133,769r123,28l398,797,560,778,730,750xe" strokeweight="1pt">
                        <v:path arrowok="t" o:connecttype="custom" o:connectlocs="730,750;730,750;872,702;929,683;967,655;1005,617;1033,588;1043,550;1043,513;1043,513;1024,418;996,342;948,266;882,200;882,200;825,162;749,114;522,19;522,19;484,10;446,0;408,10;370,19;323,48;275,76;180,152;180,152;95,247;38,332;10,399;0,437;0,465;0,465;38,664;38,664;48,702;76,731;105,759;133,769;133,769;256,797;398,797;560,778;730,750;730,750" o:connectangles="0,0,0,0,0,0,0,0,0,0,0,0,0,0,0,0,0,0,0,0,0,0,0,0,0,0,0,0,0,0,0,0,0,0,0,0,0,0,0,0,0,0,0,0,0"/>
                      </v:shape>
                      <v:shape id="Freeform 2185" o:spid="_x0000_s1073" style="position:absolute;left:3791;top:597;width:635;height:655;visibility:visible;mso-wrap-style:square;v-text-anchor:top" coordsize="635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AjqMUA&#10;AADcAAAADwAAAGRycy9kb3ducmV2LnhtbESPQWvCQBSE74X+h+UVvBTdVEElukopChYKahS8PrPP&#10;bGj2bchuk/jvu0Khx2FmvmGW695WoqXGl44VvI0SEMS50yUXCs6n7XAOwgdkjZVjUnAnD+vV89MS&#10;U+06PlKbhUJECPsUFZgQ6lRKnxuy6EeuJo7ezTUWQ5RNIXWDXYTbSo6TZCotlhwXDNb0YSj/zn6s&#10;gk/cX8z89avYzNpDl50py3fXu1KDl/59ASJQH/7Df+2dVjCZTOFx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0COoxQAAANwAAAAPAAAAAAAAAAAAAAAAAJgCAABkcnMv&#10;ZG93bnJldi54bWxQSwUGAAAAAAQABAD1AAAAigMAAAAA&#10;" path="m237,19r,l180,38,133,67,76,105,38,152,10,190,,238r,66l19,380r19,76l57,513r28,38l114,579r47,28l218,626r76,10l389,655r95,l550,645r47,-19l616,607r10,-9l635,551r,-48l626,446,607,389,578,313,540,238,436,67,398,29,351,10,303,,237,19xe" strokeweight="1pt">
                        <v:path arrowok="t" o:connecttype="custom" o:connectlocs="237,19;237,19;180,38;133,67;76,105;38,152;38,152;10,190;0,238;0,304;19,380;19,380;38,456;57,513;85,551;114,579;114,579;161,607;218,626;294,636;389,655;389,655;484,655;550,645;597,626;616,607;626,598;626,598;635,551;635,503;626,446;607,389;578,313;540,238;436,67;436,67;398,29;351,10;303,0;237,19;237,19" o:connectangles="0,0,0,0,0,0,0,0,0,0,0,0,0,0,0,0,0,0,0,0,0,0,0,0,0,0,0,0,0,0,0,0,0,0,0,0,0,0,0,0,0"/>
                      </v:shape>
                      <v:shape id="Freeform 2186" o:spid="_x0000_s1074" style="position:absolute;left:3194;top:180;width:663;height:674;visibility:visible;mso-wrap-style:square;v-text-anchor:top" coordsize="663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9dmMQA&#10;AADcAAAADwAAAGRycy9kb3ducmV2LnhtbESPS4sCMRCE7wv+h9CCtzXjY32MRhFFkIU97Kj3dtLz&#10;wElnmEQd/70RFvZYVNVX1HLdmkrcqXGlZQWDfgSCOLW65FzB6bj/nIFwHlljZZkUPMnBetX5WGKs&#10;7YN/6Z74XAQIuxgVFN7XsZQuLcig69uaOHiZbQz6IJtc6gYfAW4qOYyiiTRYclgosKZtQek1uRkF&#10;t/P3djjOdpe5+znPs1PGX0/DSvW67WYBwlPr/8N/7YNWMBpN4X0mHA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PXZjEAAAA3AAAAA8AAAAAAAAAAAAAAAAAmAIAAGRycy9k&#10;b3ducmV2LnhtbFBLBQYAAAAABAAEAPUAAACJAwAAAAA=&#10;" path="m10,133r,l,171r,66l19,313r38,95l104,503r48,76l199,626r57,38l303,674r57,-10l417,636r47,-57l512,503,569,399,616,275,663,133r,-28l645,86,626,67,588,48,493,10,379,,246,,180,,133,19,85,38,57,67,28,95,10,133xe" strokeweight="1pt">
                        <v:path arrowok="t" o:connecttype="custom" o:connectlocs="10,133;10,133;0,171;0,237;19,313;57,408;57,408;104,503;152,579;199,626;256,664;256,664;303,674;360,664;417,636;464,579;512,503;569,399;616,275;663,133;663,133;663,105;645,86;626,67;588,48;588,48;493,10;379,0;379,0;246,0;180,0;133,19;85,38;57,67;28,95;10,133;10,133" o:connectangles="0,0,0,0,0,0,0,0,0,0,0,0,0,0,0,0,0,0,0,0,0,0,0,0,0,0,0,0,0,0,0,0,0,0,0,0,0"/>
                      </v:shape>
                      <v:shape id="Freeform 2187" o:spid="_x0000_s1075" style="position:absolute;left:2578;top:294;width:550;height:588;visibility:visible;mso-wrap-style:square;v-text-anchor:top" coordsize="550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u5PMIA&#10;AADcAAAADwAAAGRycy9kb3ducmV2LnhtbERPTWvCQBC9C/0PyxS86aZqxaauIbQElIIQlZ6H7JiE&#10;ZmdDdpvEf+8eBI+P971NRtOInjpXW1bwNo9AEBdW11wquJyz2QaE88gaG8uk4EYOkt3LZIuxtgPn&#10;1J98KUIIuxgVVN63sZSuqMigm9uWOHBX2xn0AXal1B0OIdw0chFFa2mw5tBQYUtfFRV/p3+j4P2Q&#10;rY+/nF+H1bf5yY9UfKSLjVLT1zH9BOFp9E/xw73XCpbLsDacCUd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+7k8wgAAANwAAAAPAAAAAAAAAAAAAAAAAJgCAABkcnMvZG93&#10;bnJldi54bWxQSwUGAAAAAAQABAD1AAAAhwMAAAAA&#10;" path="m,303r,l,322r9,29l19,370r28,28l123,446r104,66l341,560r85,28l455,588r28,l502,579r10,-19l540,484r10,-86l540,303,512,209,474,133,426,66,370,19,303,,265,,218,9,180,28,142,66r-38,38l66,161,38,228,,303xe" strokeweight="1pt">
                        <v:path arrowok="t" o:connecttype="custom" o:connectlocs="0,303;0,303;0,322;9,351;19,370;47,398;123,446;227,512;227,512;341,560;426,588;455,588;483,588;502,579;512,560;512,560;540,484;550,398;540,303;512,209;512,209;474,133;426,66;370,19;303,0;303,0;265,0;218,9;180,28;142,66;104,104;66,161;38,228;0,303;0,303" o:connectangles="0,0,0,0,0,0,0,0,0,0,0,0,0,0,0,0,0,0,0,0,0,0,0,0,0,0,0,0,0,0,0,0,0,0,0"/>
                      </v:shape>
                      <v:shape id="Freeform 2188" o:spid="_x0000_s1076" style="position:absolute;left:3857;top:1356;width:787;height:835;visibility:visible;mso-wrap-style:square;v-text-anchor:top" coordsize="787,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KrbscA&#10;AADcAAAADwAAAGRycy9kb3ducmV2LnhtbESPQWvCQBSE70L/w/IKvdVNFWyNrqJthZKD1ujB4yP7&#10;mg1m34bsNqb++m6h4HGYmW+Y+bK3teio9ZVjBU/DBARx4XTFpYLjYfP4AsIHZI21Y1LwQx6Wi7vB&#10;HFPtLrynLg+liBD2KSowITSplL4wZNEPXUMcvS/XWgxRtqXULV4i3NZylCQTabHiuGCwoVdDxTn/&#10;tgryt+16MzG77p2vz1l2DZ+nOiuVerjvVzMQgfpwC/+3P7SC8XgKf2fi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yq27HAAAA3AAAAA8AAAAAAAAAAAAAAAAAmAIAAGRy&#10;cy9kb3ducmV2LnhtbFBLBQYAAAAABAAEAPUAAACMAwAAAAA=&#10;" path="m512,692r,l768,361r19,-19l787,313r,-28l768,256,721,199,654,133,560,76,465,29,370,10,275,,247,10r-19,9l171,57r-47,66l76,209,38,294,19,380,,455r,76l,617r19,75l48,749r47,38l133,806r48,19l237,835r67,l351,825r57,-28l455,749r57,-57xe" strokeweight="1pt">
                        <v:path arrowok="t" o:connecttype="custom" o:connectlocs="512,692;512,692;768,361;768,361;787,342;787,313;787,285;768,256;768,256;721,199;654,133;654,133;560,76;465,29;370,10;275,0;275,0;247,10;228,19;171,57;124,123;76,209;76,209;38,294;19,380;0,455;0,531;0,531;0,617;19,692;48,749;95,787;95,787;133,806;181,825;237,835;304,835;304,835;351,825;408,797;455,749;512,692;512,692" o:connectangles="0,0,0,0,0,0,0,0,0,0,0,0,0,0,0,0,0,0,0,0,0,0,0,0,0,0,0,0,0,0,0,0,0,0,0,0,0,0,0,0,0,0,0"/>
                      </v:shape>
                      <v:shape id="Freeform 2189" o:spid="_x0000_s1077" style="position:absolute;left:2085;top:816;width:796;height:1024;visibility:visible;mso-wrap-style:square;v-text-anchor:top" coordsize="79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he+MIA&#10;AADcAAAADwAAAGRycy9kb3ducmV2LnhtbERPz2vCMBS+D/wfwhO8ral2SO2MImLBHXaYG7jjo3lr&#10;ypqX0qS2/vfmMNjx4/u93U+2FTfqfeNYwTJJQRBXTjdcK/j6LJ9zED4ga2wdk4I7edjvZk9bLLQb&#10;+YNul1CLGMK+QAUmhK6Q0leGLPrEdcSR+3G9xRBhX0vd4xjDbStXabqWFhuODQY7Ohqqfi+DVSCv&#10;w/JNfmdZth5W501q3k95GZRazKfDK4hAU/gX/7nPWkH2EufHM/E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CF74wgAAANwAAAAPAAAAAAAAAAAAAAAAAJgCAABkcnMvZG93&#10;bnJldi54bWxQSwUGAAAAAAQABAD1AAAAhwMAAAAA&#10;" path="m398,9r,l360,28,313,47,275,75r-38,48l209,170r-38,57l114,369,66,521,29,644,10,749,,825r10,66l38,938r47,38l142,1005r67,19l275,1024r47,l370,1014r28,-19l427,967r38,-47l502,872,569,739,635,559,701,417,768,294r19,-29l787,237r9,-29l787,180,777,151,758,132,701,75,635,38,559,9,483,,398,9xe" strokeweight="1pt">
                        <v:path arrowok="t" o:connecttype="custom" o:connectlocs="398,9;398,9;360,28;313,47;275,75;237,123;209,170;171,227;114,369;114,369;66,521;29,644;10,749;0,825;0,825;10,891;38,938;85,976;142,1005;142,1005;209,1024;275,1024;322,1024;370,1014;370,1014;398,995;427,967;465,920;502,872;569,739;635,559;635,559;701,417;768,294;768,294;787,265;787,237;796,208;787,180;777,151;758,132;701,75;701,75;635,38;559,9;483,0;398,9;398,9" o:connectangles="0,0,0,0,0,0,0,0,0,0,0,0,0,0,0,0,0,0,0,0,0,0,0,0,0,0,0,0,0,0,0,0,0,0,0,0,0,0,0,0,0,0,0,0,0,0,0,0"/>
                      </v:shape>
                      <v:shape id="Freeform 2190" o:spid="_x0000_s1078" style="position:absolute;left:4341;top:1906;width:711;height:730;visibility:visible;mso-wrap-style:square;v-text-anchor:top" coordsize="711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yptcEA&#10;AADcAAAADwAAAGRycy9kb3ducmV2LnhtbESPQYvCMBSE74L/ITzBm03VRaQaRQXFa3VZ8PZonm2x&#10;eSlNtNVfvxEEj8PMfMMs152pxIMaV1pWMI5iEMSZ1SXnCn7P+9EchPPIGivLpOBJDtarfm+JibYt&#10;p/Q4+VwECLsEFRTe14mULivIoItsTRy8q20M+iCbXOoG2wA3lZzE8UwaLDksFFjTrqDsdrobBZfJ&#10;Vr/yi5TpH8XXdGtebXU4KzUcdJsFCE+d/4Y/7aNWMP0Zw/tMO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8qbXBAAAA3AAAAA8AAAAAAAAAAAAAAAAAmAIAAGRycy9kb3du&#10;cmV2LnhtbFBLBQYAAAAABAAEAPUAAACGAwAAAAA=&#10;" path="m28,569r,l57,607r57,29l189,674r105,28l398,730r95,l569,730r56,-18l654,693r19,-19l692,645r9,-28l711,560,701,474,663,380,616,275,540,152,455,19,436,10,407,,379,10,341,29,256,86r-95,85l114,228,76,285,38,332,19,389,,436r,48l9,522r19,47xe" strokeweight="1pt">
                        <v:path arrowok="t" o:connecttype="custom" o:connectlocs="28,569;28,569;57,607;114,636;189,674;294,702;294,702;398,730;493,730;569,730;625,712;625,712;654,693;673,674;692,645;701,617;711,560;701,474;663,380;616,275;540,152;455,19;455,19;436,10;407,0;379,10;341,29;341,29;256,86;161,171;161,171;114,228;76,285;38,332;19,389;0,436;0,484;9,522;28,569;28,569" o:connectangles="0,0,0,0,0,0,0,0,0,0,0,0,0,0,0,0,0,0,0,0,0,0,0,0,0,0,0,0,0,0,0,0,0,0,0,0,0,0,0,0"/>
                      </v:shape>
                      <v:shape id="Freeform 2191" o:spid="_x0000_s1079" style="position:absolute;left:3801;top:2248;width:464;height:436;visibility:visible;mso-wrap-style:square;v-text-anchor:top" coordsize="464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p4osUA&#10;AADcAAAADwAAAGRycy9kb3ducmV2LnhtbESPQU8CMRSE7yb8h+aReJMuyBpZKUSNRi8eBC7eXraP&#10;3Q3b16Z9wsKvtyYmHicz801muR5cr44UU+fZwHRSgCKuve24MbDbvt7cg0qCbLH3TAbOlGC9Gl0t&#10;sbL+xJ903EijMoRThQZakVBpneqWHKaJD8TZ2/voULKMjbYRTxnuej0rijvtsOO80GKg55bqw+bb&#10;GSjftHwsztsy7sqn6ULC18sFgzHX4+HxAZTQIP/hv/a7NXA7n8HvmXwE9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WniixQAAANwAAAAPAAAAAAAAAAAAAAAAAJgCAABkcnMv&#10;ZG93bnJldi54bWxQSwUGAAAAAAQABAD1AAAAigMAAAAA&#10;" path="m208,9r,l151,,104,,56,9,19,28,9,47,,85r,47l19,189,66,313r57,104l142,426r19,10l246,436,417,426r19,-9l455,388r9,-56l455,265,445,151,426,113,417,94,312,47,208,9xe" strokeweight="1pt">
                        <v:path arrowok="t" o:connecttype="custom" o:connectlocs="208,9;208,9;151,0;104,0;56,9;19,28;19,28;9,47;0,85;0,132;19,189;19,189;66,313;123,417;123,417;142,426;161,436;246,436;246,436;417,426;417,426;436,417;455,388;464,332;455,265;455,265;445,151;426,113;417,94;417,94;312,47;208,9;208,9" o:connectangles="0,0,0,0,0,0,0,0,0,0,0,0,0,0,0,0,0,0,0,0,0,0,0,0,0,0,0,0,0,0,0,0,0"/>
                      </v:shape>
                      <v:shape id="Freeform 2192" o:spid="_x0000_s1080" style="position:absolute;left:3052;top:1783;width:663;height:863;visibility:visible;mso-wrap-style:square;v-text-anchor:top" coordsize="663,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oMQMUA&#10;AADcAAAADwAAAGRycy9kb3ducmV2LnhtbESPzWrDMBCE74W+g9hCb43cxoTiWA6hxVD6c0ia3Bdr&#10;Yyu1VkZSbfftq0Ihx2FmvmHKzWx7MZIPxrGC+0UGgrhx2nCr4PBZ3z2CCBFZY++YFPxQgE11fVVi&#10;od3EOxr3sRUJwqFABV2MQyFlaDqyGBZuIE7eyXmLMUnfSu1xSnDby4csW0mLhtNChwM9ddR87b+t&#10;gndfm7exPjybfMf59mM6nlevvVK3N/N2DSLSHC/h//aLVrDMl/B3Jh0BW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ygxAxQAAANwAAAAPAAAAAAAAAAAAAAAAAJgCAABkcnMv&#10;ZG93bnJldi54bWxQSwUGAAAAAAQABAD1AAAAigMAAAAA&#10;" path="m625,787r,l663,303r,-113l644,104,616,47,597,28,578,19,493,9,407,,332,,256,9,189,28,133,57,66,85,19,123,9,133,,152r,66l19,313,47,436,85,559r29,105l152,730r28,38l256,816r66,28l398,853r85,10l550,853r37,-18l616,816r9,-29xe" strokeweight="1pt">
                        <v:path arrowok="t" o:connecttype="custom" o:connectlocs="625,787;625,787;663,303;663,303;663,190;644,104;616,47;597,28;578,19;578,19;493,9;407,0;332,0;256,9;189,28;133,57;66,85;19,123;19,123;9,133;0,152;0,218;19,313;47,436;47,436;85,559;114,664;152,730;180,768;180,768;256,816;322,844;398,853;483,863;483,863;550,853;587,835;616,816;625,787;625,787" o:connectangles="0,0,0,0,0,0,0,0,0,0,0,0,0,0,0,0,0,0,0,0,0,0,0,0,0,0,0,0,0,0,0,0,0,0,0,0,0,0,0,0"/>
                      </v:shape>
                      <v:shape id="Freeform 2193" o:spid="_x0000_s1081" style="position:absolute;left:2294;top:1783;width:767;height:768;visibility:visible;mso-wrap-style:square;v-text-anchor:top" coordsize="767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O05cYA&#10;AADcAAAADwAAAGRycy9kb3ducmV2LnhtbESPQWsCMRSE7wX/Q3hCb5rYLqWsRimWFg8eqhXB23Pz&#10;3KzdvGw3qa799Y0g9DjMzDfMZNa5WpyoDZVnDaOhAkFceFNxqWHz+TZ4BhEissHaM2m4UIDZtHc3&#10;wdz4M6/otI6lSBAOOWqwMTa5lKGw5DAMfUOcvINvHcYk21KaFs8J7mr5oNSTdFhxWrDY0NxS8bX+&#10;cRqWKh5eF3b3sX3H1f77GDa/+0xpfd/vXsYgInXxP3xrL4yGxyyD65l0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O05cYAAADcAAAADwAAAAAAAAAAAAAAAACYAgAAZHJz&#10;L2Rvd25yZXYueG1sUEsFBgAAAAAEAAQA9QAAAIsDAAAAAA==&#10;" path="m445,r,l379,19,312,57r-66,47l170,180r-57,76l57,351,19,436,,531r,19l19,569r19,19l66,616r95,48l303,702r142,38l559,768r85,l682,768r19,-9l739,730r19,-38l767,645r-9,-57l720,455,682,322,616,171,559,66,530,28,502,9,474,,445,xe" strokeweight="1pt">
                        <v:path arrowok="t" o:connecttype="custom" o:connectlocs="445,0;445,0;379,19;312,57;246,104;170,180;170,180;113,256;57,351;19,436;0,531;0,531;0,550;19,569;38,588;66,616;161,664;303,702;303,702;445,740;559,768;644,768;682,768;701,759;701,759;739,730;758,692;767,645;758,588;758,588;720,455;682,322;682,322;616,171;559,66;530,28;502,9;474,0;445,0;445,0" o:connectangles="0,0,0,0,0,0,0,0,0,0,0,0,0,0,0,0,0,0,0,0,0,0,0,0,0,0,0,0,0,0,0,0,0,0,0,0,0,0,0,0"/>
                      </v:shape>
                      <v:shape id="Freeform 2194" o:spid="_x0000_s1082" style="position:absolute;left:1820;top:1849;width:493;height:427;visibility:visible;mso-wrap-style:square;v-text-anchor:top" coordsize="493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jw6sUA&#10;AADcAAAADwAAAGRycy9kb3ducmV2LnhtbESPQWvCQBSE74L/YXmF3nRTU0tJXUUESakntT14e2Zf&#10;sqHZtyG7avz3riB4HGbmG2a26G0jztT52rGCt3ECgrhwuuZKwe9+PfoE4QOyxsYxKbiSh8V8OJhh&#10;pt2Ft3TehUpECPsMFZgQ2kxKXxiy6MeuJY5e6TqLIcqukrrDS4TbRk6S5ENarDkuGGxpZaj4352s&#10;An9d5xtv/sqfSZ5udOmmxzQ/KPX60i+/QATqwzP8aH9rBen7FO5n4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PDqxQAAANwAAAAPAAAAAAAAAAAAAAAAAJgCAABkcnMv&#10;ZG93bnJldi54bWxQSwUGAAAAAAQABAD1AAAAigMAAAAA&#10;" path="m47,181r,l19,228,,275r,29l9,323r76,57l161,408r76,19l303,427r28,-9l360,399r19,-29l407,342,493,190r,-28l474,133,436,95,388,57,322,19,275,,227,,199,10,123,86,47,181xe" strokeweight="1pt">
                        <v:path arrowok="t" o:connecttype="custom" o:connectlocs="47,181;47,181;19,228;0,275;0,304;9,323;9,323;85,380;161,408;237,427;303,427;303,427;331,418;360,399;379,370;407,342;407,342;493,190;493,190;493,162;474,133;436,95;388,57;388,57;322,19;275,0;227,0;199,10;199,10;123,86;47,181;47,181" o:connectangles="0,0,0,0,0,0,0,0,0,0,0,0,0,0,0,0,0,0,0,0,0,0,0,0,0,0,0,0,0,0,0,0"/>
                      </v:shape>
                      <v:shape id="Freeform 2195" o:spid="_x0000_s1083" style="position:absolute;left:1611;top:2238;width:872;height:427;visibility:visible;mso-wrap-style:square;v-text-anchor:top" coordsize="87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pUfMUA&#10;AADcAAAADwAAAGRycy9kb3ducmV2LnhtbESPQWvCQBSE7wX/w/KE3upGK1JSN0GlLRVF0ErPj+wz&#10;Ce6+TbNbTf59tyB4HGbmG2aed9aIC7W+dqxgPEpAEBdO11wqOH69P72A8AFZo3FMCnrykGeDhzmm&#10;2l15T5dDKEWEsE9RQRVCk0rpi4os+pFriKN3cq3FEGVbSt3iNcKtkZMkmUmLNceFChtaVVScD79W&#10;wZvszWT7sVsfTb/8Xpkz6v3mR6nHYbd4BRGoC/fwrf2pFTxPZ/B/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alR8xQAAANwAAAAPAAAAAAAAAAAAAAAAAJgCAABkcnMv&#10;ZG93bnJldi54bWxQSwUGAAAAAAQABAD1AAAAigMAAAAA&#10;" path="m436,161r,l332,123,237,86,161,48,104,10,76,,57,10,38,29,19,67r-9,47l,152r,28l10,218r28,29l86,285r75,28l266,351r132,38l522,408r123,19l768,427r28,-10l815,408r29,-10l853,370r19,-19l872,323r-9,-10l844,294,436,161xe" strokeweight="1pt">
                        <v:path arrowok="t" o:connecttype="custom" o:connectlocs="436,161;436,161;332,123;237,86;161,48;104,10;104,10;76,0;57,10;38,29;19,67;19,67;10,114;0,152;0,180;10,218;10,218;38,247;86,285;161,313;266,351;266,351;398,389;522,408;645,427;768,427;768,427;796,417;815,408;844,398;853,370;853,370;872,351;872,323;863,313;844,294;844,294;436,161;436,161" o:connectangles="0,0,0,0,0,0,0,0,0,0,0,0,0,0,0,0,0,0,0,0,0,0,0,0,0,0,0,0,0,0,0,0,0,0,0,0,0,0,0"/>
                      </v:shape>
                    </v:group>
                    <v:shape id="Freeform 2196" o:spid="_x0000_s1084" style="position:absolute;left:2828;top:2262;width:588;height:69;rotation:98292fd;visibility:visible;mso-wrap-style:square;v-text-anchor:top" coordsize="64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eV08UA&#10;AADcAAAADwAAAGRycy9kb3ducmV2LnhtbESP0WrCQBRE3wv+w3IF3+qmJtWauooILVXwQesHXLLX&#10;bDB7N2RXk/x9t1Do4zAzZ5jVpre1eFDrK8cKXqYJCOLC6YpLBZfvj+c3ED4ga6wdk4KBPGzWo6cV&#10;5tp1fKLHOZQiQtjnqMCE0ORS+sKQRT91DXH0rq61GKJsS6lb7CLc1nKWJHNpseK4YLChnaHidr5b&#10;BfvPwzY5Hd3g6tc07M3ilsnlRanJuN++gwjUh//wX/tLK0izBfyei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R5XTxQAAANwAAAAPAAAAAAAAAAAAAAAAAJgCAABkcnMv&#10;ZG93bnJldi54bWxQSwUGAAAAAAQABAD1AAAAigMAAAAA&#10;" path="m645,28r,l541,57,455,76r-75,l313,76,209,66,124,57,57,28,,,152,38,313,57r161,l645,28xe" fillcolor="#647a5a" stroked="f">
                      <v:path arrowok="t" o:connecttype="custom" o:connectlocs="588,25;588,25;493,52;415,69;346,69;285,69;285,69;191,60;113,52;52,25;0,0;0,0;139,35;285,52;432,52;588,25;588,25" o:connectangles="0,0,0,0,0,0,0,0,0,0,0,0,0,0,0,0,0"/>
                    </v:shape>
                    <v:shape id="Freeform 2197" o:spid="_x0000_s1085" style="position:absolute;left:2670;top:1991;width:104;height:104;rotation:98292fd;visibility:visible;mso-wrap-style:square;v-text-anchor:top" coordsize="1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plsQA&#10;AADcAAAADwAAAGRycy9kb3ducmV2LnhtbERPz2vCMBS+D/wfwhN2GZrOiYzOKCJTxJ2sU3Z8NM+2&#10;2Ly0SWa7/fXLYeDx4/s9X/amFjdyvrKs4HmcgCDOra64UPB53IxeQfiArLG2TAp+yMNyMXiYY6pt&#10;xwe6ZaEQMYR9igrKEJpUSp+XZNCPbUMcuYt1BkOErpDaYRfDTS0nSTKTBiuODSU2tC4pv2bfRoFr&#10;29M++zpvP6ZV27nf9/3TqZ8p9TjsV28gAvXhLv5377SCl2lcG8/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JKZbEAAAA3AAAAA8AAAAAAAAAAAAAAAAAmAIAAGRycy9k&#10;b3ducmV2LnhtbFBLBQYAAAAABAAEAPUAAACJAwAAAAA=&#10;" path="m95,95r,l105,76r9,-19l105,38,95,19,76,10,57,,38,10,19,19,10,38,,57,10,76r9,19l38,105r19,9l76,105,95,95xe" fillcolor="black" stroked="f">
                      <v:path arrowok="t" o:connecttype="custom" o:connectlocs="87,87;87,87;96,69;104,52;104,52;96,35;87,17;87,17;69,9;52,0;52,0;35,9;17,17;17,17;9,35;0,52;0,52;9,69;17,87;17,87;35,96;52,104;52,104;69,96;87,87;87,87" o:connectangles="0,0,0,0,0,0,0,0,0,0,0,0,0,0,0,0,0,0,0,0,0,0,0,0,0,0"/>
                    </v:shape>
                  </v:group>
                  <v:group id="Group 2126" o:spid="_x0000_s1086" style="position:absolute;left:9316;top:5623;width:2569;height:1444" coordorigin="6312,10037" coordsize="2569,1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  <v:shape id="Freeform 2127" o:spid="_x0000_s1087" style="position:absolute;left:6312;top:10706;width:2398;height:775;flip:x;visibility:visible;mso-wrap-style:square;v-text-anchor:top" coordsize="2433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r9YsAA&#10;AADcAAAADwAAAGRycy9kb3ducmV2LnhtbERPy4rCMBTdC/MP4QruNNVRKR2jjMKAq8FHcX1p7rTF&#10;5qYkqbZ/P1kILg/nvdn1phEPcr62rGA+S0AQF1bXXCrIrz/TFIQPyBoby6RgIA+77cdog5m2Tz7T&#10;4xJKEUPYZ6igCqHNpPRFRQb9zLbEkfuzzmCI0JVSO3zGcNPIRZKspcGaY0OFLR0qKu6Xzij47dLT&#10;fpXv8/ty6G+dWw6pcbVSk3H//QUiUB/e4pf7qBV8ruL8eCYeAb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br9YsAAAADcAAAADwAAAAAAAAAAAAAAAACYAgAAZHJzL2Rvd25y&#10;ZXYueG1sUEsFBgAAAAAEAAQA9QAAAIUDAAAAAA==&#10;" path="m2433,390r,l2428,410r,20l2408,465r-30,40l2338,540r-55,35l2223,605r-70,30l2073,660r-85,25l1893,710r-100,20l1688,745r-109,15l1459,770r-120,5l1214,775r,l1089,775,969,770,854,760,744,745,634,730,534,710,439,685,354,660,274,635,204,605,144,575,94,540,55,505,25,465,5,430,,410,,390r,l,370,5,350,25,310,55,275,94,235r50,-30l204,170r70,-30l354,115,439,90,534,65,634,45,744,30,854,20,969,10,1089,5,1214,r,l1339,5r120,5l1579,20r109,10l1793,45r100,20l1988,90r85,25l2153,140r70,30l2283,205r55,30l2378,275r30,35l2428,350r,20l2433,390r,xe" strokeweight="1pt">
                      <v:path arrowok="t" o:connecttype="custom" o:connectlocs="2398,390;2393,430;2344,505;2250,575;2122,635;1959,685;1767,730;1556,760;1320,775;1197,775;955,770;733,745;526,710;349,660;201,605;93,540;25,465;0,410;0,390;5,350;54,275;142,205;270,140;433,90;625,45;842,20;1073,5;1197,0;1438,10;1664,30;1866,65;2043,115;2191,170;2304,235;2373,310;2393,370;2398,390" o:connectangles="0,0,0,0,0,0,0,0,0,0,0,0,0,0,0,0,0,0,0,0,0,0,0,0,0,0,0,0,0,0,0,0,0,0,0,0,0"/>
                    </v:shape>
                    <v:shape id="Freeform 2128" o:spid="_x0000_s1088" style="position:absolute;left:6509;top:10776;width:2005;height:635;flip:x;visibility:visible;mso-wrap-style:square;v-text-anchor:top" coordsize="2034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Y3K8QA&#10;AADcAAAADwAAAGRycy9kb3ducmV2LnhtbESPQWvCQBSE70L/w/IKXqRuYjGU1FVKoeDBIsZ6f2Rf&#10;s6HZt2l21c2/d4VCj8PMfMOsNtF24kKDbx0ryOcZCOLa6ZYbBV/Hj6cXED4ga+wck4KRPGzWD5MV&#10;ltpd+UCXKjQiQdiXqMCE0JdS+tqQRT93PXHyvt1gMSQ5NFIPeE1w28lFlhXSYstpwWBP74bqn+ps&#10;FcxOo4uV2e/ysTh/blHHE/0apaaP8e0VRKAY/sN/7a1W8LzM4X4mHQ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WNyvEAAAA3AAAAA8AAAAAAAAAAAAAAAAAmAIAAGRycy9k&#10;b3ducmV2LnhtbFBLBQYAAAAABAAEAPUAAACJAwAAAAA=&#10;" path="m2034,320r,l2029,350r-15,30l1989,415r-35,25l1909,470r-50,25l1799,520r-65,25l1664,565r-80,15l1499,595r-84,15l1320,620r-100,10l1120,635r-105,l1015,635r-105,l810,630,715,620,620,610,530,595,450,580,370,565,295,545,230,520,175,495,120,470,80,440,45,415,20,380,5,350,,320r,l5,285,20,255,45,225,80,195r40,-30l175,140r55,-25l295,95,370,75,450,55,530,40,620,25,715,15r95,-5l910,5,1015,r,l1120,5r100,5l1320,15r95,10l1499,40r85,15l1664,75r70,20l1799,115r60,25l1909,165r45,30l1989,225r25,30l2029,285r5,35l2034,320xe" strokeweight="1pt">
                      <v:path arrowok="t" o:connecttype="custom" o:connectlocs="2005,320;1985,380;1926,440;1832,495;1709,545;1561,580;1395,610;1203,630;1001,635;897,635;705,620;522,595;365,565;227,520;118,470;44,415;5,350;0,320;20,255;79,195;173,140;291,95;444,55;611,25;798,10;1001,0;1104,5;1301,15;1478,40;1640,75;1773,115;1882,165;1961,225;2000,285;2005,320" o:connectangles="0,0,0,0,0,0,0,0,0,0,0,0,0,0,0,0,0,0,0,0,0,0,0,0,0,0,0,0,0,0,0,0,0,0,0"/>
                    </v:shape>
                    <v:shape id="Freeform 2129" o:spid="_x0000_s1089" style="position:absolute;left:6489;top:10037;width:729;height:669;flip:x;visibility:visible;mso-wrap-style:square;v-text-anchor:top" coordsize="739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A/lccA&#10;AADcAAAADwAAAGRycy9kb3ducmV2LnhtbESP0WrCQBRE3wv+w3KFvunGSEWjq6TWiiAt1fYDrtlr&#10;EszeDdlVo1/fFQp9HGbmDDNbtKYSF2pcaVnBoB+BIM6sLjlX8PP93huDcB5ZY2WZFNzIwWLeeZph&#10;ou2Vd3TZ+1wECLsEFRTe14mULivIoOvbmjh4R9sY9EE2udQNXgPcVDKOopE0WHJYKLCmZUHZaX82&#10;CjZf6eHtc/i63t7P4/rjfliNJsuVUs/dNp2C8NT6//Bfe6MVDF9ieJw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AP5XHAAAA3AAAAA8AAAAAAAAAAAAAAAAAmAIAAGRy&#10;cy9kb3ducmV2LnhtbFBLBQYAAAAABAAEAPUAAACMAwAAAAA=&#10;" path="m584,r,l529,15,469,35,409,65r-60,40l349,105r-65,50l229,210r-55,60l130,340,90,410,55,490,25,575,,669r,l25,625,50,590,80,555r30,-35l144,490r35,-25l219,440r40,-25l259,415,444,335,584,270r,l634,240r40,-30l704,180r25,-40l729,140r10,-30l739,85,734,55,714,35r,l694,15,659,5,624,,584,r,xe" strokeweight="1pt">
                      <v:path arrowok="t" o:connecttype="custom" o:connectlocs="576,0;576,0;522,15;463,35;403,65;344,105;344,105;280,155;226,210;172,270;128,340;89,410;54,490;25,575;0,669;0,669;25,625;49,590;79,555;109,520;142,490;177,465;216,440;255,415;255,415;438,335;576,270;576,270;625,240;665,210;694,180;719,140;719,140;729,110;729,85;724,55;704,35;704,35;685,15;650,5;616,0;576,0;576,0" o:connectangles="0,0,0,0,0,0,0,0,0,0,0,0,0,0,0,0,0,0,0,0,0,0,0,0,0,0,0,0,0,0,0,0,0,0,0,0,0,0,0,0,0,0,0"/>
                    </v:shape>
                    <v:shape id="Freeform 2130" o:spid="_x0000_s1090" style="position:absolute;left:7711;top:10127;width:433;height:295;flip:x;visibility:visible;mso-wrap-style:square;v-text-anchor:top" coordsize="440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VgL8cA&#10;AADcAAAADwAAAGRycy9kb3ducmV2LnhtbESPQWvCQBSE74L/YXmCN92oWEuaVVqtUPFi01Lo7TX7&#10;mgSzb2N2jfHfu0Khx2FmvmGSVWcq0VLjSssKJuMIBHFmdcm5gs+P7egRhPPIGivLpOBKDlbLfi/B&#10;WNsLv1Ob+lwECLsYFRTe17GULivIoBvbmjh4v7Yx6INscqkbvAS4qeQ0ih6kwZLDQoE1rQvKjunZ&#10;KPDtfvOyPWdf0/lpk/4czO71uvhWajjonp9AeOr8f/iv/aYVzOYzuJ8JR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1YC/HAAAA3AAAAA8AAAAAAAAAAAAAAAAAmAIAAGRy&#10;cy9kb3ducmV2LnhtbFBLBQYAAAAABAAEAPUAAACMAwAAAAA=&#10;" path="m235,45r,l160,15,130,10,95,r,l70,,50,5,30,10,15,15r,l5,25,,40,5,50r5,15l10,65,25,80,40,95r25,15l95,120r,l290,185r,l335,205r40,25l410,260r30,35l440,295,430,255,410,215,390,180,365,150,335,120,305,95,270,70,235,45r,xe" strokeweight="1pt">
                      <v:path arrowok="t" o:connecttype="custom" o:connectlocs="231,45;231,45;157,15;128,10;93,0;93,0;69,0;49,5;30,10;15,15;15,15;5,25;0,40;5,50;10,65;10,65;25,80;39,95;64,110;93,120;93,120;285,185;285,185;330,205;369,230;403,260;433,295;433,295;423,255;403,215;384,180;359,150;330,120;300,95;266,70;231,45;231,45" o:connectangles="0,0,0,0,0,0,0,0,0,0,0,0,0,0,0,0,0,0,0,0,0,0,0,0,0,0,0,0,0,0,0,0,0,0,0,0,0"/>
                    </v:shape>
                    <v:shape id="Freeform 2131" o:spid="_x0000_s1091" style="position:absolute;left:7012;top:10936;width:753;height:270;flip:x;visibility:visible;mso-wrap-style:square;v-text-anchor:top" coordsize="764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Lgx8UA&#10;AADcAAAADwAAAGRycy9kb3ducmV2LnhtbESPW2sCMRSE3wX/QziFvmlSb5StUVSwFHxylapvh83Z&#10;C92cLJuo239vCgUfh5n5hpkvO1uLG7W+cqzhbahAEGfOVFxoOB62g3cQPiAbrB2Thl/ysFz0e3NM&#10;jLvznm5pKESEsE9QQxlCk0jps5Is+qFriKOXu9ZiiLItpGnxHuG2liOlZtJixXGhxIY2JWU/6dVq&#10;2Kvv9WV3Gk3y/FP56yl1h3x61vr1pVt9gAjUhWf4v/1lNIynE/g7E4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wuDHxQAAANwAAAAPAAAAAAAAAAAAAAAAAJgCAABkcnMv&#10;ZG93bnJldi54bWxQSwUGAAAAAAQABAD1AAAAigMAAAAA&#10;" path="m315,65r,l375,70r45,15l420,85r15,10l450,105r10,10l460,130r,l460,140r-10,10l435,160r-15,10l420,170r-45,15l315,190r,l260,185,215,170r,l200,160,185,150,175,140r,-10l175,130r,-15l185,105,200,95,215,85r,l260,70r55,-5l315,65xm650,40r,l590,25,525,10,455,5,380,r,l305,5r-70,5l170,25,110,40r,l60,60,25,85,15,95,5,110,,125r,10l,135r,15l5,165r20,25l60,210r50,20l110,230r60,20l235,260r70,10l380,270r,l455,270r70,-10l590,250r60,-20l650,230r49,-20l734,190r20,-25l759,150r5,-15l764,135r-5,-10l754,110,744,95,734,85,699,60,650,40r,xe" strokeweight="1pt">
                      <v:path arrowok="t" o:connecttype="custom" o:connectlocs="310,65;414,85;429,95;453,115;453,130;444,150;414,170;370,185;310,190;212,170;197,160;172,140;172,130;182,105;212,85;256,70;310,65;641,40;517,10;375,0;301,5;168,25;108,40;25,85;5,110;0,135;0,150;25,190;108,230;168,250;301,270;375,270;517,260;641,230;689,210;743,165;753,135;748,125;733,95;689,60;641,40" o:connectangles="0,0,0,0,0,0,0,0,0,0,0,0,0,0,0,0,0,0,0,0,0,0,0,0,0,0,0,0,0,0,0,0,0,0,0,0,0,0,0,0,0"/>
                      <o:lock v:ext="edit" verticies="t"/>
                    </v:shape>
                    <v:shape id="Freeform 2132" o:spid="_x0000_s1092" style="position:absolute;left:8403;top:10432;width:478;height:214;flip:x;visibility:visible;mso-wrap-style:square;v-text-anchor:top" coordsize="485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1d5cMA&#10;AADcAAAADwAAAGRycy9kb3ducmV2LnhtbESP3WrCQBSE74W+w3IK3ulGRa2pq5Si4IUFf/oAh+wx&#10;Sc2eDbtrEt/eFQpeDjPzDbNcd6YSDTlfWlYwGiYgiDOrS84V/J63gw8QPiBrrCyTgjt5WK/eektM&#10;tW35SM0p5CJC2KeooAihTqX0WUEG/dDWxNG7WGcwROlyqR22EW4qOU6SmTRYclwosKbvgrLr6WYU&#10;GDws5v7vuPtxe2/uG2fbcWOV6r93X58gAnXhFf5v77SCyXQKzzPx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1d5cMAAADcAAAADwAAAAAAAAAAAAAAAACYAgAAZHJzL2Rv&#10;d25yZXYueG1sUEsFBgAAAAAEAAQA9QAAAIgDAAAAAA==&#10;" path="m485,214r,l415,159,340,110,265,65,180,35r,l110,10,55,r,l20,,10,5,5,10r,l,20r5,5l30,45r,l70,70r55,15l125,85r180,50l305,135r50,14l400,169r40,20l485,214r,xe" strokeweight="1pt">
                      <v:path arrowok="t" o:connecttype="custom" o:connectlocs="478,214;478,214;409,159;335,110;261,65;177,35;177,35;108,10;54,0;54,0;20,0;10,5;5,10;5,10;0,20;5,25;30,45;30,45;69,70;123,85;123,85;301,135;301,135;350,149;394,169;434,189;478,214;478,214" o:connectangles="0,0,0,0,0,0,0,0,0,0,0,0,0,0,0,0,0,0,0,0,0,0,0,0,0,0,0,0"/>
                    </v:shape>
                  </v:group>
                  <v:shape id="Freeform 2133" o:spid="_x0000_s1093" style="position:absolute;left:2056;top:7265;width:4435;height:467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PB3cMA&#10;AADcAAAADwAAAGRycy9kb3ducmV2LnhtbESPT2sCMRTE74V+h/CEXkrNtotaVqOUgujVPxdvj81z&#10;s7p5WZLort/eCILHYWZ+w8wWvW3ElXyoHSv4HmYgiEuna64U7HfLr18QISJrbByTghsFWMzf32ZY&#10;aNfxhq7bWIkE4VCgAhNjW0gZSkMWw9C1xMk7Om8xJukrqT12CW4b+ZNlY2mx5rRgsKV/Q+V5e7EK&#10;JvVqaQ6h85PPS6aPoy4/yT5X6mPQ/01BROrjK/xsr7WCfDSGx5l0BO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PB3cMAAADcAAAADwAAAAAAAAAAAAAAAACYAgAAZHJzL2Rv&#10;d25yZXYueG1sUEsFBgAAAAAEAAQA9QAAAIgDAAAAAA=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7,153;7,153;0,238;0,238;122,212;250,195;506,178;778,178;1072,195;1072,195;1456,246;2150,357;2150,357;2471,399;2771,433;3036,459;3263,467;3263,467;3421,467;3571,459;3714,442;3864,425;4006,399;4149,365;4285,331;4428,289;4428,289;4435,204;4435,204;4242,255;4049,289;3857,323;3671,348;3492,365;3313,374;3135,374;2964,374;2964,374;2721,348;2464,314;2186,263;1878,187;1878,187;1421,76;1421,76;1179,34;971,0;971,0;850,0;728,0;607,8;485,25;365,42;243,76;129,110;7,153;7,153" o:connectangles="0,0,0,0,0,0,0,0,0,0,0,0,0,0,0,0,0,0,0,0,0,0,0,0,0,0,0,0,0,0,0,0,0,0,0,0,0,0,0,0,0,0,0,0,0,0,0,0,0,0,0,0,0,0,0,0,0"/>
                  </v:shape>
                  <v:shape id="Freeform 2134" o:spid="_x0000_s1094" style="position:absolute;left:4074;top:9581;width:3144;height:392;rotation:222804fd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k5j8QA&#10;AADcAAAADwAAAGRycy9kb3ducmV2LnhtbESP0WrCQBRE3wv+w3KFvtVNrUaJrhKEkvRFMO0HXLPX&#10;JDR7N+xuNf37bkHwcZiZM8x2P5peXMn5zrKC11kCgri2uuNGwdfn+8sahA/IGnvLpOCXPOx3k6ct&#10;Ztre+ETXKjQiQthnqKANYcik9HVLBv3MDsTRu1hnMETpGqkd3iLc9HKeJKk02HFcaHGgQ0v1d/Vj&#10;FBSLfFFiScPRFdVHkV7yc1o1Sj1Px3wDItAYHuF7u9QK3pYr+D8Tj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pOY/EAAAA3AAAAA8AAAAAAAAAAAAAAAAAmAIAAGRycy9k&#10;b3ducmV2LnhtbFBLBQYAAAAABAAEAPUAAACJAwAAAAA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5,128;5,128;0,200;0,200;86,178;177,164;359,150;552,150;760,164;760,164;1032,207;1524,299;1524,299;1752,335;1964,363;2152,385;2313,392;2313,392;2425,392;2531,385;2633,371;2739,356;2840,335;2941,306;3038,278;3139,242;3139,242;3144,171;3144,171;3007,214;2870,242;2734,271;2602,292;2476,306;2349,314;2222,314;2101,314;2101,314;1929,292;1746,264;1550,221;1332,157;1332,157;1007,64;1007,64;836,29;689,0;689,0;602,0;516,0;430,7;344,21;259,36;172,64;91,93;5,128;5,128" o:connectangles="0,0,0,0,0,0,0,0,0,0,0,0,0,0,0,0,0,0,0,0,0,0,0,0,0,0,0,0,0,0,0,0,0,0,0,0,0,0,0,0,0,0,0,0,0,0,0,0,0,0,0,0,0,0,0,0,0"/>
                  </v:shape>
                  <v:shape id="Freeform 2135" o:spid="_x0000_s1095" style="position:absolute;left:1005;top:8993;width:4435;height:498;rotation:-222804fd;flip:x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s97sMA&#10;AADcAAAADwAAAGRycy9kb3ducmV2LnhtbERPW2vCMBR+F/wP4Qh7kZluQxmdaRnughPBK3s+NMem&#10;2JyUJtO6X28eBB8/vvs072wtTtT6yrGCp1ECgrhwuuJSwX739fgKwgdkjbVjUnAhD3nW700x1e7M&#10;GzptQyliCPsUFZgQmlRKXxiy6EeuIY7cwbUWQ4RtKXWL5xhua/mcJBNpseLYYLChmaHiuP2zCr4v&#10;fiF/P1fD2Yej/4n58WGzXir1MOje30AE6sJdfHPPtYKXcVwbz8Qj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s97sMAAADcAAAADwAAAAAAAAAAAAAAAACYAgAAZHJzL2Rv&#10;d25yZXYueG1sUEsFBgAAAAAEAAQA9QAAAIgDAAAAAA=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<v:path arrowok="t" o:connecttype="custom" o:connectlocs="7,163;7,163;0,254;0,254;122,226;250,208;506,190;778,190;1072,208;1072,208;1456,263;2150,380;2150,380;2471,426;2771,462;3036,489;3263,498;3263,498;3421,498;3571,489;3714,471;3864,453;4006,426;4149,389;4285,353;4428,308;4428,308;4435,217;4435,217;4242,272;4049,308;3857,344;3671,371;3492,389;3313,398;3135,398;2964,398;2964,398;2721,371;2464,335;2186,281;1878,199;1878,199;1421,81;1421,81;1179,36;971,0;971,0;850,0;728,0;607,9;485,27;365,45;243,81;129,118;7,163;7,163" o:connectangles="0,0,0,0,0,0,0,0,0,0,0,0,0,0,0,0,0,0,0,0,0,0,0,0,0,0,0,0,0,0,0,0,0,0,0,0,0,0,0,0,0,0,0,0,0,0,0,0,0,0,0,0,0,0,0,0,0"/>
                  </v:shape>
                  <v:group id="Group 2136" o:spid="_x0000_s1096" style="position:absolute;left:1242;top:7549;width:2569;height:1444" coordorigin="6312,10037" coordsize="2569,1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  <v:shape id="Freeform 2137" o:spid="_x0000_s1097" style="position:absolute;left:6312;top:10706;width:2398;height:775;flip:x;visibility:visible;mso-wrap-style:square;v-text-anchor:top" coordsize="2433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Y338AA&#10;AADcAAAADwAAAGRycy9kb3ducmV2LnhtbERPy4rCMBTdD/gP4QruxtTHSKlGUUFwNcxocX1prm2x&#10;uSlJqu3fm8XALA/nvdn1phFPcr62rGA2TUAQF1bXXCrIr6fPFIQPyBoby6RgIA+77ehjg5m2L/6l&#10;5yWUIoawz1BBFUKbSemLigz6qW2JI3e3zmCI0JVSO3zFcNPIeZKspMGaY0OFLR0rKh6Xzij47tKf&#10;w1d+yB/Lob91bjmkxtVKTcb9fg0iUB/+xX/us1awWMX58Uw8AnL7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9Y338AAAADcAAAADwAAAAAAAAAAAAAAAACYAgAAZHJzL2Rvd25y&#10;ZXYueG1sUEsFBgAAAAAEAAQA9QAAAIUDAAAAAA==&#10;" path="m2433,390r,l2428,410r,20l2408,465r-30,40l2338,540r-55,35l2223,605r-70,30l2073,660r-85,25l1893,710r-100,20l1688,745r-109,15l1459,770r-120,5l1214,775r,l1089,775,969,770,854,760,744,745,634,730,534,710,439,685,354,660,274,635,204,605,144,575,94,540,55,505,25,465,5,430,,410,,390r,l,370,5,350,25,310,55,275,94,235r50,-30l204,170r70,-30l354,115,439,90,534,65,634,45,744,30,854,20,969,10,1089,5,1214,r,l1339,5r120,5l1579,20r109,10l1793,45r100,20l1988,90r85,25l2153,140r70,30l2283,205r55,30l2378,275r30,35l2428,350r,20l2433,390r,xe" strokeweight="1pt">
                      <v:path arrowok="t" o:connecttype="custom" o:connectlocs="2398,390;2393,430;2344,505;2250,575;2122,635;1959,685;1767,730;1556,760;1320,775;1197,775;955,770;733,745;526,710;349,660;201,605;93,540;25,465;0,410;0,390;5,350;54,275;142,205;270,140;433,90;625,45;842,20;1073,5;1197,0;1438,10;1664,30;1866,65;2043,115;2191,170;2304,235;2373,310;2393,370;2398,390" o:connectangles="0,0,0,0,0,0,0,0,0,0,0,0,0,0,0,0,0,0,0,0,0,0,0,0,0,0,0,0,0,0,0,0,0,0,0,0,0"/>
                    </v:shape>
                    <v:shape id="Freeform 2138" o:spid="_x0000_s1098" style="position:absolute;left:6509;top:10776;width:2005;height:635;flip:x;visibility:visible;mso-wrap-style:square;v-text-anchor:top" coordsize="2034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r9lsMA&#10;AADcAAAADwAAAGRycy9kb3ducmV2LnhtbESPQWvCQBSE74L/YXlCL1I3aSGU1FWKIHiwFNN6f2Rf&#10;s6HZtzG76ubfdwXB4zAz3zDLdbSduNDgW8cK8kUGgrh2uuVGwc/39vkNhA/IGjvHpGAkD+vVdLLE&#10;UrsrH+hShUYkCPsSFZgQ+lJKXxuy6BeuJ07erxsshiSHRuoBrwluO/mSZYW02HJaMNjTxlD9V52t&#10;gvlxdLEyX/t8LM6fO9TxSCej1NMsfryDCBTDI3xv77SC1yKH25l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r9lsMAAADcAAAADwAAAAAAAAAAAAAAAACYAgAAZHJzL2Rv&#10;d25yZXYueG1sUEsFBgAAAAAEAAQA9QAAAIgDAAAAAA==&#10;" path="m2034,320r,l2029,350r-15,30l1989,415r-35,25l1909,470r-50,25l1799,520r-65,25l1664,565r-80,15l1499,595r-84,15l1320,620r-100,10l1120,635r-105,l1015,635r-105,l810,630,715,620,620,610,530,595,450,580,370,565,295,545,230,520,175,495,120,470,80,440,45,415,20,380,5,350,,320r,l5,285,20,255,45,225,80,195r40,-30l175,140r55,-25l295,95,370,75,450,55,530,40,620,25,715,15r95,-5l910,5,1015,r,l1120,5r100,5l1320,15r95,10l1499,40r85,15l1664,75r70,20l1799,115r60,25l1909,165r45,30l1989,225r25,30l2029,285r5,35l2034,320xe" strokeweight="1pt">
                      <v:path arrowok="t" o:connecttype="custom" o:connectlocs="2005,320;1985,380;1926,440;1832,495;1709,545;1561,580;1395,610;1203,630;1001,635;897,635;705,620;522,595;365,565;227,520;118,470;44,415;5,350;0,320;20,255;79,195;173,140;291,95;444,55;611,25;798,10;1001,0;1104,5;1301,15;1478,40;1640,75;1773,115;1882,165;1961,225;2000,285;2005,320" o:connectangles="0,0,0,0,0,0,0,0,0,0,0,0,0,0,0,0,0,0,0,0,0,0,0,0,0,0,0,0,0,0,0,0,0,0,0"/>
                    </v:shape>
                    <v:shape id="Freeform 2139" o:spid="_x0000_s1099" style="position:absolute;left:6489;top:10037;width:729;height:669;flip:x;visibility:visible;mso-wrap-style:square;v-text-anchor:top" coordsize="739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z1KMYA&#10;AADcAAAADwAAAGRycy9kb3ducmV2LnhtbESP3WrCQBSE7wu+w3IE73SjQrCpG/EfobS0tg9wkj0m&#10;wezZkF019em7BaGXw8x8w8wXnanFlVpXWVYwHkUgiHOrKy4UfH/thjMQziNrrC2Tgh9ysEh7T3NM&#10;tL3xJ12PvhABwi5BBaX3TSKly0sy6Ea2IQ7eybYGfZBtIXWLtwA3tZxEUSwNVhwWSmxoXVJ+Pl6M&#10;gsPHMtu8T1f71/tl1rzds238vN4qNeh3yxcQnjr/H360D1rBNJ7A35lw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z1KMYAAADcAAAADwAAAAAAAAAAAAAAAACYAgAAZHJz&#10;L2Rvd25yZXYueG1sUEsFBgAAAAAEAAQA9QAAAIsDAAAAAA==&#10;" path="m584,r,l529,15,469,35,409,65r-60,40l349,105r-65,50l229,210r-55,60l130,340,90,410,55,490,25,575,,669r,l25,625,50,590,80,555r30,-35l144,490r35,-25l219,440r40,-25l259,415,444,335,584,270r,l634,240r40,-30l704,180r25,-40l729,140r10,-30l739,85,734,55,714,35r,l694,15,659,5,624,,584,r,xe" strokeweight="1pt">
                      <v:path arrowok="t" o:connecttype="custom" o:connectlocs="576,0;576,0;522,15;463,35;403,65;344,105;344,105;280,155;226,210;172,270;128,340;89,410;54,490;25,575;0,669;0,669;25,625;49,590;79,555;109,520;142,490;177,465;216,440;255,415;255,415;438,335;576,270;576,270;625,240;665,210;694,180;719,140;719,140;729,110;729,85;724,55;704,35;704,35;685,15;650,5;616,0;576,0;576,0" o:connectangles="0,0,0,0,0,0,0,0,0,0,0,0,0,0,0,0,0,0,0,0,0,0,0,0,0,0,0,0,0,0,0,0,0,0,0,0,0,0,0,0,0,0,0"/>
                    </v:shape>
                    <v:shape id="Freeform 2140" o:spid="_x0000_s1100" style="position:absolute;left:7711;top:10127;width:433;height:295;flip:x;visibility:visible;mso-wrap-style:square;v-text-anchor:top" coordsize="440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mqksYA&#10;AADcAAAADwAAAGRycy9kb3ducmV2LnhtbESPT2vCQBTE74LfYXlCb7pRUUvqKv4FixeblkJvr9nX&#10;JJh9G7NrjN++KxR6HGbmN8x82ZpSNFS7wrKC4SACQZxaXXCm4ON9338G4TyyxtIyKbiTg+Wi25lj&#10;rO2N36hJfCYChF2MCnLvq1hKl+Zk0A1sRRy8H1sb9EHWmdQ13gLclHIURVNpsOCwkGNFm5zSc3I1&#10;Cnxz3K731/RzNLlsk++Ted3dZ19KPfXa1QsIT63/D/+1D1rBeDqGx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mqksYAAADcAAAADwAAAAAAAAAAAAAAAACYAgAAZHJz&#10;L2Rvd25yZXYueG1sUEsFBgAAAAAEAAQA9QAAAIsDAAAAAA==&#10;" path="m235,45r,l160,15,130,10,95,r,l70,,50,5,30,10,15,15r,l5,25,,40,5,50r5,15l10,65,25,80,40,95r25,15l95,120r,l290,185r,l335,205r40,25l410,260r30,35l440,295,430,255,410,215,390,180,365,150,335,120,305,95,270,70,235,45r,xe" strokeweight="1pt">
                      <v:path arrowok="t" o:connecttype="custom" o:connectlocs="231,45;231,45;157,15;128,10;93,0;93,0;69,0;49,5;30,10;15,15;15,15;5,25;0,40;5,50;10,65;10,65;25,80;39,95;64,110;93,120;93,120;285,185;285,185;330,205;369,230;403,260;433,295;433,295;423,255;403,215;384,180;359,150;330,120;300,95;266,70;231,45;231,45" o:connectangles="0,0,0,0,0,0,0,0,0,0,0,0,0,0,0,0,0,0,0,0,0,0,0,0,0,0,0,0,0,0,0,0,0,0,0,0,0"/>
                    </v:shape>
                    <v:shape id="Freeform 2141" o:spid="_x0000_s1101" style="position:absolute;left:7012;top:10936;width:753;height:270;flip:x;visibility:visible;mso-wrap-style:square;v-text-anchor:top" coordsize="764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4qesUA&#10;AADcAAAADwAAAGRycy9kb3ducmV2LnhtbESPW2sCMRSE3wv9D+EIfauJVkVWo1ShpeCTa/Hydtic&#10;veDmZNlE3f57Iwh9HGbmG2a+7GwtrtT6yrGGQV+BIM6cqbjQ8Lv7ep+C8AHZYO2YNPyRh+Xi9WWO&#10;iXE33tI1DYWIEPYJaihDaBIpfVaSRd93DXH0ctdaDFG2hTQt3iLc1nKo1ERarDgulNjQuqTsnF6s&#10;hq3ar06bw3CU59/KXw6p2+Xjo9Zvve5zBiJQF/7Dz/aP0fAxGcHj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ip6xQAAANwAAAAPAAAAAAAAAAAAAAAAAJgCAABkcnMv&#10;ZG93bnJldi54bWxQSwUGAAAAAAQABAD1AAAAigMAAAAA&#10;" path="m315,65r,l375,70r45,15l420,85r15,10l450,105r10,10l460,130r,l460,140r-10,10l435,160r-15,10l420,170r-45,15l315,190r,l260,185,215,170r,l200,160,185,150,175,140r,-10l175,130r,-15l185,105,200,95,215,85r,l260,70r55,-5l315,65xm650,40r,l590,25,525,10,455,5,380,r,l305,5r-70,5l170,25,110,40r,l60,60,25,85,15,95,5,110,,125r,10l,135r,15l5,165r20,25l60,210r50,20l110,230r60,20l235,260r70,10l380,270r,l455,270r70,-10l590,250r60,-20l650,230r49,-20l734,190r20,-25l759,150r5,-15l764,135r-5,-10l754,110,744,95,734,85,699,60,650,40r,xe" strokeweight="1pt">
                      <v:path arrowok="t" o:connecttype="custom" o:connectlocs="310,65;414,85;429,95;453,115;453,130;444,150;414,170;370,185;310,190;212,170;197,160;172,140;172,130;182,105;212,85;256,70;310,65;641,40;517,10;375,0;301,5;168,25;108,40;25,85;5,110;0,135;0,150;25,190;108,230;168,250;301,270;375,270;517,260;641,230;689,210;743,165;753,135;748,125;733,95;689,60;641,40" o:connectangles="0,0,0,0,0,0,0,0,0,0,0,0,0,0,0,0,0,0,0,0,0,0,0,0,0,0,0,0,0,0,0,0,0,0,0,0,0,0,0,0,0"/>
                      <o:lock v:ext="edit" verticies="t"/>
                    </v:shape>
                    <v:shape id="Freeform 2142" o:spid="_x0000_s1102" style="position:absolute;left:8403;top:10432;width:478;height:214;flip:x;visibility:visible;mso-wrap-style:square;v-text-anchor:top" coordsize="485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GXWMQA&#10;AADcAAAADwAAAGRycy9kb3ducmV2LnhtbESPzWrDMBCE74W+g9hCbo1ch/w5UUwIDeTQQv4eYLE2&#10;tlNrZSTVdt6+KhR6HGbmG2adD6YRHTlfW1bwNk5AEBdW11wquF72rwsQPiBrbCyTggd5yDfPT2vM&#10;tO35RN05lCJC2GeooAqhzaT0RUUG/di2xNG7WWcwROlKqR32EW4amSbJTBqsOS5U2NKuouLr/G0U&#10;GDwu5/5+Ony6D28e7872aWeVGr0M2xWIQEP4D/+1D1rBZDaF3zPx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Rl1jEAAAA3AAAAA8AAAAAAAAAAAAAAAAAmAIAAGRycy9k&#10;b3ducmV2LnhtbFBLBQYAAAAABAAEAPUAAACJAwAAAAA=&#10;" path="m485,214r,l415,159,340,110,265,65,180,35r,l110,10,55,r,l20,,10,5,5,10r,l,20r5,5l30,45r,l70,70r55,15l125,85r180,50l305,135r50,14l400,169r40,20l485,214r,xe" strokeweight="1pt">
                      <v:path arrowok="t" o:connecttype="custom" o:connectlocs="478,214;478,214;409,159;335,110;261,65;177,35;177,35;108,10;54,0;54,0;20,0;10,5;5,10;5,10;0,20;5,25;30,45;30,45;69,70;123,85;123,85;301,135;301,135;350,149;394,169;434,189;478,214;478,214" o:connectangles="0,0,0,0,0,0,0,0,0,0,0,0,0,0,0,0,0,0,0,0,0,0,0,0,0,0,0,0"/>
                    </v:shape>
                  </v:group>
                </v:group>
                <w10:wrap anchorx="margin" anchory="margin"/>
              </v:group>
            </w:pict>
          </mc:Fallback>
        </mc:AlternateContent>
      </w:r>
    </w:p>
    <w:p w:rsidR="00E527AF" w:rsidRDefault="00E527AF">
      <w:r>
        <w:br w:type="page"/>
      </w:r>
    </w:p>
    <w:p w:rsidR="008D0F4E" w:rsidRDefault="00973446" w:rsidP="008D0F4E">
      <w:pPr>
        <w:jc w:val="center"/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220200" cy="6817360"/>
                <wp:effectExtent l="20320" t="15240" r="17780" b="15875"/>
                <wp:wrapNone/>
                <wp:docPr id="199" name="Group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20200" cy="6817360"/>
                          <a:chOff x="662" y="1073"/>
                          <a:chExt cx="14520" cy="10736"/>
                        </a:xfrm>
                      </wpg:grpSpPr>
                      <wpg:grpSp>
                        <wpg:cNvPr id="200" name="Group 2416"/>
                        <wpg:cNvGrpSpPr>
                          <a:grpSpLocks/>
                        </wpg:cNvGrpSpPr>
                        <wpg:grpSpPr bwMode="auto">
                          <a:xfrm>
                            <a:off x="662" y="1073"/>
                            <a:ext cx="14520" cy="10736"/>
                            <a:chOff x="662" y="1073"/>
                            <a:chExt cx="14520" cy="10736"/>
                          </a:xfrm>
                        </wpg:grpSpPr>
                        <wps:wsp>
                          <wps:cNvPr id="201" name="Freeform 1796"/>
                          <wps:cNvSpPr>
                            <a:spLocks/>
                          </wps:cNvSpPr>
                          <wps:spPr bwMode="auto">
                            <a:xfrm>
                              <a:off x="747" y="1073"/>
                              <a:ext cx="14434" cy="926"/>
                            </a:xfrm>
                            <a:custGeom>
                              <a:avLst/>
                              <a:gdLst>
                                <a:gd name="T0" fmla="*/ 13153 w 14434"/>
                                <a:gd name="T1" fmla="*/ 28 h 926"/>
                                <a:gd name="T2" fmla="*/ 12965 w 14434"/>
                                <a:gd name="T3" fmla="*/ 114 h 926"/>
                                <a:gd name="T4" fmla="*/ 12494 w 14434"/>
                                <a:gd name="T5" fmla="*/ 216 h 926"/>
                                <a:gd name="T6" fmla="*/ 12188 w 14434"/>
                                <a:gd name="T7" fmla="*/ 231 h 926"/>
                                <a:gd name="T8" fmla="*/ 11883 w 14434"/>
                                <a:gd name="T9" fmla="*/ 216 h 926"/>
                                <a:gd name="T10" fmla="*/ 11483 w 14434"/>
                                <a:gd name="T11" fmla="*/ 128 h 926"/>
                                <a:gd name="T12" fmla="*/ 11290 w 14434"/>
                                <a:gd name="T13" fmla="*/ 56 h 926"/>
                                <a:gd name="T14" fmla="*/ 11220 w 14434"/>
                                <a:gd name="T15" fmla="*/ 0 h 926"/>
                                <a:gd name="T16" fmla="*/ 11032 w 14434"/>
                                <a:gd name="T17" fmla="*/ 100 h 926"/>
                                <a:gd name="T18" fmla="*/ 10820 w 14434"/>
                                <a:gd name="T19" fmla="*/ 170 h 926"/>
                                <a:gd name="T20" fmla="*/ 10398 w 14434"/>
                                <a:gd name="T21" fmla="*/ 231 h 926"/>
                                <a:gd name="T22" fmla="*/ 10233 w 14434"/>
                                <a:gd name="T23" fmla="*/ 231 h 926"/>
                                <a:gd name="T24" fmla="*/ 9669 w 14434"/>
                                <a:gd name="T25" fmla="*/ 170 h 926"/>
                                <a:gd name="T26" fmla="*/ 9363 w 14434"/>
                                <a:gd name="T27" fmla="*/ 72 h 926"/>
                                <a:gd name="T28" fmla="*/ 9288 w 14434"/>
                                <a:gd name="T29" fmla="*/ 28 h 926"/>
                                <a:gd name="T30" fmla="*/ 9100 w 14434"/>
                                <a:gd name="T31" fmla="*/ 114 h 926"/>
                                <a:gd name="T32" fmla="*/ 8629 w 14434"/>
                                <a:gd name="T33" fmla="*/ 216 h 926"/>
                                <a:gd name="T34" fmla="*/ 8324 w 14434"/>
                                <a:gd name="T35" fmla="*/ 231 h 926"/>
                                <a:gd name="T36" fmla="*/ 7783 w 14434"/>
                                <a:gd name="T37" fmla="*/ 170 h 926"/>
                                <a:gd name="T38" fmla="*/ 7455 w 14434"/>
                                <a:gd name="T39" fmla="*/ 72 h 926"/>
                                <a:gd name="T40" fmla="*/ 7384 w 14434"/>
                                <a:gd name="T41" fmla="*/ 28 h 926"/>
                                <a:gd name="T42" fmla="*/ 7214 w 14434"/>
                                <a:gd name="T43" fmla="*/ 114 h 926"/>
                                <a:gd name="T44" fmla="*/ 6721 w 14434"/>
                                <a:gd name="T45" fmla="*/ 216 h 926"/>
                                <a:gd name="T46" fmla="*/ 6439 w 14434"/>
                                <a:gd name="T47" fmla="*/ 231 h 926"/>
                                <a:gd name="T48" fmla="*/ 5875 w 14434"/>
                                <a:gd name="T49" fmla="*/ 170 h 926"/>
                                <a:gd name="T50" fmla="*/ 5569 w 14434"/>
                                <a:gd name="T51" fmla="*/ 72 h 926"/>
                                <a:gd name="T52" fmla="*/ 5475 w 14434"/>
                                <a:gd name="T53" fmla="*/ 28 h 926"/>
                                <a:gd name="T54" fmla="*/ 5310 w 14434"/>
                                <a:gd name="T55" fmla="*/ 114 h 926"/>
                                <a:gd name="T56" fmla="*/ 4835 w 14434"/>
                                <a:gd name="T57" fmla="*/ 216 h 926"/>
                                <a:gd name="T58" fmla="*/ 4530 w 14434"/>
                                <a:gd name="T59" fmla="*/ 231 h 926"/>
                                <a:gd name="T60" fmla="*/ 4224 w 14434"/>
                                <a:gd name="T61" fmla="*/ 216 h 926"/>
                                <a:gd name="T62" fmla="*/ 3825 w 14434"/>
                                <a:gd name="T63" fmla="*/ 128 h 926"/>
                                <a:gd name="T64" fmla="*/ 3637 w 14434"/>
                                <a:gd name="T65" fmla="*/ 56 h 926"/>
                                <a:gd name="T66" fmla="*/ 3543 w 14434"/>
                                <a:gd name="T67" fmla="*/ 0 h 926"/>
                                <a:gd name="T68" fmla="*/ 3378 w 14434"/>
                                <a:gd name="T69" fmla="*/ 100 h 926"/>
                                <a:gd name="T70" fmla="*/ 3167 w 14434"/>
                                <a:gd name="T71" fmla="*/ 170 h 926"/>
                                <a:gd name="T72" fmla="*/ 2715 w 14434"/>
                                <a:gd name="T73" fmla="*/ 231 h 926"/>
                                <a:gd name="T74" fmla="*/ 2574 w 14434"/>
                                <a:gd name="T75" fmla="*/ 231 h 926"/>
                                <a:gd name="T76" fmla="*/ 2010 w 14434"/>
                                <a:gd name="T77" fmla="*/ 170 h 926"/>
                                <a:gd name="T78" fmla="*/ 1704 w 14434"/>
                                <a:gd name="T79" fmla="*/ 72 h 926"/>
                                <a:gd name="T80" fmla="*/ 1610 w 14434"/>
                                <a:gd name="T81" fmla="*/ 28 h 926"/>
                                <a:gd name="T82" fmla="*/ 1445 w 14434"/>
                                <a:gd name="T83" fmla="*/ 114 h 926"/>
                                <a:gd name="T84" fmla="*/ 971 w 14434"/>
                                <a:gd name="T85" fmla="*/ 216 h 926"/>
                                <a:gd name="T86" fmla="*/ 665 w 14434"/>
                                <a:gd name="T87" fmla="*/ 231 h 926"/>
                                <a:gd name="T88" fmla="*/ 359 w 14434"/>
                                <a:gd name="T89" fmla="*/ 216 h 926"/>
                                <a:gd name="T90" fmla="*/ 0 w 14434"/>
                                <a:gd name="T91" fmla="*/ 154 h 926"/>
                                <a:gd name="T92" fmla="*/ 14434 w 14434"/>
                                <a:gd name="T93" fmla="*/ 877 h 926"/>
                                <a:gd name="T94" fmla="*/ 14426 w 14434"/>
                                <a:gd name="T95" fmla="*/ 216 h 926"/>
                                <a:gd name="T96" fmla="*/ 14098 w 14434"/>
                                <a:gd name="T97" fmla="*/ 231 h 926"/>
                                <a:gd name="T98" fmla="*/ 13816 w 14434"/>
                                <a:gd name="T99" fmla="*/ 216 h 926"/>
                                <a:gd name="T100" fmla="*/ 13316 w 14434"/>
                                <a:gd name="T101" fmla="*/ 114 h 926"/>
                                <a:gd name="T102" fmla="*/ 13153 w 14434"/>
                                <a:gd name="T103" fmla="*/ 28 h 9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4434" h="926">
                                  <a:moveTo>
                                    <a:pt x="13153" y="28"/>
                                  </a:moveTo>
                                  <a:lnTo>
                                    <a:pt x="13153" y="28"/>
                                  </a:lnTo>
                                  <a:lnTo>
                                    <a:pt x="13059" y="72"/>
                                  </a:lnTo>
                                  <a:lnTo>
                                    <a:pt x="12965" y="114"/>
                                  </a:lnTo>
                                  <a:lnTo>
                                    <a:pt x="12753" y="170"/>
                                  </a:lnTo>
                                  <a:lnTo>
                                    <a:pt x="12494" y="216"/>
                                  </a:lnTo>
                                  <a:lnTo>
                                    <a:pt x="12188" y="231"/>
                                  </a:lnTo>
                                  <a:lnTo>
                                    <a:pt x="12188" y="231"/>
                                  </a:lnTo>
                                  <a:lnTo>
                                    <a:pt x="12047" y="231"/>
                                  </a:lnTo>
                                  <a:lnTo>
                                    <a:pt x="11883" y="216"/>
                                  </a:lnTo>
                                  <a:lnTo>
                                    <a:pt x="11600" y="170"/>
                                  </a:lnTo>
                                  <a:lnTo>
                                    <a:pt x="11483" y="128"/>
                                  </a:lnTo>
                                  <a:lnTo>
                                    <a:pt x="11389" y="100"/>
                                  </a:lnTo>
                                  <a:lnTo>
                                    <a:pt x="11290" y="56"/>
                                  </a:lnTo>
                                  <a:lnTo>
                                    <a:pt x="11220" y="0"/>
                                  </a:lnTo>
                                  <a:lnTo>
                                    <a:pt x="11220" y="0"/>
                                  </a:lnTo>
                                  <a:lnTo>
                                    <a:pt x="11126" y="56"/>
                                  </a:lnTo>
                                  <a:lnTo>
                                    <a:pt x="11032" y="100"/>
                                  </a:lnTo>
                                  <a:lnTo>
                                    <a:pt x="10938" y="128"/>
                                  </a:lnTo>
                                  <a:lnTo>
                                    <a:pt x="10820" y="170"/>
                                  </a:lnTo>
                                  <a:lnTo>
                                    <a:pt x="10538" y="216"/>
                                  </a:lnTo>
                                  <a:lnTo>
                                    <a:pt x="10398" y="231"/>
                                  </a:lnTo>
                                  <a:lnTo>
                                    <a:pt x="10233" y="231"/>
                                  </a:lnTo>
                                  <a:lnTo>
                                    <a:pt x="10233" y="231"/>
                                  </a:lnTo>
                                  <a:lnTo>
                                    <a:pt x="9927" y="216"/>
                                  </a:lnTo>
                                  <a:lnTo>
                                    <a:pt x="9669" y="170"/>
                                  </a:lnTo>
                                  <a:lnTo>
                                    <a:pt x="9457" y="114"/>
                                  </a:lnTo>
                                  <a:lnTo>
                                    <a:pt x="9363" y="72"/>
                                  </a:lnTo>
                                  <a:lnTo>
                                    <a:pt x="9288" y="28"/>
                                  </a:lnTo>
                                  <a:lnTo>
                                    <a:pt x="9288" y="28"/>
                                  </a:lnTo>
                                  <a:lnTo>
                                    <a:pt x="9194" y="72"/>
                                  </a:lnTo>
                                  <a:lnTo>
                                    <a:pt x="9100" y="114"/>
                                  </a:lnTo>
                                  <a:lnTo>
                                    <a:pt x="8888" y="170"/>
                                  </a:lnTo>
                                  <a:lnTo>
                                    <a:pt x="8629" y="216"/>
                                  </a:lnTo>
                                  <a:lnTo>
                                    <a:pt x="8324" y="231"/>
                                  </a:lnTo>
                                  <a:lnTo>
                                    <a:pt x="8324" y="231"/>
                                  </a:lnTo>
                                  <a:lnTo>
                                    <a:pt x="8042" y="216"/>
                                  </a:lnTo>
                                  <a:lnTo>
                                    <a:pt x="7783" y="170"/>
                                  </a:lnTo>
                                  <a:lnTo>
                                    <a:pt x="7549" y="114"/>
                                  </a:lnTo>
                                  <a:lnTo>
                                    <a:pt x="7455" y="72"/>
                                  </a:lnTo>
                                  <a:lnTo>
                                    <a:pt x="7384" y="28"/>
                                  </a:lnTo>
                                  <a:lnTo>
                                    <a:pt x="7384" y="28"/>
                                  </a:lnTo>
                                  <a:lnTo>
                                    <a:pt x="7313" y="72"/>
                                  </a:lnTo>
                                  <a:lnTo>
                                    <a:pt x="7214" y="114"/>
                                  </a:lnTo>
                                  <a:lnTo>
                                    <a:pt x="6979" y="170"/>
                                  </a:lnTo>
                                  <a:lnTo>
                                    <a:pt x="6721" y="216"/>
                                  </a:lnTo>
                                  <a:lnTo>
                                    <a:pt x="6439" y="231"/>
                                  </a:lnTo>
                                  <a:lnTo>
                                    <a:pt x="6439" y="231"/>
                                  </a:lnTo>
                                  <a:lnTo>
                                    <a:pt x="6133" y="216"/>
                                  </a:lnTo>
                                  <a:lnTo>
                                    <a:pt x="5875" y="170"/>
                                  </a:lnTo>
                                  <a:lnTo>
                                    <a:pt x="5663" y="114"/>
                                  </a:lnTo>
                                  <a:lnTo>
                                    <a:pt x="5569" y="72"/>
                                  </a:lnTo>
                                  <a:lnTo>
                                    <a:pt x="5475" y="28"/>
                                  </a:lnTo>
                                  <a:lnTo>
                                    <a:pt x="5475" y="28"/>
                                  </a:lnTo>
                                  <a:lnTo>
                                    <a:pt x="5404" y="72"/>
                                  </a:lnTo>
                                  <a:lnTo>
                                    <a:pt x="5310" y="114"/>
                                  </a:lnTo>
                                  <a:lnTo>
                                    <a:pt x="5094" y="170"/>
                                  </a:lnTo>
                                  <a:lnTo>
                                    <a:pt x="4835" y="216"/>
                                  </a:lnTo>
                                  <a:lnTo>
                                    <a:pt x="4530" y="231"/>
                                  </a:lnTo>
                                  <a:lnTo>
                                    <a:pt x="4530" y="231"/>
                                  </a:lnTo>
                                  <a:lnTo>
                                    <a:pt x="4365" y="231"/>
                                  </a:lnTo>
                                  <a:lnTo>
                                    <a:pt x="4224" y="216"/>
                                  </a:lnTo>
                                  <a:lnTo>
                                    <a:pt x="3943" y="170"/>
                                  </a:lnTo>
                                  <a:lnTo>
                                    <a:pt x="3825" y="128"/>
                                  </a:lnTo>
                                  <a:lnTo>
                                    <a:pt x="3731" y="100"/>
                                  </a:lnTo>
                                  <a:lnTo>
                                    <a:pt x="3637" y="56"/>
                                  </a:lnTo>
                                  <a:lnTo>
                                    <a:pt x="3543" y="0"/>
                                  </a:lnTo>
                                  <a:lnTo>
                                    <a:pt x="3543" y="0"/>
                                  </a:lnTo>
                                  <a:lnTo>
                                    <a:pt x="3472" y="56"/>
                                  </a:lnTo>
                                  <a:lnTo>
                                    <a:pt x="3378" y="100"/>
                                  </a:lnTo>
                                  <a:lnTo>
                                    <a:pt x="3284" y="128"/>
                                  </a:lnTo>
                                  <a:lnTo>
                                    <a:pt x="3167" y="170"/>
                                  </a:lnTo>
                                  <a:lnTo>
                                    <a:pt x="2880" y="216"/>
                                  </a:lnTo>
                                  <a:lnTo>
                                    <a:pt x="2715" y="231"/>
                                  </a:lnTo>
                                  <a:lnTo>
                                    <a:pt x="2574" y="231"/>
                                  </a:lnTo>
                                  <a:lnTo>
                                    <a:pt x="2574" y="231"/>
                                  </a:lnTo>
                                  <a:lnTo>
                                    <a:pt x="2269" y="216"/>
                                  </a:lnTo>
                                  <a:lnTo>
                                    <a:pt x="2010" y="170"/>
                                  </a:lnTo>
                                  <a:lnTo>
                                    <a:pt x="1798" y="114"/>
                                  </a:lnTo>
                                  <a:lnTo>
                                    <a:pt x="1704" y="72"/>
                                  </a:lnTo>
                                  <a:lnTo>
                                    <a:pt x="1610" y="28"/>
                                  </a:lnTo>
                                  <a:lnTo>
                                    <a:pt x="1610" y="28"/>
                                  </a:lnTo>
                                  <a:lnTo>
                                    <a:pt x="1539" y="72"/>
                                  </a:lnTo>
                                  <a:lnTo>
                                    <a:pt x="1445" y="114"/>
                                  </a:lnTo>
                                  <a:lnTo>
                                    <a:pt x="1234" y="170"/>
                                  </a:lnTo>
                                  <a:lnTo>
                                    <a:pt x="971" y="216"/>
                                  </a:lnTo>
                                  <a:lnTo>
                                    <a:pt x="665" y="231"/>
                                  </a:lnTo>
                                  <a:lnTo>
                                    <a:pt x="665" y="231"/>
                                  </a:lnTo>
                                  <a:lnTo>
                                    <a:pt x="500" y="231"/>
                                  </a:lnTo>
                                  <a:lnTo>
                                    <a:pt x="359" y="216"/>
                                  </a:lnTo>
                                  <a:lnTo>
                                    <a:pt x="218" y="202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926"/>
                                  </a:lnTo>
                                  <a:lnTo>
                                    <a:pt x="14434" y="877"/>
                                  </a:lnTo>
                                  <a:lnTo>
                                    <a:pt x="14426" y="216"/>
                                  </a:lnTo>
                                  <a:lnTo>
                                    <a:pt x="14426" y="216"/>
                                  </a:lnTo>
                                  <a:lnTo>
                                    <a:pt x="14261" y="231"/>
                                  </a:lnTo>
                                  <a:lnTo>
                                    <a:pt x="14098" y="231"/>
                                  </a:lnTo>
                                  <a:lnTo>
                                    <a:pt x="14098" y="231"/>
                                  </a:lnTo>
                                  <a:lnTo>
                                    <a:pt x="13816" y="216"/>
                                  </a:lnTo>
                                  <a:lnTo>
                                    <a:pt x="13533" y="170"/>
                                  </a:lnTo>
                                  <a:lnTo>
                                    <a:pt x="13316" y="114"/>
                                  </a:lnTo>
                                  <a:lnTo>
                                    <a:pt x="13223" y="72"/>
                                  </a:lnTo>
                                  <a:lnTo>
                                    <a:pt x="13153" y="28"/>
                                  </a:lnTo>
                                  <a:lnTo>
                                    <a:pt x="13153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1795"/>
                          <wps:cNvSpPr>
                            <a:spLocks/>
                          </wps:cNvSpPr>
                          <wps:spPr bwMode="auto">
                            <a:xfrm>
                              <a:off x="662" y="1561"/>
                              <a:ext cx="14520" cy="10248"/>
                            </a:xfrm>
                            <a:custGeom>
                              <a:avLst/>
                              <a:gdLst>
                                <a:gd name="T0" fmla="*/ 12717 w 13973"/>
                                <a:gd name="T1" fmla="*/ 47 h 10472"/>
                                <a:gd name="T2" fmla="*/ 12536 w 13973"/>
                                <a:gd name="T3" fmla="*/ 190 h 10472"/>
                                <a:gd name="T4" fmla="*/ 12082 w 13973"/>
                                <a:gd name="T5" fmla="*/ 362 h 10472"/>
                                <a:gd name="T6" fmla="*/ 11786 w 13973"/>
                                <a:gd name="T7" fmla="*/ 385 h 10472"/>
                                <a:gd name="T8" fmla="*/ 11492 w 13973"/>
                                <a:gd name="T9" fmla="*/ 362 h 10472"/>
                                <a:gd name="T10" fmla="*/ 11106 w 13973"/>
                                <a:gd name="T11" fmla="*/ 214 h 10472"/>
                                <a:gd name="T12" fmla="*/ 10920 w 13973"/>
                                <a:gd name="T13" fmla="*/ 94 h 10472"/>
                                <a:gd name="T14" fmla="*/ 10852 w 13973"/>
                                <a:gd name="T15" fmla="*/ 0 h 10472"/>
                                <a:gd name="T16" fmla="*/ 10671 w 13973"/>
                                <a:gd name="T17" fmla="*/ 167 h 10472"/>
                                <a:gd name="T18" fmla="*/ 10466 w 13973"/>
                                <a:gd name="T19" fmla="*/ 285 h 10472"/>
                                <a:gd name="T20" fmla="*/ 10058 w 13973"/>
                                <a:gd name="T21" fmla="*/ 385 h 10472"/>
                                <a:gd name="T22" fmla="*/ 9899 w 13973"/>
                                <a:gd name="T23" fmla="*/ 385 h 10472"/>
                                <a:gd name="T24" fmla="*/ 9355 w 13973"/>
                                <a:gd name="T25" fmla="*/ 285 h 10472"/>
                                <a:gd name="T26" fmla="*/ 9060 w 13973"/>
                                <a:gd name="T27" fmla="*/ 120 h 10472"/>
                                <a:gd name="T28" fmla="*/ 8987 w 13973"/>
                                <a:gd name="T29" fmla="*/ 47 h 10472"/>
                                <a:gd name="T30" fmla="*/ 8806 w 13973"/>
                                <a:gd name="T31" fmla="*/ 190 h 10472"/>
                                <a:gd name="T32" fmla="*/ 8352 w 13973"/>
                                <a:gd name="T33" fmla="*/ 362 h 10472"/>
                                <a:gd name="T34" fmla="*/ 8057 w 13973"/>
                                <a:gd name="T35" fmla="*/ 385 h 10472"/>
                                <a:gd name="T36" fmla="*/ 7536 w 13973"/>
                                <a:gd name="T37" fmla="*/ 285 h 10472"/>
                                <a:gd name="T38" fmla="*/ 7218 w 13973"/>
                                <a:gd name="T39" fmla="*/ 120 h 10472"/>
                                <a:gd name="T40" fmla="*/ 7150 w 13973"/>
                                <a:gd name="T41" fmla="*/ 47 h 10472"/>
                                <a:gd name="T42" fmla="*/ 6986 w 13973"/>
                                <a:gd name="T43" fmla="*/ 190 h 10472"/>
                                <a:gd name="T44" fmla="*/ 6510 w 13973"/>
                                <a:gd name="T45" fmla="*/ 362 h 10472"/>
                                <a:gd name="T46" fmla="*/ 6238 w 13973"/>
                                <a:gd name="T47" fmla="*/ 385 h 10472"/>
                                <a:gd name="T48" fmla="*/ 5694 w 13973"/>
                                <a:gd name="T49" fmla="*/ 285 h 10472"/>
                                <a:gd name="T50" fmla="*/ 5399 w 13973"/>
                                <a:gd name="T51" fmla="*/ 120 h 10472"/>
                                <a:gd name="T52" fmla="*/ 5308 w 13973"/>
                                <a:gd name="T53" fmla="*/ 47 h 10472"/>
                                <a:gd name="T54" fmla="*/ 5149 w 13973"/>
                                <a:gd name="T55" fmla="*/ 190 h 10472"/>
                                <a:gd name="T56" fmla="*/ 4690 w 13973"/>
                                <a:gd name="T57" fmla="*/ 362 h 10472"/>
                                <a:gd name="T58" fmla="*/ 4396 w 13973"/>
                                <a:gd name="T59" fmla="*/ 385 h 10472"/>
                                <a:gd name="T60" fmla="*/ 4101 w 13973"/>
                                <a:gd name="T61" fmla="*/ 362 h 10472"/>
                                <a:gd name="T62" fmla="*/ 3715 w 13973"/>
                                <a:gd name="T63" fmla="*/ 214 h 10472"/>
                                <a:gd name="T64" fmla="*/ 3534 w 13973"/>
                                <a:gd name="T65" fmla="*/ 94 h 10472"/>
                                <a:gd name="T66" fmla="*/ 3443 w 13973"/>
                                <a:gd name="T67" fmla="*/ 0 h 10472"/>
                                <a:gd name="T68" fmla="*/ 3284 w 13973"/>
                                <a:gd name="T69" fmla="*/ 167 h 10472"/>
                                <a:gd name="T70" fmla="*/ 3080 w 13973"/>
                                <a:gd name="T71" fmla="*/ 285 h 10472"/>
                                <a:gd name="T72" fmla="*/ 2644 w 13973"/>
                                <a:gd name="T73" fmla="*/ 385 h 10472"/>
                                <a:gd name="T74" fmla="*/ 2508 w 13973"/>
                                <a:gd name="T75" fmla="*/ 385 h 10472"/>
                                <a:gd name="T76" fmla="*/ 1964 w 13973"/>
                                <a:gd name="T77" fmla="*/ 285 h 10472"/>
                                <a:gd name="T78" fmla="*/ 1669 w 13973"/>
                                <a:gd name="T79" fmla="*/ 120 h 10472"/>
                                <a:gd name="T80" fmla="*/ 1578 w 13973"/>
                                <a:gd name="T81" fmla="*/ 47 h 10472"/>
                                <a:gd name="T82" fmla="*/ 1419 w 13973"/>
                                <a:gd name="T83" fmla="*/ 190 h 10472"/>
                                <a:gd name="T84" fmla="*/ 961 w 13973"/>
                                <a:gd name="T85" fmla="*/ 362 h 10472"/>
                                <a:gd name="T86" fmla="*/ 666 w 13973"/>
                                <a:gd name="T87" fmla="*/ 385 h 10472"/>
                                <a:gd name="T88" fmla="*/ 371 w 13973"/>
                                <a:gd name="T89" fmla="*/ 362 h 10472"/>
                                <a:gd name="T90" fmla="*/ 99 w 13973"/>
                                <a:gd name="T91" fmla="*/ 285 h 10472"/>
                                <a:gd name="T92" fmla="*/ 13973 w 13973"/>
                                <a:gd name="T93" fmla="*/ 10472 h 10472"/>
                                <a:gd name="T94" fmla="*/ 13947 w 13973"/>
                                <a:gd name="T95" fmla="*/ 362 h 10472"/>
                                <a:gd name="T96" fmla="*/ 13629 w 13973"/>
                                <a:gd name="T97" fmla="*/ 385 h 10472"/>
                                <a:gd name="T98" fmla="*/ 13357 w 13973"/>
                                <a:gd name="T99" fmla="*/ 362 h 10472"/>
                                <a:gd name="T100" fmla="*/ 12875 w 13973"/>
                                <a:gd name="T101" fmla="*/ 190 h 10472"/>
                                <a:gd name="T102" fmla="*/ 12717 w 13973"/>
                                <a:gd name="T103" fmla="*/ 47 h 104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973" h="10472">
                                  <a:moveTo>
                                    <a:pt x="12717" y="47"/>
                                  </a:moveTo>
                                  <a:lnTo>
                                    <a:pt x="12717" y="47"/>
                                  </a:lnTo>
                                  <a:lnTo>
                                    <a:pt x="12627" y="120"/>
                                  </a:lnTo>
                                  <a:lnTo>
                                    <a:pt x="12536" y="190"/>
                                  </a:lnTo>
                                  <a:lnTo>
                                    <a:pt x="12331" y="285"/>
                                  </a:lnTo>
                                  <a:lnTo>
                                    <a:pt x="12082" y="362"/>
                                  </a:lnTo>
                                  <a:lnTo>
                                    <a:pt x="11786" y="385"/>
                                  </a:lnTo>
                                  <a:lnTo>
                                    <a:pt x="11786" y="385"/>
                                  </a:lnTo>
                                  <a:lnTo>
                                    <a:pt x="11650" y="385"/>
                                  </a:lnTo>
                                  <a:lnTo>
                                    <a:pt x="11492" y="362"/>
                                  </a:lnTo>
                                  <a:lnTo>
                                    <a:pt x="11219" y="285"/>
                                  </a:lnTo>
                                  <a:lnTo>
                                    <a:pt x="11106" y="214"/>
                                  </a:lnTo>
                                  <a:lnTo>
                                    <a:pt x="11016" y="167"/>
                                  </a:lnTo>
                                  <a:lnTo>
                                    <a:pt x="10920" y="94"/>
                                  </a:lnTo>
                                  <a:lnTo>
                                    <a:pt x="10852" y="0"/>
                                  </a:lnTo>
                                  <a:lnTo>
                                    <a:pt x="10852" y="0"/>
                                  </a:lnTo>
                                  <a:lnTo>
                                    <a:pt x="10762" y="94"/>
                                  </a:lnTo>
                                  <a:lnTo>
                                    <a:pt x="10671" y="167"/>
                                  </a:lnTo>
                                  <a:lnTo>
                                    <a:pt x="10580" y="214"/>
                                  </a:lnTo>
                                  <a:lnTo>
                                    <a:pt x="10466" y="285"/>
                                  </a:lnTo>
                                  <a:lnTo>
                                    <a:pt x="10194" y="362"/>
                                  </a:lnTo>
                                  <a:lnTo>
                                    <a:pt x="10058" y="385"/>
                                  </a:lnTo>
                                  <a:lnTo>
                                    <a:pt x="9899" y="385"/>
                                  </a:lnTo>
                                  <a:lnTo>
                                    <a:pt x="9899" y="385"/>
                                  </a:lnTo>
                                  <a:lnTo>
                                    <a:pt x="9604" y="362"/>
                                  </a:lnTo>
                                  <a:lnTo>
                                    <a:pt x="9355" y="285"/>
                                  </a:lnTo>
                                  <a:lnTo>
                                    <a:pt x="9151" y="190"/>
                                  </a:lnTo>
                                  <a:lnTo>
                                    <a:pt x="9060" y="120"/>
                                  </a:lnTo>
                                  <a:lnTo>
                                    <a:pt x="8987" y="47"/>
                                  </a:lnTo>
                                  <a:lnTo>
                                    <a:pt x="8987" y="47"/>
                                  </a:lnTo>
                                  <a:lnTo>
                                    <a:pt x="8897" y="120"/>
                                  </a:lnTo>
                                  <a:lnTo>
                                    <a:pt x="8806" y="190"/>
                                  </a:lnTo>
                                  <a:lnTo>
                                    <a:pt x="8601" y="285"/>
                                  </a:lnTo>
                                  <a:lnTo>
                                    <a:pt x="8352" y="362"/>
                                  </a:lnTo>
                                  <a:lnTo>
                                    <a:pt x="8057" y="385"/>
                                  </a:lnTo>
                                  <a:lnTo>
                                    <a:pt x="8057" y="385"/>
                                  </a:lnTo>
                                  <a:lnTo>
                                    <a:pt x="7785" y="362"/>
                                  </a:lnTo>
                                  <a:lnTo>
                                    <a:pt x="7536" y="285"/>
                                  </a:lnTo>
                                  <a:lnTo>
                                    <a:pt x="7309" y="190"/>
                                  </a:lnTo>
                                  <a:lnTo>
                                    <a:pt x="7218" y="120"/>
                                  </a:lnTo>
                                  <a:lnTo>
                                    <a:pt x="7150" y="47"/>
                                  </a:lnTo>
                                  <a:lnTo>
                                    <a:pt x="7150" y="47"/>
                                  </a:lnTo>
                                  <a:lnTo>
                                    <a:pt x="7081" y="120"/>
                                  </a:lnTo>
                                  <a:lnTo>
                                    <a:pt x="6986" y="190"/>
                                  </a:lnTo>
                                  <a:lnTo>
                                    <a:pt x="6760" y="285"/>
                                  </a:lnTo>
                                  <a:lnTo>
                                    <a:pt x="6510" y="362"/>
                                  </a:lnTo>
                                  <a:lnTo>
                                    <a:pt x="6238" y="385"/>
                                  </a:lnTo>
                                  <a:lnTo>
                                    <a:pt x="6238" y="385"/>
                                  </a:lnTo>
                                  <a:lnTo>
                                    <a:pt x="5943" y="362"/>
                                  </a:lnTo>
                                  <a:lnTo>
                                    <a:pt x="5694" y="285"/>
                                  </a:lnTo>
                                  <a:lnTo>
                                    <a:pt x="5489" y="190"/>
                                  </a:lnTo>
                                  <a:lnTo>
                                    <a:pt x="5399" y="120"/>
                                  </a:lnTo>
                                  <a:lnTo>
                                    <a:pt x="5308" y="47"/>
                                  </a:lnTo>
                                  <a:lnTo>
                                    <a:pt x="5308" y="47"/>
                                  </a:lnTo>
                                  <a:lnTo>
                                    <a:pt x="5239" y="120"/>
                                  </a:lnTo>
                                  <a:lnTo>
                                    <a:pt x="5149" y="190"/>
                                  </a:lnTo>
                                  <a:lnTo>
                                    <a:pt x="4940" y="285"/>
                                  </a:lnTo>
                                  <a:lnTo>
                                    <a:pt x="4690" y="362"/>
                                  </a:lnTo>
                                  <a:lnTo>
                                    <a:pt x="4396" y="385"/>
                                  </a:lnTo>
                                  <a:lnTo>
                                    <a:pt x="4396" y="385"/>
                                  </a:lnTo>
                                  <a:lnTo>
                                    <a:pt x="4237" y="385"/>
                                  </a:lnTo>
                                  <a:lnTo>
                                    <a:pt x="4101" y="362"/>
                                  </a:lnTo>
                                  <a:lnTo>
                                    <a:pt x="3829" y="285"/>
                                  </a:lnTo>
                                  <a:lnTo>
                                    <a:pt x="3715" y="214"/>
                                  </a:lnTo>
                                  <a:lnTo>
                                    <a:pt x="3624" y="167"/>
                                  </a:lnTo>
                                  <a:lnTo>
                                    <a:pt x="3534" y="94"/>
                                  </a:lnTo>
                                  <a:lnTo>
                                    <a:pt x="3443" y="0"/>
                                  </a:lnTo>
                                  <a:lnTo>
                                    <a:pt x="3443" y="0"/>
                                  </a:lnTo>
                                  <a:lnTo>
                                    <a:pt x="3374" y="94"/>
                                  </a:lnTo>
                                  <a:lnTo>
                                    <a:pt x="3284" y="167"/>
                                  </a:lnTo>
                                  <a:lnTo>
                                    <a:pt x="3193" y="214"/>
                                  </a:lnTo>
                                  <a:lnTo>
                                    <a:pt x="3080" y="285"/>
                                  </a:lnTo>
                                  <a:lnTo>
                                    <a:pt x="2803" y="362"/>
                                  </a:lnTo>
                                  <a:lnTo>
                                    <a:pt x="2644" y="385"/>
                                  </a:lnTo>
                                  <a:lnTo>
                                    <a:pt x="2508" y="385"/>
                                  </a:lnTo>
                                  <a:lnTo>
                                    <a:pt x="2508" y="385"/>
                                  </a:lnTo>
                                  <a:lnTo>
                                    <a:pt x="2214" y="362"/>
                                  </a:lnTo>
                                  <a:lnTo>
                                    <a:pt x="1964" y="285"/>
                                  </a:lnTo>
                                  <a:lnTo>
                                    <a:pt x="1759" y="190"/>
                                  </a:lnTo>
                                  <a:lnTo>
                                    <a:pt x="1669" y="120"/>
                                  </a:lnTo>
                                  <a:lnTo>
                                    <a:pt x="1578" y="47"/>
                                  </a:lnTo>
                                  <a:lnTo>
                                    <a:pt x="1578" y="47"/>
                                  </a:lnTo>
                                  <a:lnTo>
                                    <a:pt x="1509" y="120"/>
                                  </a:lnTo>
                                  <a:lnTo>
                                    <a:pt x="1419" y="190"/>
                                  </a:lnTo>
                                  <a:lnTo>
                                    <a:pt x="1215" y="285"/>
                                  </a:lnTo>
                                  <a:lnTo>
                                    <a:pt x="961" y="362"/>
                                  </a:lnTo>
                                  <a:lnTo>
                                    <a:pt x="666" y="385"/>
                                  </a:lnTo>
                                  <a:lnTo>
                                    <a:pt x="666" y="385"/>
                                  </a:lnTo>
                                  <a:lnTo>
                                    <a:pt x="507" y="385"/>
                                  </a:lnTo>
                                  <a:lnTo>
                                    <a:pt x="371" y="362"/>
                                  </a:lnTo>
                                  <a:lnTo>
                                    <a:pt x="235" y="338"/>
                                  </a:lnTo>
                                  <a:lnTo>
                                    <a:pt x="99" y="285"/>
                                  </a:lnTo>
                                  <a:lnTo>
                                    <a:pt x="0" y="10330"/>
                                  </a:lnTo>
                                  <a:lnTo>
                                    <a:pt x="13973" y="10472"/>
                                  </a:lnTo>
                                  <a:lnTo>
                                    <a:pt x="13947" y="362"/>
                                  </a:lnTo>
                                  <a:lnTo>
                                    <a:pt x="13947" y="362"/>
                                  </a:lnTo>
                                  <a:lnTo>
                                    <a:pt x="13787" y="385"/>
                                  </a:lnTo>
                                  <a:lnTo>
                                    <a:pt x="13629" y="385"/>
                                  </a:lnTo>
                                  <a:lnTo>
                                    <a:pt x="13629" y="385"/>
                                  </a:lnTo>
                                  <a:lnTo>
                                    <a:pt x="13357" y="362"/>
                                  </a:lnTo>
                                  <a:lnTo>
                                    <a:pt x="13084" y="285"/>
                                  </a:lnTo>
                                  <a:lnTo>
                                    <a:pt x="12875" y="190"/>
                                  </a:lnTo>
                                  <a:lnTo>
                                    <a:pt x="12785" y="120"/>
                                  </a:lnTo>
                                  <a:lnTo>
                                    <a:pt x="12717" y="47"/>
                                  </a:lnTo>
                                  <a:lnTo>
                                    <a:pt x="12717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2405"/>
                          <wps:cNvSpPr>
                            <a:spLocks/>
                          </wps:cNvSpPr>
                          <wps:spPr bwMode="auto">
                            <a:xfrm>
                              <a:off x="662" y="9897"/>
                              <a:ext cx="14520" cy="1912"/>
                            </a:xfrm>
                            <a:custGeom>
                              <a:avLst/>
                              <a:gdLst>
                                <a:gd name="T0" fmla="*/ 640 w 14151"/>
                                <a:gd name="T1" fmla="*/ 0 h 1778"/>
                                <a:gd name="T2" fmla="*/ 640 w 14151"/>
                                <a:gd name="T3" fmla="*/ 0 h 1778"/>
                                <a:gd name="T4" fmla="*/ 1086 w 14151"/>
                                <a:gd name="T5" fmla="*/ 24 h 1778"/>
                                <a:gd name="T6" fmla="*/ 1310 w 14151"/>
                                <a:gd name="T7" fmla="*/ 71 h 1778"/>
                                <a:gd name="T8" fmla="*/ 1530 w 14151"/>
                                <a:gd name="T9" fmla="*/ 118 h 1778"/>
                                <a:gd name="T10" fmla="*/ 1530 w 14151"/>
                                <a:gd name="T11" fmla="*/ 118 h 1778"/>
                                <a:gd name="T12" fmla="*/ 1999 w 14151"/>
                                <a:gd name="T13" fmla="*/ 260 h 1778"/>
                                <a:gd name="T14" fmla="*/ 2447 w 14151"/>
                                <a:gd name="T15" fmla="*/ 426 h 1778"/>
                                <a:gd name="T16" fmla="*/ 2447 w 14151"/>
                                <a:gd name="T17" fmla="*/ 426 h 1778"/>
                                <a:gd name="T18" fmla="*/ 2984 w 14151"/>
                                <a:gd name="T19" fmla="*/ 638 h 1778"/>
                                <a:gd name="T20" fmla="*/ 3543 w 14151"/>
                                <a:gd name="T21" fmla="*/ 828 h 1778"/>
                                <a:gd name="T22" fmla="*/ 3543 w 14151"/>
                                <a:gd name="T23" fmla="*/ 828 h 1778"/>
                                <a:gd name="T24" fmla="*/ 3968 w 14151"/>
                                <a:gd name="T25" fmla="*/ 946 h 1778"/>
                                <a:gd name="T26" fmla="*/ 4389 w 14151"/>
                                <a:gd name="T27" fmla="*/ 1041 h 1778"/>
                                <a:gd name="T28" fmla="*/ 5261 w 14151"/>
                                <a:gd name="T29" fmla="*/ 1206 h 1778"/>
                                <a:gd name="T30" fmla="*/ 5261 w 14151"/>
                                <a:gd name="T31" fmla="*/ 1206 h 1778"/>
                                <a:gd name="T32" fmla="*/ 5730 w 14151"/>
                                <a:gd name="T33" fmla="*/ 1277 h 1778"/>
                                <a:gd name="T34" fmla="*/ 6201 w 14151"/>
                                <a:gd name="T35" fmla="*/ 1325 h 1778"/>
                                <a:gd name="T36" fmla="*/ 6670 w 14151"/>
                                <a:gd name="T37" fmla="*/ 1372 h 1778"/>
                                <a:gd name="T38" fmla="*/ 7093 w 14151"/>
                                <a:gd name="T39" fmla="*/ 1389 h 1778"/>
                                <a:gd name="T40" fmla="*/ 7158 w 14151"/>
                                <a:gd name="T41" fmla="*/ 1395 h 1778"/>
                                <a:gd name="T42" fmla="*/ 7561 w 14151"/>
                                <a:gd name="T43" fmla="*/ 1395 h 1778"/>
                                <a:gd name="T44" fmla="*/ 7963 w 14151"/>
                                <a:gd name="T45" fmla="*/ 1395 h 1778"/>
                                <a:gd name="T46" fmla="*/ 8366 w 14151"/>
                                <a:gd name="T47" fmla="*/ 1372 h 1778"/>
                                <a:gd name="T48" fmla="*/ 8769 w 14151"/>
                                <a:gd name="T49" fmla="*/ 1301 h 1778"/>
                                <a:gd name="T50" fmla="*/ 8769 w 14151"/>
                                <a:gd name="T51" fmla="*/ 1301 h 1778"/>
                                <a:gd name="T52" fmla="*/ 9148 w 14151"/>
                                <a:gd name="T53" fmla="*/ 1182 h 1778"/>
                                <a:gd name="T54" fmla="*/ 9529 w 14151"/>
                                <a:gd name="T55" fmla="*/ 1041 h 1778"/>
                                <a:gd name="T56" fmla="*/ 9888 w 14151"/>
                                <a:gd name="T57" fmla="*/ 922 h 1778"/>
                                <a:gd name="T58" fmla="*/ 10264 w 14151"/>
                                <a:gd name="T59" fmla="*/ 804 h 1778"/>
                                <a:gd name="T60" fmla="*/ 10264 w 14151"/>
                                <a:gd name="T61" fmla="*/ 804 h 1778"/>
                                <a:gd name="T62" fmla="*/ 10554 w 14151"/>
                                <a:gd name="T63" fmla="*/ 733 h 1778"/>
                                <a:gd name="T64" fmla="*/ 10845 w 14151"/>
                                <a:gd name="T65" fmla="*/ 685 h 1778"/>
                                <a:gd name="T66" fmla="*/ 11448 w 14151"/>
                                <a:gd name="T67" fmla="*/ 638 h 1778"/>
                                <a:gd name="T68" fmla="*/ 11448 w 14151"/>
                                <a:gd name="T69" fmla="*/ 638 h 1778"/>
                                <a:gd name="T70" fmla="*/ 12074 w 14151"/>
                                <a:gd name="T71" fmla="*/ 591 h 1778"/>
                                <a:gd name="T72" fmla="*/ 12389 w 14151"/>
                                <a:gd name="T73" fmla="*/ 591 h 1778"/>
                                <a:gd name="T74" fmla="*/ 12679 w 14151"/>
                                <a:gd name="T75" fmla="*/ 614 h 1778"/>
                                <a:gd name="T76" fmla="*/ 12987 w 14151"/>
                                <a:gd name="T77" fmla="*/ 638 h 1778"/>
                                <a:gd name="T78" fmla="*/ 13278 w 14151"/>
                                <a:gd name="T79" fmla="*/ 709 h 1778"/>
                                <a:gd name="T80" fmla="*/ 13570 w 14151"/>
                                <a:gd name="T81" fmla="*/ 780 h 1778"/>
                                <a:gd name="T82" fmla="*/ 13860 w 14151"/>
                                <a:gd name="T83" fmla="*/ 875 h 1778"/>
                                <a:gd name="T84" fmla="*/ 13860 w 14151"/>
                                <a:gd name="T85" fmla="*/ 875 h 1778"/>
                                <a:gd name="T86" fmla="*/ 14151 w 14151"/>
                                <a:gd name="T87" fmla="*/ 993 h 1778"/>
                                <a:gd name="T88" fmla="*/ 14133 w 14151"/>
                                <a:gd name="T89" fmla="*/ 1778 h 1778"/>
                                <a:gd name="T90" fmla="*/ 0 w 14151"/>
                                <a:gd name="T91" fmla="*/ 1743 h 1778"/>
                                <a:gd name="T92" fmla="*/ 13 w 14151"/>
                                <a:gd name="T93" fmla="*/ 0 h 1778"/>
                                <a:gd name="T94" fmla="*/ 13 w 14151"/>
                                <a:gd name="T95" fmla="*/ 0 h 1778"/>
                                <a:gd name="T96" fmla="*/ 640 w 14151"/>
                                <a:gd name="T97" fmla="*/ 0 h 1778"/>
                                <a:gd name="T98" fmla="*/ 640 w 14151"/>
                                <a:gd name="T99" fmla="*/ 0 h 17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4151" h="1778">
                                  <a:moveTo>
                                    <a:pt x="640" y="0"/>
                                  </a:moveTo>
                                  <a:lnTo>
                                    <a:pt x="640" y="0"/>
                                  </a:lnTo>
                                  <a:lnTo>
                                    <a:pt x="1086" y="24"/>
                                  </a:lnTo>
                                  <a:lnTo>
                                    <a:pt x="1310" y="71"/>
                                  </a:lnTo>
                                  <a:lnTo>
                                    <a:pt x="1530" y="118"/>
                                  </a:lnTo>
                                  <a:lnTo>
                                    <a:pt x="1530" y="118"/>
                                  </a:lnTo>
                                  <a:lnTo>
                                    <a:pt x="1999" y="260"/>
                                  </a:lnTo>
                                  <a:lnTo>
                                    <a:pt x="2447" y="426"/>
                                  </a:lnTo>
                                  <a:lnTo>
                                    <a:pt x="2447" y="426"/>
                                  </a:lnTo>
                                  <a:lnTo>
                                    <a:pt x="2984" y="638"/>
                                  </a:lnTo>
                                  <a:lnTo>
                                    <a:pt x="3543" y="828"/>
                                  </a:lnTo>
                                  <a:lnTo>
                                    <a:pt x="3543" y="828"/>
                                  </a:lnTo>
                                  <a:lnTo>
                                    <a:pt x="3968" y="946"/>
                                  </a:lnTo>
                                  <a:lnTo>
                                    <a:pt x="4389" y="1041"/>
                                  </a:lnTo>
                                  <a:lnTo>
                                    <a:pt x="5261" y="1206"/>
                                  </a:lnTo>
                                  <a:lnTo>
                                    <a:pt x="5261" y="1206"/>
                                  </a:lnTo>
                                  <a:lnTo>
                                    <a:pt x="5730" y="1277"/>
                                  </a:lnTo>
                                  <a:lnTo>
                                    <a:pt x="6201" y="1325"/>
                                  </a:lnTo>
                                  <a:lnTo>
                                    <a:pt x="6670" y="1372"/>
                                  </a:lnTo>
                                  <a:lnTo>
                                    <a:pt x="7093" y="1389"/>
                                  </a:lnTo>
                                  <a:lnTo>
                                    <a:pt x="7158" y="1395"/>
                                  </a:lnTo>
                                  <a:lnTo>
                                    <a:pt x="7561" y="1395"/>
                                  </a:lnTo>
                                  <a:lnTo>
                                    <a:pt x="7963" y="1395"/>
                                  </a:lnTo>
                                  <a:lnTo>
                                    <a:pt x="8366" y="1372"/>
                                  </a:lnTo>
                                  <a:lnTo>
                                    <a:pt x="8769" y="1301"/>
                                  </a:lnTo>
                                  <a:lnTo>
                                    <a:pt x="8769" y="1301"/>
                                  </a:lnTo>
                                  <a:lnTo>
                                    <a:pt x="9148" y="1182"/>
                                  </a:lnTo>
                                  <a:lnTo>
                                    <a:pt x="9529" y="1041"/>
                                  </a:lnTo>
                                  <a:lnTo>
                                    <a:pt x="9888" y="922"/>
                                  </a:lnTo>
                                  <a:lnTo>
                                    <a:pt x="10264" y="804"/>
                                  </a:lnTo>
                                  <a:lnTo>
                                    <a:pt x="10264" y="804"/>
                                  </a:lnTo>
                                  <a:lnTo>
                                    <a:pt x="10554" y="733"/>
                                  </a:lnTo>
                                  <a:lnTo>
                                    <a:pt x="10845" y="685"/>
                                  </a:lnTo>
                                  <a:lnTo>
                                    <a:pt x="11448" y="638"/>
                                  </a:lnTo>
                                  <a:lnTo>
                                    <a:pt x="11448" y="638"/>
                                  </a:lnTo>
                                  <a:lnTo>
                                    <a:pt x="12074" y="591"/>
                                  </a:lnTo>
                                  <a:lnTo>
                                    <a:pt x="12389" y="591"/>
                                  </a:lnTo>
                                  <a:lnTo>
                                    <a:pt x="12679" y="614"/>
                                  </a:lnTo>
                                  <a:lnTo>
                                    <a:pt x="12987" y="638"/>
                                  </a:lnTo>
                                  <a:lnTo>
                                    <a:pt x="13278" y="709"/>
                                  </a:lnTo>
                                  <a:lnTo>
                                    <a:pt x="13570" y="780"/>
                                  </a:lnTo>
                                  <a:lnTo>
                                    <a:pt x="13860" y="875"/>
                                  </a:lnTo>
                                  <a:lnTo>
                                    <a:pt x="13860" y="875"/>
                                  </a:lnTo>
                                  <a:lnTo>
                                    <a:pt x="14151" y="993"/>
                                  </a:lnTo>
                                  <a:lnTo>
                                    <a:pt x="14133" y="1778"/>
                                  </a:lnTo>
                                  <a:lnTo>
                                    <a:pt x="0" y="174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640" y="0"/>
                                  </a:lnTo>
                                  <a:lnTo>
                                    <a:pt x="6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2417"/>
                        <wpg:cNvGrpSpPr>
                          <a:grpSpLocks/>
                        </wpg:cNvGrpSpPr>
                        <wpg:grpSpPr bwMode="auto">
                          <a:xfrm>
                            <a:off x="1251" y="1401"/>
                            <a:ext cx="13931" cy="9790"/>
                            <a:chOff x="1251" y="1401"/>
                            <a:chExt cx="13931" cy="9790"/>
                          </a:xfrm>
                        </wpg:grpSpPr>
                        <wpg:grpSp>
                          <wpg:cNvPr id="205" name="Group 1611"/>
                          <wpg:cNvGrpSpPr>
                            <a:grpSpLocks/>
                          </wpg:cNvGrpSpPr>
                          <wpg:grpSpPr bwMode="auto">
                            <a:xfrm>
                              <a:off x="6875" y="5136"/>
                              <a:ext cx="4063" cy="960"/>
                              <a:chOff x="6054" y="5153"/>
                              <a:chExt cx="4063" cy="960"/>
                            </a:xfrm>
                          </wpg:grpSpPr>
                          <wps:wsp>
                            <wps:cNvPr id="206" name="Freeform 1603"/>
                            <wps:cNvSpPr>
                              <a:spLocks/>
                            </wps:cNvSpPr>
                            <wps:spPr bwMode="auto">
                              <a:xfrm rot="203983" flipV="1">
                                <a:off x="8012" y="5851"/>
                                <a:ext cx="2105" cy="26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7" name="Freeform 1604"/>
                            <wps:cNvSpPr>
                              <a:spLocks/>
                            </wps:cNvSpPr>
                            <wps:spPr bwMode="auto">
                              <a:xfrm rot="203983" flipH="1" flipV="1">
                                <a:off x="6054" y="5153"/>
                                <a:ext cx="2974" cy="334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8" name="Group 1607"/>
                          <wpg:cNvGrpSpPr>
                            <a:grpSpLocks/>
                          </wpg:cNvGrpSpPr>
                          <wpg:grpSpPr bwMode="auto">
                            <a:xfrm>
                              <a:off x="11803" y="2300"/>
                              <a:ext cx="3379" cy="609"/>
                              <a:chOff x="11282" y="2528"/>
                              <a:chExt cx="3379" cy="609"/>
                            </a:xfrm>
                          </wpg:grpSpPr>
                          <wps:wsp>
                            <wps:cNvPr id="209" name="Freeform 1605"/>
                            <wps:cNvSpPr>
                              <a:spLocks/>
                            </wps:cNvSpPr>
                            <wps:spPr bwMode="auto">
                              <a:xfrm rot="203983">
                                <a:off x="12877" y="2915"/>
                                <a:ext cx="1784" cy="22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0" name="Freeform 1606"/>
                            <wps:cNvSpPr>
                              <a:spLocks/>
                            </wps:cNvSpPr>
                            <wps:spPr bwMode="auto">
                              <a:xfrm rot="203983" flipH="1">
                                <a:off x="11282" y="2528"/>
                                <a:ext cx="2520" cy="283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11" name="Group 1608"/>
                          <wpg:cNvGrpSpPr>
                            <a:grpSpLocks/>
                          </wpg:cNvGrpSpPr>
                          <wpg:grpSpPr bwMode="auto">
                            <a:xfrm rot="11025851">
                              <a:off x="1448" y="10582"/>
                              <a:ext cx="3379" cy="609"/>
                              <a:chOff x="11282" y="2528"/>
                              <a:chExt cx="3379" cy="609"/>
                            </a:xfrm>
                          </wpg:grpSpPr>
                          <wps:wsp>
                            <wps:cNvPr id="212" name="Freeform 1609"/>
                            <wps:cNvSpPr>
                              <a:spLocks/>
                            </wps:cNvSpPr>
                            <wps:spPr bwMode="auto">
                              <a:xfrm rot="203983">
                                <a:off x="12877" y="2915"/>
                                <a:ext cx="1784" cy="22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3" name="Freeform 1610"/>
                            <wps:cNvSpPr>
                              <a:spLocks/>
                            </wps:cNvSpPr>
                            <wps:spPr bwMode="auto">
                              <a:xfrm rot="203983" flipH="1">
                                <a:off x="11282" y="2528"/>
                                <a:ext cx="2520" cy="283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14" name="Group 806"/>
                          <wpg:cNvGrpSpPr>
                            <a:grpSpLocks/>
                          </wpg:cNvGrpSpPr>
                          <wpg:grpSpPr bwMode="auto">
                            <a:xfrm>
                              <a:off x="1448" y="2910"/>
                              <a:ext cx="4224" cy="7243"/>
                              <a:chOff x="38" y="38"/>
                              <a:chExt cx="6464" cy="11579"/>
                            </a:xfrm>
                          </wpg:grpSpPr>
                          <wps:wsp>
                            <wps:cNvPr id="215" name="Freeform 807"/>
                            <wps:cNvSpPr>
                              <a:spLocks/>
                            </wps:cNvSpPr>
                            <wps:spPr bwMode="auto">
                              <a:xfrm>
                                <a:off x="269" y="2377"/>
                                <a:ext cx="2512" cy="9240"/>
                              </a:xfrm>
                              <a:custGeom>
                                <a:avLst/>
                                <a:gdLst>
                                  <a:gd name="T0" fmla="*/ 2167 w 2512"/>
                                  <a:gd name="T1" fmla="*/ 288 h 9240"/>
                                  <a:gd name="T2" fmla="*/ 2205 w 2512"/>
                                  <a:gd name="T3" fmla="*/ 690 h 9240"/>
                                  <a:gd name="T4" fmla="*/ 2167 w 2512"/>
                                  <a:gd name="T5" fmla="*/ 1035 h 9240"/>
                                  <a:gd name="T6" fmla="*/ 1975 w 2512"/>
                                  <a:gd name="T7" fmla="*/ 1744 h 9240"/>
                                  <a:gd name="T8" fmla="*/ 1821 w 2512"/>
                                  <a:gd name="T9" fmla="*/ 2089 h 9240"/>
                                  <a:gd name="T10" fmla="*/ 1131 w 2512"/>
                                  <a:gd name="T11" fmla="*/ 3335 h 9240"/>
                                  <a:gd name="T12" fmla="*/ 901 w 2512"/>
                                  <a:gd name="T13" fmla="*/ 3738 h 9240"/>
                                  <a:gd name="T14" fmla="*/ 556 w 2512"/>
                                  <a:gd name="T15" fmla="*/ 4447 h 9240"/>
                                  <a:gd name="T16" fmla="*/ 421 w 2512"/>
                                  <a:gd name="T17" fmla="*/ 4773 h 9240"/>
                                  <a:gd name="T18" fmla="*/ 153 w 2512"/>
                                  <a:gd name="T19" fmla="*/ 5732 h 9240"/>
                                  <a:gd name="T20" fmla="*/ 0 w 2512"/>
                                  <a:gd name="T21" fmla="*/ 6748 h 9240"/>
                                  <a:gd name="T22" fmla="*/ 0 w 2512"/>
                                  <a:gd name="T23" fmla="*/ 6901 h 9240"/>
                                  <a:gd name="T24" fmla="*/ 38 w 2512"/>
                                  <a:gd name="T25" fmla="*/ 7227 h 9240"/>
                                  <a:gd name="T26" fmla="*/ 95 w 2512"/>
                                  <a:gd name="T27" fmla="*/ 7438 h 9240"/>
                                  <a:gd name="T28" fmla="*/ 230 w 2512"/>
                                  <a:gd name="T29" fmla="*/ 7802 h 9240"/>
                                  <a:gd name="T30" fmla="*/ 383 w 2512"/>
                                  <a:gd name="T31" fmla="*/ 8070 h 9240"/>
                                  <a:gd name="T32" fmla="*/ 613 w 2512"/>
                                  <a:gd name="T33" fmla="*/ 8281 h 9240"/>
                                  <a:gd name="T34" fmla="*/ 843 w 2512"/>
                                  <a:gd name="T35" fmla="*/ 8492 h 9240"/>
                                  <a:gd name="T36" fmla="*/ 1112 w 2512"/>
                                  <a:gd name="T37" fmla="*/ 8684 h 9240"/>
                                  <a:gd name="T38" fmla="*/ 1649 w 2512"/>
                                  <a:gd name="T39" fmla="*/ 9010 h 9240"/>
                                  <a:gd name="T40" fmla="*/ 1975 w 2512"/>
                                  <a:gd name="T41" fmla="*/ 9163 h 9240"/>
                                  <a:gd name="T42" fmla="*/ 2282 w 2512"/>
                                  <a:gd name="T43" fmla="*/ 9220 h 9240"/>
                                  <a:gd name="T44" fmla="*/ 2416 w 2512"/>
                                  <a:gd name="T45" fmla="*/ 9240 h 9240"/>
                                  <a:gd name="T46" fmla="*/ 2493 w 2512"/>
                                  <a:gd name="T47" fmla="*/ 9201 h 9240"/>
                                  <a:gd name="T48" fmla="*/ 2512 w 2512"/>
                                  <a:gd name="T49" fmla="*/ 9144 h 9240"/>
                                  <a:gd name="T50" fmla="*/ 2416 w 2512"/>
                                  <a:gd name="T51" fmla="*/ 9086 h 9240"/>
                                  <a:gd name="T52" fmla="*/ 2148 w 2512"/>
                                  <a:gd name="T53" fmla="*/ 8971 h 9240"/>
                                  <a:gd name="T54" fmla="*/ 1304 w 2512"/>
                                  <a:gd name="T55" fmla="*/ 8569 h 9240"/>
                                  <a:gd name="T56" fmla="*/ 1035 w 2512"/>
                                  <a:gd name="T57" fmla="*/ 8377 h 9240"/>
                                  <a:gd name="T58" fmla="*/ 594 w 2512"/>
                                  <a:gd name="T59" fmla="*/ 7974 h 9240"/>
                                  <a:gd name="T60" fmla="*/ 306 w 2512"/>
                                  <a:gd name="T61" fmla="*/ 7514 h 9240"/>
                                  <a:gd name="T62" fmla="*/ 191 w 2512"/>
                                  <a:gd name="T63" fmla="*/ 7016 h 9240"/>
                                  <a:gd name="T64" fmla="*/ 191 w 2512"/>
                                  <a:gd name="T65" fmla="*/ 6748 h 9240"/>
                                  <a:gd name="T66" fmla="*/ 345 w 2512"/>
                                  <a:gd name="T67" fmla="*/ 5751 h 9240"/>
                                  <a:gd name="T68" fmla="*/ 613 w 2512"/>
                                  <a:gd name="T69" fmla="*/ 4850 h 9240"/>
                                  <a:gd name="T70" fmla="*/ 728 w 2512"/>
                                  <a:gd name="T71" fmla="*/ 4543 h 9240"/>
                                  <a:gd name="T72" fmla="*/ 1054 w 2512"/>
                                  <a:gd name="T73" fmla="*/ 3853 h 9240"/>
                                  <a:gd name="T74" fmla="*/ 1265 w 2512"/>
                                  <a:gd name="T75" fmla="*/ 3470 h 9240"/>
                                  <a:gd name="T76" fmla="*/ 1917 w 2512"/>
                                  <a:gd name="T77" fmla="*/ 2224 h 9240"/>
                                  <a:gd name="T78" fmla="*/ 2052 w 2512"/>
                                  <a:gd name="T79" fmla="*/ 1859 h 9240"/>
                                  <a:gd name="T80" fmla="*/ 2243 w 2512"/>
                                  <a:gd name="T81" fmla="*/ 1131 h 9240"/>
                                  <a:gd name="T82" fmla="*/ 2282 w 2512"/>
                                  <a:gd name="T83" fmla="*/ 748 h 9240"/>
                                  <a:gd name="T84" fmla="*/ 2243 w 2512"/>
                                  <a:gd name="T85" fmla="*/ 403 h 9240"/>
                                  <a:gd name="T86" fmla="*/ 2148 w 2512"/>
                                  <a:gd name="T87" fmla="*/ 0 h 9240"/>
                                  <a:gd name="T88" fmla="*/ 2167 w 2512"/>
                                  <a:gd name="T89" fmla="*/ 288 h 92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2512" h="9240">
                                    <a:moveTo>
                                      <a:pt x="2167" y="288"/>
                                    </a:moveTo>
                                    <a:lnTo>
                                      <a:pt x="2167" y="288"/>
                                    </a:lnTo>
                                    <a:lnTo>
                                      <a:pt x="2205" y="537"/>
                                    </a:lnTo>
                                    <a:lnTo>
                                      <a:pt x="2205" y="690"/>
                                    </a:lnTo>
                                    <a:lnTo>
                                      <a:pt x="2167" y="1035"/>
                                    </a:lnTo>
                                    <a:lnTo>
                                      <a:pt x="2090" y="1399"/>
                                    </a:lnTo>
                                    <a:lnTo>
                                      <a:pt x="1975" y="1744"/>
                                    </a:lnTo>
                                    <a:lnTo>
                                      <a:pt x="1821" y="2089"/>
                                    </a:lnTo>
                                    <a:lnTo>
                                      <a:pt x="1591" y="2550"/>
                                    </a:lnTo>
                                    <a:lnTo>
                                      <a:pt x="1131" y="3335"/>
                                    </a:lnTo>
                                    <a:lnTo>
                                      <a:pt x="901" y="3738"/>
                                    </a:lnTo>
                                    <a:lnTo>
                                      <a:pt x="709" y="4102"/>
                                    </a:lnTo>
                                    <a:lnTo>
                                      <a:pt x="556" y="4447"/>
                                    </a:lnTo>
                                    <a:lnTo>
                                      <a:pt x="421" y="4773"/>
                                    </a:lnTo>
                                    <a:lnTo>
                                      <a:pt x="268" y="5233"/>
                                    </a:lnTo>
                                    <a:lnTo>
                                      <a:pt x="153" y="5732"/>
                                    </a:lnTo>
                                    <a:lnTo>
                                      <a:pt x="57" y="6230"/>
                                    </a:lnTo>
                                    <a:lnTo>
                                      <a:pt x="0" y="6748"/>
                                    </a:lnTo>
                                    <a:lnTo>
                                      <a:pt x="0" y="6901"/>
                                    </a:lnTo>
                                    <a:lnTo>
                                      <a:pt x="19" y="7054"/>
                                    </a:lnTo>
                                    <a:lnTo>
                                      <a:pt x="38" y="7227"/>
                                    </a:lnTo>
                                    <a:lnTo>
                                      <a:pt x="95" y="7438"/>
                                    </a:lnTo>
                                    <a:lnTo>
                                      <a:pt x="153" y="7629"/>
                                    </a:lnTo>
                                    <a:lnTo>
                                      <a:pt x="230" y="7802"/>
                                    </a:lnTo>
                                    <a:lnTo>
                                      <a:pt x="306" y="7955"/>
                                    </a:lnTo>
                                    <a:lnTo>
                                      <a:pt x="383" y="8070"/>
                                    </a:lnTo>
                                    <a:lnTo>
                                      <a:pt x="613" y="8281"/>
                                    </a:lnTo>
                                    <a:lnTo>
                                      <a:pt x="843" y="8492"/>
                                    </a:lnTo>
                                    <a:lnTo>
                                      <a:pt x="1112" y="8684"/>
                                    </a:lnTo>
                                    <a:lnTo>
                                      <a:pt x="1476" y="8914"/>
                                    </a:lnTo>
                                    <a:lnTo>
                                      <a:pt x="1649" y="9010"/>
                                    </a:lnTo>
                                    <a:lnTo>
                                      <a:pt x="1821" y="9086"/>
                                    </a:lnTo>
                                    <a:lnTo>
                                      <a:pt x="1975" y="9163"/>
                                    </a:lnTo>
                                    <a:lnTo>
                                      <a:pt x="2128" y="9201"/>
                                    </a:lnTo>
                                    <a:lnTo>
                                      <a:pt x="2282" y="9220"/>
                                    </a:lnTo>
                                    <a:lnTo>
                                      <a:pt x="2416" y="9240"/>
                                    </a:lnTo>
                                    <a:lnTo>
                                      <a:pt x="2454" y="9220"/>
                                    </a:lnTo>
                                    <a:lnTo>
                                      <a:pt x="2493" y="9201"/>
                                    </a:lnTo>
                                    <a:lnTo>
                                      <a:pt x="2512" y="9182"/>
                                    </a:lnTo>
                                    <a:lnTo>
                                      <a:pt x="2512" y="9144"/>
                                    </a:lnTo>
                                    <a:lnTo>
                                      <a:pt x="2416" y="9086"/>
                                    </a:lnTo>
                                    <a:lnTo>
                                      <a:pt x="2148" y="8971"/>
                                    </a:lnTo>
                                    <a:lnTo>
                                      <a:pt x="1687" y="8780"/>
                                    </a:lnTo>
                                    <a:lnTo>
                                      <a:pt x="1304" y="8569"/>
                                    </a:lnTo>
                                    <a:lnTo>
                                      <a:pt x="1035" y="8377"/>
                                    </a:lnTo>
                                    <a:lnTo>
                                      <a:pt x="786" y="8185"/>
                                    </a:lnTo>
                                    <a:lnTo>
                                      <a:pt x="594" y="7974"/>
                                    </a:lnTo>
                                    <a:lnTo>
                                      <a:pt x="441" y="7744"/>
                                    </a:lnTo>
                                    <a:lnTo>
                                      <a:pt x="306" y="7514"/>
                                    </a:lnTo>
                                    <a:lnTo>
                                      <a:pt x="230" y="7265"/>
                                    </a:lnTo>
                                    <a:lnTo>
                                      <a:pt x="191" y="7016"/>
                                    </a:lnTo>
                                    <a:lnTo>
                                      <a:pt x="191" y="6748"/>
                                    </a:lnTo>
                                    <a:lnTo>
                                      <a:pt x="249" y="6249"/>
                                    </a:lnTo>
                                    <a:lnTo>
                                      <a:pt x="345" y="5751"/>
                                    </a:lnTo>
                                    <a:lnTo>
                                      <a:pt x="460" y="5291"/>
                                    </a:lnTo>
                                    <a:lnTo>
                                      <a:pt x="613" y="4850"/>
                                    </a:lnTo>
                                    <a:lnTo>
                                      <a:pt x="728" y="4543"/>
                                    </a:lnTo>
                                    <a:lnTo>
                                      <a:pt x="882" y="4217"/>
                                    </a:lnTo>
                                    <a:lnTo>
                                      <a:pt x="1054" y="3853"/>
                                    </a:lnTo>
                                    <a:lnTo>
                                      <a:pt x="1265" y="3470"/>
                                    </a:lnTo>
                                    <a:lnTo>
                                      <a:pt x="1668" y="2703"/>
                                    </a:lnTo>
                                    <a:lnTo>
                                      <a:pt x="1917" y="2224"/>
                                    </a:lnTo>
                                    <a:lnTo>
                                      <a:pt x="2052" y="1859"/>
                                    </a:lnTo>
                                    <a:lnTo>
                                      <a:pt x="2167" y="1495"/>
                                    </a:lnTo>
                                    <a:lnTo>
                                      <a:pt x="2243" y="1131"/>
                                    </a:lnTo>
                                    <a:lnTo>
                                      <a:pt x="2282" y="748"/>
                                    </a:lnTo>
                                    <a:lnTo>
                                      <a:pt x="2243" y="403"/>
                                    </a:lnTo>
                                    <a:lnTo>
                                      <a:pt x="2186" y="134"/>
                                    </a:lnTo>
                                    <a:lnTo>
                                      <a:pt x="2148" y="0"/>
                                    </a:lnTo>
                                    <a:lnTo>
                                      <a:pt x="2128" y="0"/>
                                    </a:lnTo>
                                    <a:lnTo>
                                      <a:pt x="2167" y="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6" name="Freeform 808"/>
                            <wps:cNvSpPr>
                              <a:spLocks/>
                            </wps:cNvSpPr>
                            <wps:spPr bwMode="auto">
                              <a:xfrm>
                                <a:off x="96" y="2473"/>
                                <a:ext cx="2110" cy="3968"/>
                              </a:xfrm>
                              <a:custGeom>
                                <a:avLst/>
                                <a:gdLst>
                                  <a:gd name="T0" fmla="*/ 2110 w 2110"/>
                                  <a:gd name="T1" fmla="*/ 613 h 3968"/>
                                  <a:gd name="T2" fmla="*/ 2090 w 2110"/>
                                  <a:gd name="T3" fmla="*/ 307 h 3968"/>
                                  <a:gd name="T4" fmla="*/ 2033 w 2110"/>
                                  <a:gd name="T5" fmla="*/ 0 h 3968"/>
                                  <a:gd name="T6" fmla="*/ 2033 w 2110"/>
                                  <a:gd name="T7" fmla="*/ 326 h 3968"/>
                                  <a:gd name="T8" fmla="*/ 1994 w 2110"/>
                                  <a:gd name="T9" fmla="*/ 632 h 3968"/>
                                  <a:gd name="T10" fmla="*/ 1918 w 2110"/>
                                  <a:gd name="T11" fmla="*/ 901 h 3968"/>
                                  <a:gd name="T12" fmla="*/ 1784 w 2110"/>
                                  <a:gd name="T13" fmla="*/ 1131 h 3968"/>
                                  <a:gd name="T14" fmla="*/ 1668 w 2110"/>
                                  <a:gd name="T15" fmla="*/ 1284 h 3968"/>
                                  <a:gd name="T16" fmla="*/ 1323 w 2110"/>
                                  <a:gd name="T17" fmla="*/ 1591 h 3968"/>
                                  <a:gd name="T18" fmla="*/ 1074 w 2110"/>
                                  <a:gd name="T19" fmla="*/ 1763 h 3968"/>
                                  <a:gd name="T20" fmla="*/ 441 w 2110"/>
                                  <a:gd name="T21" fmla="*/ 2185 h 3968"/>
                                  <a:gd name="T22" fmla="*/ 345 w 2110"/>
                                  <a:gd name="T23" fmla="*/ 2281 h 3968"/>
                                  <a:gd name="T24" fmla="*/ 134 w 2110"/>
                                  <a:gd name="T25" fmla="*/ 2569 h 3968"/>
                                  <a:gd name="T26" fmla="*/ 38 w 2110"/>
                                  <a:gd name="T27" fmla="*/ 2779 h 3968"/>
                                  <a:gd name="T28" fmla="*/ 0 w 2110"/>
                                  <a:gd name="T29" fmla="*/ 3124 h 3968"/>
                                  <a:gd name="T30" fmla="*/ 0 w 2110"/>
                                  <a:gd name="T31" fmla="*/ 3239 h 3968"/>
                                  <a:gd name="T32" fmla="*/ 57 w 2110"/>
                                  <a:gd name="T33" fmla="*/ 3470 h 3968"/>
                                  <a:gd name="T34" fmla="*/ 115 w 2110"/>
                                  <a:gd name="T35" fmla="*/ 3604 h 3968"/>
                                  <a:gd name="T36" fmla="*/ 288 w 2110"/>
                                  <a:gd name="T37" fmla="*/ 3834 h 3968"/>
                                  <a:gd name="T38" fmla="*/ 422 w 2110"/>
                                  <a:gd name="T39" fmla="*/ 3910 h 3968"/>
                                  <a:gd name="T40" fmla="*/ 575 w 2110"/>
                                  <a:gd name="T41" fmla="*/ 3968 h 3968"/>
                                  <a:gd name="T42" fmla="*/ 652 w 2110"/>
                                  <a:gd name="T43" fmla="*/ 3968 h 3968"/>
                                  <a:gd name="T44" fmla="*/ 882 w 2110"/>
                                  <a:gd name="T45" fmla="*/ 3910 h 3968"/>
                                  <a:gd name="T46" fmla="*/ 1112 w 2110"/>
                                  <a:gd name="T47" fmla="*/ 3719 h 3968"/>
                                  <a:gd name="T48" fmla="*/ 1208 w 2110"/>
                                  <a:gd name="T49" fmla="*/ 3604 h 3968"/>
                                  <a:gd name="T50" fmla="*/ 1323 w 2110"/>
                                  <a:gd name="T51" fmla="*/ 3412 h 3968"/>
                                  <a:gd name="T52" fmla="*/ 1342 w 2110"/>
                                  <a:gd name="T53" fmla="*/ 3335 h 3968"/>
                                  <a:gd name="T54" fmla="*/ 1285 w 2110"/>
                                  <a:gd name="T55" fmla="*/ 3144 h 3968"/>
                                  <a:gd name="T56" fmla="*/ 1208 w 2110"/>
                                  <a:gd name="T57" fmla="*/ 3086 h 3968"/>
                                  <a:gd name="T58" fmla="*/ 1131 w 2110"/>
                                  <a:gd name="T59" fmla="*/ 3086 h 3968"/>
                                  <a:gd name="T60" fmla="*/ 1036 w 2110"/>
                                  <a:gd name="T61" fmla="*/ 3144 h 3968"/>
                                  <a:gd name="T62" fmla="*/ 1036 w 2110"/>
                                  <a:gd name="T63" fmla="*/ 3163 h 3968"/>
                                  <a:gd name="T64" fmla="*/ 1112 w 2110"/>
                                  <a:gd name="T65" fmla="*/ 3239 h 3968"/>
                                  <a:gd name="T66" fmla="*/ 1170 w 2110"/>
                                  <a:gd name="T67" fmla="*/ 3278 h 3968"/>
                                  <a:gd name="T68" fmla="*/ 1189 w 2110"/>
                                  <a:gd name="T69" fmla="*/ 3316 h 3968"/>
                                  <a:gd name="T70" fmla="*/ 1151 w 2110"/>
                                  <a:gd name="T71" fmla="*/ 3450 h 3968"/>
                                  <a:gd name="T72" fmla="*/ 1016 w 2110"/>
                                  <a:gd name="T73" fmla="*/ 3623 h 3968"/>
                                  <a:gd name="T74" fmla="*/ 844 w 2110"/>
                                  <a:gd name="T75" fmla="*/ 3776 h 3968"/>
                                  <a:gd name="T76" fmla="*/ 652 w 2110"/>
                                  <a:gd name="T77" fmla="*/ 3815 h 3968"/>
                                  <a:gd name="T78" fmla="*/ 537 w 2110"/>
                                  <a:gd name="T79" fmla="*/ 3795 h 3968"/>
                                  <a:gd name="T80" fmla="*/ 326 w 2110"/>
                                  <a:gd name="T81" fmla="*/ 3642 h 3968"/>
                                  <a:gd name="T82" fmla="*/ 249 w 2110"/>
                                  <a:gd name="T83" fmla="*/ 3508 h 3968"/>
                                  <a:gd name="T84" fmla="*/ 134 w 2110"/>
                                  <a:gd name="T85" fmla="*/ 3201 h 3968"/>
                                  <a:gd name="T86" fmla="*/ 134 w 2110"/>
                                  <a:gd name="T87" fmla="*/ 3105 h 3968"/>
                                  <a:gd name="T88" fmla="*/ 211 w 2110"/>
                                  <a:gd name="T89" fmla="*/ 2722 h 3968"/>
                                  <a:gd name="T90" fmla="*/ 441 w 2110"/>
                                  <a:gd name="T91" fmla="*/ 2396 h 3968"/>
                                  <a:gd name="T92" fmla="*/ 556 w 2110"/>
                                  <a:gd name="T93" fmla="*/ 2281 h 3968"/>
                                  <a:gd name="T94" fmla="*/ 1131 w 2110"/>
                                  <a:gd name="T95" fmla="*/ 1878 h 3968"/>
                                  <a:gd name="T96" fmla="*/ 1534 w 2110"/>
                                  <a:gd name="T97" fmla="*/ 1591 h 3968"/>
                                  <a:gd name="T98" fmla="*/ 1803 w 2110"/>
                                  <a:gd name="T99" fmla="*/ 1342 h 3968"/>
                                  <a:gd name="T100" fmla="*/ 1937 w 2110"/>
                                  <a:gd name="T101" fmla="*/ 1188 h 3968"/>
                                  <a:gd name="T102" fmla="*/ 2090 w 2110"/>
                                  <a:gd name="T103" fmla="*/ 805 h 3968"/>
                                  <a:gd name="T104" fmla="*/ 2110 w 2110"/>
                                  <a:gd name="T105" fmla="*/ 613 h 39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2110" h="3968">
                                    <a:moveTo>
                                      <a:pt x="2110" y="613"/>
                                    </a:moveTo>
                                    <a:lnTo>
                                      <a:pt x="2110" y="613"/>
                                    </a:lnTo>
                                    <a:lnTo>
                                      <a:pt x="2090" y="307"/>
                                    </a:lnTo>
                                    <a:lnTo>
                                      <a:pt x="2052" y="0"/>
                                    </a:lnTo>
                                    <a:lnTo>
                                      <a:pt x="2033" y="0"/>
                                    </a:lnTo>
                                    <a:lnTo>
                                      <a:pt x="2033" y="326"/>
                                    </a:lnTo>
                                    <a:lnTo>
                                      <a:pt x="2033" y="479"/>
                                    </a:lnTo>
                                    <a:lnTo>
                                      <a:pt x="1994" y="632"/>
                                    </a:lnTo>
                                    <a:lnTo>
                                      <a:pt x="1956" y="767"/>
                                    </a:lnTo>
                                    <a:lnTo>
                                      <a:pt x="1918" y="901"/>
                                    </a:lnTo>
                                    <a:lnTo>
                                      <a:pt x="1860" y="1016"/>
                                    </a:lnTo>
                                    <a:lnTo>
                                      <a:pt x="1784" y="1131"/>
                                    </a:lnTo>
                                    <a:lnTo>
                                      <a:pt x="1668" y="1284"/>
                                    </a:lnTo>
                                    <a:lnTo>
                                      <a:pt x="1515" y="1438"/>
                                    </a:lnTo>
                                    <a:lnTo>
                                      <a:pt x="1323" y="1591"/>
                                    </a:lnTo>
                                    <a:lnTo>
                                      <a:pt x="1074" y="1763"/>
                                    </a:lnTo>
                                    <a:lnTo>
                                      <a:pt x="594" y="2070"/>
                                    </a:lnTo>
                                    <a:lnTo>
                                      <a:pt x="441" y="2185"/>
                                    </a:lnTo>
                                    <a:lnTo>
                                      <a:pt x="345" y="2281"/>
                                    </a:lnTo>
                                    <a:lnTo>
                                      <a:pt x="192" y="2454"/>
                                    </a:lnTo>
                                    <a:lnTo>
                                      <a:pt x="134" y="2569"/>
                                    </a:lnTo>
                                    <a:lnTo>
                                      <a:pt x="77" y="2664"/>
                                    </a:lnTo>
                                    <a:lnTo>
                                      <a:pt x="38" y="2779"/>
                                    </a:lnTo>
                                    <a:lnTo>
                                      <a:pt x="19" y="2875"/>
                                    </a:lnTo>
                                    <a:lnTo>
                                      <a:pt x="0" y="3124"/>
                                    </a:lnTo>
                                    <a:lnTo>
                                      <a:pt x="0" y="3239"/>
                                    </a:lnTo>
                                    <a:lnTo>
                                      <a:pt x="19" y="3355"/>
                                    </a:lnTo>
                                    <a:lnTo>
                                      <a:pt x="57" y="3470"/>
                                    </a:lnTo>
                                    <a:lnTo>
                                      <a:pt x="115" y="3604"/>
                                    </a:lnTo>
                                    <a:lnTo>
                                      <a:pt x="230" y="3757"/>
                                    </a:lnTo>
                                    <a:lnTo>
                                      <a:pt x="288" y="3834"/>
                                    </a:lnTo>
                                    <a:lnTo>
                                      <a:pt x="345" y="3872"/>
                                    </a:lnTo>
                                    <a:lnTo>
                                      <a:pt x="422" y="3910"/>
                                    </a:lnTo>
                                    <a:lnTo>
                                      <a:pt x="499" y="3949"/>
                                    </a:lnTo>
                                    <a:lnTo>
                                      <a:pt x="575" y="3968"/>
                                    </a:lnTo>
                                    <a:lnTo>
                                      <a:pt x="652" y="3968"/>
                                    </a:lnTo>
                                    <a:lnTo>
                                      <a:pt x="767" y="3949"/>
                                    </a:lnTo>
                                    <a:lnTo>
                                      <a:pt x="882" y="3910"/>
                                    </a:lnTo>
                                    <a:lnTo>
                                      <a:pt x="997" y="3834"/>
                                    </a:lnTo>
                                    <a:lnTo>
                                      <a:pt x="1112" y="3719"/>
                                    </a:lnTo>
                                    <a:lnTo>
                                      <a:pt x="1208" y="3604"/>
                                    </a:lnTo>
                                    <a:lnTo>
                                      <a:pt x="1285" y="3508"/>
                                    </a:lnTo>
                                    <a:lnTo>
                                      <a:pt x="1323" y="3412"/>
                                    </a:lnTo>
                                    <a:lnTo>
                                      <a:pt x="1342" y="3335"/>
                                    </a:lnTo>
                                    <a:lnTo>
                                      <a:pt x="1304" y="3239"/>
                                    </a:lnTo>
                                    <a:lnTo>
                                      <a:pt x="1285" y="3144"/>
                                    </a:lnTo>
                                    <a:lnTo>
                                      <a:pt x="1247" y="3105"/>
                                    </a:lnTo>
                                    <a:lnTo>
                                      <a:pt x="1208" y="3086"/>
                                    </a:lnTo>
                                    <a:lnTo>
                                      <a:pt x="1131" y="3086"/>
                                    </a:lnTo>
                                    <a:lnTo>
                                      <a:pt x="1074" y="3105"/>
                                    </a:lnTo>
                                    <a:lnTo>
                                      <a:pt x="1036" y="3144"/>
                                    </a:lnTo>
                                    <a:lnTo>
                                      <a:pt x="1036" y="3163"/>
                                    </a:lnTo>
                                    <a:lnTo>
                                      <a:pt x="1055" y="3201"/>
                                    </a:lnTo>
                                    <a:lnTo>
                                      <a:pt x="1112" y="3239"/>
                                    </a:lnTo>
                                    <a:lnTo>
                                      <a:pt x="1170" y="3278"/>
                                    </a:lnTo>
                                    <a:lnTo>
                                      <a:pt x="1189" y="3316"/>
                                    </a:lnTo>
                                    <a:lnTo>
                                      <a:pt x="1170" y="3374"/>
                                    </a:lnTo>
                                    <a:lnTo>
                                      <a:pt x="1151" y="3450"/>
                                    </a:lnTo>
                                    <a:lnTo>
                                      <a:pt x="1016" y="3623"/>
                                    </a:lnTo>
                                    <a:lnTo>
                                      <a:pt x="920" y="3700"/>
                                    </a:lnTo>
                                    <a:lnTo>
                                      <a:pt x="844" y="3776"/>
                                    </a:lnTo>
                                    <a:lnTo>
                                      <a:pt x="748" y="3815"/>
                                    </a:lnTo>
                                    <a:lnTo>
                                      <a:pt x="652" y="3815"/>
                                    </a:lnTo>
                                    <a:lnTo>
                                      <a:pt x="537" y="3795"/>
                                    </a:lnTo>
                                    <a:lnTo>
                                      <a:pt x="422" y="3738"/>
                                    </a:lnTo>
                                    <a:lnTo>
                                      <a:pt x="326" y="3642"/>
                                    </a:lnTo>
                                    <a:lnTo>
                                      <a:pt x="249" y="3508"/>
                                    </a:lnTo>
                                    <a:lnTo>
                                      <a:pt x="173" y="3297"/>
                                    </a:lnTo>
                                    <a:lnTo>
                                      <a:pt x="134" y="3201"/>
                                    </a:lnTo>
                                    <a:lnTo>
                                      <a:pt x="134" y="3105"/>
                                    </a:lnTo>
                                    <a:lnTo>
                                      <a:pt x="153" y="2914"/>
                                    </a:lnTo>
                                    <a:lnTo>
                                      <a:pt x="211" y="2722"/>
                                    </a:lnTo>
                                    <a:lnTo>
                                      <a:pt x="307" y="2549"/>
                                    </a:lnTo>
                                    <a:lnTo>
                                      <a:pt x="441" y="2396"/>
                                    </a:lnTo>
                                    <a:lnTo>
                                      <a:pt x="556" y="2281"/>
                                    </a:lnTo>
                                    <a:lnTo>
                                      <a:pt x="710" y="2166"/>
                                    </a:lnTo>
                                    <a:lnTo>
                                      <a:pt x="1131" y="1878"/>
                                    </a:lnTo>
                                    <a:lnTo>
                                      <a:pt x="1534" y="1591"/>
                                    </a:lnTo>
                                    <a:lnTo>
                                      <a:pt x="1688" y="1457"/>
                                    </a:lnTo>
                                    <a:lnTo>
                                      <a:pt x="1803" y="1342"/>
                                    </a:lnTo>
                                    <a:lnTo>
                                      <a:pt x="1937" y="1188"/>
                                    </a:lnTo>
                                    <a:lnTo>
                                      <a:pt x="2033" y="997"/>
                                    </a:lnTo>
                                    <a:lnTo>
                                      <a:pt x="2090" y="805"/>
                                    </a:lnTo>
                                    <a:lnTo>
                                      <a:pt x="21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7" name="Freeform 809"/>
                            <wps:cNvSpPr>
                              <a:spLocks/>
                            </wps:cNvSpPr>
                            <wps:spPr bwMode="auto">
                              <a:xfrm>
                                <a:off x="3567" y="2703"/>
                                <a:ext cx="2935" cy="2914"/>
                              </a:xfrm>
                              <a:custGeom>
                                <a:avLst/>
                                <a:gdLst>
                                  <a:gd name="T0" fmla="*/ 115 w 2935"/>
                                  <a:gd name="T1" fmla="*/ 0 h 2914"/>
                                  <a:gd name="T2" fmla="*/ 58 w 2935"/>
                                  <a:gd name="T3" fmla="*/ 0 h 2914"/>
                                  <a:gd name="T4" fmla="*/ 0 w 2935"/>
                                  <a:gd name="T5" fmla="*/ 57 h 2914"/>
                                  <a:gd name="T6" fmla="*/ 0 w 2935"/>
                                  <a:gd name="T7" fmla="*/ 96 h 2914"/>
                                  <a:gd name="T8" fmla="*/ 0 w 2935"/>
                                  <a:gd name="T9" fmla="*/ 77 h 2914"/>
                                  <a:gd name="T10" fmla="*/ 211 w 2935"/>
                                  <a:gd name="T11" fmla="*/ 211 h 2914"/>
                                  <a:gd name="T12" fmla="*/ 441 w 2935"/>
                                  <a:gd name="T13" fmla="*/ 537 h 2914"/>
                                  <a:gd name="T14" fmla="*/ 614 w 2935"/>
                                  <a:gd name="T15" fmla="*/ 843 h 2914"/>
                                  <a:gd name="T16" fmla="*/ 940 w 2935"/>
                                  <a:gd name="T17" fmla="*/ 1476 h 2914"/>
                                  <a:gd name="T18" fmla="*/ 1362 w 2935"/>
                                  <a:gd name="T19" fmla="*/ 2243 h 2914"/>
                                  <a:gd name="T20" fmla="*/ 1477 w 2935"/>
                                  <a:gd name="T21" fmla="*/ 2415 h 2914"/>
                                  <a:gd name="T22" fmla="*/ 1803 w 2935"/>
                                  <a:gd name="T23" fmla="*/ 2760 h 2914"/>
                                  <a:gd name="T24" fmla="*/ 2033 w 2935"/>
                                  <a:gd name="T25" fmla="*/ 2894 h 2914"/>
                                  <a:gd name="T26" fmla="*/ 2110 w 2935"/>
                                  <a:gd name="T27" fmla="*/ 2914 h 2914"/>
                                  <a:gd name="T28" fmla="*/ 2455 w 2935"/>
                                  <a:gd name="T29" fmla="*/ 2894 h 2914"/>
                                  <a:gd name="T30" fmla="*/ 2743 w 2935"/>
                                  <a:gd name="T31" fmla="*/ 2722 h 2914"/>
                                  <a:gd name="T32" fmla="*/ 2820 w 2935"/>
                                  <a:gd name="T33" fmla="*/ 2626 h 2914"/>
                                  <a:gd name="T34" fmla="*/ 2915 w 2935"/>
                                  <a:gd name="T35" fmla="*/ 2415 h 2914"/>
                                  <a:gd name="T36" fmla="*/ 2935 w 2935"/>
                                  <a:gd name="T37" fmla="*/ 2300 h 2914"/>
                                  <a:gd name="T38" fmla="*/ 2915 w 2935"/>
                                  <a:gd name="T39" fmla="*/ 2224 h 2914"/>
                                  <a:gd name="T40" fmla="*/ 2820 w 2935"/>
                                  <a:gd name="T41" fmla="*/ 2109 h 2914"/>
                                  <a:gd name="T42" fmla="*/ 2647 w 2935"/>
                                  <a:gd name="T43" fmla="*/ 1974 h 2914"/>
                                  <a:gd name="T44" fmla="*/ 2474 w 2935"/>
                                  <a:gd name="T45" fmla="*/ 1917 h 2914"/>
                                  <a:gd name="T46" fmla="*/ 2417 w 2935"/>
                                  <a:gd name="T47" fmla="*/ 1936 h 2914"/>
                                  <a:gd name="T48" fmla="*/ 2398 w 2935"/>
                                  <a:gd name="T49" fmla="*/ 1974 h 2914"/>
                                  <a:gd name="T50" fmla="*/ 2436 w 2935"/>
                                  <a:gd name="T51" fmla="*/ 2032 h 2914"/>
                                  <a:gd name="T52" fmla="*/ 2570 w 2935"/>
                                  <a:gd name="T53" fmla="*/ 2147 h 2914"/>
                                  <a:gd name="T54" fmla="*/ 2743 w 2935"/>
                                  <a:gd name="T55" fmla="*/ 2319 h 2914"/>
                                  <a:gd name="T56" fmla="*/ 2724 w 2935"/>
                                  <a:gd name="T57" fmla="*/ 2396 h 2914"/>
                                  <a:gd name="T58" fmla="*/ 2589 w 2935"/>
                                  <a:gd name="T59" fmla="*/ 2607 h 2914"/>
                                  <a:gd name="T60" fmla="*/ 2494 w 2935"/>
                                  <a:gd name="T61" fmla="*/ 2684 h 2914"/>
                                  <a:gd name="T62" fmla="*/ 2263 w 2935"/>
                                  <a:gd name="T63" fmla="*/ 2760 h 2914"/>
                                  <a:gd name="T64" fmla="*/ 2110 w 2935"/>
                                  <a:gd name="T65" fmla="*/ 2760 h 2914"/>
                                  <a:gd name="T66" fmla="*/ 1841 w 2935"/>
                                  <a:gd name="T67" fmla="*/ 2626 h 2914"/>
                                  <a:gd name="T68" fmla="*/ 1535 w 2935"/>
                                  <a:gd name="T69" fmla="*/ 2281 h 2914"/>
                                  <a:gd name="T70" fmla="*/ 1304 w 2935"/>
                                  <a:gd name="T71" fmla="*/ 1917 h 2914"/>
                                  <a:gd name="T72" fmla="*/ 1017 w 2935"/>
                                  <a:gd name="T73" fmla="*/ 1361 h 2914"/>
                                  <a:gd name="T74" fmla="*/ 556 w 2935"/>
                                  <a:gd name="T75" fmla="*/ 441 h 2914"/>
                                  <a:gd name="T76" fmla="*/ 422 w 2935"/>
                                  <a:gd name="T77" fmla="*/ 249 h 2914"/>
                                  <a:gd name="T78" fmla="*/ 211 w 2935"/>
                                  <a:gd name="T79" fmla="*/ 38 h 2914"/>
                                  <a:gd name="T80" fmla="*/ 115 w 2935"/>
                                  <a:gd name="T81" fmla="*/ 0 h 29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2935" h="2914">
                                    <a:moveTo>
                                      <a:pt x="115" y="0"/>
                                    </a:moveTo>
                                    <a:lnTo>
                                      <a:pt x="115" y="0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19" y="19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96" y="115"/>
                                    </a:lnTo>
                                    <a:lnTo>
                                      <a:pt x="211" y="211"/>
                                    </a:lnTo>
                                    <a:lnTo>
                                      <a:pt x="326" y="345"/>
                                    </a:lnTo>
                                    <a:lnTo>
                                      <a:pt x="441" y="537"/>
                                    </a:lnTo>
                                    <a:lnTo>
                                      <a:pt x="614" y="843"/>
                                    </a:lnTo>
                                    <a:lnTo>
                                      <a:pt x="940" y="1476"/>
                                    </a:lnTo>
                                    <a:lnTo>
                                      <a:pt x="1228" y="2032"/>
                                    </a:lnTo>
                                    <a:lnTo>
                                      <a:pt x="1362" y="2243"/>
                                    </a:lnTo>
                                    <a:lnTo>
                                      <a:pt x="1477" y="2415"/>
                                    </a:lnTo>
                                    <a:lnTo>
                                      <a:pt x="1650" y="2626"/>
                                    </a:lnTo>
                                    <a:lnTo>
                                      <a:pt x="1803" y="2760"/>
                                    </a:lnTo>
                                    <a:lnTo>
                                      <a:pt x="1957" y="2856"/>
                                    </a:lnTo>
                                    <a:lnTo>
                                      <a:pt x="2033" y="2894"/>
                                    </a:lnTo>
                                    <a:lnTo>
                                      <a:pt x="2110" y="2914"/>
                                    </a:lnTo>
                                    <a:lnTo>
                                      <a:pt x="2302" y="2914"/>
                                    </a:lnTo>
                                    <a:lnTo>
                                      <a:pt x="2455" y="2894"/>
                                    </a:lnTo>
                                    <a:lnTo>
                                      <a:pt x="2609" y="2818"/>
                                    </a:lnTo>
                                    <a:lnTo>
                                      <a:pt x="2743" y="2722"/>
                                    </a:lnTo>
                                    <a:lnTo>
                                      <a:pt x="2820" y="2626"/>
                                    </a:lnTo>
                                    <a:lnTo>
                                      <a:pt x="2877" y="2530"/>
                                    </a:lnTo>
                                    <a:lnTo>
                                      <a:pt x="2915" y="2415"/>
                                    </a:lnTo>
                                    <a:lnTo>
                                      <a:pt x="2935" y="2300"/>
                                    </a:lnTo>
                                    <a:lnTo>
                                      <a:pt x="2935" y="2262"/>
                                    </a:lnTo>
                                    <a:lnTo>
                                      <a:pt x="2915" y="2224"/>
                                    </a:lnTo>
                                    <a:lnTo>
                                      <a:pt x="2820" y="2109"/>
                                    </a:lnTo>
                                    <a:lnTo>
                                      <a:pt x="2724" y="2032"/>
                                    </a:lnTo>
                                    <a:lnTo>
                                      <a:pt x="2647" y="1974"/>
                                    </a:lnTo>
                                    <a:lnTo>
                                      <a:pt x="2551" y="1936"/>
                                    </a:lnTo>
                                    <a:lnTo>
                                      <a:pt x="2474" y="1917"/>
                                    </a:lnTo>
                                    <a:lnTo>
                                      <a:pt x="2417" y="1936"/>
                                    </a:lnTo>
                                    <a:lnTo>
                                      <a:pt x="2398" y="1974"/>
                                    </a:lnTo>
                                    <a:lnTo>
                                      <a:pt x="2436" y="2032"/>
                                    </a:lnTo>
                                    <a:lnTo>
                                      <a:pt x="2570" y="2147"/>
                                    </a:lnTo>
                                    <a:lnTo>
                                      <a:pt x="2704" y="2262"/>
                                    </a:lnTo>
                                    <a:lnTo>
                                      <a:pt x="2743" y="2319"/>
                                    </a:lnTo>
                                    <a:lnTo>
                                      <a:pt x="2724" y="2396"/>
                                    </a:lnTo>
                                    <a:lnTo>
                                      <a:pt x="2685" y="2454"/>
                                    </a:lnTo>
                                    <a:lnTo>
                                      <a:pt x="2589" y="2607"/>
                                    </a:lnTo>
                                    <a:lnTo>
                                      <a:pt x="2494" y="2684"/>
                                    </a:lnTo>
                                    <a:lnTo>
                                      <a:pt x="2378" y="2741"/>
                                    </a:lnTo>
                                    <a:lnTo>
                                      <a:pt x="2263" y="2760"/>
                                    </a:lnTo>
                                    <a:lnTo>
                                      <a:pt x="2110" y="2760"/>
                                    </a:lnTo>
                                    <a:lnTo>
                                      <a:pt x="1976" y="2703"/>
                                    </a:lnTo>
                                    <a:lnTo>
                                      <a:pt x="1841" y="2626"/>
                                    </a:lnTo>
                                    <a:lnTo>
                                      <a:pt x="1688" y="2473"/>
                                    </a:lnTo>
                                    <a:lnTo>
                                      <a:pt x="1535" y="2281"/>
                                    </a:lnTo>
                                    <a:lnTo>
                                      <a:pt x="1304" y="1917"/>
                                    </a:lnTo>
                                    <a:lnTo>
                                      <a:pt x="1017" y="1361"/>
                                    </a:lnTo>
                                    <a:lnTo>
                                      <a:pt x="729" y="767"/>
                                    </a:lnTo>
                                    <a:lnTo>
                                      <a:pt x="556" y="441"/>
                                    </a:lnTo>
                                    <a:lnTo>
                                      <a:pt x="422" y="249"/>
                                    </a:lnTo>
                                    <a:lnTo>
                                      <a:pt x="307" y="115"/>
                                    </a:lnTo>
                                    <a:lnTo>
                                      <a:pt x="211" y="38"/>
                                    </a:lnTo>
                                    <a:lnTo>
                                      <a:pt x="11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8" name="Freeform 810"/>
                            <wps:cNvSpPr>
                              <a:spLocks/>
                            </wps:cNvSpPr>
                            <wps:spPr bwMode="auto">
                              <a:xfrm>
                                <a:off x="2838" y="2281"/>
                                <a:ext cx="3529" cy="7208"/>
                              </a:xfrm>
                              <a:custGeom>
                                <a:avLst/>
                                <a:gdLst>
                                  <a:gd name="T0" fmla="*/ 39 w 3529"/>
                                  <a:gd name="T1" fmla="*/ 0 h 7208"/>
                                  <a:gd name="T2" fmla="*/ 0 w 3529"/>
                                  <a:gd name="T3" fmla="*/ 19 h 7208"/>
                                  <a:gd name="T4" fmla="*/ 173 w 3529"/>
                                  <a:gd name="T5" fmla="*/ 460 h 7208"/>
                                  <a:gd name="T6" fmla="*/ 403 w 3529"/>
                                  <a:gd name="T7" fmla="*/ 1342 h 7208"/>
                                  <a:gd name="T8" fmla="*/ 557 w 3529"/>
                                  <a:gd name="T9" fmla="*/ 2262 h 7208"/>
                                  <a:gd name="T10" fmla="*/ 595 w 3529"/>
                                  <a:gd name="T11" fmla="*/ 3201 h 7208"/>
                                  <a:gd name="T12" fmla="*/ 557 w 3529"/>
                                  <a:gd name="T13" fmla="*/ 3681 h 7208"/>
                                  <a:gd name="T14" fmla="*/ 518 w 3529"/>
                                  <a:gd name="T15" fmla="*/ 4946 h 7208"/>
                                  <a:gd name="T16" fmla="*/ 537 w 3529"/>
                                  <a:gd name="T17" fmla="*/ 5233 h 7208"/>
                                  <a:gd name="T18" fmla="*/ 614 w 3529"/>
                                  <a:gd name="T19" fmla="*/ 5866 h 7208"/>
                                  <a:gd name="T20" fmla="*/ 787 w 3529"/>
                                  <a:gd name="T21" fmla="*/ 6345 h 7208"/>
                                  <a:gd name="T22" fmla="*/ 921 w 3529"/>
                                  <a:gd name="T23" fmla="*/ 6537 h 7208"/>
                                  <a:gd name="T24" fmla="*/ 1305 w 3529"/>
                                  <a:gd name="T25" fmla="*/ 6863 h 7208"/>
                                  <a:gd name="T26" fmla="*/ 1554 w 3529"/>
                                  <a:gd name="T27" fmla="*/ 6997 h 7208"/>
                                  <a:gd name="T28" fmla="*/ 2168 w 3529"/>
                                  <a:gd name="T29" fmla="*/ 7150 h 7208"/>
                                  <a:gd name="T30" fmla="*/ 2973 w 3529"/>
                                  <a:gd name="T31" fmla="*/ 7208 h 7208"/>
                                  <a:gd name="T32" fmla="*/ 3088 w 3529"/>
                                  <a:gd name="T33" fmla="*/ 7208 h 7208"/>
                                  <a:gd name="T34" fmla="*/ 3280 w 3529"/>
                                  <a:gd name="T35" fmla="*/ 7150 h 7208"/>
                                  <a:gd name="T36" fmla="*/ 3357 w 3529"/>
                                  <a:gd name="T37" fmla="*/ 7112 h 7208"/>
                                  <a:gd name="T38" fmla="*/ 3491 w 3529"/>
                                  <a:gd name="T39" fmla="*/ 6978 h 7208"/>
                                  <a:gd name="T40" fmla="*/ 3529 w 3529"/>
                                  <a:gd name="T41" fmla="*/ 6805 h 7208"/>
                                  <a:gd name="T42" fmla="*/ 3510 w 3529"/>
                                  <a:gd name="T43" fmla="*/ 6767 h 7208"/>
                                  <a:gd name="T44" fmla="*/ 3414 w 3529"/>
                                  <a:gd name="T45" fmla="*/ 6690 h 7208"/>
                                  <a:gd name="T46" fmla="*/ 3242 w 3529"/>
                                  <a:gd name="T47" fmla="*/ 6824 h 7208"/>
                                  <a:gd name="T48" fmla="*/ 3184 w 3529"/>
                                  <a:gd name="T49" fmla="*/ 6863 h 7208"/>
                                  <a:gd name="T50" fmla="*/ 3031 w 3529"/>
                                  <a:gd name="T51" fmla="*/ 6920 h 7208"/>
                                  <a:gd name="T52" fmla="*/ 2935 w 3529"/>
                                  <a:gd name="T53" fmla="*/ 6920 h 7208"/>
                                  <a:gd name="T54" fmla="*/ 2321 w 3529"/>
                                  <a:gd name="T55" fmla="*/ 6901 h 7208"/>
                                  <a:gd name="T56" fmla="*/ 1880 w 3529"/>
                                  <a:gd name="T57" fmla="*/ 6844 h 7208"/>
                                  <a:gd name="T58" fmla="*/ 1669 w 3529"/>
                                  <a:gd name="T59" fmla="*/ 6767 h 7208"/>
                                  <a:gd name="T60" fmla="*/ 1324 w 3529"/>
                                  <a:gd name="T61" fmla="*/ 6556 h 7208"/>
                                  <a:gd name="T62" fmla="*/ 1190 w 3529"/>
                                  <a:gd name="T63" fmla="*/ 6403 h 7208"/>
                                  <a:gd name="T64" fmla="*/ 959 w 3529"/>
                                  <a:gd name="T65" fmla="*/ 5981 h 7208"/>
                                  <a:gd name="T66" fmla="*/ 825 w 3529"/>
                                  <a:gd name="T67" fmla="*/ 5406 h 7208"/>
                                  <a:gd name="T68" fmla="*/ 806 w 3529"/>
                                  <a:gd name="T69" fmla="*/ 5023 h 7208"/>
                                  <a:gd name="T70" fmla="*/ 787 w 3529"/>
                                  <a:gd name="T71" fmla="*/ 4122 h 7208"/>
                                  <a:gd name="T72" fmla="*/ 825 w 3529"/>
                                  <a:gd name="T73" fmla="*/ 3585 h 7208"/>
                                  <a:gd name="T74" fmla="*/ 806 w 3529"/>
                                  <a:gd name="T75" fmla="*/ 2722 h 7208"/>
                                  <a:gd name="T76" fmla="*/ 653 w 3529"/>
                                  <a:gd name="T77" fmla="*/ 1783 h 7208"/>
                                  <a:gd name="T78" fmla="*/ 537 w 3529"/>
                                  <a:gd name="T79" fmla="*/ 1400 h 7208"/>
                                  <a:gd name="T80" fmla="*/ 231 w 3529"/>
                                  <a:gd name="T81" fmla="*/ 499 h 7208"/>
                                  <a:gd name="T82" fmla="*/ 39 w 3529"/>
                                  <a:gd name="T83" fmla="*/ 0 h 72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3529" h="7208">
                                    <a:moveTo>
                                      <a:pt x="39" y="0"/>
                                    </a:moveTo>
                                    <a:lnTo>
                                      <a:pt x="39" y="0"/>
                                    </a:lnTo>
                                    <a:lnTo>
                                      <a:pt x="20" y="19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173" y="460"/>
                                    </a:lnTo>
                                    <a:lnTo>
                                      <a:pt x="307" y="901"/>
                                    </a:lnTo>
                                    <a:lnTo>
                                      <a:pt x="403" y="1342"/>
                                    </a:lnTo>
                                    <a:lnTo>
                                      <a:pt x="499" y="1802"/>
                                    </a:lnTo>
                                    <a:lnTo>
                                      <a:pt x="557" y="2262"/>
                                    </a:lnTo>
                                    <a:lnTo>
                                      <a:pt x="576" y="2722"/>
                                    </a:lnTo>
                                    <a:lnTo>
                                      <a:pt x="595" y="3201"/>
                                    </a:lnTo>
                                    <a:lnTo>
                                      <a:pt x="557" y="3681"/>
                                    </a:lnTo>
                                    <a:lnTo>
                                      <a:pt x="518" y="4582"/>
                                    </a:lnTo>
                                    <a:lnTo>
                                      <a:pt x="518" y="4946"/>
                                    </a:lnTo>
                                    <a:lnTo>
                                      <a:pt x="537" y="5233"/>
                                    </a:lnTo>
                                    <a:lnTo>
                                      <a:pt x="557" y="5559"/>
                                    </a:lnTo>
                                    <a:lnTo>
                                      <a:pt x="614" y="5866"/>
                                    </a:lnTo>
                                    <a:lnTo>
                                      <a:pt x="691" y="6115"/>
                                    </a:lnTo>
                                    <a:lnTo>
                                      <a:pt x="787" y="6345"/>
                                    </a:lnTo>
                                    <a:lnTo>
                                      <a:pt x="921" y="6537"/>
                                    </a:lnTo>
                                    <a:lnTo>
                                      <a:pt x="1094" y="6729"/>
                                    </a:lnTo>
                                    <a:lnTo>
                                      <a:pt x="1305" y="6863"/>
                                    </a:lnTo>
                                    <a:lnTo>
                                      <a:pt x="1554" y="6997"/>
                                    </a:lnTo>
                                    <a:lnTo>
                                      <a:pt x="1842" y="7093"/>
                                    </a:lnTo>
                                    <a:lnTo>
                                      <a:pt x="2168" y="7150"/>
                                    </a:lnTo>
                                    <a:lnTo>
                                      <a:pt x="2551" y="7189"/>
                                    </a:lnTo>
                                    <a:lnTo>
                                      <a:pt x="2973" y="7208"/>
                                    </a:lnTo>
                                    <a:lnTo>
                                      <a:pt x="3088" y="7208"/>
                                    </a:lnTo>
                                    <a:lnTo>
                                      <a:pt x="3184" y="7189"/>
                                    </a:lnTo>
                                    <a:lnTo>
                                      <a:pt x="3280" y="7150"/>
                                    </a:lnTo>
                                    <a:lnTo>
                                      <a:pt x="3357" y="7112"/>
                                    </a:lnTo>
                                    <a:lnTo>
                                      <a:pt x="3433" y="7055"/>
                                    </a:lnTo>
                                    <a:lnTo>
                                      <a:pt x="3491" y="6978"/>
                                    </a:lnTo>
                                    <a:lnTo>
                                      <a:pt x="3529" y="6901"/>
                                    </a:lnTo>
                                    <a:lnTo>
                                      <a:pt x="3529" y="6805"/>
                                    </a:lnTo>
                                    <a:lnTo>
                                      <a:pt x="3510" y="6767"/>
                                    </a:lnTo>
                                    <a:lnTo>
                                      <a:pt x="3414" y="6690"/>
                                    </a:lnTo>
                                    <a:lnTo>
                                      <a:pt x="3338" y="6729"/>
                                    </a:lnTo>
                                    <a:lnTo>
                                      <a:pt x="3242" y="6824"/>
                                    </a:lnTo>
                                    <a:lnTo>
                                      <a:pt x="3184" y="6863"/>
                                    </a:lnTo>
                                    <a:lnTo>
                                      <a:pt x="3107" y="6901"/>
                                    </a:lnTo>
                                    <a:lnTo>
                                      <a:pt x="3031" y="6920"/>
                                    </a:lnTo>
                                    <a:lnTo>
                                      <a:pt x="2935" y="6920"/>
                                    </a:lnTo>
                                    <a:lnTo>
                                      <a:pt x="2609" y="6920"/>
                                    </a:lnTo>
                                    <a:lnTo>
                                      <a:pt x="2321" y="6901"/>
                                    </a:lnTo>
                                    <a:lnTo>
                                      <a:pt x="2091" y="6882"/>
                                    </a:lnTo>
                                    <a:lnTo>
                                      <a:pt x="1880" y="6844"/>
                                    </a:lnTo>
                                    <a:lnTo>
                                      <a:pt x="1669" y="6767"/>
                                    </a:lnTo>
                                    <a:lnTo>
                                      <a:pt x="1477" y="6671"/>
                                    </a:lnTo>
                                    <a:lnTo>
                                      <a:pt x="1324" y="6556"/>
                                    </a:lnTo>
                                    <a:lnTo>
                                      <a:pt x="1190" y="6403"/>
                                    </a:lnTo>
                                    <a:lnTo>
                                      <a:pt x="1055" y="6211"/>
                                    </a:lnTo>
                                    <a:lnTo>
                                      <a:pt x="959" y="5981"/>
                                    </a:lnTo>
                                    <a:lnTo>
                                      <a:pt x="883" y="5713"/>
                                    </a:lnTo>
                                    <a:lnTo>
                                      <a:pt x="825" y="5406"/>
                                    </a:lnTo>
                                    <a:lnTo>
                                      <a:pt x="806" y="5023"/>
                                    </a:lnTo>
                                    <a:lnTo>
                                      <a:pt x="787" y="4601"/>
                                    </a:lnTo>
                                    <a:lnTo>
                                      <a:pt x="787" y="4122"/>
                                    </a:lnTo>
                                    <a:lnTo>
                                      <a:pt x="825" y="3585"/>
                                    </a:lnTo>
                                    <a:lnTo>
                                      <a:pt x="825" y="3163"/>
                                    </a:lnTo>
                                    <a:lnTo>
                                      <a:pt x="806" y="2722"/>
                                    </a:lnTo>
                                    <a:lnTo>
                                      <a:pt x="748" y="2262"/>
                                    </a:lnTo>
                                    <a:lnTo>
                                      <a:pt x="653" y="1783"/>
                                    </a:lnTo>
                                    <a:lnTo>
                                      <a:pt x="537" y="1400"/>
                                    </a:lnTo>
                                    <a:lnTo>
                                      <a:pt x="403" y="959"/>
                                    </a:lnTo>
                                    <a:lnTo>
                                      <a:pt x="231" y="499"/>
                                    </a:lnTo>
                                    <a:lnTo>
                                      <a:pt x="3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" name="Freeform 811"/>
                            <wps:cNvSpPr>
                              <a:spLocks/>
                            </wps:cNvSpPr>
                            <wps:spPr bwMode="auto">
                              <a:xfrm>
                                <a:off x="38" y="2741"/>
                                <a:ext cx="3127" cy="7841"/>
                              </a:xfrm>
                              <a:custGeom>
                                <a:avLst/>
                                <a:gdLst>
                                  <a:gd name="T0" fmla="*/ 2839 w 3127"/>
                                  <a:gd name="T1" fmla="*/ 77 h 7841"/>
                                  <a:gd name="T2" fmla="*/ 2781 w 3127"/>
                                  <a:gd name="T3" fmla="*/ 19 h 7841"/>
                                  <a:gd name="T4" fmla="*/ 2724 w 3127"/>
                                  <a:gd name="T5" fmla="*/ 77 h 7841"/>
                                  <a:gd name="T6" fmla="*/ 2762 w 3127"/>
                                  <a:gd name="T7" fmla="*/ 1055 h 7841"/>
                                  <a:gd name="T8" fmla="*/ 2666 w 3127"/>
                                  <a:gd name="T9" fmla="*/ 1802 h 7841"/>
                                  <a:gd name="T10" fmla="*/ 2551 w 3127"/>
                                  <a:gd name="T11" fmla="*/ 2186 h 7841"/>
                                  <a:gd name="T12" fmla="*/ 2110 w 3127"/>
                                  <a:gd name="T13" fmla="*/ 2818 h 7841"/>
                                  <a:gd name="T14" fmla="*/ 1995 w 3127"/>
                                  <a:gd name="T15" fmla="*/ 2876 h 7841"/>
                                  <a:gd name="T16" fmla="*/ 806 w 3127"/>
                                  <a:gd name="T17" fmla="*/ 3144 h 7841"/>
                                  <a:gd name="T18" fmla="*/ 537 w 3127"/>
                                  <a:gd name="T19" fmla="*/ 3259 h 7841"/>
                                  <a:gd name="T20" fmla="*/ 346 w 3127"/>
                                  <a:gd name="T21" fmla="*/ 3393 h 7841"/>
                                  <a:gd name="T22" fmla="*/ 115 w 3127"/>
                                  <a:gd name="T23" fmla="*/ 3949 h 7841"/>
                                  <a:gd name="T24" fmla="*/ 0 w 3127"/>
                                  <a:gd name="T25" fmla="*/ 4486 h 7841"/>
                                  <a:gd name="T26" fmla="*/ 0 w 3127"/>
                                  <a:gd name="T27" fmla="*/ 4908 h 7841"/>
                                  <a:gd name="T28" fmla="*/ 115 w 3127"/>
                                  <a:gd name="T29" fmla="*/ 5502 h 7841"/>
                                  <a:gd name="T30" fmla="*/ 307 w 3127"/>
                                  <a:gd name="T31" fmla="*/ 5885 h 7841"/>
                                  <a:gd name="T32" fmla="*/ 768 w 3127"/>
                                  <a:gd name="T33" fmla="*/ 6230 h 7841"/>
                                  <a:gd name="T34" fmla="*/ 1420 w 3127"/>
                                  <a:gd name="T35" fmla="*/ 6345 h 7841"/>
                                  <a:gd name="T36" fmla="*/ 1707 w 3127"/>
                                  <a:gd name="T37" fmla="*/ 6307 h 7841"/>
                                  <a:gd name="T38" fmla="*/ 2033 w 3127"/>
                                  <a:gd name="T39" fmla="*/ 6192 h 7841"/>
                                  <a:gd name="T40" fmla="*/ 2494 w 3127"/>
                                  <a:gd name="T41" fmla="*/ 6058 h 7841"/>
                                  <a:gd name="T42" fmla="*/ 2705 w 3127"/>
                                  <a:gd name="T43" fmla="*/ 6134 h 7841"/>
                                  <a:gd name="T44" fmla="*/ 2781 w 3127"/>
                                  <a:gd name="T45" fmla="*/ 6288 h 7841"/>
                                  <a:gd name="T46" fmla="*/ 2800 w 3127"/>
                                  <a:gd name="T47" fmla="*/ 6460 h 7841"/>
                                  <a:gd name="T48" fmla="*/ 2705 w 3127"/>
                                  <a:gd name="T49" fmla="*/ 6690 h 7841"/>
                                  <a:gd name="T50" fmla="*/ 2417 w 3127"/>
                                  <a:gd name="T51" fmla="*/ 7035 h 7841"/>
                                  <a:gd name="T52" fmla="*/ 1880 w 3127"/>
                                  <a:gd name="T53" fmla="*/ 7361 h 7841"/>
                                  <a:gd name="T54" fmla="*/ 1535 w 3127"/>
                                  <a:gd name="T55" fmla="*/ 7419 h 7841"/>
                                  <a:gd name="T56" fmla="*/ 1305 w 3127"/>
                                  <a:gd name="T57" fmla="*/ 7323 h 7841"/>
                                  <a:gd name="T58" fmla="*/ 1113 w 3127"/>
                                  <a:gd name="T59" fmla="*/ 7227 h 7841"/>
                                  <a:gd name="T60" fmla="*/ 959 w 3127"/>
                                  <a:gd name="T61" fmla="*/ 7285 h 7841"/>
                                  <a:gd name="T62" fmla="*/ 921 w 3127"/>
                                  <a:gd name="T63" fmla="*/ 7400 h 7841"/>
                                  <a:gd name="T64" fmla="*/ 959 w 3127"/>
                                  <a:gd name="T65" fmla="*/ 7476 h 7841"/>
                                  <a:gd name="T66" fmla="*/ 1170 w 3127"/>
                                  <a:gd name="T67" fmla="*/ 7706 h 7841"/>
                                  <a:gd name="T68" fmla="*/ 1458 w 3127"/>
                                  <a:gd name="T69" fmla="*/ 7841 h 7841"/>
                                  <a:gd name="T70" fmla="*/ 1746 w 3127"/>
                                  <a:gd name="T71" fmla="*/ 7802 h 7841"/>
                                  <a:gd name="T72" fmla="*/ 2187 w 3127"/>
                                  <a:gd name="T73" fmla="*/ 7630 h 7841"/>
                                  <a:gd name="T74" fmla="*/ 2628 w 3127"/>
                                  <a:gd name="T75" fmla="*/ 7304 h 7841"/>
                                  <a:gd name="T76" fmla="*/ 2992 w 3127"/>
                                  <a:gd name="T77" fmla="*/ 6844 h 7841"/>
                                  <a:gd name="T78" fmla="*/ 3088 w 3127"/>
                                  <a:gd name="T79" fmla="*/ 6633 h 7841"/>
                                  <a:gd name="T80" fmla="*/ 3127 w 3127"/>
                                  <a:gd name="T81" fmla="*/ 6441 h 7841"/>
                                  <a:gd name="T82" fmla="*/ 3031 w 3127"/>
                                  <a:gd name="T83" fmla="*/ 6096 h 7841"/>
                                  <a:gd name="T84" fmla="*/ 2743 w 3127"/>
                                  <a:gd name="T85" fmla="*/ 5789 h 7841"/>
                                  <a:gd name="T86" fmla="*/ 2513 w 3127"/>
                                  <a:gd name="T87" fmla="*/ 5751 h 7841"/>
                                  <a:gd name="T88" fmla="*/ 1957 w 3127"/>
                                  <a:gd name="T89" fmla="*/ 5904 h 7841"/>
                                  <a:gd name="T90" fmla="*/ 1266 w 3127"/>
                                  <a:gd name="T91" fmla="*/ 6058 h 7841"/>
                                  <a:gd name="T92" fmla="*/ 959 w 3127"/>
                                  <a:gd name="T93" fmla="*/ 6019 h 7841"/>
                                  <a:gd name="T94" fmla="*/ 595 w 3127"/>
                                  <a:gd name="T95" fmla="*/ 5789 h 7841"/>
                                  <a:gd name="T96" fmla="*/ 365 w 3127"/>
                                  <a:gd name="T97" fmla="*/ 5387 h 7841"/>
                                  <a:gd name="T98" fmla="*/ 307 w 3127"/>
                                  <a:gd name="T99" fmla="*/ 5080 h 7841"/>
                                  <a:gd name="T100" fmla="*/ 269 w 3127"/>
                                  <a:gd name="T101" fmla="*/ 4658 h 7841"/>
                                  <a:gd name="T102" fmla="*/ 326 w 3127"/>
                                  <a:gd name="T103" fmla="*/ 4083 h 7841"/>
                                  <a:gd name="T104" fmla="*/ 499 w 3127"/>
                                  <a:gd name="T105" fmla="*/ 3681 h 7841"/>
                                  <a:gd name="T106" fmla="*/ 691 w 3127"/>
                                  <a:gd name="T107" fmla="*/ 3489 h 7841"/>
                                  <a:gd name="T108" fmla="*/ 978 w 3127"/>
                                  <a:gd name="T109" fmla="*/ 3317 h 7841"/>
                                  <a:gd name="T110" fmla="*/ 1592 w 3127"/>
                                  <a:gd name="T111" fmla="*/ 3182 h 7841"/>
                                  <a:gd name="T112" fmla="*/ 2129 w 3127"/>
                                  <a:gd name="T113" fmla="*/ 3029 h 7841"/>
                                  <a:gd name="T114" fmla="*/ 2494 w 3127"/>
                                  <a:gd name="T115" fmla="*/ 2780 h 7841"/>
                                  <a:gd name="T116" fmla="*/ 2743 w 3127"/>
                                  <a:gd name="T117" fmla="*/ 2377 h 7841"/>
                                  <a:gd name="T118" fmla="*/ 2896 w 3127"/>
                                  <a:gd name="T119" fmla="*/ 1840 h 7841"/>
                                  <a:gd name="T120" fmla="*/ 2935 w 3127"/>
                                  <a:gd name="T121" fmla="*/ 1419 h 7841"/>
                                  <a:gd name="T122" fmla="*/ 2935 w 3127"/>
                                  <a:gd name="T123" fmla="*/ 384 h 78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3127" h="7841">
                                    <a:moveTo>
                                      <a:pt x="2896" y="192"/>
                                    </a:moveTo>
                                    <a:lnTo>
                                      <a:pt x="2896" y="192"/>
                                    </a:lnTo>
                                    <a:lnTo>
                                      <a:pt x="2839" y="77"/>
                                    </a:lnTo>
                                    <a:lnTo>
                                      <a:pt x="2800" y="0"/>
                                    </a:lnTo>
                                    <a:lnTo>
                                      <a:pt x="2781" y="0"/>
                                    </a:lnTo>
                                    <a:lnTo>
                                      <a:pt x="2781" y="19"/>
                                    </a:lnTo>
                                    <a:lnTo>
                                      <a:pt x="2743" y="77"/>
                                    </a:lnTo>
                                    <a:lnTo>
                                      <a:pt x="2724" y="77"/>
                                    </a:lnTo>
                                    <a:lnTo>
                                      <a:pt x="2743" y="422"/>
                                    </a:lnTo>
                                    <a:lnTo>
                                      <a:pt x="2762" y="748"/>
                                    </a:lnTo>
                                    <a:lnTo>
                                      <a:pt x="2762" y="1055"/>
                                    </a:lnTo>
                                    <a:lnTo>
                                      <a:pt x="2743" y="1323"/>
                                    </a:lnTo>
                                    <a:lnTo>
                                      <a:pt x="2724" y="1572"/>
                                    </a:lnTo>
                                    <a:lnTo>
                                      <a:pt x="2666" y="1802"/>
                                    </a:lnTo>
                                    <a:lnTo>
                                      <a:pt x="2609" y="2013"/>
                                    </a:lnTo>
                                    <a:lnTo>
                                      <a:pt x="2551" y="2186"/>
                                    </a:lnTo>
                                    <a:lnTo>
                                      <a:pt x="2379" y="2473"/>
                                    </a:lnTo>
                                    <a:lnTo>
                                      <a:pt x="2244" y="2684"/>
                                    </a:lnTo>
                                    <a:lnTo>
                                      <a:pt x="2110" y="2818"/>
                                    </a:lnTo>
                                    <a:lnTo>
                                      <a:pt x="2052" y="2856"/>
                                    </a:lnTo>
                                    <a:lnTo>
                                      <a:pt x="1995" y="2876"/>
                                    </a:lnTo>
                                    <a:lnTo>
                                      <a:pt x="1400" y="2991"/>
                                    </a:lnTo>
                                    <a:lnTo>
                                      <a:pt x="806" y="3144"/>
                                    </a:lnTo>
                                    <a:lnTo>
                                      <a:pt x="652" y="3202"/>
                                    </a:lnTo>
                                    <a:lnTo>
                                      <a:pt x="537" y="3259"/>
                                    </a:lnTo>
                                    <a:lnTo>
                                      <a:pt x="441" y="3317"/>
                                    </a:lnTo>
                                    <a:lnTo>
                                      <a:pt x="346" y="3393"/>
                                    </a:lnTo>
                                    <a:lnTo>
                                      <a:pt x="307" y="3470"/>
                                    </a:lnTo>
                                    <a:lnTo>
                                      <a:pt x="250" y="3585"/>
                                    </a:lnTo>
                                    <a:lnTo>
                                      <a:pt x="115" y="3949"/>
                                    </a:lnTo>
                                    <a:lnTo>
                                      <a:pt x="20" y="4333"/>
                                    </a:lnTo>
                                    <a:lnTo>
                                      <a:pt x="0" y="4486"/>
                                    </a:lnTo>
                                    <a:lnTo>
                                      <a:pt x="0" y="4601"/>
                                    </a:lnTo>
                                    <a:lnTo>
                                      <a:pt x="0" y="4908"/>
                                    </a:lnTo>
                                    <a:lnTo>
                                      <a:pt x="39" y="5233"/>
                                    </a:lnTo>
                                    <a:lnTo>
                                      <a:pt x="115" y="5502"/>
                                    </a:lnTo>
                                    <a:lnTo>
                                      <a:pt x="192" y="5713"/>
                                    </a:lnTo>
                                    <a:lnTo>
                                      <a:pt x="307" y="5885"/>
                                    </a:lnTo>
                                    <a:lnTo>
                                      <a:pt x="441" y="6019"/>
                                    </a:lnTo>
                                    <a:lnTo>
                                      <a:pt x="595" y="6134"/>
                                    </a:lnTo>
                                    <a:lnTo>
                                      <a:pt x="768" y="6230"/>
                                    </a:lnTo>
                                    <a:lnTo>
                                      <a:pt x="959" y="6307"/>
                                    </a:lnTo>
                                    <a:lnTo>
                                      <a:pt x="1189" y="6345"/>
                                    </a:lnTo>
                                    <a:lnTo>
                                      <a:pt x="1420" y="6345"/>
                                    </a:lnTo>
                                    <a:lnTo>
                                      <a:pt x="1554" y="6345"/>
                                    </a:lnTo>
                                    <a:lnTo>
                                      <a:pt x="1707" y="6307"/>
                                    </a:lnTo>
                                    <a:lnTo>
                                      <a:pt x="1861" y="6269"/>
                                    </a:lnTo>
                                    <a:lnTo>
                                      <a:pt x="2033" y="6192"/>
                                    </a:lnTo>
                                    <a:lnTo>
                                      <a:pt x="2340" y="6096"/>
                                    </a:lnTo>
                                    <a:lnTo>
                                      <a:pt x="2494" y="6058"/>
                                    </a:lnTo>
                                    <a:lnTo>
                                      <a:pt x="2570" y="6058"/>
                                    </a:lnTo>
                                    <a:lnTo>
                                      <a:pt x="2647" y="6077"/>
                                    </a:lnTo>
                                    <a:lnTo>
                                      <a:pt x="2705" y="6134"/>
                                    </a:lnTo>
                                    <a:lnTo>
                                      <a:pt x="2743" y="6192"/>
                                    </a:lnTo>
                                    <a:lnTo>
                                      <a:pt x="2781" y="6288"/>
                                    </a:lnTo>
                                    <a:lnTo>
                                      <a:pt x="2800" y="6384"/>
                                    </a:lnTo>
                                    <a:lnTo>
                                      <a:pt x="2800" y="6460"/>
                                    </a:lnTo>
                                    <a:lnTo>
                                      <a:pt x="2781" y="6518"/>
                                    </a:lnTo>
                                    <a:lnTo>
                                      <a:pt x="2705" y="6690"/>
                                    </a:lnTo>
                                    <a:lnTo>
                                      <a:pt x="2570" y="6863"/>
                                    </a:lnTo>
                                    <a:lnTo>
                                      <a:pt x="2417" y="7035"/>
                                    </a:lnTo>
                                    <a:lnTo>
                                      <a:pt x="2206" y="7208"/>
                                    </a:lnTo>
                                    <a:lnTo>
                                      <a:pt x="1976" y="7323"/>
                                    </a:lnTo>
                                    <a:lnTo>
                                      <a:pt x="1880" y="7361"/>
                                    </a:lnTo>
                                    <a:lnTo>
                                      <a:pt x="1765" y="7400"/>
                                    </a:lnTo>
                                    <a:lnTo>
                                      <a:pt x="1650" y="7419"/>
                                    </a:lnTo>
                                    <a:lnTo>
                                      <a:pt x="1535" y="7419"/>
                                    </a:lnTo>
                                    <a:lnTo>
                                      <a:pt x="1420" y="7400"/>
                                    </a:lnTo>
                                    <a:lnTo>
                                      <a:pt x="1305" y="7323"/>
                                    </a:lnTo>
                                    <a:lnTo>
                                      <a:pt x="1189" y="7246"/>
                                    </a:lnTo>
                                    <a:lnTo>
                                      <a:pt x="1113" y="7227"/>
                                    </a:lnTo>
                                    <a:lnTo>
                                      <a:pt x="1017" y="7246"/>
                                    </a:lnTo>
                                    <a:lnTo>
                                      <a:pt x="959" y="7285"/>
                                    </a:lnTo>
                                    <a:lnTo>
                                      <a:pt x="940" y="7342"/>
                                    </a:lnTo>
                                    <a:lnTo>
                                      <a:pt x="921" y="7400"/>
                                    </a:lnTo>
                                    <a:lnTo>
                                      <a:pt x="940" y="7438"/>
                                    </a:lnTo>
                                    <a:lnTo>
                                      <a:pt x="959" y="7476"/>
                                    </a:lnTo>
                                    <a:lnTo>
                                      <a:pt x="1074" y="7630"/>
                                    </a:lnTo>
                                    <a:lnTo>
                                      <a:pt x="1170" y="7706"/>
                                    </a:lnTo>
                                    <a:lnTo>
                                      <a:pt x="1266" y="7783"/>
                                    </a:lnTo>
                                    <a:lnTo>
                                      <a:pt x="1362" y="7821"/>
                                    </a:lnTo>
                                    <a:lnTo>
                                      <a:pt x="1458" y="7841"/>
                                    </a:lnTo>
                                    <a:lnTo>
                                      <a:pt x="1611" y="7821"/>
                                    </a:lnTo>
                                    <a:lnTo>
                                      <a:pt x="1746" y="7802"/>
                                    </a:lnTo>
                                    <a:lnTo>
                                      <a:pt x="1899" y="7764"/>
                                    </a:lnTo>
                                    <a:lnTo>
                                      <a:pt x="2052" y="7706"/>
                                    </a:lnTo>
                                    <a:lnTo>
                                      <a:pt x="2187" y="7630"/>
                                    </a:lnTo>
                                    <a:lnTo>
                                      <a:pt x="2340" y="7534"/>
                                    </a:lnTo>
                                    <a:lnTo>
                                      <a:pt x="2474" y="7438"/>
                                    </a:lnTo>
                                    <a:lnTo>
                                      <a:pt x="2628" y="7304"/>
                                    </a:lnTo>
                                    <a:lnTo>
                                      <a:pt x="2820" y="7093"/>
                                    </a:lnTo>
                                    <a:lnTo>
                                      <a:pt x="2992" y="6844"/>
                                    </a:lnTo>
                                    <a:lnTo>
                                      <a:pt x="3050" y="6729"/>
                                    </a:lnTo>
                                    <a:lnTo>
                                      <a:pt x="3088" y="6633"/>
                                    </a:lnTo>
                                    <a:lnTo>
                                      <a:pt x="3127" y="6537"/>
                                    </a:lnTo>
                                    <a:lnTo>
                                      <a:pt x="3127" y="6441"/>
                                    </a:lnTo>
                                    <a:lnTo>
                                      <a:pt x="3088" y="6269"/>
                                    </a:lnTo>
                                    <a:lnTo>
                                      <a:pt x="3031" y="6096"/>
                                    </a:lnTo>
                                    <a:lnTo>
                                      <a:pt x="2935" y="5943"/>
                                    </a:lnTo>
                                    <a:lnTo>
                                      <a:pt x="2800" y="5828"/>
                                    </a:lnTo>
                                    <a:lnTo>
                                      <a:pt x="2743" y="5789"/>
                                    </a:lnTo>
                                    <a:lnTo>
                                      <a:pt x="2666" y="5770"/>
                                    </a:lnTo>
                                    <a:lnTo>
                                      <a:pt x="2513" y="5751"/>
                                    </a:lnTo>
                                    <a:lnTo>
                                      <a:pt x="2302" y="5789"/>
                                    </a:lnTo>
                                    <a:lnTo>
                                      <a:pt x="1957" y="5904"/>
                                    </a:lnTo>
                                    <a:lnTo>
                                      <a:pt x="1554" y="6019"/>
                                    </a:lnTo>
                                    <a:lnTo>
                                      <a:pt x="1400" y="6039"/>
                                    </a:lnTo>
                                    <a:lnTo>
                                      <a:pt x="1266" y="6058"/>
                                    </a:lnTo>
                                    <a:lnTo>
                                      <a:pt x="1113" y="6039"/>
                                    </a:lnTo>
                                    <a:lnTo>
                                      <a:pt x="959" y="6019"/>
                                    </a:lnTo>
                                    <a:lnTo>
                                      <a:pt x="825" y="5962"/>
                                    </a:lnTo>
                                    <a:lnTo>
                                      <a:pt x="710" y="5885"/>
                                    </a:lnTo>
                                    <a:lnTo>
                                      <a:pt x="595" y="5789"/>
                                    </a:lnTo>
                                    <a:lnTo>
                                      <a:pt x="499" y="5674"/>
                                    </a:lnTo>
                                    <a:lnTo>
                                      <a:pt x="422" y="5540"/>
                                    </a:lnTo>
                                    <a:lnTo>
                                      <a:pt x="365" y="5387"/>
                                    </a:lnTo>
                                    <a:lnTo>
                                      <a:pt x="326" y="5253"/>
                                    </a:lnTo>
                                    <a:lnTo>
                                      <a:pt x="307" y="5080"/>
                                    </a:lnTo>
                                    <a:lnTo>
                                      <a:pt x="288" y="4888"/>
                                    </a:lnTo>
                                    <a:lnTo>
                                      <a:pt x="269" y="4658"/>
                                    </a:lnTo>
                                    <a:lnTo>
                                      <a:pt x="288" y="4448"/>
                                    </a:lnTo>
                                    <a:lnTo>
                                      <a:pt x="307" y="4256"/>
                                    </a:lnTo>
                                    <a:lnTo>
                                      <a:pt x="326" y="4083"/>
                                    </a:lnTo>
                                    <a:lnTo>
                                      <a:pt x="384" y="3930"/>
                                    </a:lnTo>
                                    <a:lnTo>
                                      <a:pt x="441" y="3796"/>
                                    </a:lnTo>
                                    <a:lnTo>
                                      <a:pt x="499" y="3681"/>
                                    </a:lnTo>
                                    <a:lnTo>
                                      <a:pt x="595" y="3566"/>
                                    </a:lnTo>
                                    <a:lnTo>
                                      <a:pt x="691" y="3489"/>
                                    </a:lnTo>
                                    <a:lnTo>
                                      <a:pt x="768" y="3412"/>
                                    </a:lnTo>
                                    <a:lnTo>
                                      <a:pt x="863" y="3374"/>
                                    </a:lnTo>
                                    <a:lnTo>
                                      <a:pt x="978" y="3317"/>
                                    </a:lnTo>
                                    <a:lnTo>
                                      <a:pt x="1113" y="3278"/>
                                    </a:lnTo>
                                    <a:lnTo>
                                      <a:pt x="1592" y="3182"/>
                                    </a:lnTo>
                                    <a:lnTo>
                                      <a:pt x="1880" y="3106"/>
                                    </a:lnTo>
                                    <a:lnTo>
                                      <a:pt x="2129" y="3029"/>
                                    </a:lnTo>
                                    <a:lnTo>
                                      <a:pt x="2340" y="2914"/>
                                    </a:lnTo>
                                    <a:lnTo>
                                      <a:pt x="2494" y="2780"/>
                                    </a:lnTo>
                                    <a:lnTo>
                                      <a:pt x="2590" y="2646"/>
                                    </a:lnTo>
                                    <a:lnTo>
                                      <a:pt x="2666" y="2511"/>
                                    </a:lnTo>
                                    <a:lnTo>
                                      <a:pt x="2743" y="2377"/>
                                    </a:lnTo>
                                    <a:lnTo>
                                      <a:pt x="2800" y="2205"/>
                                    </a:lnTo>
                                    <a:lnTo>
                                      <a:pt x="2858" y="2032"/>
                                    </a:lnTo>
                                    <a:lnTo>
                                      <a:pt x="2896" y="1840"/>
                                    </a:lnTo>
                                    <a:lnTo>
                                      <a:pt x="2935" y="1630"/>
                                    </a:lnTo>
                                    <a:lnTo>
                                      <a:pt x="2935" y="1419"/>
                                    </a:lnTo>
                                    <a:lnTo>
                                      <a:pt x="2954" y="997"/>
                                    </a:lnTo>
                                    <a:lnTo>
                                      <a:pt x="2954" y="652"/>
                                    </a:lnTo>
                                    <a:lnTo>
                                      <a:pt x="2935" y="384"/>
                                    </a:lnTo>
                                    <a:lnTo>
                                      <a:pt x="2896" y="1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20" name="Group 8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79" y="38"/>
                                <a:ext cx="5486" cy="8090"/>
                                <a:chOff x="479" y="38"/>
                                <a:chExt cx="5486" cy="8090"/>
                              </a:xfrm>
                            </wpg:grpSpPr>
                            <wps:wsp>
                              <wps:cNvPr id="221" name="Freeform 8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25" y="2818"/>
                                  <a:ext cx="2340" cy="5310"/>
                                </a:xfrm>
                                <a:custGeom>
                                  <a:avLst/>
                                  <a:gdLst>
                                    <a:gd name="T0" fmla="*/ 115 w 2340"/>
                                    <a:gd name="T1" fmla="*/ 77 h 5310"/>
                                    <a:gd name="T2" fmla="*/ 38 w 2340"/>
                                    <a:gd name="T3" fmla="*/ 230 h 5310"/>
                                    <a:gd name="T4" fmla="*/ 19 w 2340"/>
                                    <a:gd name="T5" fmla="*/ 422 h 5310"/>
                                    <a:gd name="T6" fmla="*/ 0 w 2340"/>
                                    <a:gd name="T7" fmla="*/ 805 h 5310"/>
                                    <a:gd name="T8" fmla="*/ 38 w 2340"/>
                                    <a:gd name="T9" fmla="*/ 1169 h 5310"/>
                                    <a:gd name="T10" fmla="*/ 153 w 2340"/>
                                    <a:gd name="T11" fmla="*/ 1533 h 5310"/>
                                    <a:gd name="T12" fmla="*/ 211 w 2340"/>
                                    <a:gd name="T13" fmla="*/ 1725 h 5310"/>
                                    <a:gd name="T14" fmla="*/ 518 w 2340"/>
                                    <a:gd name="T15" fmla="*/ 2262 h 5310"/>
                                    <a:gd name="T16" fmla="*/ 959 w 2340"/>
                                    <a:gd name="T17" fmla="*/ 2818 h 5310"/>
                                    <a:gd name="T18" fmla="*/ 1304 w 2340"/>
                                    <a:gd name="T19" fmla="*/ 3182 h 5310"/>
                                    <a:gd name="T20" fmla="*/ 1745 w 2340"/>
                                    <a:gd name="T21" fmla="*/ 3642 h 5310"/>
                                    <a:gd name="T22" fmla="*/ 1994 w 2340"/>
                                    <a:gd name="T23" fmla="*/ 4006 h 5310"/>
                                    <a:gd name="T24" fmla="*/ 2071 w 2340"/>
                                    <a:gd name="T25" fmla="*/ 4236 h 5310"/>
                                    <a:gd name="T26" fmla="*/ 2052 w 2340"/>
                                    <a:gd name="T27" fmla="*/ 4294 h 5310"/>
                                    <a:gd name="T28" fmla="*/ 1975 w 2340"/>
                                    <a:gd name="T29" fmla="*/ 4524 h 5310"/>
                                    <a:gd name="T30" fmla="*/ 1841 w 2340"/>
                                    <a:gd name="T31" fmla="*/ 4831 h 5310"/>
                                    <a:gd name="T32" fmla="*/ 1649 w 2340"/>
                                    <a:gd name="T33" fmla="*/ 5214 h 5310"/>
                                    <a:gd name="T34" fmla="*/ 1649 w 2340"/>
                                    <a:gd name="T35" fmla="*/ 5271 h 5310"/>
                                    <a:gd name="T36" fmla="*/ 1649 w 2340"/>
                                    <a:gd name="T37" fmla="*/ 5291 h 5310"/>
                                    <a:gd name="T38" fmla="*/ 1707 w 2340"/>
                                    <a:gd name="T39" fmla="*/ 5310 h 5310"/>
                                    <a:gd name="T40" fmla="*/ 1975 w 2340"/>
                                    <a:gd name="T41" fmla="*/ 5099 h 5310"/>
                                    <a:gd name="T42" fmla="*/ 2148 w 2340"/>
                                    <a:gd name="T43" fmla="*/ 4850 h 5310"/>
                                    <a:gd name="T44" fmla="*/ 2205 w 2340"/>
                                    <a:gd name="T45" fmla="*/ 4735 h 5310"/>
                                    <a:gd name="T46" fmla="*/ 2301 w 2340"/>
                                    <a:gd name="T47" fmla="*/ 4486 h 5310"/>
                                    <a:gd name="T48" fmla="*/ 2320 w 2340"/>
                                    <a:gd name="T49" fmla="*/ 4332 h 5310"/>
                                    <a:gd name="T50" fmla="*/ 2340 w 2340"/>
                                    <a:gd name="T51" fmla="*/ 4045 h 5310"/>
                                    <a:gd name="T52" fmla="*/ 2244 w 2340"/>
                                    <a:gd name="T53" fmla="*/ 3795 h 5310"/>
                                    <a:gd name="T54" fmla="*/ 2186 w 2340"/>
                                    <a:gd name="T55" fmla="*/ 3719 h 5310"/>
                                    <a:gd name="T56" fmla="*/ 1879 w 2340"/>
                                    <a:gd name="T57" fmla="*/ 3431 h 5310"/>
                                    <a:gd name="T58" fmla="*/ 1553 w 2340"/>
                                    <a:gd name="T59" fmla="*/ 3163 h 5310"/>
                                    <a:gd name="T60" fmla="*/ 1323 w 2340"/>
                                    <a:gd name="T61" fmla="*/ 2952 h 5310"/>
                                    <a:gd name="T62" fmla="*/ 959 w 2340"/>
                                    <a:gd name="T63" fmla="*/ 2530 h 5310"/>
                                    <a:gd name="T64" fmla="*/ 556 w 2340"/>
                                    <a:gd name="T65" fmla="*/ 1974 h 5310"/>
                                    <a:gd name="T66" fmla="*/ 383 w 2340"/>
                                    <a:gd name="T67" fmla="*/ 1668 h 5310"/>
                                    <a:gd name="T68" fmla="*/ 211 w 2340"/>
                                    <a:gd name="T69" fmla="*/ 1246 h 5310"/>
                                    <a:gd name="T70" fmla="*/ 172 w 2340"/>
                                    <a:gd name="T71" fmla="*/ 978 h 5310"/>
                                    <a:gd name="T72" fmla="*/ 172 w 2340"/>
                                    <a:gd name="T73" fmla="*/ 863 h 5310"/>
                                    <a:gd name="T74" fmla="*/ 211 w 2340"/>
                                    <a:gd name="T75" fmla="*/ 192 h 5310"/>
                                    <a:gd name="T76" fmla="*/ 230 w 2340"/>
                                    <a:gd name="T77" fmla="*/ 0 h 5310"/>
                                    <a:gd name="T78" fmla="*/ 211 w 2340"/>
                                    <a:gd name="T79" fmla="*/ 0 h 5310"/>
                                    <a:gd name="T80" fmla="*/ 115 w 2340"/>
                                    <a:gd name="T81" fmla="*/ 77 h 53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2340" h="5310">
                                      <a:moveTo>
                                        <a:pt x="115" y="77"/>
                                      </a:moveTo>
                                      <a:lnTo>
                                        <a:pt x="115" y="77"/>
                                      </a:lnTo>
                                      <a:lnTo>
                                        <a:pt x="57" y="153"/>
                                      </a:lnTo>
                                      <a:lnTo>
                                        <a:pt x="38" y="230"/>
                                      </a:lnTo>
                                      <a:lnTo>
                                        <a:pt x="19" y="422"/>
                                      </a:lnTo>
                                      <a:lnTo>
                                        <a:pt x="0" y="613"/>
                                      </a:lnTo>
                                      <a:lnTo>
                                        <a:pt x="0" y="805"/>
                                      </a:lnTo>
                                      <a:lnTo>
                                        <a:pt x="19" y="997"/>
                                      </a:lnTo>
                                      <a:lnTo>
                                        <a:pt x="38" y="1169"/>
                                      </a:lnTo>
                                      <a:lnTo>
                                        <a:pt x="96" y="1361"/>
                                      </a:lnTo>
                                      <a:lnTo>
                                        <a:pt x="153" y="1533"/>
                                      </a:lnTo>
                                      <a:lnTo>
                                        <a:pt x="211" y="1725"/>
                                      </a:lnTo>
                                      <a:lnTo>
                                        <a:pt x="345" y="1974"/>
                                      </a:lnTo>
                                      <a:lnTo>
                                        <a:pt x="518" y="2262"/>
                                      </a:lnTo>
                                      <a:lnTo>
                                        <a:pt x="709" y="2530"/>
                                      </a:lnTo>
                                      <a:lnTo>
                                        <a:pt x="959" y="2818"/>
                                      </a:lnTo>
                                      <a:lnTo>
                                        <a:pt x="1304" y="3182"/>
                                      </a:lnTo>
                                      <a:lnTo>
                                        <a:pt x="1745" y="3642"/>
                                      </a:lnTo>
                                      <a:lnTo>
                                        <a:pt x="1899" y="3834"/>
                                      </a:lnTo>
                                      <a:lnTo>
                                        <a:pt x="1994" y="4006"/>
                                      </a:lnTo>
                                      <a:lnTo>
                                        <a:pt x="2052" y="4160"/>
                                      </a:lnTo>
                                      <a:lnTo>
                                        <a:pt x="2071" y="4236"/>
                                      </a:lnTo>
                                      <a:lnTo>
                                        <a:pt x="2052" y="4294"/>
                                      </a:lnTo>
                                      <a:lnTo>
                                        <a:pt x="2033" y="4409"/>
                                      </a:lnTo>
                                      <a:lnTo>
                                        <a:pt x="1975" y="4524"/>
                                      </a:lnTo>
                                      <a:lnTo>
                                        <a:pt x="1841" y="4831"/>
                                      </a:lnTo>
                                      <a:lnTo>
                                        <a:pt x="1688" y="5080"/>
                                      </a:lnTo>
                                      <a:lnTo>
                                        <a:pt x="1649" y="5214"/>
                                      </a:lnTo>
                                      <a:lnTo>
                                        <a:pt x="1649" y="5271"/>
                                      </a:lnTo>
                                      <a:lnTo>
                                        <a:pt x="1649" y="5291"/>
                                      </a:lnTo>
                                      <a:lnTo>
                                        <a:pt x="1707" y="5310"/>
                                      </a:lnTo>
                                      <a:lnTo>
                                        <a:pt x="1841" y="5214"/>
                                      </a:lnTo>
                                      <a:lnTo>
                                        <a:pt x="1975" y="5099"/>
                                      </a:lnTo>
                                      <a:lnTo>
                                        <a:pt x="2071" y="4965"/>
                                      </a:lnTo>
                                      <a:lnTo>
                                        <a:pt x="2148" y="4850"/>
                                      </a:lnTo>
                                      <a:lnTo>
                                        <a:pt x="2205" y="4735"/>
                                      </a:lnTo>
                                      <a:lnTo>
                                        <a:pt x="2263" y="4620"/>
                                      </a:lnTo>
                                      <a:lnTo>
                                        <a:pt x="2301" y="4486"/>
                                      </a:lnTo>
                                      <a:lnTo>
                                        <a:pt x="2320" y="4332"/>
                                      </a:lnTo>
                                      <a:lnTo>
                                        <a:pt x="2340" y="4179"/>
                                      </a:lnTo>
                                      <a:lnTo>
                                        <a:pt x="2340" y="4045"/>
                                      </a:lnTo>
                                      <a:lnTo>
                                        <a:pt x="2301" y="3910"/>
                                      </a:lnTo>
                                      <a:lnTo>
                                        <a:pt x="2244" y="3795"/>
                                      </a:lnTo>
                                      <a:lnTo>
                                        <a:pt x="2186" y="3719"/>
                                      </a:lnTo>
                                      <a:lnTo>
                                        <a:pt x="2109" y="3623"/>
                                      </a:lnTo>
                                      <a:lnTo>
                                        <a:pt x="1879" y="3431"/>
                                      </a:lnTo>
                                      <a:lnTo>
                                        <a:pt x="1553" y="3163"/>
                                      </a:lnTo>
                                      <a:lnTo>
                                        <a:pt x="1323" y="2952"/>
                                      </a:lnTo>
                                      <a:lnTo>
                                        <a:pt x="1131" y="2760"/>
                                      </a:lnTo>
                                      <a:lnTo>
                                        <a:pt x="959" y="2530"/>
                                      </a:lnTo>
                                      <a:lnTo>
                                        <a:pt x="748" y="2262"/>
                                      </a:lnTo>
                                      <a:lnTo>
                                        <a:pt x="556" y="1974"/>
                                      </a:lnTo>
                                      <a:lnTo>
                                        <a:pt x="383" y="1668"/>
                                      </a:lnTo>
                                      <a:lnTo>
                                        <a:pt x="249" y="1380"/>
                                      </a:lnTo>
                                      <a:lnTo>
                                        <a:pt x="211" y="1246"/>
                                      </a:lnTo>
                                      <a:lnTo>
                                        <a:pt x="172" y="1112"/>
                                      </a:lnTo>
                                      <a:lnTo>
                                        <a:pt x="172" y="978"/>
                                      </a:lnTo>
                                      <a:lnTo>
                                        <a:pt x="172" y="863"/>
                                      </a:lnTo>
                                      <a:lnTo>
                                        <a:pt x="192" y="460"/>
                                      </a:lnTo>
                                      <a:lnTo>
                                        <a:pt x="211" y="192"/>
                                      </a:lnTo>
                                      <a:lnTo>
                                        <a:pt x="230" y="0"/>
                                      </a:lnTo>
                                      <a:lnTo>
                                        <a:pt x="211" y="0"/>
                                      </a:lnTo>
                                      <a:lnTo>
                                        <a:pt x="172" y="0"/>
                                      </a:lnTo>
                                      <a:lnTo>
                                        <a:pt x="115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" name="Freeform 8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53" y="1668"/>
                                  <a:ext cx="2839" cy="2108"/>
                                </a:xfrm>
                                <a:custGeom>
                                  <a:avLst/>
                                  <a:gdLst>
                                    <a:gd name="T0" fmla="*/ 2149 w 2839"/>
                                    <a:gd name="T1" fmla="*/ 1648 h 2108"/>
                                    <a:gd name="T2" fmla="*/ 2225 w 2839"/>
                                    <a:gd name="T3" fmla="*/ 1514 h 2108"/>
                                    <a:gd name="T4" fmla="*/ 2283 w 2839"/>
                                    <a:gd name="T5" fmla="*/ 1495 h 2108"/>
                                    <a:gd name="T6" fmla="*/ 2417 w 2839"/>
                                    <a:gd name="T7" fmla="*/ 1533 h 2108"/>
                                    <a:gd name="T8" fmla="*/ 2494 w 2839"/>
                                    <a:gd name="T9" fmla="*/ 1591 h 2108"/>
                                    <a:gd name="T10" fmla="*/ 2609 w 2839"/>
                                    <a:gd name="T11" fmla="*/ 1667 h 2108"/>
                                    <a:gd name="T12" fmla="*/ 2705 w 2839"/>
                                    <a:gd name="T13" fmla="*/ 1667 h 2108"/>
                                    <a:gd name="T14" fmla="*/ 2781 w 2839"/>
                                    <a:gd name="T15" fmla="*/ 1629 h 2108"/>
                                    <a:gd name="T16" fmla="*/ 2839 w 2839"/>
                                    <a:gd name="T17" fmla="*/ 1514 h 2108"/>
                                    <a:gd name="T18" fmla="*/ 2839 w 2839"/>
                                    <a:gd name="T19" fmla="*/ 1437 h 2108"/>
                                    <a:gd name="T20" fmla="*/ 2647 w 2839"/>
                                    <a:gd name="T21" fmla="*/ 1073 h 2108"/>
                                    <a:gd name="T22" fmla="*/ 2321 w 2839"/>
                                    <a:gd name="T23" fmla="*/ 594 h 2108"/>
                                    <a:gd name="T24" fmla="*/ 2149 w 2839"/>
                                    <a:gd name="T25" fmla="*/ 287 h 2108"/>
                                    <a:gd name="T26" fmla="*/ 499 w 2839"/>
                                    <a:gd name="T27" fmla="*/ 115 h 2108"/>
                                    <a:gd name="T28" fmla="*/ 39 w 2839"/>
                                    <a:gd name="T29" fmla="*/ 1342 h 2108"/>
                                    <a:gd name="T30" fmla="*/ 0 w 2839"/>
                                    <a:gd name="T31" fmla="*/ 1610 h 2108"/>
                                    <a:gd name="T32" fmla="*/ 39 w 2839"/>
                                    <a:gd name="T33" fmla="*/ 1687 h 2108"/>
                                    <a:gd name="T34" fmla="*/ 96 w 2839"/>
                                    <a:gd name="T35" fmla="*/ 1744 h 2108"/>
                                    <a:gd name="T36" fmla="*/ 192 w 2839"/>
                                    <a:gd name="T37" fmla="*/ 1763 h 2108"/>
                                    <a:gd name="T38" fmla="*/ 422 w 2839"/>
                                    <a:gd name="T39" fmla="*/ 1667 h 2108"/>
                                    <a:gd name="T40" fmla="*/ 557 w 2839"/>
                                    <a:gd name="T41" fmla="*/ 1552 h 2108"/>
                                    <a:gd name="T42" fmla="*/ 614 w 2839"/>
                                    <a:gd name="T43" fmla="*/ 1533 h 2108"/>
                                    <a:gd name="T44" fmla="*/ 653 w 2839"/>
                                    <a:gd name="T45" fmla="*/ 1572 h 2108"/>
                                    <a:gd name="T46" fmla="*/ 691 w 2839"/>
                                    <a:gd name="T47" fmla="*/ 1744 h 2108"/>
                                    <a:gd name="T48" fmla="*/ 748 w 2839"/>
                                    <a:gd name="T49" fmla="*/ 1898 h 2108"/>
                                    <a:gd name="T50" fmla="*/ 864 w 2839"/>
                                    <a:gd name="T51" fmla="*/ 2070 h 2108"/>
                                    <a:gd name="T52" fmla="*/ 959 w 2839"/>
                                    <a:gd name="T53" fmla="*/ 2108 h 2108"/>
                                    <a:gd name="T54" fmla="*/ 1075 w 2839"/>
                                    <a:gd name="T55" fmla="*/ 2051 h 2108"/>
                                    <a:gd name="T56" fmla="*/ 1190 w 2839"/>
                                    <a:gd name="T57" fmla="*/ 1878 h 2108"/>
                                    <a:gd name="T58" fmla="*/ 1247 w 2839"/>
                                    <a:gd name="T59" fmla="*/ 1782 h 2108"/>
                                    <a:gd name="T60" fmla="*/ 1381 w 2839"/>
                                    <a:gd name="T61" fmla="*/ 1648 h 2108"/>
                                    <a:gd name="T62" fmla="*/ 1439 w 2839"/>
                                    <a:gd name="T63" fmla="*/ 1610 h 2108"/>
                                    <a:gd name="T64" fmla="*/ 1554 w 2839"/>
                                    <a:gd name="T65" fmla="*/ 1629 h 2108"/>
                                    <a:gd name="T66" fmla="*/ 1650 w 2839"/>
                                    <a:gd name="T67" fmla="*/ 1687 h 2108"/>
                                    <a:gd name="T68" fmla="*/ 1707 w 2839"/>
                                    <a:gd name="T69" fmla="*/ 1763 h 2108"/>
                                    <a:gd name="T70" fmla="*/ 1784 w 2839"/>
                                    <a:gd name="T71" fmla="*/ 1878 h 2108"/>
                                    <a:gd name="T72" fmla="*/ 1899 w 2839"/>
                                    <a:gd name="T73" fmla="*/ 2051 h 2108"/>
                                    <a:gd name="T74" fmla="*/ 1957 w 2839"/>
                                    <a:gd name="T75" fmla="*/ 2089 h 2108"/>
                                    <a:gd name="T76" fmla="*/ 2053 w 2839"/>
                                    <a:gd name="T77" fmla="*/ 2108 h 2108"/>
                                    <a:gd name="T78" fmla="*/ 2110 w 2839"/>
                                    <a:gd name="T79" fmla="*/ 2089 h 2108"/>
                                    <a:gd name="T80" fmla="*/ 2187 w 2839"/>
                                    <a:gd name="T81" fmla="*/ 2032 h 2108"/>
                                    <a:gd name="T82" fmla="*/ 2206 w 2839"/>
                                    <a:gd name="T83" fmla="*/ 1993 h 2108"/>
                                    <a:gd name="T84" fmla="*/ 2187 w 2839"/>
                                    <a:gd name="T85" fmla="*/ 1821 h 2108"/>
                                    <a:gd name="T86" fmla="*/ 2149 w 2839"/>
                                    <a:gd name="T87" fmla="*/ 1725 h 2108"/>
                                    <a:gd name="T88" fmla="*/ 2149 w 2839"/>
                                    <a:gd name="T89" fmla="*/ 1648 h 21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839" h="2108">
                                      <a:moveTo>
                                        <a:pt x="2149" y="1648"/>
                                      </a:moveTo>
                                      <a:lnTo>
                                        <a:pt x="2149" y="1648"/>
                                      </a:lnTo>
                                      <a:lnTo>
                                        <a:pt x="2168" y="1572"/>
                                      </a:lnTo>
                                      <a:lnTo>
                                        <a:pt x="2225" y="1514"/>
                                      </a:lnTo>
                                      <a:lnTo>
                                        <a:pt x="2283" y="1495"/>
                                      </a:lnTo>
                                      <a:lnTo>
                                        <a:pt x="2340" y="1514"/>
                                      </a:lnTo>
                                      <a:lnTo>
                                        <a:pt x="2417" y="1533"/>
                                      </a:lnTo>
                                      <a:lnTo>
                                        <a:pt x="2494" y="1591"/>
                                      </a:lnTo>
                                      <a:lnTo>
                                        <a:pt x="2551" y="1648"/>
                                      </a:lnTo>
                                      <a:lnTo>
                                        <a:pt x="2609" y="1667"/>
                                      </a:lnTo>
                                      <a:lnTo>
                                        <a:pt x="2666" y="1687"/>
                                      </a:lnTo>
                                      <a:lnTo>
                                        <a:pt x="2705" y="1667"/>
                                      </a:lnTo>
                                      <a:lnTo>
                                        <a:pt x="2781" y="1629"/>
                                      </a:lnTo>
                                      <a:lnTo>
                                        <a:pt x="2820" y="1572"/>
                                      </a:lnTo>
                                      <a:lnTo>
                                        <a:pt x="2839" y="1514"/>
                                      </a:lnTo>
                                      <a:lnTo>
                                        <a:pt x="2839" y="1437"/>
                                      </a:lnTo>
                                      <a:lnTo>
                                        <a:pt x="2762" y="1284"/>
                                      </a:lnTo>
                                      <a:lnTo>
                                        <a:pt x="2647" y="1073"/>
                                      </a:lnTo>
                                      <a:lnTo>
                                        <a:pt x="2321" y="594"/>
                                      </a:lnTo>
                                      <a:lnTo>
                                        <a:pt x="2149" y="287"/>
                                      </a:lnTo>
                                      <a:lnTo>
                                        <a:pt x="2014" y="0"/>
                                      </a:lnTo>
                                      <a:lnTo>
                                        <a:pt x="499" y="115"/>
                                      </a:lnTo>
                                      <a:lnTo>
                                        <a:pt x="39" y="1342"/>
                                      </a:lnTo>
                                      <a:lnTo>
                                        <a:pt x="0" y="1495"/>
                                      </a:lnTo>
                                      <a:lnTo>
                                        <a:pt x="0" y="1610"/>
                                      </a:lnTo>
                                      <a:lnTo>
                                        <a:pt x="0" y="1667"/>
                                      </a:lnTo>
                                      <a:lnTo>
                                        <a:pt x="39" y="1687"/>
                                      </a:lnTo>
                                      <a:lnTo>
                                        <a:pt x="58" y="1725"/>
                                      </a:lnTo>
                                      <a:lnTo>
                                        <a:pt x="96" y="1744"/>
                                      </a:lnTo>
                                      <a:lnTo>
                                        <a:pt x="192" y="1763"/>
                                      </a:lnTo>
                                      <a:lnTo>
                                        <a:pt x="307" y="1725"/>
                                      </a:lnTo>
                                      <a:lnTo>
                                        <a:pt x="422" y="1667"/>
                                      </a:lnTo>
                                      <a:lnTo>
                                        <a:pt x="557" y="1552"/>
                                      </a:lnTo>
                                      <a:lnTo>
                                        <a:pt x="595" y="1533"/>
                                      </a:lnTo>
                                      <a:lnTo>
                                        <a:pt x="614" y="1533"/>
                                      </a:lnTo>
                                      <a:lnTo>
                                        <a:pt x="633" y="1533"/>
                                      </a:lnTo>
                                      <a:lnTo>
                                        <a:pt x="653" y="1572"/>
                                      </a:lnTo>
                                      <a:lnTo>
                                        <a:pt x="691" y="1744"/>
                                      </a:lnTo>
                                      <a:lnTo>
                                        <a:pt x="748" y="1898"/>
                                      </a:lnTo>
                                      <a:lnTo>
                                        <a:pt x="806" y="1993"/>
                                      </a:lnTo>
                                      <a:lnTo>
                                        <a:pt x="864" y="2070"/>
                                      </a:lnTo>
                                      <a:lnTo>
                                        <a:pt x="959" y="2108"/>
                                      </a:lnTo>
                                      <a:lnTo>
                                        <a:pt x="1017" y="2089"/>
                                      </a:lnTo>
                                      <a:lnTo>
                                        <a:pt x="1075" y="2051"/>
                                      </a:lnTo>
                                      <a:lnTo>
                                        <a:pt x="1132" y="1993"/>
                                      </a:lnTo>
                                      <a:lnTo>
                                        <a:pt x="1190" y="1878"/>
                                      </a:lnTo>
                                      <a:lnTo>
                                        <a:pt x="1247" y="1782"/>
                                      </a:lnTo>
                                      <a:lnTo>
                                        <a:pt x="1305" y="1687"/>
                                      </a:lnTo>
                                      <a:lnTo>
                                        <a:pt x="1381" y="1648"/>
                                      </a:lnTo>
                                      <a:lnTo>
                                        <a:pt x="1439" y="1610"/>
                                      </a:lnTo>
                                      <a:lnTo>
                                        <a:pt x="1496" y="1610"/>
                                      </a:lnTo>
                                      <a:lnTo>
                                        <a:pt x="1554" y="1629"/>
                                      </a:lnTo>
                                      <a:lnTo>
                                        <a:pt x="1592" y="1648"/>
                                      </a:lnTo>
                                      <a:lnTo>
                                        <a:pt x="1650" y="1687"/>
                                      </a:lnTo>
                                      <a:lnTo>
                                        <a:pt x="1707" y="1763"/>
                                      </a:lnTo>
                                      <a:lnTo>
                                        <a:pt x="1784" y="1878"/>
                                      </a:lnTo>
                                      <a:lnTo>
                                        <a:pt x="1842" y="1993"/>
                                      </a:lnTo>
                                      <a:lnTo>
                                        <a:pt x="1899" y="2051"/>
                                      </a:lnTo>
                                      <a:lnTo>
                                        <a:pt x="1957" y="2089"/>
                                      </a:lnTo>
                                      <a:lnTo>
                                        <a:pt x="1995" y="2108"/>
                                      </a:lnTo>
                                      <a:lnTo>
                                        <a:pt x="2053" y="2108"/>
                                      </a:lnTo>
                                      <a:lnTo>
                                        <a:pt x="2110" y="2089"/>
                                      </a:lnTo>
                                      <a:lnTo>
                                        <a:pt x="2168" y="2051"/>
                                      </a:lnTo>
                                      <a:lnTo>
                                        <a:pt x="2187" y="2032"/>
                                      </a:lnTo>
                                      <a:lnTo>
                                        <a:pt x="2206" y="1993"/>
                                      </a:lnTo>
                                      <a:lnTo>
                                        <a:pt x="2206" y="1917"/>
                                      </a:lnTo>
                                      <a:lnTo>
                                        <a:pt x="2187" y="1821"/>
                                      </a:lnTo>
                                      <a:lnTo>
                                        <a:pt x="2149" y="1725"/>
                                      </a:lnTo>
                                      <a:lnTo>
                                        <a:pt x="2149" y="16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" name="Freeform 8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9" y="38"/>
                                  <a:ext cx="4738" cy="2684"/>
                                </a:xfrm>
                                <a:custGeom>
                                  <a:avLst/>
                                  <a:gdLst>
                                    <a:gd name="T0" fmla="*/ 4297 w 4738"/>
                                    <a:gd name="T1" fmla="*/ 633 h 2684"/>
                                    <a:gd name="T2" fmla="*/ 4297 w 4738"/>
                                    <a:gd name="T3" fmla="*/ 633 h 2684"/>
                                    <a:gd name="T4" fmla="*/ 4143 w 4738"/>
                                    <a:gd name="T5" fmla="*/ 480 h 2684"/>
                                    <a:gd name="T6" fmla="*/ 3971 w 4738"/>
                                    <a:gd name="T7" fmla="*/ 365 h 2684"/>
                                    <a:gd name="T8" fmla="*/ 3779 w 4738"/>
                                    <a:gd name="T9" fmla="*/ 250 h 2684"/>
                                    <a:gd name="T10" fmla="*/ 3568 w 4738"/>
                                    <a:gd name="T11" fmla="*/ 154 h 2684"/>
                                    <a:gd name="T12" fmla="*/ 3338 w 4738"/>
                                    <a:gd name="T13" fmla="*/ 96 h 2684"/>
                                    <a:gd name="T14" fmla="*/ 3088 w 4738"/>
                                    <a:gd name="T15" fmla="*/ 39 h 2684"/>
                                    <a:gd name="T16" fmla="*/ 2801 w 4738"/>
                                    <a:gd name="T17" fmla="*/ 20 h 2684"/>
                                    <a:gd name="T18" fmla="*/ 2513 w 4738"/>
                                    <a:gd name="T19" fmla="*/ 0 h 2684"/>
                                    <a:gd name="T20" fmla="*/ 2513 w 4738"/>
                                    <a:gd name="T21" fmla="*/ 0 h 2684"/>
                                    <a:gd name="T22" fmla="*/ 2244 w 4738"/>
                                    <a:gd name="T23" fmla="*/ 20 h 2684"/>
                                    <a:gd name="T24" fmla="*/ 1995 w 4738"/>
                                    <a:gd name="T25" fmla="*/ 39 h 2684"/>
                                    <a:gd name="T26" fmla="*/ 1765 w 4738"/>
                                    <a:gd name="T27" fmla="*/ 77 h 2684"/>
                                    <a:gd name="T28" fmla="*/ 1535 w 4738"/>
                                    <a:gd name="T29" fmla="*/ 135 h 2684"/>
                                    <a:gd name="T30" fmla="*/ 1324 w 4738"/>
                                    <a:gd name="T31" fmla="*/ 211 h 2684"/>
                                    <a:gd name="T32" fmla="*/ 1132 w 4738"/>
                                    <a:gd name="T33" fmla="*/ 307 h 2684"/>
                                    <a:gd name="T34" fmla="*/ 959 w 4738"/>
                                    <a:gd name="T35" fmla="*/ 422 h 2684"/>
                                    <a:gd name="T36" fmla="*/ 806 w 4738"/>
                                    <a:gd name="T37" fmla="*/ 537 h 2684"/>
                                    <a:gd name="T38" fmla="*/ 806 w 4738"/>
                                    <a:gd name="T39" fmla="*/ 537 h 2684"/>
                                    <a:gd name="T40" fmla="*/ 653 w 4738"/>
                                    <a:gd name="T41" fmla="*/ 690 h 2684"/>
                                    <a:gd name="T42" fmla="*/ 518 w 4738"/>
                                    <a:gd name="T43" fmla="*/ 844 h 2684"/>
                                    <a:gd name="T44" fmla="*/ 384 w 4738"/>
                                    <a:gd name="T45" fmla="*/ 1035 h 2684"/>
                                    <a:gd name="T46" fmla="*/ 288 w 4738"/>
                                    <a:gd name="T47" fmla="*/ 1227 h 2684"/>
                                    <a:gd name="T48" fmla="*/ 192 w 4738"/>
                                    <a:gd name="T49" fmla="*/ 1457 h 2684"/>
                                    <a:gd name="T50" fmla="*/ 116 w 4738"/>
                                    <a:gd name="T51" fmla="*/ 1687 h 2684"/>
                                    <a:gd name="T52" fmla="*/ 58 w 4738"/>
                                    <a:gd name="T53" fmla="*/ 1936 h 2684"/>
                                    <a:gd name="T54" fmla="*/ 0 w 4738"/>
                                    <a:gd name="T55" fmla="*/ 2205 h 2684"/>
                                    <a:gd name="T56" fmla="*/ 0 w 4738"/>
                                    <a:gd name="T57" fmla="*/ 2205 h 2684"/>
                                    <a:gd name="T58" fmla="*/ 269 w 4738"/>
                                    <a:gd name="T59" fmla="*/ 2320 h 2684"/>
                                    <a:gd name="T60" fmla="*/ 537 w 4738"/>
                                    <a:gd name="T61" fmla="*/ 2397 h 2684"/>
                                    <a:gd name="T62" fmla="*/ 806 w 4738"/>
                                    <a:gd name="T63" fmla="*/ 2473 h 2684"/>
                                    <a:gd name="T64" fmla="*/ 1074 w 4738"/>
                                    <a:gd name="T65" fmla="*/ 2531 h 2684"/>
                                    <a:gd name="T66" fmla="*/ 1362 w 4738"/>
                                    <a:gd name="T67" fmla="*/ 2588 h 2684"/>
                                    <a:gd name="T68" fmla="*/ 1650 w 4738"/>
                                    <a:gd name="T69" fmla="*/ 2627 h 2684"/>
                                    <a:gd name="T70" fmla="*/ 1938 w 4738"/>
                                    <a:gd name="T71" fmla="*/ 2665 h 2684"/>
                                    <a:gd name="T72" fmla="*/ 2225 w 4738"/>
                                    <a:gd name="T73" fmla="*/ 2684 h 2684"/>
                                    <a:gd name="T74" fmla="*/ 2820 w 4738"/>
                                    <a:gd name="T75" fmla="*/ 2684 h 2684"/>
                                    <a:gd name="T76" fmla="*/ 3433 w 4738"/>
                                    <a:gd name="T77" fmla="*/ 2646 h 2684"/>
                                    <a:gd name="T78" fmla="*/ 4066 w 4738"/>
                                    <a:gd name="T79" fmla="*/ 2550 h 2684"/>
                                    <a:gd name="T80" fmla="*/ 4718 w 4738"/>
                                    <a:gd name="T81" fmla="*/ 2435 h 2684"/>
                                    <a:gd name="T82" fmla="*/ 4718 w 4738"/>
                                    <a:gd name="T83" fmla="*/ 2435 h 2684"/>
                                    <a:gd name="T84" fmla="*/ 4738 w 4738"/>
                                    <a:gd name="T85" fmla="*/ 2147 h 2684"/>
                                    <a:gd name="T86" fmla="*/ 4738 w 4738"/>
                                    <a:gd name="T87" fmla="*/ 1879 h 2684"/>
                                    <a:gd name="T88" fmla="*/ 4718 w 4738"/>
                                    <a:gd name="T89" fmla="*/ 1630 h 2684"/>
                                    <a:gd name="T90" fmla="*/ 4680 w 4738"/>
                                    <a:gd name="T91" fmla="*/ 1400 h 2684"/>
                                    <a:gd name="T92" fmla="*/ 4623 w 4738"/>
                                    <a:gd name="T93" fmla="*/ 1170 h 2684"/>
                                    <a:gd name="T94" fmla="*/ 4527 w 4738"/>
                                    <a:gd name="T95" fmla="*/ 978 h 2684"/>
                                    <a:gd name="T96" fmla="*/ 4431 w 4738"/>
                                    <a:gd name="T97" fmla="*/ 805 h 2684"/>
                                    <a:gd name="T98" fmla="*/ 4297 w 4738"/>
                                    <a:gd name="T99" fmla="*/ 633 h 2684"/>
                                    <a:gd name="T100" fmla="*/ 4297 w 4738"/>
                                    <a:gd name="T101" fmla="*/ 633 h 26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4738" h="2684">
                                      <a:moveTo>
                                        <a:pt x="4297" y="633"/>
                                      </a:moveTo>
                                      <a:lnTo>
                                        <a:pt x="4297" y="633"/>
                                      </a:lnTo>
                                      <a:lnTo>
                                        <a:pt x="4143" y="480"/>
                                      </a:lnTo>
                                      <a:lnTo>
                                        <a:pt x="3971" y="365"/>
                                      </a:lnTo>
                                      <a:lnTo>
                                        <a:pt x="3779" y="250"/>
                                      </a:lnTo>
                                      <a:lnTo>
                                        <a:pt x="3568" y="154"/>
                                      </a:lnTo>
                                      <a:lnTo>
                                        <a:pt x="3338" y="96"/>
                                      </a:lnTo>
                                      <a:lnTo>
                                        <a:pt x="3088" y="39"/>
                                      </a:lnTo>
                                      <a:lnTo>
                                        <a:pt x="2801" y="20"/>
                                      </a:lnTo>
                                      <a:lnTo>
                                        <a:pt x="2513" y="0"/>
                                      </a:lnTo>
                                      <a:lnTo>
                                        <a:pt x="2244" y="20"/>
                                      </a:lnTo>
                                      <a:lnTo>
                                        <a:pt x="1995" y="39"/>
                                      </a:lnTo>
                                      <a:lnTo>
                                        <a:pt x="1765" y="77"/>
                                      </a:lnTo>
                                      <a:lnTo>
                                        <a:pt x="1535" y="135"/>
                                      </a:lnTo>
                                      <a:lnTo>
                                        <a:pt x="1324" y="211"/>
                                      </a:lnTo>
                                      <a:lnTo>
                                        <a:pt x="1132" y="307"/>
                                      </a:lnTo>
                                      <a:lnTo>
                                        <a:pt x="959" y="422"/>
                                      </a:lnTo>
                                      <a:lnTo>
                                        <a:pt x="806" y="537"/>
                                      </a:lnTo>
                                      <a:lnTo>
                                        <a:pt x="653" y="690"/>
                                      </a:lnTo>
                                      <a:lnTo>
                                        <a:pt x="518" y="844"/>
                                      </a:lnTo>
                                      <a:lnTo>
                                        <a:pt x="384" y="1035"/>
                                      </a:lnTo>
                                      <a:lnTo>
                                        <a:pt x="288" y="1227"/>
                                      </a:lnTo>
                                      <a:lnTo>
                                        <a:pt x="192" y="1457"/>
                                      </a:lnTo>
                                      <a:lnTo>
                                        <a:pt x="116" y="1687"/>
                                      </a:lnTo>
                                      <a:lnTo>
                                        <a:pt x="58" y="1936"/>
                                      </a:lnTo>
                                      <a:lnTo>
                                        <a:pt x="0" y="2205"/>
                                      </a:lnTo>
                                      <a:lnTo>
                                        <a:pt x="269" y="2320"/>
                                      </a:lnTo>
                                      <a:lnTo>
                                        <a:pt x="537" y="2397"/>
                                      </a:lnTo>
                                      <a:lnTo>
                                        <a:pt x="806" y="2473"/>
                                      </a:lnTo>
                                      <a:lnTo>
                                        <a:pt x="1074" y="2531"/>
                                      </a:lnTo>
                                      <a:lnTo>
                                        <a:pt x="1362" y="2588"/>
                                      </a:lnTo>
                                      <a:lnTo>
                                        <a:pt x="1650" y="2627"/>
                                      </a:lnTo>
                                      <a:lnTo>
                                        <a:pt x="1938" y="2665"/>
                                      </a:lnTo>
                                      <a:lnTo>
                                        <a:pt x="2225" y="2684"/>
                                      </a:lnTo>
                                      <a:lnTo>
                                        <a:pt x="2820" y="2684"/>
                                      </a:lnTo>
                                      <a:lnTo>
                                        <a:pt x="3433" y="2646"/>
                                      </a:lnTo>
                                      <a:lnTo>
                                        <a:pt x="4066" y="2550"/>
                                      </a:lnTo>
                                      <a:lnTo>
                                        <a:pt x="4718" y="2435"/>
                                      </a:lnTo>
                                      <a:lnTo>
                                        <a:pt x="4738" y="2147"/>
                                      </a:lnTo>
                                      <a:lnTo>
                                        <a:pt x="4738" y="1879"/>
                                      </a:lnTo>
                                      <a:lnTo>
                                        <a:pt x="4718" y="1630"/>
                                      </a:lnTo>
                                      <a:lnTo>
                                        <a:pt x="4680" y="1400"/>
                                      </a:lnTo>
                                      <a:lnTo>
                                        <a:pt x="4623" y="1170"/>
                                      </a:lnTo>
                                      <a:lnTo>
                                        <a:pt x="4527" y="978"/>
                                      </a:lnTo>
                                      <a:lnTo>
                                        <a:pt x="4431" y="805"/>
                                      </a:lnTo>
                                      <a:lnTo>
                                        <a:pt x="4297" y="6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4" name="Freeform 8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9" y="1821"/>
                                  <a:ext cx="537" cy="345"/>
                                </a:xfrm>
                                <a:custGeom>
                                  <a:avLst/>
                                  <a:gdLst>
                                    <a:gd name="T0" fmla="*/ 0 w 537"/>
                                    <a:gd name="T1" fmla="*/ 38 h 345"/>
                                    <a:gd name="T2" fmla="*/ 0 w 537"/>
                                    <a:gd name="T3" fmla="*/ 38 h 345"/>
                                    <a:gd name="T4" fmla="*/ 57 w 537"/>
                                    <a:gd name="T5" fmla="*/ 173 h 345"/>
                                    <a:gd name="T6" fmla="*/ 115 w 537"/>
                                    <a:gd name="T7" fmla="*/ 268 h 345"/>
                                    <a:gd name="T8" fmla="*/ 192 w 537"/>
                                    <a:gd name="T9" fmla="*/ 326 h 345"/>
                                    <a:gd name="T10" fmla="*/ 249 w 537"/>
                                    <a:gd name="T11" fmla="*/ 345 h 345"/>
                                    <a:gd name="T12" fmla="*/ 326 w 537"/>
                                    <a:gd name="T13" fmla="*/ 307 h 345"/>
                                    <a:gd name="T14" fmla="*/ 403 w 537"/>
                                    <a:gd name="T15" fmla="*/ 249 h 345"/>
                                    <a:gd name="T16" fmla="*/ 460 w 537"/>
                                    <a:gd name="T17" fmla="*/ 134 h 345"/>
                                    <a:gd name="T18" fmla="*/ 537 w 537"/>
                                    <a:gd name="T19" fmla="*/ 0 h 345"/>
                                    <a:gd name="T20" fmla="*/ 537 w 537"/>
                                    <a:gd name="T21" fmla="*/ 0 h 345"/>
                                    <a:gd name="T22" fmla="*/ 479 w 537"/>
                                    <a:gd name="T23" fmla="*/ 96 h 345"/>
                                    <a:gd name="T24" fmla="*/ 403 w 537"/>
                                    <a:gd name="T25" fmla="*/ 173 h 345"/>
                                    <a:gd name="T26" fmla="*/ 345 w 537"/>
                                    <a:gd name="T27" fmla="*/ 211 h 345"/>
                                    <a:gd name="T28" fmla="*/ 268 w 537"/>
                                    <a:gd name="T29" fmla="*/ 230 h 345"/>
                                    <a:gd name="T30" fmla="*/ 192 w 537"/>
                                    <a:gd name="T31" fmla="*/ 230 h 345"/>
                                    <a:gd name="T32" fmla="*/ 134 w 537"/>
                                    <a:gd name="T33" fmla="*/ 192 h 345"/>
                                    <a:gd name="T34" fmla="*/ 57 w 537"/>
                                    <a:gd name="T35" fmla="*/ 115 h 345"/>
                                    <a:gd name="T36" fmla="*/ 0 w 537"/>
                                    <a:gd name="T37" fmla="*/ 38 h 345"/>
                                    <a:gd name="T38" fmla="*/ 0 w 537"/>
                                    <a:gd name="T39" fmla="*/ 38 h 3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537" h="345">
                                      <a:moveTo>
                                        <a:pt x="0" y="38"/>
                                      </a:moveTo>
                                      <a:lnTo>
                                        <a:pt x="0" y="38"/>
                                      </a:lnTo>
                                      <a:lnTo>
                                        <a:pt x="57" y="173"/>
                                      </a:lnTo>
                                      <a:lnTo>
                                        <a:pt x="115" y="268"/>
                                      </a:lnTo>
                                      <a:lnTo>
                                        <a:pt x="192" y="326"/>
                                      </a:lnTo>
                                      <a:lnTo>
                                        <a:pt x="249" y="345"/>
                                      </a:lnTo>
                                      <a:lnTo>
                                        <a:pt x="326" y="307"/>
                                      </a:lnTo>
                                      <a:lnTo>
                                        <a:pt x="403" y="249"/>
                                      </a:lnTo>
                                      <a:lnTo>
                                        <a:pt x="460" y="134"/>
                                      </a:lnTo>
                                      <a:lnTo>
                                        <a:pt x="537" y="0"/>
                                      </a:lnTo>
                                      <a:lnTo>
                                        <a:pt x="479" y="96"/>
                                      </a:lnTo>
                                      <a:lnTo>
                                        <a:pt x="403" y="173"/>
                                      </a:lnTo>
                                      <a:lnTo>
                                        <a:pt x="345" y="211"/>
                                      </a:lnTo>
                                      <a:lnTo>
                                        <a:pt x="268" y="230"/>
                                      </a:lnTo>
                                      <a:lnTo>
                                        <a:pt x="192" y="230"/>
                                      </a:lnTo>
                                      <a:lnTo>
                                        <a:pt x="134" y="192"/>
                                      </a:lnTo>
                                      <a:lnTo>
                                        <a:pt x="57" y="115"/>
                                      </a:lnTo>
                                      <a:lnTo>
                                        <a:pt x="0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5" name="Freeform 8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49" y="1821"/>
                                  <a:ext cx="557" cy="345"/>
                                </a:xfrm>
                                <a:custGeom>
                                  <a:avLst/>
                                  <a:gdLst>
                                    <a:gd name="T0" fmla="*/ 0 w 557"/>
                                    <a:gd name="T1" fmla="*/ 0 h 345"/>
                                    <a:gd name="T2" fmla="*/ 0 w 557"/>
                                    <a:gd name="T3" fmla="*/ 0 h 345"/>
                                    <a:gd name="T4" fmla="*/ 77 w 557"/>
                                    <a:gd name="T5" fmla="*/ 134 h 345"/>
                                    <a:gd name="T6" fmla="*/ 154 w 557"/>
                                    <a:gd name="T7" fmla="*/ 249 h 345"/>
                                    <a:gd name="T8" fmla="*/ 231 w 557"/>
                                    <a:gd name="T9" fmla="*/ 307 h 345"/>
                                    <a:gd name="T10" fmla="*/ 288 w 557"/>
                                    <a:gd name="T11" fmla="*/ 345 h 345"/>
                                    <a:gd name="T12" fmla="*/ 365 w 557"/>
                                    <a:gd name="T13" fmla="*/ 326 h 345"/>
                                    <a:gd name="T14" fmla="*/ 422 w 557"/>
                                    <a:gd name="T15" fmla="*/ 268 h 345"/>
                                    <a:gd name="T16" fmla="*/ 499 w 557"/>
                                    <a:gd name="T17" fmla="*/ 173 h 345"/>
                                    <a:gd name="T18" fmla="*/ 557 w 557"/>
                                    <a:gd name="T19" fmla="*/ 38 h 345"/>
                                    <a:gd name="T20" fmla="*/ 557 w 557"/>
                                    <a:gd name="T21" fmla="*/ 38 h 345"/>
                                    <a:gd name="T22" fmla="*/ 480 w 557"/>
                                    <a:gd name="T23" fmla="*/ 115 h 345"/>
                                    <a:gd name="T24" fmla="*/ 422 w 557"/>
                                    <a:gd name="T25" fmla="*/ 192 h 345"/>
                                    <a:gd name="T26" fmla="*/ 346 w 557"/>
                                    <a:gd name="T27" fmla="*/ 230 h 345"/>
                                    <a:gd name="T28" fmla="*/ 288 w 557"/>
                                    <a:gd name="T29" fmla="*/ 230 h 345"/>
                                    <a:gd name="T30" fmla="*/ 211 w 557"/>
                                    <a:gd name="T31" fmla="*/ 211 h 345"/>
                                    <a:gd name="T32" fmla="*/ 154 w 557"/>
                                    <a:gd name="T33" fmla="*/ 173 h 345"/>
                                    <a:gd name="T34" fmla="*/ 77 w 557"/>
                                    <a:gd name="T35" fmla="*/ 96 h 345"/>
                                    <a:gd name="T36" fmla="*/ 0 w 557"/>
                                    <a:gd name="T37" fmla="*/ 0 h 345"/>
                                    <a:gd name="T38" fmla="*/ 0 w 557"/>
                                    <a:gd name="T39" fmla="*/ 0 h 3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557" h="345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77" y="134"/>
                                      </a:lnTo>
                                      <a:lnTo>
                                        <a:pt x="154" y="249"/>
                                      </a:lnTo>
                                      <a:lnTo>
                                        <a:pt x="231" y="307"/>
                                      </a:lnTo>
                                      <a:lnTo>
                                        <a:pt x="288" y="345"/>
                                      </a:lnTo>
                                      <a:lnTo>
                                        <a:pt x="365" y="326"/>
                                      </a:lnTo>
                                      <a:lnTo>
                                        <a:pt x="422" y="268"/>
                                      </a:lnTo>
                                      <a:lnTo>
                                        <a:pt x="499" y="173"/>
                                      </a:lnTo>
                                      <a:lnTo>
                                        <a:pt x="557" y="38"/>
                                      </a:lnTo>
                                      <a:lnTo>
                                        <a:pt x="480" y="115"/>
                                      </a:lnTo>
                                      <a:lnTo>
                                        <a:pt x="422" y="192"/>
                                      </a:lnTo>
                                      <a:lnTo>
                                        <a:pt x="346" y="230"/>
                                      </a:lnTo>
                                      <a:lnTo>
                                        <a:pt x="288" y="230"/>
                                      </a:lnTo>
                                      <a:lnTo>
                                        <a:pt x="211" y="211"/>
                                      </a:lnTo>
                                      <a:lnTo>
                                        <a:pt x="154" y="173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6" name="Freeform 8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25" y="383"/>
                                  <a:ext cx="403" cy="269"/>
                                </a:xfrm>
                                <a:custGeom>
                                  <a:avLst/>
                                  <a:gdLst>
                                    <a:gd name="T0" fmla="*/ 403 w 403"/>
                                    <a:gd name="T1" fmla="*/ 135 h 269"/>
                                    <a:gd name="T2" fmla="*/ 403 w 403"/>
                                    <a:gd name="T3" fmla="*/ 135 h 269"/>
                                    <a:gd name="T4" fmla="*/ 403 w 403"/>
                                    <a:gd name="T5" fmla="*/ 192 h 269"/>
                                    <a:gd name="T6" fmla="*/ 345 w 403"/>
                                    <a:gd name="T7" fmla="*/ 230 h 269"/>
                                    <a:gd name="T8" fmla="*/ 287 w 403"/>
                                    <a:gd name="T9" fmla="*/ 250 h 269"/>
                                    <a:gd name="T10" fmla="*/ 211 w 403"/>
                                    <a:gd name="T11" fmla="*/ 269 h 269"/>
                                    <a:gd name="T12" fmla="*/ 211 w 403"/>
                                    <a:gd name="T13" fmla="*/ 269 h 269"/>
                                    <a:gd name="T14" fmla="*/ 134 w 403"/>
                                    <a:gd name="T15" fmla="*/ 250 h 269"/>
                                    <a:gd name="T16" fmla="*/ 57 w 403"/>
                                    <a:gd name="T17" fmla="*/ 230 h 269"/>
                                    <a:gd name="T18" fmla="*/ 19 w 403"/>
                                    <a:gd name="T19" fmla="*/ 192 h 269"/>
                                    <a:gd name="T20" fmla="*/ 0 w 403"/>
                                    <a:gd name="T21" fmla="*/ 135 h 269"/>
                                    <a:gd name="T22" fmla="*/ 0 w 403"/>
                                    <a:gd name="T23" fmla="*/ 135 h 269"/>
                                    <a:gd name="T24" fmla="*/ 19 w 403"/>
                                    <a:gd name="T25" fmla="*/ 77 h 269"/>
                                    <a:gd name="T26" fmla="*/ 57 w 403"/>
                                    <a:gd name="T27" fmla="*/ 39 h 269"/>
                                    <a:gd name="T28" fmla="*/ 134 w 403"/>
                                    <a:gd name="T29" fmla="*/ 0 h 269"/>
                                    <a:gd name="T30" fmla="*/ 211 w 403"/>
                                    <a:gd name="T31" fmla="*/ 0 h 269"/>
                                    <a:gd name="T32" fmla="*/ 211 w 403"/>
                                    <a:gd name="T33" fmla="*/ 0 h 269"/>
                                    <a:gd name="T34" fmla="*/ 287 w 403"/>
                                    <a:gd name="T35" fmla="*/ 0 h 269"/>
                                    <a:gd name="T36" fmla="*/ 345 w 403"/>
                                    <a:gd name="T37" fmla="*/ 39 h 269"/>
                                    <a:gd name="T38" fmla="*/ 403 w 403"/>
                                    <a:gd name="T39" fmla="*/ 77 h 269"/>
                                    <a:gd name="T40" fmla="*/ 403 w 403"/>
                                    <a:gd name="T41" fmla="*/ 135 h 269"/>
                                    <a:gd name="T42" fmla="*/ 403 w 403"/>
                                    <a:gd name="T43" fmla="*/ 135 h 2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403" h="269">
                                      <a:moveTo>
                                        <a:pt x="403" y="135"/>
                                      </a:moveTo>
                                      <a:lnTo>
                                        <a:pt x="403" y="135"/>
                                      </a:lnTo>
                                      <a:lnTo>
                                        <a:pt x="403" y="192"/>
                                      </a:lnTo>
                                      <a:lnTo>
                                        <a:pt x="345" y="230"/>
                                      </a:lnTo>
                                      <a:lnTo>
                                        <a:pt x="287" y="250"/>
                                      </a:lnTo>
                                      <a:lnTo>
                                        <a:pt x="211" y="269"/>
                                      </a:lnTo>
                                      <a:lnTo>
                                        <a:pt x="134" y="250"/>
                                      </a:lnTo>
                                      <a:lnTo>
                                        <a:pt x="57" y="230"/>
                                      </a:lnTo>
                                      <a:lnTo>
                                        <a:pt x="19" y="192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19" y="77"/>
                                      </a:lnTo>
                                      <a:lnTo>
                                        <a:pt x="57" y="39"/>
                                      </a:lnTo>
                                      <a:lnTo>
                                        <a:pt x="134" y="0"/>
                                      </a:lnTo>
                                      <a:lnTo>
                                        <a:pt x="211" y="0"/>
                                      </a:lnTo>
                                      <a:lnTo>
                                        <a:pt x="287" y="0"/>
                                      </a:lnTo>
                                      <a:lnTo>
                                        <a:pt x="345" y="39"/>
                                      </a:lnTo>
                                      <a:lnTo>
                                        <a:pt x="403" y="77"/>
                                      </a:lnTo>
                                      <a:lnTo>
                                        <a:pt x="403" y="1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" name="Freeform 8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45" y="690"/>
                                  <a:ext cx="537" cy="364"/>
                                </a:xfrm>
                                <a:custGeom>
                                  <a:avLst/>
                                  <a:gdLst>
                                    <a:gd name="T0" fmla="*/ 537 w 537"/>
                                    <a:gd name="T1" fmla="*/ 192 h 364"/>
                                    <a:gd name="T2" fmla="*/ 537 w 537"/>
                                    <a:gd name="T3" fmla="*/ 192 h 364"/>
                                    <a:gd name="T4" fmla="*/ 518 w 537"/>
                                    <a:gd name="T5" fmla="*/ 249 h 364"/>
                                    <a:gd name="T6" fmla="*/ 461 w 537"/>
                                    <a:gd name="T7" fmla="*/ 307 h 364"/>
                                    <a:gd name="T8" fmla="*/ 365 w 537"/>
                                    <a:gd name="T9" fmla="*/ 345 h 364"/>
                                    <a:gd name="T10" fmla="*/ 269 w 537"/>
                                    <a:gd name="T11" fmla="*/ 364 h 364"/>
                                    <a:gd name="T12" fmla="*/ 269 w 537"/>
                                    <a:gd name="T13" fmla="*/ 364 h 364"/>
                                    <a:gd name="T14" fmla="*/ 154 w 537"/>
                                    <a:gd name="T15" fmla="*/ 345 h 364"/>
                                    <a:gd name="T16" fmla="*/ 77 w 537"/>
                                    <a:gd name="T17" fmla="*/ 307 h 364"/>
                                    <a:gd name="T18" fmla="*/ 20 w 537"/>
                                    <a:gd name="T19" fmla="*/ 249 h 364"/>
                                    <a:gd name="T20" fmla="*/ 0 w 537"/>
                                    <a:gd name="T21" fmla="*/ 192 h 364"/>
                                    <a:gd name="T22" fmla="*/ 0 w 537"/>
                                    <a:gd name="T23" fmla="*/ 192 h 364"/>
                                    <a:gd name="T24" fmla="*/ 20 w 537"/>
                                    <a:gd name="T25" fmla="*/ 115 h 364"/>
                                    <a:gd name="T26" fmla="*/ 77 w 537"/>
                                    <a:gd name="T27" fmla="*/ 58 h 364"/>
                                    <a:gd name="T28" fmla="*/ 154 w 537"/>
                                    <a:gd name="T29" fmla="*/ 19 h 364"/>
                                    <a:gd name="T30" fmla="*/ 269 w 537"/>
                                    <a:gd name="T31" fmla="*/ 0 h 364"/>
                                    <a:gd name="T32" fmla="*/ 269 w 537"/>
                                    <a:gd name="T33" fmla="*/ 0 h 364"/>
                                    <a:gd name="T34" fmla="*/ 365 w 537"/>
                                    <a:gd name="T35" fmla="*/ 19 h 364"/>
                                    <a:gd name="T36" fmla="*/ 461 w 537"/>
                                    <a:gd name="T37" fmla="*/ 58 h 364"/>
                                    <a:gd name="T38" fmla="*/ 518 w 537"/>
                                    <a:gd name="T39" fmla="*/ 115 h 364"/>
                                    <a:gd name="T40" fmla="*/ 537 w 537"/>
                                    <a:gd name="T41" fmla="*/ 192 h 364"/>
                                    <a:gd name="T42" fmla="*/ 537 w 537"/>
                                    <a:gd name="T43" fmla="*/ 192 h 3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537" h="364">
                                      <a:moveTo>
                                        <a:pt x="537" y="192"/>
                                      </a:moveTo>
                                      <a:lnTo>
                                        <a:pt x="537" y="192"/>
                                      </a:lnTo>
                                      <a:lnTo>
                                        <a:pt x="518" y="249"/>
                                      </a:lnTo>
                                      <a:lnTo>
                                        <a:pt x="461" y="307"/>
                                      </a:lnTo>
                                      <a:lnTo>
                                        <a:pt x="365" y="345"/>
                                      </a:lnTo>
                                      <a:lnTo>
                                        <a:pt x="269" y="364"/>
                                      </a:lnTo>
                                      <a:lnTo>
                                        <a:pt x="154" y="345"/>
                                      </a:lnTo>
                                      <a:lnTo>
                                        <a:pt x="77" y="307"/>
                                      </a:lnTo>
                                      <a:lnTo>
                                        <a:pt x="20" y="249"/>
                                      </a:lnTo>
                                      <a:lnTo>
                                        <a:pt x="0" y="192"/>
                                      </a:lnTo>
                                      <a:lnTo>
                                        <a:pt x="20" y="115"/>
                                      </a:lnTo>
                                      <a:lnTo>
                                        <a:pt x="77" y="58"/>
                                      </a:lnTo>
                                      <a:lnTo>
                                        <a:pt x="154" y="19"/>
                                      </a:lnTo>
                                      <a:lnTo>
                                        <a:pt x="269" y="0"/>
                                      </a:lnTo>
                                      <a:lnTo>
                                        <a:pt x="365" y="19"/>
                                      </a:lnTo>
                                      <a:lnTo>
                                        <a:pt x="461" y="58"/>
                                      </a:lnTo>
                                      <a:lnTo>
                                        <a:pt x="518" y="115"/>
                                      </a:lnTo>
                                      <a:lnTo>
                                        <a:pt x="537" y="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" name="Freeform 8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33" y="805"/>
                                  <a:ext cx="460" cy="268"/>
                                </a:xfrm>
                                <a:custGeom>
                                  <a:avLst/>
                                  <a:gdLst>
                                    <a:gd name="T0" fmla="*/ 460 w 460"/>
                                    <a:gd name="T1" fmla="*/ 134 h 268"/>
                                    <a:gd name="T2" fmla="*/ 460 w 460"/>
                                    <a:gd name="T3" fmla="*/ 134 h 268"/>
                                    <a:gd name="T4" fmla="*/ 441 w 460"/>
                                    <a:gd name="T5" fmla="*/ 192 h 268"/>
                                    <a:gd name="T6" fmla="*/ 403 w 460"/>
                                    <a:gd name="T7" fmla="*/ 230 h 268"/>
                                    <a:gd name="T8" fmla="*/ 326 w 460"/>
                                    <a:gd name="T9" fmla="*/ 268 h 268"/>
                                    <a:gd name="T10" fmla="*/ 230 w 460"/>
                                    <a:gd name="T11" fmla="*/ 268 h 268"/>
                                    <a:gd name="T12" fmla="*/ 230 w 460"/>
                                    <a:gd name="T13" fmla="*/ 268 h 268"/>
                                    <a:gd name="T14" fmla="*/ 134 w 460"/>
                                    <a:gd name="T15" fmla="*/ 268 h 268"/>
                                    <a:gd name="T16" fmla="*/ 77 w 460"/>
                                    <a:gd name="T17" fmla="*/ 230 h 268"/>
                                    <a:gd name="T18" fmla="*/ 19 w 460"/>
                                    <a:gd name="T19" fmla="*/ 192 h 268"/>
                                    <a:gd name="T20" fmla="*/ 0 w 460"/>
                                    <a:gd name="T21" fmla="*/ 134 h 268"/>
                                    <a:gd name="T22" fmla="*/ 0 w 460"/>
                                    <a:gd name="T23" fmla="*/ 134 h 268"/>
                                    <a:gd name="T24" fmla="*/ 19 w 460"/>
                                    <a:gd name="T25" fmla="*/ 77 h 268"/>
                                    <a:gd name="T26" fmla="*/ 77 w 460"/>
                                    <a:gd name="T27" fmla="*/ 38 h 268"/>
                                    <a:gd name="T28" fmla="*/ 134 w 460"/>
                                    <a:gd name="T29" fmla="*/ 19 h 268"/>
                                    <a:gd name="T30" fmla="*/ 230 w 460"/>
                                    <a:gd name="T31" fmla="*/ 0 h 268"/>
                                    <a:gd name="T32" fmla="*/ 230 w 460"/>
                                    <a:gd name="T33" fmla="*/ 0 h 268"/>
                                    <a:gd name="T34" fmla="*/ 326 w 460"/>
                                    <a:gd name="T35" fmla="*/ 19 h 268"/>
                                    <a:gd name="T36" fmla="*/ 403 w 460"/>
                                    <a:gd name="T37" fmla="*/ 38 h 268"/>
                                    <a:gd name="T38" fmla="*/ 441 w 460"/>
                                    <a:gd name="T39" fmla="*/ 77 h 268"/>
                                    <a:gd name="T40" fmla="*/ 460 w 460"/>
                                    <a:gd name="T41" fmla="*/ 134 h 268"/>
                                    <a:gd name="T42" fmla="*/ 460 w 460"/>
                                    <a:gd name="T43" fmla="*/ 134 h 2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460" h="268">
                                      <a:moveTo>
                                        <a:pt x="460" y="134"/>
                                      </a:moveTo>
                                      <a:lnTo>
                                        <a:pt x="460" y="134"/>
                                      </a:lnTo>
                                      <a:lnTo>
                                        <a:pt x="441" y="192"/>
                                      </a:lnTo>
                                      <a:lnTo>
                                        <a:pt x="403" y="230"/>
                                      </a:lnTo>
                                      <a:lnTo>
                                        <a:pt x="326" y="268"/>
                                      </a:lnTo>
                                      <a:lnTo>
                                        <a:pt x="230" y="268"/>
                                      </a:lnTo>
                                      <a:lnTo>
                                        <a:pt x="134" y="268"/>
                                      </a:lnTo>
                                      <a:lnTo>
                                        <a:pt x="77" y="230"/>
                                      </a:lnTo>
                                      <a:lnTo>
                                        <a:pt x="19" y="192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19" y="77"/>
                                      </a:lnTo>
                                      <a:lnTo>
                                        <a:pt x="77" y="38"/>
                                      </a:lnTo>
                                      <a:lnTo>
                                        <a:pt x="134" y="19"/>
                                      </a:lnTo>
                                      <a:lnTo>
                                        <a:pt x="230" y="0"/>
                                      </a:lnTo>
                                      <a:lnTo>
                                        <a:pt x="326" y="19"/>
                                      </a:lnTo>
                                      <a:lnTo>
                                        <a:pt x="403" y="38"/>
                                      </a:lnTo>
                                      <a:lnTo>
                                        <a:pt x="441" y="77"/>
                                      </a:lnTo>
                                      <a:lnTo>
                                        <a:pt x="460" y="1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" name="Freeform 8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47" y="1073"/>
                                  <a:ext cx="307" cy="173"/>
                                </a:xfrm>
                                <a:custGeom>
                                  <a:avLst/>
                                  <a:gdLst>
                                    <a:gd name="T0" fmla="*/ 307 w 307"/>
                                    <a:gd name="T1" fmla="*/ 96 h 173"/>
                                    <a:gd name="T2" fmla="*/ 307 w 307"/>
                                    <a:gd name="T3" fmla="*/ 96 h 173"/>
                                    <a:gd name="T4" fmla="*/ 287 w 307"/>
                                    <a:gd name="T5" fmla="*/ 116 h 173"/>
                                    <a:gd name="T6" fmla="*/ 249 w 307"/>
                                    <a:gd name="T7" fmla="*/ 154 h 173"/>
                                    <a:gd name="T8" fmla="*/ 211 w 307"/>
                                    <a:gd name="T9" fmla="*/ 173 h 173"/>
                                    <a:gd name="T10" fmla="*/ 153 w 307"/>
                                    <a:gd name="T11" fmla="*/ 173 h 173"/>
                                    <a:gd name="T12" fmla="*/ 153 w 307"/>
                                    <a:gd name="T13" fmla="*/ 173 h 173"/>
                                    <a:gd name="T14" fmla="*/ 96 w 307"/>
                                    <a:gd name="T15" fmla="*/ 173 h 173"/>
                                    <a:gd name="T16" fmla="*/ 57 w 307"/>
                                    <a:gd name="T17" fmla="*/ 154 h 173"/>
                                    <a:gd name="T18" fmla="*/ 19 w 307"/>
                                    <a:gd name="T19" fmla="*/ 116 h 173"/>
                                    <a:gd name="T20" fmla="*/ 0 w 307"/>
                                    <a:gd name="T21" fmla="*/ 96 h 173"/>
                                    <a:gd name="T22" fmla="*/ 0 w 307"/>
                                    <a:gd name="T23" fmla="*/ 96 h 173"/>
                                    <a:gd name="T24" fmla="*/ 19 w 307"/>
                                    <a:gd name="T25" fmla="*/ 58 h 173"/>
                                    <a:gd name="T26" fmla="*/ 57 w 307"/>
                                    <a:gd name="T27" fmla="*/ 20 h 173"/>
                                    <a:gd name="T28" fmla="*/ 96 w 307"/>
                                    <a:gd name="T29" fmla="*/ 0 h 173"/>
                                    <a:gd name="T30" fmla="*/ 153 w 307"/>
                                    <a:gd name="T31" fmla="*/ 0 h 173"/>
                                    <a:gd name="T32" fmla="*/ 153 w 307"/>
                                    <a:gd name="T33" fmla="*/ 0 h 173"/>
                                    <a:gd name="T34" fmla="*/ 211 w 307"/>
                                    <a:gd name="T35" fmla="*/ 0 h 173"/>
                                    <a:gd name="T36" fmla="*/ 249 w 307"/>
                                    <a:gd name="T37" fmla="*/ 20 h 173"/>
                                    <a:gd name="T38" fmla="*/ 287 w 307"/>
                                    <a:gd name="T39" fmla="*/ 58 h 173"/>
                                    <a:gd name="T40" fmla="*/ 307 w 307"/>
                                    <a:gd name="T41" fmla="*/ 96 h 173"/>
                                    <a:gd name="T42" fmla="*/ 307 w 307"/>
                                    <a:gd name="T43" fmla="*/ 96 h 1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307" h="173">
                                      <a:moveTo>
                                        <a:pt x="307" y="96"/>
                                      </a:moveTo>
                                      <a:lnTo>
                                        <a:pt x="307" y="96"/>
                                      </a:lnTo>
                                      <a:lnTo>
                                        <a:pt x="287" y="116"/>
                                      </a:lnTo>
                                      <a:lnTo>
                                        <a:pt x="249" y="154"/>
                                      </a:lnTo>
                                      <a:lnTo>
                                        <a:pt x="211" y="173"/>
                                      </a:lnTo>
                                      <a:lnTo>
                                        <a:pt x="153" y="173"/>
                                      </a:lnTo>
                                      <a:lnTo>
                                        <a:pt x="96" y="173"/>
                                      </a:lnTo>
                                      <a:lnTo>
                                        <a:pt x="57" y="154"/>
                                      </a:lnTo>
                                      <a:lnTo>
                                        <a:pt x="19" y="116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19" y="58"/>
                                      </a:lnTo>
                                      <a:lnTo>
                                        <a:pt x="57" y="20"/>
                                      </a:lnTo>
                                      <a:lnTo>
                                        <a:pt x="96" y="0"/>
                                      </a:lnTo>
                                      <a:lnTo>
                                        <a:pt x="153" y="0"/>
                                      </a:lnTo>
                                      <a:lnTo>
                                        <a:pt x="211" y="0"/>
                                      </a:lnTo>
                                      <a:lnTo>
                                        <a:pt x="249" y="20"/>
                                      </a:lnTo>
                                      <a:lnTo>
                                        <a:pt x="287" y="58"/>
                                      </a:lnTo>
                                      <a:lnTo>
                                        <a:pt x="307" y="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" name="Freeform 8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15" y="383"/>
                                  <a:ext cx="230" cy="135"/>
                                </a:xfrm>
                                <a:custGeom>
                                  <a:avLst/>
                                  <a:gdLst>
                                    <a:gd name="T0" fmla="*/ 230 w 230"/>
                                    <a:gd name="T1" fmla="*/ 58 h 135"/>
                                    <a:gd name="T2" fmla="*/ 230 w 230"/>
                                    <a:gd name="T3" fmla="*/ 58 h 135"/>
                                    <a:gd name="T4" fmla="*/ 211 w 230"/>
                                    <a:gd name="T5" fmla="*/ 96 h 135"/>
                                    <a:gd name="T6" fmla="*/ 192 w 230"/>
                                    <a:gd name="T7" fmla="*/ 115 h 135"/>
                                    <a:gd name="T8" fmla="*/ 115 w 230"/>
                                    <a:gd name="T9" fmla="*/ 135 h 135"/>
                                    <a:gd name="T10" fmla="*/ 115 w 230"/>
                                    <a:gd name="T11" fmla="*/ 135 h 135"/>
                                    <a:gd name="T12" fmla="*/ 19 w 230"/>
                                    <a:gd name="T13" fmla="*/ 115 h 135"/>
                                    <a:gd name="T14" fmla="*/ 0 w 230"/>
                                    <a:gd name="T15" fmla="*/ 96 h 135"/>
                                    <a:gd name="T16" fmla="*/ 0 w 230"/>
                                    <a:gd name="T17" fmla="*/ 58 h 135"/>
                                    <a:gd name="T18" fmla="*/ 0 w 230"/>
                                    <a:gd name="T19" fmla="*/ 58 h 135"/>
                                    <a:gd name="T20" fmla="*/ 0 w 230"/>
                                    <a:gd name="T21" fmla="*/ 39 h 135"/>
                                    <a:gd name="T22" fmla="*/ 19 w 230"/>
                                    <a:gd name="T23" fmla="*/ 20 h 135"/>
                                    <a:gd name="T24" fmla="*/ 115 w 230"/>
                                    <a:gd name="T25" fmla="*/ 0 h 135"/>
                                    <a:gd name="T26" fmla="*/ 115 w 230"/>
                                    <a:gd name="T27" fmla="*/ 0 h 135"/>
                                    <a:gd name="T28" fmla="*/ 192 w 230"/>
                                    <a:gd name="T29" fmla="*/ 20 h 135"/>
                                    <a:gd name="T30" fmla="*/ 211 w 230"/>
                                    <a:gd name="T31" fmla="*/ 39 h 135"/>
                                    <a:gd name="T32" fmla="*/ 230 w 230"/>
                                    <a:gd name="T33" fmla="*/ 58 h 135"/>
                                    <a:gd name="T34" fmla="*/ 230 w 230"/>
                                    <a:gd name="T35" fmla="*/ 58 h 1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230" h="135">
                                      <a:moveTo>
                                        <a:pt x="230" y="58"/>
                                      </a:moveTo>
                                      <a:lnTo>
                                        <a:pt x="230" y="58"/>
                                      </a:lnTo>
                                      <a:lnTo>
                                        <a:pt x="211" y="96"/>
                                      </a:lnTo>
                                      <a:lnTo>
                                        <a:pt x="192" y="115"/>
                                      </a:lnTo>
                                      <a:lnTo>
                                        <a:pt x="115" y="135"/>
                                      </a:lnTo>
                                      <a:lnTo>
                                        <a:pt x="19" y="115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92" y="20"/>
                                      </a:lnTo>
                                      <a:lnTo>
                                        <a:pt x="211" y="39"/>
                                      </a:lnTo>
                                      <a:lnTo>
                                        <a:pt x="230" y="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31" name="Group 823"/>
                          <wpg:cNvGrpSpPr>
                            <a:grpSpLocks/>
                          </wpg:cNvGrpSpPr>
                          <wpg:grpSpPr bwMode="auto">
                            <a:xfrm flipH="1">
                              <a:off x="8863" y="6309"/>
                              <a:ext cx="2448" cy="4222"/>
                              <a:chOff x="6767" y="5220"/>
                              <a:chExt cx="2845" cy="5096"/>
                            </a:xfrm>
                          </wpg:grpSpPr>
                          <wps:wsp>
                            <wps:cNvPr id="232" name="Freeform 824"/>
                            <wps:cNvSpPr>
                              <a:spLocks/>
                            </wps:cNvSpPr>
                            <wps:spPr bwMode="auto">
                              <a:xfrm>
                                <a:off x="6869" y="6249"/>
                                <a:ext cx="1105" cy="4067"/>
                              </a:xfrm>
                              <a:custGeom>
                                <a:avLst/>
                                <a:gdLst>
                                  <a:gd name="T0" fmla="*/ 2167 w 2512"/>
                                  <a:gd name="T1" fmla="*/ 288 h 9240"/>
                                  <a:gd name="T2" fmla="*/ 2205 w 2512"/>
                                  <a:gd name="T3" fmla="*/ 690 h 9240"/>
                                  <a:gd name="T4" fmla="*/ 2167 w 2512"/>
                                  <a:gd name="T5" fmla="*/ 1035 h 9240"/>
                                  <a:gd name="T6" fmla="*/ 1975 w 2512"/>
                                  <a:gd name="T7" fmla="*/ 1744 h 9240"/>
                                  <a:gd name="T8" fmla="*/ 1821 w 2512"/>
                                  <a:gd name="T9" fmla="*/ 2089 h 9240"/>
                                  <a:gd name="T10" fmla="*/ 1131 w 2512"/>
                                  <a:gd name="T11" fmla="*/ 3335 h 9240"/>
                                  <a:gd name="T12" fmla="*/ 901 w 2512"/>
                                  <a:gd name="T13" fmla="*/ 3738 h 9240"/>
                                  <a:gd name="T14" fmla="*/ 556 w 2512"/>
                                  <a:gd name="T15" fmla="*/ 4447 h 9240"/>
                                  <a:gd name="T16" fmla="*/ 421 w 2512"/>
                                  <a:gd name="T17" fmla="*/ 4773 h 9240"/>
                                  <a:gd name="T18" fmla="*/ 153 w 2512"/>
                                  <a:gd name="T19" fmla="*/ 5732 h 9240"/>
                                  <a:gd name="T20" fmla="*/ 0 w 2512"/>
                                  <a:gd name="T21" fmla="*/ 6748 h 9240"/>
                                  <a:gd name="T22" fmla="*/ 0 w 2512"/>
                                  <a:gd name="T23" fmla="*/ 6901 h 9240"/>
                                  <a:gd name="T24" fmla="*/ 38 w 2512"/>
                                  <a:gd name="T25" fmla="*/ 7227 h 9240"/>
                                  <a:gd name="T26" fmla="*/ 95 w 2512"/>
                                  <a:gd name="T27" fmla="*/ 7438 h 9240"/>
                                  <a:gd name="T28" fmla="*/ 230 w 2512"/>
                                  <a:gd name="T29" fmla="*/ 7802 h 9240"/>
                                  <a:gd name="T30" fmla="*/ 383 w 2512"/>
                                  <a:gd name="T31" fmla="*/ 8070 h 9240"/>
                                  <a:gd name="T32" fmla="*/ 613 w 2512"/>
                                  <a:gd name="T33" fmla="*/ 8281 h 9240"/>
                                  <a:gd name="T34" fmla="*/ 843 w 2512"/>
                                  <a:gd name="T35" fmla="*/ 8492 h 9240"/>
                                  <a:gd name="T36" fmla="*/ 1112 w 2512"/>
                                  <a:gd name="T37" fmla="*/ 8684 h 9240"/>
                                  <a:gd name="T38" fmla="*/ 1649 w 2512"/>
                                  <a:gd name="T39" fmla="*/ 9010 h 9240"/>
                                  <a:gd name="T40" fmla="*/ 1975 w 2512"/>
                                  <a:gd name="T41" fmla="*/ 9163 h 9240"/>
                                  <a:gd name="T42" fmla="*/ 2282 w 2512"/>
                                  <a:gd name="T43" fmla="*/ 9220 h 9240"/>
                                  <a:gd name="T44" fmla="*/ 2416 w 2512"/>
                                  <a:gd name="T45" fmla="*/ 9240 h 9240"/>
                                  <a:gd name="T46" fmla="*/ 2493 w 2512"/>
                                  <a:gd name="T47" fmla="*/ 9201 h 9240"/>
                                  <a:gd name="T48" fmla="*/ 2512 w 2512"/>
                                  <a:gd name="T49" fmla="*/ 9144 h 9240"/>
                                  <a:gd name="T50" fmla="*/ 2416 w 2512"/>
                                  <a:gd name="T51" fmla="*/ 9086 h 9240"/>
                                  <a:gd name="T52" fmla="*/ 2148 w 2512"/>
                                  <a:gd name="T53" fmla="*/ 8971 h 9240"/>
                                  <a:gd name="T54" fmla="*/ 1304 w 2512"/>
                                  <a:gd name="T55" fmla="*/ 8569 h 9240"/>
                                  <a:gd name="T56" fmla="*/ 1035 w 2512"/>
                                  <a:gd name="T57" fmla="*/ 8377 h 9240"/>
                                  <a:gd name="T58" fmla="*/ 594 w 2512"/>
                                  <a:gd name="T59" fmla="*/ 7974 h 9240"/>
                                  <a:gd name="T60" fmla="*/ 306 w 2512"/>
                                  <a:gd name="T61" fmla="*/ 7514 h 9240"/>
                                  <a:gd name="T62" fmla="*/ 191 w 2512"/>
                                  <a:gd name="T63" fmla="*/ 7016 h 9240"/>
                                  <a:gd name="T64" fmla="*/ 191 w 2512"/>
                                  <a:gd name="T65" fmla="*/ 6748 h 9240"/>
                                  <a:gd name="T66" fmla="*/ 345 w 2512"/>
                                  <a:gd name="T67" fmla="*/ 5751 h 9240"/>
                                  <a:gd name="T68" fmla="*/ 613 w 2512"/>
                                  <a:gd name="T69" fmla="*/ 4850 h 9240"/>
                                  <a:gd name="T70" fmla="*/ 728 w 2512"/>
                                  <a:gd name="T71" fmla="*/ 4543 h 9240"/>
                                  <a:gd name="T72" fmla="*/ 1054 w 2512"/>
                                  <a:gd name="T73" fmla="*/ 3853 h 9240"/>
                                  <a:gd name="T74" fmla="*/ 1265 w 2512"/>
                                  <a:gd name="T75" fmla="*/ 3470 h 9240"/>
                                  <a:gd name="T76" fmla="*/ 1917 w 2512"/>
                                  <a:gd name="T77" fmla="*/ 2224 h 9240"/>
                                  <a:gd name="T78" fmla="*/ 2052 w 2512"/>
                                  <a:gd name="T79" fmla="*/ 1859 h 9240"/>
                                  <a:gd name="T80" fmla="*/ 2243 w 2512"/>
                                  <a:gd name="T81" fmla="*/ 1131 h 9240"/>
                                  <a:gd name="T82" fmla="*/ 2282 w 2512"/>
                                  <a:gd name="T83" fmla="*/ 748 h 9240"/>
                                  <a:gd name="T84" fmla="*/ 2243 w 2512"/>
                                  <a:gd name="T85" fmla="*/ 403 h 9240"/>
                                  <a:gd name="T86" fmla="*/ 2148 w 2512"/>
                                  <a:gd name="T87" fmla="*/ 0 h 9240"/>
                                  <a:gd name="T88" fmla="*/ 2167 w 2512"/>
                                  <a:gd name="T89" fmla="*/ 288 h 92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2512" h="9240">
                                    <a:moveTo>
                                      <a:pt x="2167" y="288"/>
                                    </a:moveTo>
                                    <a:lnTo>
                                      <a:pt x="2167" y="288"/>
                                    </a:lnTo>
                                    <a:lnTo>
                                      <a:pt x="2205" y="537"/>
                                    </a:lnTo>
                                    <a:lnTo>
                                      <a:pt x="2205" y="690"/>
                                    </a:lnTo>
                                    <a:lnTo>
                                      <a:pt x="2167" y="1035"/>
                                    </a:lnTo>
                                    <a:lnTo>
                                      <a:pt x="2090" y="1399"/>
                                    </a:lnTo>
                                    <a:lnTo>
                                      <a:pt x="1975" y="1744"/>
                                    </a:lnTo>
                                    <a:lnTo>
                                      <a:pt x="1821" y="2089"/>
                                    </a:lnTo>
                                    <a:lnTo>
                                      <a:pt x="1591" y="2550"/>
                                    </a:lnTo>
                                    <a:lnTo>
                                      <a:pt x="1131" y="3335"/>
                                    </a:lnTo>
                                    <a:lnTo>
                                      <a:pt x="901" y="3738"/>
                                    </a:lnTo>
                                    <a:lnTo>
                                      <a:pt x="709" y="4102"/>
                                    </a:lnTo>
                                    <a:lnTo>
                                      <a:pt x="556" y="4447"/>
                                    </a:lnTo>
                                    <a:lnTo>
                                      <a:pt x="421" y="4773"/>
                                    </a:lnTo>
                                    <a:lnTo>
                                      <a:pt x="268" y="5233"/>
                                    </a:lnTo>
                                    <a:lnTo>
                                      <a:pt x="153" y="5732"/>
                                    </a:lnTo>
                                    <a:lnTo>
                                      <a:pt x="57" y="6230"/>
                                    </a:lnTo>
                                    <a:lnTo>
                                      <a:pt x="0" y="6748"/>
                                    </a:lnTo>
                                    <a:lnTo>
                                      <a:pt x="0" y="6901"/>
                                    </a:lnTo>
                                    <a:lnTo>
                                      <a:pt x="19" y="7054"/>
                                    </a:lnTo>
                                    <a:lnTo>
                                      <a:pt x="38" y="7227"/>
                                    </a:lnTo>
                                    <a:lnTo>
                                      <a:pt x="95" y="7438"/>
                                    </a:lnTo>
                                    <a:lnTo>
                                      <a:pt x="153" y="7629"/>
                                    </a:lnTo>
                                    <a:lnTo>
                                      <a:pt x="230" y="7802"/>
                                    </a:lnTo>
                                    <a:lnTo>
                                      <a:pt x="306" y="7955"/>
                                    </a:lnTo>
                                    <a:lnTo>
                                      <a:pt x="383" y="8070"/>
                                    </a:lnTo>
                                    <a:lnTo>
                                      <a:pt x="613" y="8281"/>
                                    </a:lnTo>
                                    <a:lnTo>
                                      <a:pt x="843" y="8492"/>
                                    </a:lnTo>
                                    <a:lnTo>
                                      <a:pt x="1112" y="8684"/>
                                    </a:lnTo>
                                    <a:lnTo>
                                      <a:pt x="1476" y="8914"/>
                                    </a:lnTo>
                                    <a:lnTo>
                                      <a:pt x="1649" y="9010"/>
                                    </a:lnTo>
                                    <a:lnTo>
                                      <a:pt x="1821" y="9086"/>
                                    </a:lnTo>
                                    <a:lnTo>
                                      <a:pt x="1975" y="9163"/>
                                    </a:lnTo>
                                    <a:lnTo>
                                      <a:pt x="2128" y="9201"/>
                                    </a:lnTo>
                                    <a:lnTo>
                                      <a:pt x="2282" y="9220"/>
                                    </a:lnTo>
                                    <a:lnTo>
                                      <a:pt x="2416" y="9240"/>
                                    </a:lnTo>
                                    <a:lnTo>
                                      <a:pt x="2454" y="9220"/>
                                    </a:lnTo>
                                    <a:lnTo>
                                      <a:pt x="2493" y="9201"/>
                                    </a:lnTo>
                                    <a:lnTo>
                                      <a:pt x="2512" y="9182"/>
                                    </a:lnTo>
                                    <a:lnTo>
                                      <a:pt x="2512" y="9144"/>
                                    </a:lnTo>
                                    <a:lnTo>
                                      <a:pt x="2416" y="9086"/>
                                    </a:lnTo>
                                    <a:lnTo>
                                      <a:pt x="2148" y="8971"/>
                                    </a:lnTo>
                                    <a:lnTo>
                                      <a:pt x="1687" y="8780"/>
                                    </a:lnTo>
                                    <a:lnTo>
                                      <a:pt x="1304" y="8569"/>
                                    </a:lnTo>
                                    <a:lnTo>
                                      <a:pt x="1035" y="8377"/>
                                    </a:lnTo>
                                    <a:lnTo>
                                      <a:pt x="786" y="8185"/>
                                    </a:lnTo>
                                    <a:lnTo>
                                      <a:pt x="594" y="7974"/>
                                    </a:lnTo>
                                    <a:lnTo>
                                      <a:pt x="441" y="7744"/>
                                    </a:lnTo>
                                    <a:lnTo>
                                      <a:pt x="306" y="7514"/>
                                    </a:lnTo>
                                    <a:lnTo>
                                      <a:pt x="230" y="7265"/>
                                    </a:lnTo>
                                    <a:lnTo>
                                      <a:pt x="191" y="7016"/>
                                    </a:lnTo>
                                    <a:lnTo>
                                      <a:pt x="191" y="6748"/>
                                    </a:lnTo>
                                    <a:lnTo>
                                      <a:pt x="249" y="6249"/>
                                    </a:lnTo>
                                    <a:lnTo>
                                      <a:pt x="345" y="5751"/>
                                    </a:lnTo>
                                    <a:lnTo>
                                      <a:pt x="460" y="5291"/>
                                    </a:lnTo>
                                    <a:lnTo>
                                      <a:pt x="613" y="4850"/>
                                    </a:lnTo>
                                    <a:lnTo>
                                      <a:pt x="728" y="4543"/>
                                    </a:lnTo>
                                    <a:lnTo>
                                      <a:pt x="882" y="4217"/>
                                    </a:lnTo>
                                    <a:lnTo>
                                      <a:pt x="1054" y="3853"/>
                                    </a:lnTo>
                                    <a:lnTo>
                                      <a:pt x="1265" y="3470"/>
                                    </a:lnTo>
                                    <a:lnTo>
                                      <a:pt x="1668" y="2703"/>
                                    </a:lnTo>
                                    <a:lnTo>
                                      <a:pt x="1917" y="2224"/>
                                    </a:lnTo>
                                    <a:lnTo>
                                      <a:pt x="2052" y="1859"/>
                                    </a:lnTo>
                                    <a:lnTo>
                                      <a:pt x="2167" y="1495"/>
                                    </a:lnTo>
                                    <a:lnTo>
                                      <a:pt x="2243" y="1131"/>
                                    </a:lnTo>
                                    <a:lnTo>
                                      <a:pt x="2282" y="748"/>
                                    </a:lnTo>
                                    <a:lnTo>
                                      <a:pt x="2243" y="403"/>
                                    </a:lnTo>
                                    <a:lnTo>
                                      <a:pt x="2186" y="134"/>
                                    </a:lnTo>
                                    <a:lnTo>
                                      <a:pt x="2148" y="0"/>
                                    </a:lnTo>
                                    <a:lnTo>
                                      <a:pt x="2128" y="0"/>
                                    </a:lnTo>
                                    <a:lnTo>
                                      <a:pt x="2167" y="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3" name="Freeform 825"/>
                            <wps:cNvSpPr>
                              <a:spLocks/>
                            </wps:cNvSpPr>
                            <wps:spPr bwMode="auto">
                              <a:xfrm>
                                <a:off x="6793" y="6292"/>
                                <a:ext cx="928" cy="1746"/>
                              </a:xfrm>
                              <a:custGeom>
                                <a:avLst/>
                                <a:gdLst>
                                  <a:gd name="T0" fmla="*/ 2110 w 2110"/>
                                  <a:gd name="T1" fmla="*/ 613 h 3968"/>
                                  <a:gd name="T2" fmla="*/ 2090 w 2110"/>
                                  <a:gd name="T3" fmla="*/ 307 h 3968"/>
                                  <a:gd name="T4" fmla="*/ 2033 w 2110"/>
                                  <a:gd name="T5" fmla="*/ 0 h 3968"/>
                                  <a:gd name="T6" fmla="*/ 2033 w 2110"/>
                                  <a:gd name="T7" fmla="*/ 326 h 3968"/>
                                  <a:gd name="T8" fmla="*/ 1994 w 2110"/>
                                  <a:gd name="T9" fmla="*/ 632 h 3968"/>
                                  <a:gd name="T10" fmla="*/ 1918 w 2110"/>
                                  <a:gd name="T11" fmla="*/ 901 h 3968"/>
                                  <a:gd name="T12" fmla="*/ 1784 w 2110"/>
                                  <a:gd name="T13" fmla="*/ 1131 h 3968"/>
                                  <a:gd name="T14" fmla="*/ 1668 w 2110"/>
                                  <a:gd name="T15" fmla="*/ 1284 h 3968"/>
                                  <a:gd name="T16" fmla="*/ 1323 w 2110"/>
                                  <a:gd name="T17" fmla="*/ 1591 h 3968"/>
                                  <a:gd name="T18" fmla="*/ 1074 w 2110"/>
                                  <a:gd name="T19" fmla="*/ 1763 h 3968"/>
                                  <a:gd name="T20" fmla="*/ 441 w 2110"/>
                                  <a:gd name="T21" fmla="*/ 2185 h 3968"/>
                                  <a:gd name="T22" fmla="*/ 345 w 2110"/>
                                  <a:gd name="T23" fmla="*/ 2281 h 3968"/>
                                  <a:gd name="T24" fmla="*/ 134 w 2110"/>
                                  <a:gd name="T25" fmla="*/ 2569 h 3968"/>
                                  <a:gd name="T26" fmla="*/ 38 w 2110"/>
                                  <a:gd name="T27" fmla="*/ 2779 h 3968"/>
                                  <a:gd name="T28" fmla="*/ 0 w 2110"/>
                                  <a:gd name="T29" fmla="*/ 3124 h 3968"/>
                                  <a:gd name="T30" fmla="*/ 0 w 2110"/>
                                  <a:gd name="T31" fmla="*/ 3239 h 3968"/>
                                  <a:gd name="T32" fmla="*/ 57 w 2110"/>
                                  <a:gd name="T33" fmla="*/ 3470 h 3968"/>
                                  <a:gd name="T34" fmla="*/ 115 w 2110"/>
                                  <a:gd name="T35" fmla="*/ 3604 h 3968"/>
                                  <a:gd name="T36" fmla="*/ 288 w 2110"/>
                                  <a:gd name="T37" fmla="*/ 3834 h 3968"/>
                                  <a:gd name="T38" fmla="*/ 422 w 2110"/>
                                  <a:gd name="T39" fmla="*/ 3910 h 3968"/>
                                  <a:gd name="T40" fmla="*/ 575 w 2110"/>
                                  <a:gd name="T41" fmla="*/ 3968 h 3968"/>
                                  <a:gd name="T42" fmla="*/ 652 w 2110"/>
                                  <a:gd name="T43" fmla="*/ 3968 h 3968"/>
                                  <a:gd name="T44" fmla="*/ 882 w 2110"/>
                                  <a:gd name="T45" fmla="*/ 3910 h 3968"/>
                                  <a:gd name="T46" fmla="*/ 1112 w 2110"/>
                                  <a:gd name="T47" fmla="*/ 3719 h 3968"/>
                                  <a:gd name="T48" fmla="*/ 1208 w 2110"/>
                                  <a:gd name="T49" fmla="*/ 3604 h 3968"/>
                                  <a:gd name="T50" fmla="*/ 1323 w 2110"/>
                                  <a:gd name="T51" fmla="*/ 3412 h 3968"/>
                                  <a:gd name="T52" fmla="*/ 1342 w 2110"/>
                                  <a:gd name="T53" fmla="*/ 3335 h 3968"/>
                                  <a:gd name="T54" fmla="*/ 1285 w 2110"/>
                                  <a:gd name="T55" fmla="*/ 3144 h 3968"/>
                                  <a:gd name="T56" fmla="*/ 1208 w 2110"/>
                                  <a:gd name="T57" fmla="*/ 3086 h 3968"/>
                                  <a:gd name="T58" fmla="*/ 1131 w 2110"/>
                                  <a:gd name="T59" fmla="*/ 3086 h 3968"/>
                                  <a:gd name="T60" fmla="*/ 1036 w 2110"/>
                                  <a:gd name="T61" fmla="*/ 3144 h 3968"/>
                                  <a:gd name="T62" fmla="*/ 1036 w 2110"/>
                                  <a:gd name="T63" fmla="*/ 3163 h 3968"/>
                                  <a:gd name="T64" fmla="*/ 1112 w 2110"/>
                                  <a:gd name="T65" fmla="*/ 3239 h 3968"/>
                                  <a:gd name="T66" fmla="*/ 1170 w 2110"/>
                                  <a:gd name="T67" fmla="*/ 3278 h 3968"/>
                                  <a:gd name="T68" fmla="*/ 1189 w 2110"/>
                                  <a:gd name="T69" fmla="*/ 3316 h 3968"/>
                                  <a:gd name="T70" fmla="*/ 1151 w 2110"/>
                                  <a:gd name="T71" fmla="*/ 3450 h 3968"/>
                                  <a:gd name="T72" fmla="*/ 1016 w 2110"/>
                                  <a:gd name="T73" fmla="*/ 3623 h 3968"/>
                                  <a:gd name="T74" fmla="*/ 844 w 2110"/>
                                  <a:gd name="T75" fmla="*/ 3776 h 3968"/>
                                  <a:gd name="T76" fmla="*/ 652 w 2110"/>
                                  <a:gd name="T77" fmla="*/ 3815 h 3968"/>
                                  <a:gd name="T78" fmla="*/ 537 w 2110"/>
                                  <a:gd name="T79" fmla="*/ 3795 h 3968"/>
                                  <a:gd name="T80" fmla="*/ 326 w 2110"/>
                                  <a:gd name="T81" fmla="*/ 3642 h 3968"/>
                                  <a:gd name="T82" fmla="*/ 249 w 2110"/>
                                  <a:gd name="T83" fmla="*/ 3508 h 3968"/>
                                  <a:gd name="T84" fmla="*/ 134 w 2110"/>
                                  <a:gd name="T85" fmla="*/ 3201 h 3968"/>
                                  <a:gd name="T86" fmla="*/ 134 w 2110"/>
                                  <a:gd name="T87" fmla="*/ 3105 h 3968"/>
                                  <a:gd name="T88" fmla="*/ 211 w 2110"/>
                                  <a:gd name="T89" fmla="*/ 2722 h 3968"/>
                                  <a:gd name="T90" fmla="*/ 441 w 2110"/>
                                  <a:gd name="T91" fmla="*/ 2396 h 3968"/>
                                  <a:gd name="T92" fmla="*/ 556 w 2110"/>
                                  <a:gd name="T93" fmla="*/ 2281 h 3968"/>
                                  <a:gd name="T94" fmla="*/ 1131 w 2110"/>
                                  <a:gd name="T95" fmla="*/ 1878 h 3968"/>
                                  <a:gd name="T96" fmla="*/ 1534 w 2110"/>
                                  <a:gd name="T97" fmla="*/ 1591 h 3968"/>
                                  <a:gd name="T98" fmla="*/ 1803 w 2110"/>
                                  <a:gd name="T99" fmla="*/ 1342 h 3968"/>
                                  <a:gd name="T100" fmla="*/ 1937 w 2110"/>
                                  <a:gd name="T101" fmla="*/ 1188 h 3968"/>
                                  <a:gd name="T102" fmla="*/ 2090 w 2110"/>
                                  <a:gd name="T103" fmla="*/ 805 h 3968"/>
                                  <a:gd name="T104" fmla="*/ 2110 w 2110"/>
                                  <a:gd name="T105" fmla="*/ 613 h 39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2110" h="3968">
                                    <a:moveTo>
                                      <a:pt x="2110" y="613"/>
                                    </a:moveTo>
                                    <a:lnTo>
                                      <a:pt x="2110" y="613"/>
                                    </a:lnTo>
                                    <a:lnTo>
                                      <a:pt x="2090" y="307"/>
                                    </a:lnTo>
                                    <a:lnTo>
                                      <a:pt x="2052" y="0"/>
                                    </a:lnTo>
                                    <a:lnTo>
                                      <a:pt x="2033" y="0"/>
                                    </a:lnTo>
                                    <a:lnTo>
                                      <a:pt x="2033" y="326"/>
                                    </a:lnTo>
                                    <a:lnTo>
                                      <a:pt x="2033" y="479"/>
                                    </a:lnTo>
                                    <a:lnTo>
                                      <a:pt x="1994" y="632"/>
                                    </a:lnTo>
                                    <a:lnTo>
                                      <a:pt x="1956" y="767"/>
                                    </a:lnTo>
                                    <a:lnTo>
                                      <a:pt x="1918" y="901"/>
                                    </a:lnTo>
                                    <a:lnTo>
                                      <a:pt x="1860" y="1016"/>
                                    </a:lnTo>
                                    <a:lnTo>
                                      <a:pt x="1784" y="1131"/>
                                    </a:lnTo>
                                    <a:lnTo>
                                      <a:pt x="1668" y="1284"/>
                                    </a:lnTo>
                                    <a:lnTo>
                                      <a:pt x="1515" y="1438"/>
                                    </a:lnTo>
                                    <a:lnTo>
                                      <a:pt x="1323" y="1591"/>
                                    </a:lnTo>
                                    <a:lnTo>
                                      <a:pt x="1074" y="1763"/>
                                    </a:lnTo>
                                    <a:lnTo>
                                      <a:pt x="594" y="2070"/>
                                    </a:lnTo>
                                    <a:lnTo>
                                      <a:pt x="441" y="2185"/>
                                    </a:lnTo>
                                    <a:lnTo>
                                      <a:pt x="345" y="2281"/>
                                    </a:lnTo>
                                    <a:lnTo>
                                      <a:pt x="192" y="2454"/>
                                    </a:lnTo>
                                    <a:lnTo>
                                      <a:pt x="134" y="2569"/>
                                    </a:lnTo>
                                    <a:lnTo>
                                      <a:pt x="77" y="2664"/>
                                    </a:lnTo>
                                    <a:lnTo>
                                      <a:pt x="38" y="2779"/>
                                    </a:lnTo>
                                    <a:lnTo>
                                      <a:pt x="19" y="2875"/>
                                    </a:lnTo>
                                    <a:lnTo>
                                      <a:pt x="0" y="3124"/>
                                    </a:lnTo>
                                    <a:lnTo>
                                      <a:pt x="0" y="3239"/>
                                    </a:lnTo>
                                    <a:lnTo>
                                      <a:pt x="19" y="3355"/>
                                    </a:lnTo>
                                    <a:lnTo>
                                      <a:pt x="57" y="3470"/>
                                    </a:lnTo>
                                    <a:lnTo>
                                      <a:pt x="115" y="3604"/>
                                    </a:lnTo>
                                    <a:lnTo>
                                      <a:pt x="230" y="3757"/>
                                    </a:lnTo>
                                    <a:lnTo>
                                      <a:pt x="288" y="3834"/>
                                    </a:lnTo>
                                    <a:lnTo>
                                      <a:pt x="345" y="3872"/>
                                    </a:lnTo>
                                    <a:lnTo>
                                      <a:pt x="422" y="3910"/>
                                    </a:lnTo>
                                    <a:lnTo>
                                      <a:pt x="499" y="3949"/>
                                    </a:lnTo>
                                    <a:lnTo>
                                      <a:pt x="575" y="3968"/>
                                    </a:lnTo>
                                    <a:lnTo>
                                      <a:pt x="652" y="3968"/>
                                    </a:lnTo>
                                    <a:lnTo>
                                      <a:pt x="767" y="3949"/>
                                    </a:lnTo>
                                    <a:lnTo>
                                      <a:pt x="882" y="3910"/>
                                    </a:lnTo>
                                    <a:lnTo>
                                      <a:pt x="997" y="3834"/>
                                    </a:lnTo>
                                    <a:lnTo>
                                      <a:pt x="1112" y="3719"/>
                                    </a:lnTo>
                                    <a:lnTo>
                                      <a:pt x="1208" y="3604"/>
                                    </a:lnTo>
                                    <a:lnTo>
                                      <a:pt x="1285" y="3508"/>
                                    </a:lnTo>
                                    <a:lnTo>
                                      <a:pt x="1323" y="3412"/>
                                    </a:lnTo>
                                    <a:lnTo>
                                      <a:pt x="1342" y="3335"/>
                                    </a:lnTo>
                                    <a:lnTo>
                                      <a:pt x="1304" y="3239"/>
                                    </a:lnTo>
                                    <a:lnTo>
                                      <a:pt x="1285" y="3144"/>
                                    </a:lnTo>
                                    <a:lnTo>
                                      <a:pt x="1247" y="3105"/>
                                    </a:lnTo>
                                    <a:lnTo>
                                      <a:pt x="1208" y="3086"/>
                                    </a:lnTo>
                                    <a:lnTo>
                                      <a:pt x="1131" y="3086"/>
                                    </a:lnTo>
                                    <a:lnTo>
                                      <a:pt x="1074" y="3105"/>
                                    </a:lnTo>
                                    <a:lnTo>
                                      <a:pt x="1036" y="3144"/>
                                    </a:lnTo>
                                    <a:lnTo>
                                      <a:pt x="1036" y="3163"/>
                                    </a:lnTo>
                                    <a:lnTo>
                                      <a:pt x="1055" y="3201"/>
                                    </a:lnTo>
                                    <a:lnTo>
                                      <a:pt x="1112" y="3239"/>
                                    </a:lnTo>
                                    <a:lnTo>
                                      <a:pt x="1170" y="3278"/>
                                    </a:lnTo>
                                    <a:lnTo>
                                      <a:pt x="1189" y="3316"/>
                                    </a:lnTo>
                                    <a:lnTo>
                                      <a:pt x="1170" y="3374"/>
                                    </a:lnTo>
                                    <a:lnTo>
                                      <a:pt x="1151" y="3450"/>
                                    </a:lnTo>
                                    <a:lnTo>
                                      <a:pt x="1016" y="3623"/>
                                    </a:lnTo>
                                    <a:lnTo>
                                      <a:pt x="920" y="3700"/>
                                    </a:lnTo>
                                    <a:lnTo>
                                      <a:pt x="844" y="3776"/>
                                    </a:lnTo>
                                    <a:lnTo>
                                      <a:pt x="748" y="3815"/>
                                    </a:lnTo>
                                    <a:lnTo>
                                      <a:pt x="652" y="3815"/>
                                    </a:lnTo>
                                    <a:lnTo>
                                      <a:pt x="537" y="3795"/>
                                    </a:lnTo>
                                    <a:lnTo>
                                      <a:pt x="422" y="3738"/>
                                    </a:lnTo>
                                    <a:lnTo>
                                      <a:pt x="326" y="3642"/>
                                    </a:lnTo>
                                    <a:lnTo>
                                      <a:pt x="249" y="3508"/>
                                    </a:lnTo>
                                    <a:lnTo>
                                      <a:pt x="173" y="3297"/>
                                    </a:lnTo>
                                    <a:lnTo>
                                      <a:pt x="134" y="3201"/>
                                    </a:lnTo>
                                    <a:lnTo>
                                      <a:pt x="134" y="3105"/>
                                    </a:lnTo>
                                    <a:lnTo>
                                      <a:pt x="153" y="2914"/>
                                    </a:lnTo>
                                    <a:lnTo>
                                      <a:pt x="211" y="2722"/>
                                    </a:lnTo>
                                    <a:lnTo>
                                      <a:pt x="307" y="2549"/>
                                    </a:lnTo>
                                    <a:lnTo>
                                      <a:pt x="441" y="2396"/>
                                    </a:lnTo>
                                    <a:lnTo>
                                      <a:pt x="556" y="2281"/>
                                    </a:lnTo>
                                    <a:lnTo>
                                      <a:pt x="710" y="2166"/>
                                    </a:lnTo>
                                    <a:lnTo>
                                      <a:pt x="1131" y="1878"/>
                                    </a:lnTo>
                                    <a:lnTo>
                                      <a:pt x="1534" y="1591"/>
                                    </a:lnTo>
                                    <a:lnTo>
                                      <a:pt x="1688" y="1457"/>
                                    </a:lnTo>
                                    <a:lnTo>
                                      <a:pt x="1803" y="1342"/>
                                    </a:lnTo>
                                    <a:lnTo>
                                      <a:pt x="1937" y="1188"/>
                                    </a:lnTo>
                                    <a:lnTo>
                                      <a:pt x="2033" y="997"/>
                                    </a:lnTo>
                                    <a:lnTo>
                                      <a:pt x="2090" y="805"/>
                                    </a:lnTo>
                                    <a:lnTo>
                                      <a:pt x="21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4" name="Freeform 826"/>
                            <wps:cNvSpPr>
                              <a:spLocks/>
                            </wps:cNvSpPr>
                            <wps:spPr bwMode="auto">
                              <a:xfrm>
                                <a:off x="8320" y="6393"/>
                                <a:ext cx="1292" cy="1282"/>
                              </a:xfrm>
                              <a:custGeom>
                                <a:avLst/>
                                <a:gdLst>
                                  <a:gd name="T0" fmla="*/ 115 w 2935"/>
                                  <a:gd name="T1" fmla="*/ 0 h 2914"/>
                                  <a:gd name="T2" fmla="*/ 58 w 2935"/>
                                  <a:gd name="T3" fmla="*/ 0 h 2914"/>
                                  <a:gd name="T4" fmla="*/ 0 w 2935"/>
                                  <a:gd name="T5" fmla="*/ 57 h 2914"/>
                                  <a:gd name="T6" fmla="*/ 0 w 2935"/>
                                  <a:gd name="T7" fmla="*/ 96 h 2914"/>
                                  <a:gd name="T8" fmla="*/ 0 w 2935"/>
                                  <a:gd name="T9" fmla="*/ 77 h 2914"/>
                                  <a:gd name="T10" fmla="*/ 211 w 2935"/>
                                  <a:gd name="T11" fmla="*/ 211 h 2914"/>
                                  <a:gd name="T12" fmla="*/ 441 w 2935"/>
                                  <a:gd name="T13" fmla="*/ 537 h 2914"/>
                                  <a:gd name="T14" fmla="*/ 614 w 2935"/>
                                  <a:gd name="T15" fmla="*/ 843 h 2914"/>
                                  <a:gd name="T16" fmla="*/ 940 w 2935"/>
                                  <a:gd name="T17" fmla="*/ 1476 h 2914"/>
                                  <a:gd name="T18" fmla="*/ 1362 w 2935"/>
                                  <a:gd name="T19" fmla="*/ 2243 h 2914"/>
                                  <a:gd name="T20" fmla="*/ 1477 w 2935"/>
                                  <a:gd name="T21" fmla="*/ 2415 h 2914"/>
                                  <a:gd name="T22" fmla="*/ 1803 w 2935"/>
                                  <a:gd name="T23" fmla="*/ 2760 h 2914"/>
                                  <a:gd name="T24" fmla="*/ 2033 w 2935"/>
                                  <a:gd name="T25" fmla="*/ 2894 h 2914"/>
                                  <a:gd name="T26" fmla="*/ 2110 w 2935"/>
                                  <a:gd name="T27" fmla="*/ 2914 h 2914"/>
                                  <a:gd name="T28" fmla="*/ 2455 w 2935"/>
                                  <a:gd name="T29" fmla="*/ 2894 h 2914"/>
                                  <a:gd name="T30" fmla="*/ 2743 w 2935"/>
                                  <a:gd name="T31" fmla="*/ 2722 h 2914"/>
                                  <a:gd name="T32" fmla="*/ 2820 w 2935"/>
                                  <a:gd name="T33" fmla="*/ 2626 h 2914"/>
                                  <a:gd name="T34" fmla="*/ 2915 w 2935"/>
                                  <a:gd name="T35" fmla="*/ 2415 h 2914"/>
                                  <a:gd name="T36" fmla="*/ 2935 w 2935"/>
                                  <a:gd name="T37" fmla="*/ 2300 h 2914"/>
                                  <a:gd name="T38" fmla="*/ 2915 w 2935"/>
                                  <a:gd name="T39" fmla="*/ 2224 h 2914"/>
                                  <a:gd name="T40" fmla="*/ 2820 w 2935"/>
                                  <a:gd name="T41" fmla="*/ 2109 h 2914"/>
                                  <a:gd name="T42" fmla="*/ 2647 w 2935"/>
                                  <a:gd name="T43" fmla="*/ 1974 h 2914"/>
                                  <a:gd name="T44" fmla="*/ 2474 w 2935"/>
                                  <a:gd name="T45" fmla="*/ 1917 h 2914"/>
                                  <a:gd name="T46" fmla="*/ 2417 w 2935"/>
                                  <a:gd name="T47" fmla="*/ 1936 h 2914"/>
                                  <a:gd name="T48" fmla="*/ 2398 w 2935"/>
                                  <a:gd name="T49" fmla="*/ 1974 h 2914"/>
                                  <a:gd name="T50" fmla="*/ 2436 w 2935"/>
                                  <a:gd name="T51" fmla="*/ 2032 h 2914"/>
                                  <a:gd name="T52" fmla="*/ 2570 w 2935"/>
                                  <a:gd name="T53" fmla="*/ 2147 h 2914"/>
                                  <a:gd name="T54" fmla="*/ 2743 w 2935"/>
                                  <a:gd name="T55" fmla="*/ 2319 h 2914"/>
                                  <a:gd name="T56" fmla="*/ 2724 w 2935"/>
                                  <a:gd name="T57" fmla="*/ 2396 h 2914"/>
                                  <a:gd name="T58" fmla="*/ 2589 w 2935"/>
                                  <a:gd name="T59" fmla="*/ 2607 h 2914"/>
                                  <a:gd name="T60" fmla="*/ 2494 w 2935"/>
                                  <a:gd name="T61" fmla="*/ 2684 h 2914"/>
                                  <a:gd name="T62" fmla="*/ 2263 w 2935"/>
                                  <a:gd name="T63" fmla="*/ 2760 h 2914"/>
                                  <a:gd name="T64" fmla="*/ 2110 w 2935"/>
                                  <a:gd name="T65" fmla="*/ 2760 h 2914"/>
                                  <a:gd name="T66" fmla="*/ 1841 w 2935"/>
                                  <a:gd name="T67" fmla="*/ 2626 h 2914"/>
                                  <a:gd name="T68" fmla="*/ 1535 w 2935"/>
                                  <a:gd name="T69" fmla="*/ 2281 h 2914"/>
                                  <a:gd name="T70" fmla="*/ 1304 w 2935"/>
                                  <a:gd name="T71" fmla="*/ 1917 h 2914"/>
                                  <a:gd name="T72" fmla="*/ 1017 w 2935"/>
                                  <a:gd name="T73" fmla="*/ 1361 h 2914"/>
                                  <a:gd name="T74" fmla="*/ 556 w 2935"/>
                                  <a:gd name="T75" fmla="*/ 441 h 2914"/>
                                  <a:gd name="T76" fmla="*/ 422 w 2935"/>
                                  <a:gd name="T77" fmla="*/ 249 h 2914"/>
                                  <a:gd name="T78" fmla="*/ 211 w 2935"/>
                                  <a:gd name="T79" fmla="*/ 38 h 2914"/>
                                  <a:gd name="T80" fmla="*/ 115 w 2935"/>
                                  <a:gd name="T81" fmla="*/ 0 h 29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2935" h="2914">
                                    <a:moveTo>
                                      <a:pt x="115" y="0"/>
                                    </a:moveTo>
                                    <a:lnTo>
                                      <a:pt x="115" y="0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19" y="19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96" y="115"/>
                                    </a:lnTo>
                                    <a:lnTo>
                                      <a:pt x="211" y="211"/>
                                    </a:lnTo>
                                    <a:lnTo>
                                      <a:pt x="326" y="345"/>
                                    </a:lnTo>
                                    <a:lnTo>
                                      <a:pt x="441" y="537"/>
                                    </a:lnTo>
                                    <a:lnTo>
                                      <a:pt x="614" y="843"/>
                                    </a:lnTo>
                                    <a:lnTo>
                                      <a:pt x="940" y="1476"/>
                                    </a:lnTo>
                                    <a:lnTo>
                                      <a:pt x="1228" y="2032"/>
                                    </a:lnTo>
                                    <a:lnTo>
                                      <a:pt x="1362" y="2243"/>
                                    </a:lnTo>
                                    <a:lnTo>
                                      <a:pt x="1477" y="2415"/>
                                    </a:lnTo>
                                    <a:lnTo>
                                      <a:pt x="1650" y="2626"/>
                                    </a:lnTo>
                                    <a:lnTo>
                                      <a:pt x="1803" y="2760"/>
                                    </a:lnTo>
                                    <a:lnTo>
                                      <a:pt x="1957" y="2856"/>
                                    </a:lnTo>
                                    <a:lnTo>
                                      <a:pt x="2033" y="2894"/>
                                    </a:lnTo>
                                    <a:lnTo>
                                      <a:pt x="2110" y="2914"/>
                                    </a:lnTo>
                                    <a:lnTo>
                                      <a:pt x="2302" y="2914"/>
                                    </a:lnTo>
                                    <a:lnTo>
                                      <a:pt x="2455" y="2894"/>
                                    </a:lnTo>
                                    <a:lnTo>
                                      <a:pt x="2609" y="2818"/>
                                    </a:lnTo>
                                    <a:lnTo>
                                      <a:pt x="2743" y="2722"/>
                                    </a:lnTo>
                                    <a:lnTo>
                                      <a:pt x="2820" y="2626"/>
                                    </a:lnTo>
                                    <a:lnTo>
                                      <a:pt x="2877" y="2530"/>
                                    </a:lnTo>
                                    <a:lnTo>
                                      <a:pt x="2915" y="2415"/>
                                    </a:lnTo>
                                    <a:lnTo>
                                      <a:pt x="2935" y="2300"/>
                                    </a:lnTo>
                                    <a:lnTo>
                                      <a:pt x="2935" y="2262"/>
                                    </a:lnTo>
                                    <a:lnTo>
                                      <a:pt x="2915" y="2224"/>
                                    </a:lnTo>
                                    <a:lnTo>
                                      <a:pt x="2820" y="2109"/>
                                    </a:lnTo>
                                    <a:lnTo>
                                      <a:pt x="2724" y="2032"/>
                                    </a:lnTo>
                                    <a:lnTo>
                                      <a:pt x="2647" y="1974"/>
                                    </a:lnTo>
                                    <a:lnTo>
                                      <a:pt x="2551" y="1936"/>
                                    </a:lnTo>
                                    <a:lnTo>
                                      <a:pt x="2474" y="1917"/>
                                    </a:lnTo>
                                    <a:lnTo>
                                      <a:pt x="2417" y="1936"/>
                                    </a:lnTo>
                                    <a:lnTo>
                                      <a:pt x="2398" y="1974"/>
                                    </a:lnTo>
                                    <a:lnTo>
                                      <a:pt x="2436" y="2032"/>
                                    </a:lnTo>
                                    <a:lnTo>
                                      <a:pt x="2570" y="2147"/>
                                    </a:lnTo>
                                    <a:lnTo>
                                      <a:pt x="2704" y="2262"/>
                                    </a:lnTo>
                                    <a:lnTo>
                                      <a:pt x="2743" y="2319"/>
                                    </a:lnTo>
                                    <a:lnTo>
                                      <a:pt x="2724" y="2396"/>
                                    </a:lnTo>
                                    <a:lnTo>
                                      <a:pt x="2685" y="2454"/>
                                    </a:lnTo>
                                    <a:lnTo>
                                      <a:pt x="2589" y="2607"/>
                                    </a:lnTo>
                                    <a:lnTo>
                                      <a:pt x="2494" y="2684"/>
                                    </a:lnTo>
                                    <a:lnTo>
                                      <a:pt x="2378" y="2741"/>
                                    </a:lnTo>
                                    <a:lnTo>
                                      <a:pt x="2263" y="2760"/>
                                    </a:lnTo>
                                    <a:lnTo>
                                      <a:pt x="2110" y="2760"/>
                                    </a:lnTo>
                                    <a:lnTo>
                                      <a:pt x="1976" y="2703"/>
                                    </a:lnTo>
                                    <a:lnTo>
                                      <a:pt x="1841" y="2626"/>
                                    </a:lnTo>
                                    <a:lnTo>
                                      <a:pt x="1688" y="2473"/>
                                    </a:lnTo>
                                    <a:lnTo>
                                      <a:pt x="1535" y="2281"/>
                                    </a:lnTo>
                                    <a:lnTo>
                                      <a:pt x="1304" y="1917"/>
                                    </a:lnTo>
                                    <a:lnTo>
                                      <a:pt x="1017" y="1361"/>
                                    </a:lnTo>
                                    <a:lnTo>
                                      <a:pt x="729" y="767"/>
                                    </a:lnTo>
                                    <a:lnTo>
                                      <a:pt x="556" y="441"/>
                                    </a:lnTo>
                                    <a:lnTo>
                                      <a:pt x="422" y="249"/>
                                    </a:lnTo>
                                    <a:lnTo>
                                      <a:pt x="307" y="115"/>
                                    </a:lnTo>
                                    <a:lnTo>
                                      <a:pt x="211" y="38"/>
                                    </a:lnTo>
                                    <a:lnTo>
                                      <a:pt x="11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5" name="Freeform 827"/>
                            <wps:cNvSpPr>
                              <a:spLocks/>
                            </wps:cNvSpPr>
                            <wps:spPr bwMode="auto">
                              <a:xfrm>
                                <a:off x="7999" y="6207"/>
                                <a:ext cx="1554" cy="3172"/>
                              </a:xfrm>
                              <a:custGeom>
                                <a:avLst/>
                                <a:gdLst>
                                  <a:gd name="T0" fmla="*/ 39 w 3529"/>
                                  <a:gd name="T1" fmla="*/ 0 h 7208"/>
                                  <a:gd name="T2" fmla="*/ 0 w 3529"/>
                                  <a:gd name="T3" fmla="*/ 19 h 7208"/>
                                  <a:gd name="T4" fmla="*/ 173 w 3529"/>
                                  <a:gd name="T5" fmla="*/ 460 h 7208"/>
                                  <a:gd name="T6" fmla="*/ 403 w 3529"/>
                                  <a:gd name="T7" fmla="*/ 1342 h 7208"/>
                                  <a:gd name="T8" fmla="*/ 557 w 3529"/>
                                  <a:gd name="T9" fmla="*/ 2262 h 7208"/>
                                  <a:gd name="T10" fmla="*/ 595 w 3529"/>
                                  <a:gd name="T11" fmla="*/ 3201 h 7208"/>
                                  <a:gd name="T12" fmla="*/ 557 w 3529"/>
                                  <a:gd name="T13" fmla="*/ 3681 h 7208"/>
                                  <a:gd name="T14" fmla="*/ 518 w 3529"/>
                                  <a:gd name="T15" fmla="*/ 4946 h 7208"/>
                                  <a:gd name="T16" fmla="*/ 537 w 3529"/>
                                  <a:gd name="T17" fmla="*/ 5233 h 7208"/>
                                  <a:gd name="T18" fmla="*/ 614 w 3529"/>
                                  <a:gd name="T19" fmla="*/ 5866 h 7208"/>
                                  <a:gd name="T20" fmla="*/ 787 w 3529"/>
                                  <a:gd name="T21" fmla="*/ 6345 h 7208"/>
                                  <a:gd name="T22" fmla="*/ 921 w 3529"/>
                                  <a:gd name="T23" fmla="*/ 6537 h 7208"/>
                                  <a:gd name="T24" fmla="*/ 1305 w 3529"/>
                                  <a:gd name="T25" fmla="*/ 6863 h 7208"/>
                                  <a:gd name="T26" fmla="*/ 1554 w 3529"/>
                                  <a:gd name="T27" fmla="*/ 6997 h 7208"/>
                                  <a:gd name="T28" fmla="*/ 2168 w 3529"/>
                                  <a:gd name="T29" fmla="*/ 7150 h 7208"/>
                                  <a:gd name="T30" fmla="*/ 2973 w 3529"/>
                                  <a:gd name="T31" fmla="*/ 7208 h 7208"/>
                                  <a:gd name="T32" fmla="*/ 3088 w 3529"/>
                                  <a:gd name="T33" fmla="*/ 7208 h 7208"/>
                                  <a:gd name="T34" fmla="*/ 3280 w 3529"/>
                                  <a:gd name="T35" fmla="*/ 7150 h 7208"/>
                                  <a:gd name="T36" fmla="*/ 3357 w 3529"/>
                                  <a:gd name="T37" fmla="*/ 7112 h 7208"/>
                                  <a:gd name="T38" fmla="*/ 3491 w 3529"/>
                                  <a:gd name="T39" fmla="*/ 6978 h 7208"/>
                                  <a:gd name="T40" fmla="*/ 3529 w 3529"/>
                                  <a:gd name="T41" fmla="*/ 6805 h 7208"/>
                                  <a:gd name="T42" fmla="*/ 3510 w 3529"/>
                                  <a:gd name="T43" fmla="*/ 6767 h 7208"/>
                                  <a:gd name="T44" fmla="*/ 3414 w 3529"/>
                                  <a:gd name="T45" fmla="*/ 6690 h 7208"/>
                                  <a:gd name="T46" fmla="*/ 3242 w 3529"/>
                                  <a:gd name="T47" fmla="*/ 6824 h 7208"/>
                                  <a:gd name="T48" fmla="*/ 3184 w 3529"/>
                                  <a:gd name="T49" fmla="*/ 6863 h 7208"/>
                                  <a:gd name="T50" fmla="*/ 3031 w 3529"/>
                                  <a:gd name="T51" fmla="*/ 6920 h 7208"/>
                                  <a:gd name="T52" fmla="*/ 2935 w 3529"/>
                                  <a:gd name="T53" fmla="*/ 6920 h 7208"/>
                                  <a:gd name="T54" fmla="*/ 2321 w 3529"/>
                                  <a:gd name="T55" fmla="*/ 6901 h 7208"/>
                                  <a:gd name="T56" fmla="*/ 1880 w 3529"/>
                                  <a:gd name="T57" fmla="*/ 6844 h 7208"/>
                                  <a:gd name="T58" fmla="*/ 1669 w 3529"/>
                                  <a:gd name="T59" fmla="*/ 6767 h 7208"/>
                                  <a:gd name="T60" fmla="*/ 1324 w 3529"/>
                                  <a:gd name="T61" fmla="*/ 6556 h 7208"/>
                                  <a:gd name="T62" fmla="*/ 1190 w 3529"/>
                                  <a:gd name="T63" fmla="*/ 6403 h 7208"/>
                                  <a:gd name="T64" fmla="*/ 959 w 3529"/>
                                  <a:gd name="T65" fmla="*/ 5981 h 7208"/>
                                  <a:gd name="T66" fmla="*/ 825 w 3529"/>
                                  <a:gd name="T67" fmla="*/ 5406 h 7208"/>
                                  <a:gd name="T68" fmla="*/ 806 w 3529"/>
                                  <a:gd name="T69" fmla="*/ 5023 h 7208"/>
                                  <a:gd name="T70" fmla="*/ 787 w 3529"/>
                                  <a:gd name="T71" fmla="*/ 4122 h 7208"/>
                                  <a:gd name="T72" fmla="*/ 825 w 3529"/>
                                  <a:gd name="T73" fmla="*/ 3585 h 7208"/>
                                  <a:gd name="T74" fmla="*/ 806 w 3529"/>
                                  <a:gd name="T75" fmla="*/ 2722 h 7208"/>
                                  <a:gd name="T76" fmla="*/ 653 w 3529"/>
                                  <a:gd name="T77" fmla="*/ 1783 h 7208"/>
                                  <a:gd name="T78" fmla="*/ 537 w 3529"/>
                                  <a:gd name="T79" fmla="*/ 1400 h 7208"/>
                                  <a:gd name="T80" fmla="*/ 231 w 3529"/>
                                  <a:gd name="T81" fmla="*/ 499 h 7208"/>
                                  <a:gd name="T82" fmla="*/ 39 w 3529"/>
                                  <a:gd name="T83" fmla="*/ 0 h 72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3529" h="7208">
                                    <a:moveTo>
                                      <a:pt x="39" y="0"/>
                                    </a:moveTo>
                                    <a:lnTo>
                                      <a:pt x="39" y="0"/>
                                    </a:lnTo>
                                    <a:lnTo>
                                      <a:pt x="20" y="19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173" y="460"/>
                                    </a:lnTo>
                                    <a:lnTo>
                                      <a:pt x="307" y="901"/>
                                    </a:lnTo>
                                    <a:lnTo>
                                      <a:pt x="403" y="1342"/>
                                    </a:lnTo>
                                    <a:lnTo>
                                      <a:pt x="499" y="1802"/>
                                    </a:lnTo>
                                    <a:lnTo>
                                      <a:pt x="557" y="2262"/>
                                    </a:lnTo>
                                    <a:lnTo>
                                      <a:pt x="576" y="2722"/>
                                    </a:lnTo>
                                    <a:lnTo>
                                      <a:pt x="595" y="3201"/>
                                    </a:lnTo>
                                    <a:lnTo>
                                      <a:pt x="557" y="3681"/>
                                    </a:lnTo>
                                    <a:lnTo>
                                      <a:pt x="518" y="4582"/>
                                    </a:lnTo>
                                    <a:lnTo>
                                      <a:pt x="518" y="4946"/>
                                    </a:lnTo>
                                    <a:lnTo>
                                      <a:pt x="537" y="5233"/>
                                    </a:lnTo>
                                    <a:lnTo>
                                      <a:pt x="557" y="5559"/>
                                    </a:lnTo>
                                    <a:lnTo>
                                      <a:pt x="614" y="5866"/>
                                    </a:lnTo>
                                    <a:lnTo>
                                      <a:pt x="691" y="6115"/>
                                    </a:lnTo>
                                    <a:lnTo>
                                      <a:pt x="787" y="6345"/>
                                    </a:lnTo>
                                    <a:lnTo>
                                      <a:pt x="921" y="6537"/>
                                    </a:lnTo>
                                    <a:lnTo>
                                      <a:pt x="1094" y="6729"/>
                                    </a:lnTo>
                                    <a:lnTo>
                                      <a:pt x="1305" y="6863"/>
                                    </a:lnTo>
                                    <a:lnTo>
                                      <a:pt x="1554" y="6997"/>
                                    </a:lnTo>
                                    <a:lnTo>
                                      <a:pt x="1842" y="7093"/>
                                    </a:lnTo>
                                    <a:lnTo>
                                      <a:pt x="2168" y="7150"/>
                                    </a:lnTo>
                                    <a:lnTo>
                                      <a:pt x="2551" y="7189"/>
                                    </a:lnTo>
                                    <a:lnTo>
                                      <a:pt x="2973" y="7208"/>
                                    </a:lnTo>
                                    <a:lnTo>
                                      <a:pt x="3088" y="7208"/>
                                    </a:lnTo>
                                    <a:lnTo>
                                      <a:pt x="3184" y="7189"/>
                                    </a:lnTo>
                                    <a:lnTo>
                                      <a:pt x="3280" y="7150"/>
                                    </a:lnTo>
                                    <a:lnTo>
                                      <a:pt x="3357" y="7112"/>
                                    </a:lnTo>
                                    <a:lnTo>
                                      <a:pt x="3433" y="7055"/>
                                    </a:lnTo>
                                    <a:lnTo>
                                      <a:pt x="3491" y="6978"/>
                                    </a:lnTo>
                                    <a:lnTo>
                                      <a:pt x="3529" y="6901"/>
                                    </a:lnTo>
                                    <a:lnTo>
                                      <a:pt x="3529" y="6805"/>
                                    </a:lnTo>
                                    <a:lnTo>
                                      <a:pt x="3510" y="6767"/>
                                    </a:lnTo>
                                    <a:lnTo>
                                      <a:pt x="3414" y="6690"/>
                                    </a:lnTo>
                                    <a:lnTo>
                                      <a:pt x="3338" y="6729"/>
                                    </a:lnTo>
                                    <a:lnTo>
                                      <a:pt x="3242" y="6824"/>
                                    </a:lnTo>
                                    <a:lnTo>
                                      <a:pt x="3184" y="6863"/>
                                    </a:lnTo>
                                    <a:lnTo>
                                      <a:pt x="3107" y="6901"/>
                                    </a:lnTo>
                                    <a:lnTo>
                                      <a:pt x="3031" y="6920"/>
                                    </a:lnTo>
                                    <a:lnTo>
                                      <a:pt x="2935" y="6920"/>
                                    </a:lnTo>
                                    <a:lnTo>
                                      <a:pt x="2609" y="6920"/>
                                    </a:lnTo>
                                    <a:lnTo>
                                      <a:pt x="2321" y="6901"/>
                                    </a:lnTo>
                                    <a:lnTo>
                                      <a:pt x="2091" y="6882"/>
                                    </a:lnTo>
                                    <a:lnTo>
                                      <a:pt x="1880" y="6844"/>
                                    </a:lnTo>
                                    <a:lnTo>
                                      <a:pt x="1669" y="6767"/>
                                    </a:lnTo>
                                    <a:lnTo>
                                      <a:pt x="1477" y="6671"/>
                                    </a:lnTo>
                                    <a:lnTo>
                                      <a:pt x="1324" y="6556"/>
                                    </a:lnTo>
                                    <a:lnTo>
                                      <a:pt x="1190" y="6403"/>
                                    </a:lnTo>
                                    <a:lnTo>
                                      <a:pt x="1055" y="6211"/>
                                    </a:lnTo>
                                    <a:lnTo>
                                      <a:pt x="959" y="5981"/>
                                    </a:lnTo>
                                    <a:lnTo>
                                      <a:pt x="883" y="5713"/>
                                    </a:lnTo>
                                    <a:lnTo>
                                      <a:pt x="825" y="5406"/>
                                    </a:lnTo>
                                    <a:lnTo>
                                      <a:pt x="806" y="5023"/>
                                    </a:lnTo>
                                    <a:lnTo>
                                      <a:pt x="787" y="4601"/>
                                    </a:lnTo>
                                    <a:lnTo>
                                      <a:pt x="787" y="4122"/>
                                    </a:lnTo>
                                    <a:lnTo>
                                      <a:pt x="825" y="3585"/>
                                    </a:lnTo>
                                    <a:lnTo>
                                      <a:pt x="825" y="3163"/>
                                    </a:lnTo>
                                    <a:lnTo>
                                      <a:pt x="806" y="2722"/>
                                    </a:lnTo>
                                    <a:lnTo>
                                      <a:pt x="748" y="2262"/>
                                    </a:lnTo>
                                    <a:lnTo>
                                      <a:pt x="653" y="1783"/>
                                    </a:lnTo>
                                    <a:lnTo>
                                      <a:pt x="537" y="1400"/>
                                    </a:lnTo>
                                    <a:lnTo>
                                      <a:pt x="403" y="959"/>
                                    </a:lnTo>
                                    <a:lnTo>
                                      <a:pt x="231" y="499"/>
                                    </a:lnTo>
                                    <a:lnTo>
                                      <a:pt x="3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6" name="Freeform 828"/>
                            <wps:cNvSpPr>
                              <a:spLocks/>
                            </wps:cNvSpPr>
                            <wps:spPr bwMode="auto">
                              <a:xfrm>
                                <a:off x="6767" y="6410"/>
                                <a:ext cx="1376" cy="3450"/>
                              </a:xfrm>
                              <a:custGeom>
                                <a:avLst/>
                                <a:gdLst>
                                  <a:gd name="T0" fmla="*/ 2839 w 3127"/>
                                  <a:gd name="T1" fmla="*/ 77 h 7841"/>
                                  <a:gd name="T2" fmla="*/ 2781 w 3127"/>
                                  <a:gd name="T3" fmla="*/ 19 h 7841"/>
                                  <a:gd name="T4" fmla="*/ 2724 w 3127"/>
                                  <a:gd name="T5" fmla="*/ 77 h 7841"/>
                                  <a:gd name="T6" fmla="*/ 2762 w 3127"/>
                                  <a:gd name="T7" fmla="*/ 1055 h 7841"/>
                                  <a:gd name="T8" fmla="*/ 2666 w 3127"/>
                                  <a:gd name="T9" fmla="*/ 1802 h 7841"/>
                                  <a:gd name="T10" fmla="*/ 2551 w 3127"/>
                                  <a:gd name="T11" fmla="*/ 2186 h 7841"/>
                                  <a:gd name="T12" fmla="*/ 2110 w 3127"/>
                                  <a:gd name="T13" fmla="*/ 2818 h 7841"/>
                                  <a:gd name="T14" fmla="*/ 1995 w 3127"/>
                                  <a:gd name="T15" fmla="*/ 2876 h 7841"/>
                                  <a:gd name="T16" fmla="*/ 806 w 3127"/>
                                  <a:gd name="T17" fmla="*/ 3144 h 7841"/>
                                  <a:gd name="T18" fmla="*/ 537 w 3127"/>
                                  <a:gd name="T19" fmla="*/ 3259 h 7841"/>
                                  <a:gd name="T20" fmla="*/ 346 w 3127"/>
                                  <a:gd name="T21" fmla="*/ 3393 h 7841"/>
                                  <a:gd name="T22" fmla="*/ 115 w 3127"/>
                                  <a:gd name="T23" fmla="*/ 3949 h 7841"/>
                                  <a:gd name="T24" fmla="*/ 0 w 3127"/>
                                  <a:gd name="T25" fmla="*/ 4486 h 7841"/>
                                  <a:gd name="T26" fmla="*/ 0 w 3127"/>
                                  <a:gd name="T27" fmla="*/ 4908 h 7841"/>
                                  <a:gd name="T28" fmla="*/ 115 w 3127"/>
                                  <a:gd name="T29" fmla="*/ 5502 h 7841"/>
                                  <a:gd name="T30" fmla="*/ 307 w 3127"/>
                                  <a:gd name="T31" fmla="*/ 5885 h 7841"/>
                                  <a:gd name="T32" fmla="*/ 768 w 3127"/>
                                  <a:gd name="T33" fmla="*/ 6230 h 7841"/>
                                  <a:gd name="T34" fmla="*/ 1420 w 3127"/>
                                  <a:gd name="T35" fmla="*/ 6345 h 7841"/>
                                  <a:gd name="T36" fmla="*/ 1707 w 3127"/>
                                  <a:gd name="T37" fmla="*/ 6307 h 7841"/>
                                  <a:gd name="T38" fmla="*/ 2033 w 3127"/>
                                  <a:gd name="T39" fmla="*/ 6192 h 7841"/>
                                  <a:gd name="T40" fmla="*/ 2494 w 3127"/>
                                  <a:gd name="T41" fmla="*/ 6058 h 7841"/>
                                  <a:gd name="T42" fmla="*/ 2705 w 3127"/>
                                  <a:gd name="T43" fmla="*/ 6134 h 7841"/>
                                  <a:gd name="T44" fmla="*/ 2781 w 3127"/>
                                  <a:gd name="T45" fmla="*/ 6288 h 7841"/>
                                  <a:gd name="T46" fmla="*/ 2800 w 3127"/>
                                  <a:gd name="T47" fmla="*/ 6460 h 7841"/>
                                  <a:gd name="T48" fmla="*/ 2705 w 3127"/>
                                  <a:gd name="T49" fmla="*/ 6690 h 7841"/>
                                  <a:gd name="T50" fmla="*/ 2417 w 3127"/>
                                  <a:gd name="T51" fmla="*/ 7035 h 7841"/>
                                  <a:gd name="T52" fmla="*/ 1880 w 3127"/>
                                  <a:gd name="T53" fmla="*/ 7361 h 7841"/>
                                  <a:gd name="T54" fmla="*/ 1535 w 3127"/>
                                  <a:gd name="T55" fmla="*/ 7419 h 7841"/>
                                  <a:gd name="T56" fmla="*/ 1305 w 3127"/>
                                  <a:gd name="T57" fmla="*/ 7323 h 7841"/>
                                  <a:gd name="T58" fmla="*/ 1113 w 3127"/>
                                  <a:gd name="T59" fmla="*/ 7227 h 7841"/>
                                  <a:gd name="T60" fmla="*/ 959 w 3127"/>
                                  <a:gd name="T61" fmla="*/ 7285 h 7841"/>
                                  <a:gd name="T62" fmla="*/ 921 w 3127"/>
                                  <a:gd name="T63" fmla="*/ 7400 h 7841"/>
                                  <a:gd name="T64" fmla="*/ 959 w 3127"/>
                                  <a:gd name="T65" fmla="*/ 7476 h 7841"/>
                                  <a:gd name="T66" fmla="*/ 1170 w 3127"/>
                                  <a:gd name="T67" fmla="*/ 7706 h 7841"/>
                                  <a:gd name="T68" fmla="*/ 1458 w 3127"/>
                                  <a:gd name="T69" fmla="*/ 7841 h 7841"/>
                                  <a:gd name="T70" fmla="*/ 1746 w 3127"/>
                                  <a:gd name="T71" fmla="*/ 7802 h 7841"/>
                                  <a:gd name="T72" fmla="*/ 2187 w 3127"/>
                                  <a:gd name="T73" fmla="*/ 7630 h 7841"/>
                                  <a:gd name="T74" fmla="*/ 2628 w 3127"/>
                                  <a:gd name="T75" fmla="*/ 7304 h 7841"/>
                                  <a:gd name="T76" fmla="*/ 2992 w 3127"/>
                                  <a:gd name="T77" fmla="*/ 6844 h 7841"/>
                                  <a:gd name="T78" fmla="*/ 3088 w 3127"/>
                                  <a:gd name="T79" fmla="*/ 6633 h 7841"/>
                                  <a:gd name="T80" fmla="*/ 3127 w 3127"/>
                                  <a:gd name="T81" fmla="*/ 6441 h 7841"/>
                                  <a:gd name="T82" fmla="*/ 3031 w 3127"/>
                                  <a:gd name="T83" fmla="*/ 6096 h 7841"/>
                                  <a:gd name="T84" fmla="*/ 2743 w 3127"/>
                                  <a:gd name="T85" fmla="*/ 5789 h 7841"/>
                                  <a:gd name="T86" fmla="*/ 2513 w 3127"/>
                                  <a:gd name="T87" fmla="*/ 5751 h 7841"/>
                                  <a:gd name="T88" fmla="*/ 1957 w 3127"/>
                                  <a:gd name="T89" fmla="*/ 5904 h 7841"/>
                                  <a:gd name="T90" fmla="*/ 1266 w 3127"/>
                                  <a:gd name="T91" fmla="*/ 6058 h 7841"/>
                                  <a:gd name="T92" fmla="*/ 959 w 3127"/>
                                  <a:gd name="T93" fmla="*/ 6019 h 7841"/>
                                  <a:gd name="T94" fmla="*/ 595 w 3127"/>
                                  <a:gd name="T95" fmla="*/ 5789 h 7841"/>
                                  <a:gd name="T96" fmla="*/ 365 w 3127"/>
                                  <a:gd name="T97" fmla="*/ 5387 h 7841"/>
                                  <a:gd name="T98" fmla="*/ 307 w 3127"/>
                                  <a:gd name="T99" fmla="*/ 5080 h 7841"/>
                                  <a:gd name="T100" fmla="*/ 269 w 3127"/>
                                  <a:gd name="T101" fmla="*/ 4658 h 7841"/>
                                  <a:gd name="T102" fmla="*/ 326 w 3127"/>
                                  <a:gd name="T103" fmla="*/ 4083 h 7841"/>
                                  <a:gd name="T104" fmla="*/ 499 w 3127"/>
                                  <a:gd name="T105" fmla="*/ 3681 h 7841"/>
                                  <a:gd name="T106" fmla="*/ 691 w 3127"/>
                                  <a:gd name="T107" fmla="*/ 3489 h 7841"/>
                                  <a:gd name="T108" fmla="*/ 978 w 3127"/>
                                  <a:gd name="T109" fmla="*/ 3317 h 7841"/>
                                  <a:gd name="T110" fmla="*/ 1592 w 3127"/>
                                  <a:gd name="T111" fmla="*/ 3182 h 7841"/>
                                  <a:gd name="T112" fmla="*/ 2129 w 3127"/>
                                  <a:gd name="T113" fmla="*/ 3029 h 7841"/>
                                  <a:gd name="T114" fmla="*/ 2494 w 3127"/>
                                  <a:gd name="T115" fmla="*/ 2780 h 7841"/>
                                  <a:gd name="T116" fmla="*/ 2743 w 3127"/>
                                  <a:gd name="T117" fmla="*/ 2377 h 7841"/>
                                  <a:gd name="T118" fmla="*/ 2896 w 3127"/>
                                  <a:gd name="T119" fmla="*/ 1840 h 7841"/>
                                  <a:gd name="T120" fmla="*/ 2935 w 3127"/>
                                  <a:gd name="T121" fmla="*/ 1419 h 7841"/>
                                  <a:gd name="T122" fmla="*/ 2935 w 3127"/>
                                  <a:gd name="T123" fmla="*/ 384 h 78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3127" h="7841">
                                    <a:moveTo>
                                      <a:pt x="2896" y="192"/>
                                    </a:moveTo>
                                    <a:lnTo>
                                      <a:pt x="2896" y="192"/>
                                    </a:lnTo>
                                    <a:lnTo>
                                      <a:pt x="2839" y="77"/>
                                    </a:lnTo>
                                    <a:lnTo>
                                      <a:pt x="2800" y="0"/>
                                    </a:lnTo>
                                    <a:lnTo>
                                      <a:pt x="2781" y="0"/>
                                    </a:lnTo>
                                    <a:lnTo>
                                      <a:pt x="2781" y="19"/>
                                    </a:lnTo>
                                    <a:lnTo>
                                      <a:pt x="2743" y="77"/>
                                    </a:lnTo>
                                    <a:lnTo>
                                      <a:pt x="2724" y="77"/>
                                    </a:lnTo>
                                    <a:lnTo>
                                      <a:pt x="2743" y="422"/>
                                    </a:lnTo>
                                    <a:lnTo>
                                      <a:pt x="2762" y="748"/>
                                    </a:lnTo>
                                    <a:lnTo>
                                      <a:pt x="2762" y="1055"/>
                                    </a:lnTo>
                                    <a:lnTo>
                                      <a:pt x="2743" y="1323"/>
                                    </a:lnTo>
                                    <a:lnTo>
                                      <a:pt x="2724" y="1572"/>
                                    </a:lnTo>
                                    <a:lnTo>
                                      <a:pt x="2666" y="1802"/>
                                    </a:lnTo>
                                    <a:lnTo>
                                      <a:pt x="2609" y="2013"/>
                                    </a:lnTo>
                                    <a:lnTo>
                                      <a:pt x="2551" y="2186"/>
                                    </a:lnTo>
                                    <a:lnTo>
                                      <a:pt x="2379" y="2473"/>
                                    </a:lnTo>
                                    <a:lnTo>
                                      <a:pt x="2244" y="2684"/>
                                    </a:lnTo>
                                    <a:lnTo>
                                      <a:pt x="2110" y="2818"/>
                                    </a:lnTo>
                                    <a:lnTo>
                                      <a:pt x="2052" y="2856"/>
                                    </a:lnTo>
                                    <a:lnTo>
                                      <a:pt x="1995" y="2876"/>
                                    </a:lnTo>
                                    <a:lnTo>
                                      <a:pt x="1400" y="2991"/>
                                    </a:lnTo>
                                    <a:lnTo>
                                      <a:pt x="806" y="3144"/>
                                    </a:lnTo>
                                    <a:lnTo>
                                      <a:pt x="652" y="3202"/>
                                    </a:lnTo>
                                    <a:lnTo>
                                      <a:pt x="537" y="3259"/>
                                    </a:lnTo>
                                    <a:lnTo>
                                      <a:pt x="441" y="3317"/>
                                    </a:lnTo>
                                    <a:lnTo>
                                      <a:pt x="346" y="3393"/>
                                    </a:lnTo>
                                    <a:lnTo>
                                      <a:pt x="307" y="3470"/>
                                    </a:lnTo>
                                    <a:lnTo>
                                      <a:pt x="250" y="3585"/>
                                    </a:lnTo>
                                    <a:lnTo>
                                      <a:pt x="115" y="3949"/>
                                    </a:lnTo>
                                    <a:lnTo>
                                      <a:pt x="20" y="4333"/>
                                    </a:lnTo>
                                    <a:lnTo>
                                      <a:pt x="0" y="4486"/>
                                    </a:lnTo>
                                    <a:lnTo>
                                      <a:pt x="0" y="4601"/>
                                    </a:lnTo>
                                    <a:lnTo>
                                      <a:pt x="0" y="4908"/>
                                    </a:lnTo>
                                    <a:lnTo>
                                      <a:pt x="39" y="5233"/>
                                    </a:lnTo>
                                    <a:lnTo>
                                      <a:pt x="115" y="5502"/>
                                    </a:lnTo>
                                    <a:lnTo>
                                      <a:pt x="192" y="5713"/>
                                    </a:lnTo>
                                    <a:lnTo>
                                      <a:pt x="307" y="5885"/>
                                    </a:lnTo>
                                    <a:lnTo>
                                      <a:pt x="441" y="6019"/>
                                    </a:lnTo>
                                    <a:lnTo>
                                      <a:pt x="595" y="6134"/>
                                    </a:lnTo>
                                    <a:lnTo>
                                      <a:pt x="768" y="6230"/>
                                    </a:lnTo>
                                    <a:lnTo>
                                      <a:pt x="959" y="6307"/>
                                    </a:lnTo>
                                    <a:lnTo>
                                      <a:pt x="1189" y="6345"/>
                                    </a:lnTo>
                                    <a:lnTo>
                                      <a:pt x="1420" y="6345"/>
                                    </a:lnTo>
                                    <a:lnTo>
                                      <a:pt x="1554" y="6345"/>
                                    </a:lnTo>
                                    <a:lnTo>
                                      <a:pt x="1707" y="6307"/>
                                    </a:lnTo>
                                    <a:lnTo>
                                      <a:pt x="1861" y="6269"/>
                                    </a:lnTo>
                                    <a:lnTo>
                                      <a:pt x="2033" y="6192"/>
                                    </a:lnTo>
                                    <a:lnTo>
                                      <a:pt x="2340" y="6096"/>
                                    </a:lnTo>
                                    <a:lnTo>
                                      <a:pt x="2494" y="6058"/>
                                    </a:lnTo>
                                    <a:lnTo>
                                      <a:pt x="2570" y="6058"/>
                                    </a:lnTo>
                                    <a:lnTo>
                                      <a:pt x="2647" y="6077"/>
                                    </a:lnTo>
                                    <a:lnTo>
                                      <a:pt x="2705" y="6134"/>
                                    </a:lnTo>
                                    <a:lnTo>
                                      <a:pt x="2743" y="6192"/>
                                    </a:lnTo>
                                    <a:lnTo>
                                      <a:pt x="2781" y="6288"/>
                                    </a:lnTo>
                                    <a:lnTo>
                                      <a:pt x="2800" y="6384"/>
                                    </a:lnTo>
                                    <a:lnTo>
                                      <a:pt x="2800" y="6460"/>
                                    </a:lnTo>
                                    <a:lnTo>
                                      <a:pt x="2781" y="6518"/>
                                    </a:lnTo>
                                    <a:lnTo>
                                      <a:pt x="2705" y="6690"/>
                                    </a:lnTo>
                                    <a:lnTo>
                                      <a:pt x="2570" y="6863"/>
                                    </a:lnTo>
                                    <a:lnTo>
                                      <a:pt x="2417" y="7035"/>
                                    </a:lnTo>
                                    <a:lnTo>
                                      <a:pt x="2206" y="7208"/>
                                    </a:lnTo>
                                    <a:lnTo>
                                      <a:pt x="1976" y="7323"/>
                                    </a:lnTo>
                                    <a:lnTo>
                                      <a:pt x="1880" y="7361"/>
                                    </a:lnTo>
                                    <a:lnTo>
                                      <a:pt x="1765" y="7400"/>
                                    </a:lnTo>
                                    <a:lnTo>
                                      <a:pt x="1650" y="7419"/>
                                    </a:lnTo>
                                    <a:lnTo>
                                      <a:pt x="1535" y="7419"/>
                                    </a:lnTo>
                                    <a:lnTo>
                                      <a:pt x="1420" y="7400"/>
                                    </a:lnTo>
                                    <a:lnTo>
                                      <a:pt x="1305" y="7323"/>
                                    </a:lnTo>
                                    <a:lnTo>
                                      <a:pt x="1189" y="7246"/>
                                    </a:lnTo>
                                    <a:lnTo>
                                      <a:pt x="1113" y="7227"/>
                                    </a:lnTo>
                                    <a:lnTo>
                                      <a:pt x="1017" y="7246"/>
                                    </a:lnTo>
                                    <a:lnTo>
                                      <a:pt x="959" y="7285"/>
                                    </a:lnTo>
                                    <a:lnTo>
                                      <a:pt x="940" y="7342"/>
                                    </a:lnTo>
                                    <a:lnTo>
                                      <a:pt x="921" y="7400"/>
                                    </a:lnTo>
                                    <a:lnTo>
                                      <a:pt x="940" y="7438"/>
                                    </a:lnTo>
                                    <a:lnTo>
                                      <a:pt x="959" y="7476"/>
                                    </a:lnTo>
                                    <a:lnTo>
                                      <a:pt x="1074" y="7630"/>
                                    </a:lnTo>
                                    <a:lnTo>
                                      <a:pt x="1170" y="7706"/>
                                    </a:lnTo>
                                    <a:lnTo>
                                      <a:pt x="1266" y="7783"/>
                                    </a:lnTo>
                                    <a:lnTo>
                                      <a:pt x="1362" y="7821"/>
                                    </a:lnTo>
                                    <a:lnTo>
                                      <a:pt x="1458" y="7841"/>
                                    </a:lnTo>
                                    <a:lnTo>
                                      <a:pt x="1611" y="7821"/>
                                    </a:lnTo>
                                    <a:lnTo>
                                      <a:pt x="1746" y="7802"/>
                                    </a:lnTo>
                                    <a:lnTo>
                                      <a:pt x="1899" y="7764"/>
                                    </a:lnTo>
                                    <a:lnTo>
                                      <a:pt x="2052" y="7706"/>
                                    </a:lnTo>
                                    <a:lnTo>
                                      <a:pt x="2187" y="7630"/>
                                    </a:lnTo>
                                    <a:lnTo>
                                      <a:pt x="2340" y="7534"/>
                                    </a:lnTo>
                                    <a:lnTo>
                                      <a:pt x="2474" y="7438"/>
                                    </a:lnTo>
                                    <a:lnTo>
                                      <a:pt x="2628" y="7304"/>
                                    </a:lnTo>
                                    <a:lnTo>
                                      <a:pt x="2820" y="7093"/>
                                    </a:lnTo>
                                    <a:lnTo>
                                      <a:pt x="2992" y="6844"/>
                                    </a:lnTo>
                                    <a:lnTo>
                                      <a:pt x="3050" y="6729"/>
                                    </a:lnTo>
                                    <a:lnTo>
                                      <a:pt x="3088" y="6633"/>
                                    </a:lnTo>
                                    <a:lnTo>
                                      <a:pt x="3127" y="6537"/>
                                    </a:lnTo>
                                    <a:lnTo>
                                      <a:pt x="3127" y="6441"/>
                                    </a:lnTo>
                                    <a:lnTo>
                                      <a:pt x="3088" y="6269"/>
                                    </a:lnTo>
                                    <a:lnTo>
                                      <a:pt x="3031" y="6096"/>
                                    </a:lnTo>
                                    <a:lnTo>
                                      <a:pt x="2935" y="5943"/>
                                    </a:lnTo>
                                    <a:lnTo>
                                      <a:pt x="2800" y="5828"/>
                                    </a:lnTo>
                                    <a:lnTo>
                                      <a:pt x="2743" y="5789"/>
                                    </a:lnTo>
                                    <a:lnTo>
                                      <a:pt x="2666" y="5770"/>
                                    </a:lnTo>
                                    <a:lnTo>
                                      <a:pt x="2513" y="5751"/>
                                    </a:lnTo>
                                    <a:lnTo>
                                      <a:pt x="2302" y="5789"/>
                                    </a:lnTo>
                                    <a:lnTo>
                                      <a:pt x="1957" y="5904"/>
                                    </a:lnTo>
                                    <a:lnTo>
                                      <a:pt x="1554" y="6019"/>
                                    </a:lnTo>
                                    <a:lnTo>
                                      <a:pt x="1400" y="6039"/>
                                    </a:lnTo>
                                    <a:lnTo>
                                      <a:pt x="1266" y="6058"/>
                                    </a:lnTo>
                                    <a:lnTo>
                                      <a:pt x="1113" y="6039"/>
                                    </a:lnTo>
                                    <a:lnTo>
                                      <a:pt x="959" y="6019"/>
                                    </a:lnTo>
                                    <a:lnTo>
                                      <a:pt x="825" y="5962"/>
                                    </a:lnTo>
                                    <a:lnTo>
                                      <a:pt x="710" y="5885"/>
                                    </a:lnTo>
                                    <a:lnTo>
                                      <a:pt x="595" y="5789"/>
                                    </a:lnTo>
                                    <a:lnTo>
                                      <a:pt x="499" y="5674"/>
                                    </a:lnTo>
                                    <a:lnTo>
                                      <a:pt x="422" y="5540"/>
                                    </a:lnTo>
                                    <a:lnTo>
                                      <a:pt x="365" y="5387"/>
                                    </a:lnTo>
                                    <a:lnTo>
                                      <a:pt x="326" y="5253"/>
                                    </a:lnTo>
                                    <a:lnTo>
                                      <a:pt x="307" y="5080"/>
                                    </a:lnTo>
                                    <a:lnTo>
                                      <a:pt x="288" y="4888"/>
                                    </a:lnTo>
                                    <a:lnTo>
                                      <a:pt x="269" y="4658"/>
                                    </a:lnTo>
                                    <a:lnTo>
                                      <a:pt x="288" y="4448"/>
                                    </a:lnTo>
                                    <a:lnTo>
                                      <a:pt x="307" y="4256"/>
                                    </a:lnTo>
                                    <a:lnTo>
                                      <a:pt x="326" y="4083"/>
                                    </a:lnTo>
                                    <a:lnTo>
                                      <a:pt x="384" y="3930"/>
                                    </a:lnTo>
                                    <a:lnTo>
                                      <a:pt x="441" y="3796"/>
                                    </a:lnTo>
                                    <a:lnTo>
                                      <a:pt x="499" y="3681"/>
                                    </a:lnTo>
                                    <a:lnTo>
                                      <a:pt x="595" y="3566"/>
                                    </a:lnTo>
                                    <a:lnTo>
                                      <a:pt x="691" y="3489"/>
                                    </a:lnTo>
                                    <a:lnTo>
                                      <a:pt x="768" y="3412"/>
                                    </a:lnTo>
                                    <a:lnTo>
                                      <a:pt x="863" y="3374"/>
                                    </a:lnTo>
                                    <a:lnTo>
                                      <a:pt x="978" y="3317"/>
                                    </a:lnTo>
                                    <a:lnTo>
                                      <a:pt x="1113" y="3278"/>
                                    </a:lnTo>
                                    <a:lnTo>
                                      <a:pt x="1592" y="3182"/>
                                    </a:lnTo>
                                    <a:lnTo>
                                      <a:pt x="1880" y="3106"/>
                                    </a:lnTo>
                                    <a:lnTo>
                                      <a:pt x="2129" y="3029"/>
                                    </a:lnTo>
                                    <a:lnTo>
                                      <a:pt x="2340" y="2914"/>
                                    </a:lnTo>
                                    <a:lnTo>
                                      <a:pt x="2494" y="2780"/>
                                    </a:lnTo>
                                    <a:lnTo>
                                      <a:pt x="2590" y="2646"/>
                                    </a:lnTo>
                                    <a:lnTo>
                                      <a:pt x="2666" y="2511"/>
                                    </a:lnTo>
                                    <a:lnTo>
                                      <a:pt x="2743" y="2377"/>
                                    </a:lnTo>
                                    <a:lnTo>
                                      <a:pt x="2800" y="2205"/>
                                    </a:lnTo>
                                    <a:lnTo>
                                      <a:pt x="2858" y="2032"/>
                                    </a:lnTo>
                                    <a:lnTo>
                                      <a:pt x="2896" y="1840"/>
                                    </a:lnTo>
                                    <a:lnTo>
                                      <a:pt x="2935" y="1630"/>
                                    </a:lnTo>
                                    <a:lnTo>
                                      <a:pt x="2935" y="1419"/>
                                    </a:lnTo>
                                    <a:lnTo>
                                      <a:pt x="2954" y="997"/>
                                    </a:lnTo>
                                    <a:lnTo>
                                      <a:pt x="2954" y="652"/>
                                    </a:lnTo>
                                    <a:lnTo>
                                      <a:pt x="2935" y="384"/>
                                    </a:lnTo>
                                    <a:lnTo>
                                      <a:pt x="2896" y="1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37" name="Group 829"/>
                            <wpg:cNvGrpSpPr>
                              <a:grpSpLocks/>
                            </wpg:cNvGrpSpPr>
                            <wpg:grpSpPr bwMode="auto">
                              <a:xfrm>
                                <a:off x="6961" y="5220"/>
                                <a:ext cx="2415" cy="3560"/>
                                <a:chOff x="479" y="38"/>
                                <a:chExt cx="5486" cy="8090"/>
                              </a:xfrm>
                            </wpg:grpSpPr>
                            <wps:wsp>
                              <wps:cNvPr id="238" name="Freeform 8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25" y="2818"/>
                                  <a:ext cx="2340" cy="5310"/>
                                </a:xfrm>
                                <a:custGeom>
                                  <a:avLst/>
                                  <a:gdLst>
                                    <a:gd name="T0" fmla="*/ 115 w 2340"/>
                                    <a:gd name="T1" fmla="*/ 77 h 5310"/>
                                    <a:gd name="T2" fmla="*/ 38 w 2340"/>
                                    <a:gd name="T3" fmla="*/ 230 h 5310"/>
                                    <a:gd name="T4" fmla="*/ 19 w 2340"/>
                                    <a:gd name="T5" fmla="*/ 422 h 5310"/>
                                    <a:gd name="T6" fmla="*/ 0 w 2340"/>
                                    <a:gd name="T7" fmla="*/ 805 h 5310"/>
                                    <a:gd name="T8" fmla="*/ 38 w 2340"/>
                                    <a:gd name="T9" fmla="*/ 1169 h 5310"/>
                                    <a:gd name="T10" fmla="*/ 153 w 2340"/>
                                    <a:gd name="T11" fmla="*/ 1533 h 5310"/>
                                    <a:gd name="T12" fmla="*/ 211 w 2340"/>
                                    <a:gd name="T13" fmla="*/ 1725 h 5310"/>
                                    <a:gd name="T14" fmla="*/ 518 w 2340"/>
                                    <a:gd name="T15" fmla="*/ 2262 h 5310"/>
                                    <a:gd name="T16" fmla="*/ 959 w 2340"/>
                                    <a:gd name="T17" fmla="*/ 2818 h 5310"/>
                                    <a:gd name="T18" fmla="*/ 1304 w 2340"/>
                                    <a:gd name="T19" fmla="*/ 3182 h 5310"/>
                                    <a:gd name="T20" fmla="*/ 1745 w 2340"/>
                                    <a:gd name="T21" fmla="*/ 3642 h 5310"/>
                                    <a:gd name="T22" fmla="*/ 1994 w 2340"/>
                                    <a:gd name="T23" fmla="*/ 4006 h 5310"/>
                                    <a:gd name="T24" fmla="*/ 2071 w 2340"/>
                                    <a:gd name="T25" fmla="*/ 4236 h 5310"/>
                                    <a:gd name="T26" fmla="*/ 2052 w 2340"/>
                                    <a:gd name="T27" fmla="*/ 4294 h 5310"/>
                                    <a:gd name="T28" fmla="*/ 1975 w 2340"/>
                                    <a:gd name="T29" fmla="*/ 4524 h 5310"/>
                                    <a:gd name="T30" fmla="*/ 1841 w 2340"/>
                                    <a:gd name="T31" fmla="*/ 4831 h 5310"/>
                                    <a:gd name="T32" fmla="*/ 1649 w 2340"/>
                                    <a:gd name="T33" fmla="*/ 5214 h 5310"/>
                                    <a:gd name="T34" fmla="*/ 1649 w 2340"/>
                                    <a:gd name="T35" fmla="*/ 5271 h 5310"/>
                                    <a:gd name="T36" fmla="*/ 1649 w 2340"/>
                                    <a:gd name="T37" fmla="*/ 5291 h 5310"/>
                                    <a:gd name="T38" fmla="*/ 1707 w 2340"/>
                                    <a:gd name="T39" fmla="*/ 5310 h 5310"/>
                                    <a:gd name="T40" fmla="*/ 1975 w 2340"/>
                                    <a:gd name="T41" fmla="*/ 5099 h 5310"/>
                                    <a:gd name="T42" fmla="*/ 2148 w 2340"/>
                                    <a:gd name="T43" fmla="*/ 4850 h 5310"/>
                                    <a:gd name="T44" fmla="*/ 2205 w 2340"/>
                                    <a:gd name="T45" fmla="*/ 4735 h 5310"/>
                                    <a:gd name="T46" fmla="*/ 2301 w 2340"/>
                                    <a:gd name="T47" fmla="*/ 4486 h 5310"/>
                                    <a:gd name="T48" fmla="*/ 2320 w 2340"/>
                                    <a:gd name="T49" fmla="*/ 4332 h 5310"/>
                                    <a:gd name="T50" fmla="*/ 2340 w 2340"/>
                                    <a:gd name="T51" fmla="*/ 4045 h 5310"/>
                                    <a:gd name="T52" fmla="*/ 2244 w 2340"/>
                                    <a:gd name="T53" fmla="*/ 3795 h 5310"/>
                                    <a:gd name="T54" fmla="*/ 2186 w 2340"/>
                                    <a:gd name="T55" fmla="*/ 3719 h 5310"/>
                                    <a:gd name="T56" fmla="*/ 1879 w 2340"/>
                                    <a:gd name="T57" fmla="*/ 3431 h 5310"/>
                                    <a:gd name="T58" fmla="*/ 1553 w 2340"/>
                                    <a:gd name="T59" fmla="*/ 3163 h 5310"/>
                                    <a:gd name="T60" fmla="*/ 1323 w 2340"/>
                                    <a:gd name="T61" fmla="*/ 2952 h 5310"/>
                                    <a:gd name="T62" fmla="*/ 959 w 2340"/>
                                    <a:gd name="T63" fmla="*/ 2530 h 5310"/>
                                    <a:gd name="T64" fmla="*/ 556 w 2340"/>
                                    <a:gd name="T65" fmla="*/ 1974 h 5310"/>
                                    <a:gd name="T66" fmla="*/ 383 w 2340"/>
                                    <a:gd name="T67" fmla="*/ 1668 h 5310"/>
                                    <a:gd name="T68" fmla="*/ 211 w 2340"/>
                                    <a:gd name="T69" fmla="*/ 1246 h 5310"/>
                                    <a:gd name="T70" fmla="*/ 172 w 2340"/>
                                    <a:gd name="T71" fmla="*/ 978 h 5310"/>
                                    <a:gd name="T72" fmla="*/ 172 w 2340"/>
                                    <a:gd name="T73" fmla="*/ 863 h 5310"/>
                                    <a:gd name="T74" fmla="*/ 211 w 2340"/>
                                    <a:gd name="T75" fmla="*/ 192 h 5310"/>
                                    <a:gd name="T76" fmla="*/ 230 w 2340"/>
                                    <a:gd name="T77" fmla="*/ 0 h 5310"/>
                                    <a:gd name="T78" fmla="*/ 211 w 2340"/>
                                    <a:gd name="T79" fmla="*/ 0 h 5310"/>
                                    <a:gd name="T80" fmla="*/ 115 w 2340"/>
                                    <a:gd name="T81" fmla="*/ 77 h 53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2340" h="5310">
                                      <a:moveTo>
                                        <a:pt x="115" y="77"/>
                                      </a:moveTo>
                                      <a:lnTo>
                                        <a:pt x="115" y="77"/>
                                      </a:lnTo>
                                      <a:lnTo>
                                        <a:pt x="57" y="153"/>
                                      </a:lnTo>
                                      <a:lnTo>
                                        <a:pt x="38" y="230"/>
                                      </a:lnTo>
                                      <a:lnTo>
                                        <a:pt x="19" y="422"/>
                                      </a:lnTo>
                                      <a:lnTo>
                                        <a:pt x="0" y="613"/>
                                      </a:lnTo>
                                      <a:lnTo>
                                        <a:pt x="0" y="805"/>
                                      </a:lnTo>
                                      <a:lnTo>
                                        <a:pt x="19" y="997"/>
                                      </a:lnTo>
                                      <a:lnTo>
                                        <a:pt x="38" y="1169"/>
                                      </a:lnTo>
                                      <a:lnTo>
                                        <a:pt x="96" y="1361"/>
                                      </a:lnTo>
                                      <a:lnTo>
                                        <a:pt x="153" y="1533"/>
                                      </a:lnTo>
                                      <a:lnTo>
                                        <a:pt x="211" y="1725"/>
                                      </a:lnTo>
                                      <a:lnTo>
                                        <a:pt x="345" y="1974"/>
                                      </a:lnTo>
                                      <a:lnTo>
                                        <a:pt x="518" y="2262"/>
                                      </a:lnTo>
                                      <a:lnTo>
                                        <a:pt x="709" y="2530"/>
                                      </a:lnTo>
                                      <a:lnTo>
                                        <a:pt x="959" y="2818"/>
                                      </a:lnTo>
                                      <a:lnTo>
                                        <a:pt x="1304" y="3182"/>
                                      </a:lnTo>
                                      <a:lnTo>
                                        <a:pt x="1745" y="3642"/>
                                      </a:lnTo>
                                      <a:lnTo>
                                        <a:pt x="1899" y="3834"/>
                                      </a:lnTo>
                                      <a:lnTo>
                                        <a:pt x="1994" y="4006"/>
                                      </a:lnTo>
                                      <a:lnTo>
                                        <a:pt x="2052" y="4160"/>
                                      </a:lnTo>
                                      <a:lnTo>
                                        <a:pt x="2071" y="4236"/>
                                      </a:lnTo>
                                      <a:lnTo>
                                        <a:pt x="2052" y="4294"/>
                                      </a:lnTo>
                                      <a:lnTo>
                                        <a:pt x="2033" y="4409"/>
                                      </a:lnTo>
                                      <a:lnTo>
                                        <a:pt x="1975" y="4524"/>
                                      </a:lnTo>
                                      <a:lnTo>
                                        <a:pt x="1841" y="4831"/>
                                      </a:lnTo>
                                      <a:lnTo>
                                        <a:pt x="1688" y="5080"/>
                                      </a:lnTo>
                                      <a:lnTo>
                                        <a:pt x="1649" y="5214"/>
                                      </a:lnTo>
                                      <a:lnTo>
                                        <a:pt x="1649" y="5271"/>
                                      </a:lnTo>
                                      <a:lnTo>
                                        <a:pt x="1649" y="5291"/>
                                      </a:lnTo>
                                      <a:lnTo>
                                        <a:pt x="1707" y="5310"/>
                                      </a:lnTo>
                                      <a:lnTo>
                                        <a:pt x="1841" y="5214"/>
                                      </a:lnTo>
                                      <a:lnTo>
                                        <a:pt x="1975" y="5099"/>
                                      </a:lnTo>
                                      <a:lnTo>
                                        <a:pt x="2071" y="4965"/>
                                      </a:lnTo>
                                      <a:lnTo>
                                        <a:pt x="2148" y="4850"/>
                                      </a:lnTo>
                                      <a:lnTo>
                                        <a:pt x="2205" y="4735"/>
                                      </a:lnTo>
                                      <a:lnTo>
                                        <a:pt x="2263" y="4620"/>
                                      </a:lnTo>
                                      <a:lnTo>
                                        <a:pt x="2301" y="4486"/>
                                      </a:lnTo>
                                      <a:lnTo>
                                        <a:pt x="2320" y="4332"/>
                                      </a:lnTo>
                                      <a:lnTo>
                                        <a:pt x="2340" y="4179"/>
                                      </a:lnTo>
                                      <a:lnTo>
                                        <a:pt x="2340" y="4045"/>
                                      </a:lnTo>
                                      <a:lnTo>
                                        <a:pt x="2301" y="3910"/>
                                      </a:lnTo>
                                      <a:lnTo>
                                        <a:pt x="2244" y="3795"/>
                                      </a:lnTo>
                                      <a:lnTo>
                                        <a:pt x="2186" y="3719"/>
                                      </a:lnTo>
                                      <a:lnTo>
                                        <a:pt x="2109" y="3623"/>
                                      </a:lnTo>
                                      <a:lnTo>
                                        <a:pt x="1879" y="3431"/>
                                      </a:lnTo>
                                      <a:lnTo>
                                        <a:pt x="1553" y="3163"/>
                                      </a:lnTo>
                                      <a:lnTo>
                                        <a:pt x="1323" y="2952"/>
                                      </a:lnTo>
                                      <a:lnTo>
                                        <a:pt x="1131" y="2760"/>
                                      </a:lnTo>
                                      <a:lnTo>
                                        <a:pt x="959" y="2530"/>
                                      </a:lnTo>
                                      <a:lnTo>
                                        <a:pt x="748" y="2262"/>
                                      </a:lnTo>
                                      <a:lnTo>
                                        <a:pt x="556" y="1974"/>
                                      </a:lnTo>
                                      <a:lnTo>
                                        <a:pt x="383" y="1668"/>
                                      </a:lnTo>
                                      <a:lnTo>
                                        <a:pt x="249" y="1380"/>
                                      </a:lnTo>
                                      <a:lnTo>
                                        <a:pt x="211" y="1246"/>
                                      </a:lnTo>
                                      <a:lnTo>
                                        <a:pt x="172" y="1112"/>
                                      </a:lnTo>
                                      <a:lnTo>
                                        <a:pt x="172" y="978"/>
                                      </a:lnTo>
                                      <a:lnTo>
                                        <a:pt x="172" y="863"/>
                                      </a:lnTo>
                                      <a:lnTo>
                                        <a:pt x="192" y="460"/>
                                      </a:lnTo>
                                      <a:lnTo>
                                        <a:pt x="211" y="192"/>
                                      </a:lnTo>
                                      <a:lnTo>
                                        <a:pt x="230" y="0"/>
                                      </a:lnTo>
                                      <a:lnTo>
                                        <a:pt x="211" y="0"/>
                                      </a:lnTo>
                                      <a:lnTo>
                                        <a:pt x="172" y="0"/>
                                      </a:lnTo>
                                      <a:lnTo>
                                        <a:pt x="115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" name="Freeform 8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53" y="1668"/>
                                  <a:ext cx="2839" cy="2108"/>
                                </a:xfrm>
                                <a:custGeom>
                                  <a:avLst/>
                                  <a:gdLst>
                                    <a:gd name="T0" fmla="*/ 2149 w 2839"/>
                                    <a:gd name="T1" fmla="*/ 1648 h 2108"/>
                                    <a:gd name="T2" fmla="*/ 2225 w 2839"/>
                                    <a:gd name="T3" fmla="*/ 1514 h 2108"/>
                                    <a:gd name="T4" fmla="*/ 2283 w 2839"/>
                                    <a:gd name="T5" fmla="*/ 1495 h 2108"/>
                                    <a:gd name="T6" fmla="*/ 2417 w 2839"/>
                                    <a:gd name="T7" fmla="*/ 1533 h 2108"/>
                                    <a:gd name="T8" fmla="*/ 2494 w 2839"/>
                                    <a:gd name="T9" fmla="*/ 1591 h 2108"/>
                                    <a:gd name="T10" fmla="*/ 2609 w 2839"/>
                                    <a:gd name="T11" fmla="*/ 1667 h 2108"/>
                                    <a:gd name="T12" fmla="*/ 2705 w 2839"/>
                                    <a:gd name="T13" fmla="*/ 1667 h 2108"/>
                                    <a:gd name="T14" fmla="*/ 2781 w 2839"/>
                                    <a:gd name="T15" fmla="*/ 1629 h 2108"/>
                                    <a:gd name="T16" fmla="*/ 2839 w 2839"/>
                                    <a:gd name="T17" fmla="*/ 1514 h 2108"/>
                                    <a:gd name="T18" fmla="*/ 2839 w 2839"/>
                                    <a:gd name="T19" fmla="*/ 1437 h 2108"/>
                                    <a:gd name="T20" fmla="*/ 2647 w 2839"/>
                                    <a:gd name="T21" fmla="*/ 1073 h 2108"/>
                                    <a:gd name="T22" fmla="*/ 2321 w 2839"/>
                                    <a:gd name="T23" fmla="*/ 594 h 2108"/>
                                    <a:gd name="T24" fmla="*/ 2149 w 2839"/>
                                    <a:gd name="T25" fmla="*/ 287 h 2108"/>
                                    <a:gd name="T26" fmla="*/ 499 w 2839"/>
                                    <a:gd name="T27" fmla="*/ 115 h 2108"/>
                                    <a:gd name="T28" fmla="*/ 39 w 2839"/>
                                    <a:gd name="T29" fmla="*/ 1342 h 2108"/>
                                    <a:gd name="T30" fmla="*/ 0 w 2839"/>
                                    <a:gd name="T31" fmla="*/ 1610 h 2108"/>
                                    <a:gd name="T32" fmla="*/ 39 w 2839"/>
                                    <a:gd name="T33" fmla="*/ 1687 h 2108"/>
                                    <a:gd name="T34" fmla="*/ 96 w 2839"/>
                                    <a:gd name="T35" fmla="*/ 1744 h 2108"/>
                                    <a:gd name="T36" fmla="*/ 192 w 2839"/>
                                    <a:gd name="T37" fmla="*/ 1763 h 2108"/>
                                    <a:gd name="T38" fmla="*/ 422 w 2839"/>
                                    <a:gd name="T39" fmla="*/ 1667 h 2108"/>
                                    <a:gd name="T40" fmla="*/ 557 w 2839"/>
                                    <a:gd name="T41" fmla="*/ 1552 h 2108"/>
                                    <a:gd name="T42" fmla="*/ 614 w 2839"/>
                                    <a:gd name="T43" fmla="*/ 1533 h 2108"/>
                                    <a:gd name="T44" fmla="*/ 653 w 2839"/>
                                    <a:gd name="T45" fmla="*/ 1572 h 2108"/>
                                    <a:gd name="T46" fmla="*/ 691 w 2839"/>
                                    <a:gd name="T47" fmla="*/ 1744 h 2108"/>
                                    <a:gd name="T48" fmla="*/ 748 w 2839"/>
                                    <a:gd name="T49" fmla="*/ 1898 h 2108"/>
                                    <a:gd name="T50" fmla="*/ 864 w 2839"/>
                                    <a:gd name="T51" fmla="*/ 2070 h 2108"/>
                                    <a:gd name="T52" fmla="*/ 959 w 2839"/>
                                    <a:gd name="T53" fmla="*/ 2108 h 2108"/>
                                    <a:gd name="T54" fmla="*/ 1075 w 2839"/>
                                    <a:gd name="T55" fmla="*/ 2051 h 2108"/>
                                    <a:gd name="T56" fmla="*/ 1190 w 2839"/>
                                    <a:gd name="T57" fmla="*/ 1878 h 2108"/>
                                    <a:gd name="T58" fmla="*/ 1247 w 2839"/>
                                    <a:gd name="T59" fmla="*/ 1782 h 2108"/>
                                    <a:gd name="T60" fmla="*/ 1381 w 2839"/>
                                    <a:gd name="T61" fmla="*/ 1648 h 2108"/>
                                    <a:gd name="T62" fmla="*/ 1439 w 2839"/>
                                    <a:gd name="T63" fmla="*/ 1610 h 2108"/>
                                    <a:gd name="T64" fmla="*/ 1554 w 2839"/>
                                    <a:gd name="T65" fmla="*/ 1629 h 2108"/>
                                    <a:gd name="T66" fmla="*/ 1650 w 2839"/>
                                    <a:gd name="T67" fmla="*/ 1687 h 2108"/>
                                    <a:gd name="T68" fmla="*/ 1707 w 2839"/>
                                    <a:gd name="T69" fmla="*/ 1763 h 2108"/>
                                    <a:gd name="T70" fmla="*/ 1784 w 2839"/>
                                    <a:gd name="T71" fmla="*/ 1878 h 2108"/>
                                    <a:gd name="T72" fmla="*/ 1899 w 2839"/>
                                    <a:gd name="T73" fmla="*/ 2051 h 2108"/>
                                    <a:gd name="T74" fmla="*/ 1957 w 2839"/>
                                    <a:gd name="T75" fmla="*/ 2089 h 2108"/>
                                    <a:gd name="T76" fmla="*/ 2053 w 2839"/>
                                    <a:gd name="T77" fmla="*/ 2108 h 2108"/>
                                    <a:gd name="T78" fmla="*/ 2110 w 2839"/>
                                    <a:gd name="T79" fmla="*/ 2089 h 2108"/>
                                    <a:gd name="T80" fmla="*/ 2187 w 2839"/>
                                    <a:gd name="T81" fmla="*/ 2032 h 2108"/>
                                    <a:gd name="T82" fmla="*/ 2206 w 2839"/>
                                    <a:gd name="T83" fmla="*/ 1993 h 2108"/>
                                    <a:gd name="T84" fmla="*/ 2187 w 2839"/>
                                    <a:gd name="T85" fmla="*/ 1821 h 2108"/>
                                    <a:gd name="T86" fmla="*/ 2149 w 2839"/>
                                    <a:gd name="T87" fmla="*/ 1725 h 2108"/>
                                    <a:gd name="T88" fmla="*/ 2149 w 2839"/>
                                    <a:gd name="T89" fmla="*/ 1648 h 21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839" h="2108">
                                      <a:moveTo>
                                        <a:pt x="2149" y="1648"/>
                                      </a:moveTo>
                                      <a:lnTo>
                                        <a:pt x="2149" y="1648"/>
                                      </a:lnTo>
                                      <a:lnTo>
                                        <a:pt x="2168" y="1572"/>
                                      </a:lnTo>
                                      <a:lnTo>
                                        <a:pt x="2225" y="1514"/>
                                      </a:lnTo>
                                      <a:lnTo>
                                        <a:pt x="2283" y="1495"/>
                                      </a:lnTo>
                                      <a:lnTo>
                                        <a:pt x="2340" y="1514"/>
                                      </a:lnTo>
                                      <a:lnTo>
                                        <a:pt x="2417" y="1533"/>
                                      </a:lnTo>
                                      <a:lnTo>
                                        <a:pt x="2494" y="1591"/>
                                      </a:lnTo>
                                      <a:lnTo>
                                        <a:pt x="2551" y="1648"/>
                                      </a:lnTo>
                                      <a:lnTo>
                                        <a:pt x="2609" y="1667"/>
                                      </a:lnTo>
                                      <a:lnTo>
                                        <a:pt x="2666" y="1687"/>
                                      </a:lnTo>
                                      <a:lnTo>
                                        <a:pt x="2705" y="1667"/>
                                      </a:lnTo>
                                      <a:lnTo>
                                        <a:pt x="2781" y="1629"/>
                                      </a:lnTo>
                                      <a:lnTo>
                                        <a:pt x="2820" y="1572"/>
                                      </a:lnTo>
                                      <a:lnTo>
                                        <a:pt x="2839" y="1514"/>
                                      </a:lnTo>
                                      <a:lnTo>
                                        <a:pt x="2839" y="1437"/>
                                      </a:lnTo>
                                      <a:lnTo>
                                        <a:pt x="2762" y="1284"/>
                                      </a:lnTo>
                                      <a:lnTo>
                                        <a:pt x="2647" y="1073"/>
                                      </a:lnTo>
                                      <a:lnTo>
                                        <a:pt x="2321" y="594"/>
                                      </a:lnTo>
                                      <a:lnTo>
                                        <a:pt x="2149" y="287"/>
                                      </a:lnTo>
                                      <a:lnTo>
                                        <a:pt x="2014" y="0"/>
                                      </a:lnTo>
                                      <a:lnTo>
                                        <a:pt x="499" y="115"/>
                                      </a:lnTo>
                                      <a:lnTo>
                                        <a:pt x="39" y="1342"/>
                                      </a:lnTo>
                                      <a:lnTo>
                                        <a:pt x="0" y="1495"/>
                                      </a:lnTo>
                                      <a:lnTo>
                                        <a:pt x="0" y="1610"/>
                                      </a:lnTo>
                                      <a:lnTo>
                                        <a:pt x="0" y="1667"/>
                                      </a:lnTo>
                                      <a:lnTo>
                                        <a:pt x="39" y="1687"/>
                                      </a:lnTo>
                                      <a:lnTo>
                                        <a:pt x="58" y="1725"/>
                                      </a:lnTo>
                                      <a:lnTo>
                                        <a:pt x="96" y="1744"/>
                                      </a:lnTo>
                                      <a:lnTo>
                                        <a:pt x="192" y="1763"/>
                                      </a:lnTo>
                                      <a:lnTo>
                                        <a:pt x="307" y="1725"/>
                                      </a:lnTo>
                                      <a:lnTo>
                                        <a:pt x="422" y="1667"/>
                                      </a:lnTo>
                                      <a:lnTo>
                                        <a:pt x="557" y="1552"/>
                                      </a:lnTo>
                                      <a:lnTo>
                                        <a:pt x="595" y="1533"/>
                                      </a:lnTo>
                                      <a:lnTo>
                                        <a:pt x="614" y="1533"/>
                                      </a:lnTo>
                                      <a:lnTo>
                                        <a:pt x="633" y="1533"/>
                                      </a:lnTo>
                                      <a:lnTo>
                                        <a:pt x="653" y="1572"/>
                                      </a:lnTo>
                                      <a:lnTo>
                                        <a:pt x="691" y="1744"/>
                                      </a:lnTo>
                                      <a:lnTo>
                                        <a:pt x="748" y="1898"/>
                                      </a:lnTo>
                                      <a:lnTo>
                                        <a:pt x="806" y="1993"/>
                                      </a:lnTo>
                                      <a:lnTo>
                                        <a:pt x="864" y="2070"/>
                                      </a:lnTo>
                                      <a:lnTo>
                                        <a:pt x="959" y="2108"/>
                                      </a:lnTo>
                                      <a:lnTo>
                                        <a:pt x="1017" y="2089"/>
                                      </a:lnTo>
                                      <a:lnTo>
                                        <a:pt x="1075" y="2051"/>
                                      </a:lnTo>
                                      <a:lnTo>
                                        <a:pt x="1132" y="1993"/>
                                      </a:lnTo>
                                      <a:lnTo>
                                        <a:pt x="1190" y="1878"/>
                                      </a:lnTo>
                                      <a:lnTo>
                                        <a:pt x="1247" y="1782"/>
                                      </a:lnTo>
                                      <a:lnTo>
                                        <a:pt x="1305" y="1687"/>
                                      </a:lnTo>
                                      <a:lnTo>
                                        <a:pt x="1381" y="1648"/>
                                      </a:lnTo>
                                      <a:lnTo>
                                        <a:pt x="1439" y="1610"/>
                                      </a:lnTo>
                                      <a:lnTo>
                                        <a:pt x="1496" y="1610"/>
                                      </a:lnTo>
                                      <a:lnTo>
                                        <a:pt x="1554" y="1629"/>
                                      </a:lnTo>
                                      <a:lnTo>
                                        <a:pt x="1592" y="1648"/>
                                      </a:lnTo>
                                      <a:lnTo>
                                        <a:pt x="1650" y="1687"/>
                                      </a:lnTo>
                                      <a:lnTo>
                                        <a:pt x="1707" y="1763"/>
                                      </a:lnTo>
                                      <a:lnTo>
                                        <a:pt x="1784" y="1878"/>
                                      </a:lnTo>
                                      <a:lnTo>
                                        <a:pt x="1842" y="1993"/>
                                      </a:lnTo>
                                      <a:lnTo>
                                        <a:pt x="1899" y="2051"/>
                                      </a:lnTo>
                                      <a:lnTo>
                                        <a:pt x="1957" y="2089"/>
                                      </a:lnTo>
                                      <a:lnTo>
                                        <a:pt x="1995" y="2108"/>
                                      </a:lnTo>
                                      <a:lnTo>
                                        <a:pt x="2053" y="2108"/>
                                      </a:lnTo>
                                      <a:lnTo>
                                        <a:pt x="2110" y="2089"/>
                                      </a:lnTo>
                                      <a:lnTo>
                                        <a:pt x="2168" y="2051"/>
                                      </a:lnTo>
                                      <a:lnTo>
                                        <a:pt x="2187" y="2032"/>
                                      </a:lnTo>
                                      <a:lnTo>
                                        <a:pt x="2206" y="1993"/>
                                      </a:lnTo>
                                      <a:lnTo>
                                        <a:pt x="2206" y="1917"/>
                                      </a:lnTo>
                                      <a:lnTo>
                                        <a:pt x="2187" y="1821"/>
                                      </a:lnTo>
                                      <a:lnTo>
                                        <a:pt x="2149" y="1725"/>
                                      </a:lnTo>
                                      <a:lnTo>
                                        <a:pt x="2149" y="16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0" name="Freeform 8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9" y="38"/>
                                  <a:ext cx="4738" cy="2684"/>
                                </a:xfrm>
                                <a:custGeom>
                                  <a:avLst/>
                                  <a:gdLst>
                                    <a:gd name="T0" fmla="*/ 4297 w 4738"/>
                                    <a:gd name="T1" fmla="*/ 633 h 2684"/>
                                    <a:gd name="T2" fmla="*/ 4297 w 4738"/>
                                    <a:gd name="T3" fmla="*/ 633 h 2684"/>
                                    <a:gd name="T4" fmla="*/ 4143 w 4738"/>
                                    <a:gd name="T5" fmla="*/ 480 h 2684"/>
                                    <a:gd name="T6" fmla="*/ 3971 w 4738"/>
                                    <a:gd name="T7" fmla="*/ 365 h 2684"/>
                                    <a:gd name="T8" fmla="*/ 3779 w 4738"/>
                                    <a:gd name="T9" fmla="*/ 250 h 2684"/>
                                    <a:gd name="T10" fmla="*/ 3568 w 4738"/>
                                    <a:gd name="T11" fmla="*/ 154 h 2684"/>
                                    <a:gd name="T12" fmla="*/ 3338 w 4738"/>
                                    <a:gd name="T13" fmla="*/ 96 h 2684"/>
                                    <a:gd name="T14" fmla="*/ 3088 w 4738"/>
                                    <a:gd name="T15" fmla="*/ 39 h 2684"/>
                                    <a:gd name="T16" fmla="*/ 2801 w 4738"/>
                                    <a:gd name="T17" fmla="*/ 20 h 2684"/>
                                    <a:gd name="T18" fmla="*/ 2513 w 4738"/>
                                    <a:gd name="T19" fmla="*/ 0 h 2684"/>
                                    <a:gd name="T20" fmla="*/ 2513 w 4738"/>
                                    <a:gd name="T21" fmla="*/ 0 h 2684"/>
                                    <a:gd name="T22" fmla="*/ 2244 w 4738"/>
                                    <a:gd name="T23" fmla="*/ 20 h 2684"/>
                                    <a:gd name="T24" fmla="*/ 1995 w 4738"/>
                                    <a:gd name="T25" fmla="*/ 39 h 2684"/>
                                    <a:gd name="T26" fmla="*/ 1765 w 4738"/>
                                    <a:gd name="T27" fmla="*/ 77 h 2684"/>
                                    <a:gd name="T28" fmla="*/ 1535 w 4738"/>
                                    <a:gd name="T29" fmla="*/ 135 h 2684"/>
                                    <a:gd name="T30" fmla="*/ 1324 w 4738"/>
                                    <a:gd name="T31" fmla="*/ 211 h 2684"/>
                                    <a:gd name="T32" fmla="*/ 1132 w 4738"/>
                                    <a:gd name="T33" fmla="*/ 307 h 2684"/>
                                    <a:gd name="T34" fmla="*/ 959 w 4738"/>
                                    <a:gd name="T35" fmla="*/ 422 h 2684"/>
                                    <a:gd name="T36" fmla="*/ 806 w 4738"/>
                                    <a:gd name="T37" fmla="*/ 537 h 2684"/>
                                    <a:gd name="T38" fmla="*/ 806 w 4738"/>
                                    <a:gd name="T39" fmla="*/ 537 h 2684"/>
                                    <a:gd name="T40" fmla="*/ 653 w 4738"/>
                                    <a:gd name="T41" fmla="*/ 690 h 2684"/>
                                    <a:gd name="T42" fmla="*/ 518 w 4738"/>
                                    <a:gd name="T43" fmla="*/ 844 h 2684"/>
                                    <a:gd name="T44" fmla="*/ 384 w 4738"/>
                                    <a:gd name="T45" fmla="*/ 1035 h 2684"/>
                                    <a:gd name="T46" fmla="*/ 288 w 4738"/>
                                    <a:gd name="T47" fmla="*/ 1227 h 2684"/>
                                    <a:gd name="T48" fmla="*/ 192 w 4738"/>
                                    <a:gd name="T49" fmla="*/ 1457 h 2684"/>
                                    <a:gd name="T50" fmla="*/ 116 w 4738"/>
                                    <a:gd name="T51" fmla="*/ 1687 h 2684"/>
                                    <a:gd name="T52" fmla="*/ 58 w 4738"/>
                                    <a:gd name="T53" fmla="*/ 1936 h 2684"/>
                                    <a:gd name="T54" fmla="*/ 0 w 4738"/>
                                    <a:gd name="T55" fmla="*/ 2205 h 2684"/>
                                    <a:gd name="T56" fmla="*/ 0 w 4738"/>
                                    <a:gd name="T57" fmla="*/ 2205 h 2684"/>
                                    <a:gd name="T58" fmla="*/ 269 w 4738"/>
                                    <a:gd name="T59" fmla="*/ 2320 h 2684"/>
                                    <a:gd name="T60" fmla="*/ 537 w 4738"/>
                                    <a:gd name="T61" fmla="*/ 2397 h 2684"/>
                                    <a:gd name="T62" fmla="*/ 806 w 4738"/>
                                    <a:gd name="T63" fmla="*/ 2473 h 2684"/>
                                    <a:gd name="T64" fmla="*/ 1074 w 4738"/>
                                    <a:gd name="T65" fmla="*/ 2531 h 2684"/>
                                    <a:gd name="T66" fmla="*/ 1362 w 4738"/>
                                    <a:gd name="T67" fmla="*/ 2588 h 2684"/>
                                    <a:gd name="T68" fmla="*/ 1650 w 4738"/>
                                    <a:gd name="T69" fmla="*/ 2627 h 2684"/>
                                    <a:gd name="T70" fmla="*/ 1938 w 4738"/>
                                    <a:gd name="T71" fmla="*/ 2665 h 2684"/>
                                    <a:gd name="T72" fmla="*/ 2225 w 4738"/>
                                    <a:gd name="T73" fmla="*/ 2684 h 2684"/>
                                    <a:gd name="T74" fmla="*/ 2820 w 4738"/>
                                    <a:gd name="T75" fmla="*/ 2684 h 2684"/>
                                    <a:gd name="T76" fmla="*/ 3433 w 4738"/>
                                    <a:gd name="T77" fmla="*/ 2646 h 2684"/>
                                    <a:gd name="T78" fmla="*/ 4066 w 4738"/>
                                    <a:gd name="T79" fmla="*/ 2550 h 2684"/>
                                    <a:gd name="T80" fmla="*/ 4718 w 4738"/>
                                    <a:gd name="T81" fmla="*/ 2435 h 2684"/>
                                    <a:gd name="T82" fmla="*/ 4718 w 4738"/>
                                    <a:gd name="T83" fmla="*/ 2435 h 2684"/>
                                    <a:gd name="T84" fmla="*/ 4738 w 4738"/>
                                    <a:gd name="T85" fmla="*/ 2147 h 2684"/>
                                    <a:gd name="T86" fmla="*/ 4738 w 4738"/>
                                    <a:gd name="T87" fmla="*/ 1879 h 2684"/>
                                    <a:gd name="T88" fmla="*/ 4718 w 4738"/>
                                    <a:gd name="T89" fmla="*/ 1630 h 2684"/>
                                    <a:gd name="T90" fmla="*/ 4680 w 4738"/>
                                    <a:gd name="T91" fmla="*/ 1400 h 2684"/>
                                    <a:gd name="T92" fmla="*/ 4623 w 4738"/>
                                    <a:gd name="T93" fmla="*/ 1170 h 2684"/>
                                    <a:gd name="T94" fmla="*/ 4527 w 4738"/>
                                    <a:gd name="T95" fmla="*/ 978 h 2684"/>
                                    <a:gd name="T96" fmla="*/ 4431 w 4738"/>
                                    <a:gd name="T97" fmla="*/ 805 h 2684"/>
                                    <a:gd name="T98" fmla="*/ 4297 w 4738"/>
                                    <a:gd name="T99" fmla="*/ 633 h 2684"/>
                                    <a:gd name="T100" fmla="*/ 4297 w 4738"/>
                                    <a:gd name="T101" fmla="*/ 633 h 26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4738" h="2684">
                                      <a:moveTo>
                                        <a:pt x="4297" y="633"/>
                                      </a:moveTo>
                                      <a:lnTo>
                                        <a:pt x="4297" y="633"/>
                                      </a:lnTo>
                                      <a:lnTo>
                                        <a:pt x="4143" y="480"/>
                                      </a:lnTo>
                                      <a:lnTo>
                                        <a:pt x="3971" y="365"/>
                                      </a:lnTo>
                                      <a:lnTo>
                                        <a:pt x="3779" y="250"/>
                                      </a:lnTo>
                                      <a:lnTo>
                                        <a:pt x="3568" y="154"/>
                                      </a:lnTo>
                                      <a:lnTo>
                                        <a:pt x="3338" y="96"/>
                                      </a:lnTo>
                                      <a:lnTo>
                                        <a:pt x="3088" y="39"/>
                                      </a:lnTo>
                                      <a:lnTo>
                                        <a:pt x="2801" y="20"/>
                                      </a:lnTo>
                                      <a:lnTo>
                                        <a:pt x="2513" y="0"/>
                                      </a:lnTo>
                                      <a:lnTo>
                                        <a:pt x="2244" y="20"/>
                                      </a:lnTo>
                                      <a:lnTo>
                                        <a:pt x="1995" y="39"/>
                                      </a:lnTo>
                                      <a:lnTo>
                                        <a:pt x="1765" y="77"/>
                                      </a:lnTo>
                                      <a:lnTo>
                                        <a:pt x="1535" y="135"/>
                                      </a:lnTo>
                                      <a:lnTo>
                                        <a:pt x="1324" y="211"/>
                                      </a:lnTo>
                                      <a:lnTo>
                                        <a:pt x="1132" y="307"/>
                                      </a:lnTo>
                                      <a:lnTo>
                                        <a:pt x="959" y="422"/>
                                      </a:lnTo>
                                      <a:lnTo>
                                        <a:pt x="806" y="537"/>
                                      </a:lnTo>
                                      <a:lnTo>
                                        <a:pt x="653" y="690"/>
                                      </a:lnTo>
                                      <a:lnTo>
                                        <a:pt x="518" y="844"/>
                                      </a:lnTo>
                                      <a:lnTo>
                                        <a:pt x="384" y="1035"/>
                                      </a:lnTo>
                                      <a:lnTo>
                                        <a:pt x="288" y="1227"/>
                                      </a:lnTo>
                                      <a:lnTo>
                                        <a:pt x="192" y="1457"/>
                                      </a:lnTo>
                                      <a:lnTo>
                                        <a:pt x="116" y="1687"/>
                                      </a:lnTo>
                                      <a:lnTo>
                                        <a:pt x="58" y="1936"/>
                                      </a:lnTo>
                                      <a:lnTo>
                                        <a:pt x="0" y="2205"/>
                                      </a:lnTo>
                                      <a:lnTo>
                                        <a:pt x="269" y="2320"/>
                                      </a:lnTo>
                                      <a:lnTo>
                                        <a:pt x="537" y="2397"/>
                                      </a:lnTo>
                                      <a:lnTo>
                                        <a:pt x="806" y="2473"/>
                                      </a:lnTo>
                                      <a:lnTo>
                                        <a:pt x="1074" y="2531"/>
                                      </a:lnTo>
                                      <a:lnTo>
                                        <a:pt x="1362" y="2588"/>
                                      </a:lnTo>
                                      <a:lnTo>
                                        <a:pt x="1650" y="2627"/>
                                      </a:lnTo>
                                      <a:lnTo>
                                        <a:pt x="1938" y="2665"/>
                                      </a:lnTo>
                                      <a:lnTo>
                                        <a:pt x="2225" y="2684"/>
                                      </a:lnTo>
                                      <a:lnTo>
                                        <a:pt x="2820" y="2684"/>
                                      </a:lnTo>
                                      <a:lnTo>
                                        <a:pt x="3433" y="2646"/>
                                      </a:lnTo>
                                      <a:lnTo>
                                        <a:pt x="4066" y="2550"/>
                                      </a:lnTo>
                                      <a:lnTo>
                                        <a:pt x="4718" y="2435"/>
                                      </a:lnTo>
                                      <a:lnTo>
                                        <a:pt x="4738" y="2147"/>
                                      </a:lnTo>
                                      <a:lnTo>
                                        <a:pt x="4738" y="1879"/>
                                      </a:lnTo>
                                      <a:lnTo>
                                        <a:pt x="4718" y="1630"/>
                                      </a:lnTo>
                                      <a:lnTo>
                                        <a:pt x="4680" y="1400"/>
                                      </a:lnTo>
                                      <a:lnTo>
                                        <a:pt x="4623" y="1170"/>
                                      </a:lnTo>
                                      <a:lnTo>
                                        <a:pt x="4527" y="978"/>
                                      </a:lnTo>
                                      <a:lnTo>
                                        <a:pt x="4431" y="805"/>
                                      </a:lnTo>
                                      <a:lnTo>
                                        <a:pt x="4297" y="6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1" name="Freeform 8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9" y="1821"/>
                                  <a:ext cx="537" cy="345"/>
                                </a:xfrm>
                                <a:custGeom>
                                  <a:avLst/>
                                  <a:gdLst>
                                    <a:gd name="T0" fmla="*/ 0 w 537"/>
                                    <a:gd name="T1" fmla="*/ 38 h 345"/>
                                    <a:gd name="T2" fmla="*/ 0 w 537"/>
                                    <a:gd name="T3" fmla="*/ 38 h 345"/>
                                    <a:gd name="T4" fmla="*/ 57 w 537"/>
                                    <a:gd name="T5" fmla="*/ 173 h 345"/>
                                    <a:gd name="T6" fmla="*/ 115 w 537"/>
                                    <a:gd name="T7" fmla="*/ 268 h 345"/>
                                    <a:gd name="T8" fmla="*/ 192 w 537"/>
                                    <a:gd name="T9" fmla="*/ 326 h 345"/>
                                    <a:gd name="T10" fmla="*/ 249 w 537"/>
                                    <a:gd name="T11" fmla="*/ 345 h 345"/>
                                    <a:gd name="T12" fmla="*/ 326 w 537"/>
                                    <a:gd name="T13" fmla="*/ 307 h 345"/>
                                    <a:gd name="T14" fmla="*/ 403 w 537"/>
                                    <a:gd name="T15" fmla="*/ 249 h 345"/>
                                    <a:gd name="T16" fmla="*/ 460 w 537"/>
                                    <a:gd name="T17" fmla="*/ 134 h 345"/>
                                    <a:gd name="T18" fmla="*/ 537 w 537"/>
                                    <a:gd name="T19" fmla="*/ 0 h 345"/>
                                    <a:gd name="T20" fmla="*/ 537 w 537"/>
                                    <a:gd name="T21" fmla="*/ 0 h 345"/>
                                    <a:gd name="T22" fmla="*/ 479 w 537"/>
                                    <a:gd name="T23" fmla="*/ 96 h 345"/>
                                    <a:gd name="T24" fmla="*/ 403 w 537"/>
                                    <a:gd name="T25" fmla="*/ 173 h 345"/>
                                    <a:gd name="T26" fmla="*/ 345 w 537"/>
                                    <a:gd name="T27" fmla="*/ 211 h 345"/>
                                    <a:gd name="T28" fmla="*/ 268 w 537"/>
                                    <a:gd name="T29" fmla="*/ 230 h 345"/>
                                    <a:gd name="T30" fmla="*/ 192 w 537"/>
                                    <a:gd name="T31" fmla="*/ 230 h 345"/>
                                    <a:gd name="T32" fmla="*/ 134 w 537"/>
                                    <a:gd name="T33" fmla="*/ 192 h 345"/>
                                    <a:gd name="T34" fmla="*/ 57 w 537"/>
                                    <a:gd name="T35" fmla="*/ 115 h 345"/>
                                    <a:gd name="T36" fmla="*/ 0 w 537"/>
                                    <a:gd name="T37" fmla="*/ 38 h 345"/>
                                    <a:gd name="T38" fmla="*/ 0 w 537"/>
                                    <a:gd name="T39" fmla="*/ 38 h 3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537" h="345">
                                      <a:moveTo>
                                        <a:pt x="0" y="38"/>
                                      </a:moveTo>
                                      <a:lnTo>
                                        <a:pt x="0" y="38"/>
                                      </a:lnTo>
                                      <a:lnTo>
                                        <a:pt x="57" y="173"/>
                                      </a:lnTo>
                                      <a:lnTo>
                                        <a:pt x="115" y="268"/>
                                      </a:lnTo>
                                      <a:lnTo>
                                        <a:pt x="192" y="326"/>
                                      </a:lnTo>
                                      <a:lnTo>
                                        <a:pt x="249" y="345"/>
                                      </a:lnTo>
                                      <a:lnTo>
                                        <a:pt x="326" y="307"/>
                                      </a:lnTo>
                                      <a:lnTo>
                                        <a:pt x="403" y="249"/>
                                      </a:lnTo>
                                      <a:lnTo>
                                        <a:pt x="460" y="134"/>
                                      </a:lnTo>
                                      <a:lnTo>
                                        <a:pt x="537" y="0"/>
                                      </a:lnTo>
                                      <a:lnTo>
                                        <a:pt x="479" y="96"/>
                                      </a:lnTo>
                                      <a:lnTo>
                                        <a:pt x="403" y="173"/>
                                      </a:lnTo>
                                      <a:lnTo>
                                        <a:pt x="345" y="211"/>
                                      </a:lnTo>
                                      <a:lnTo>
                                        <a:pt x="268" y="230"/>
                                      </a:lnTo>
                                      <a:lnTo>
                                        <a:pt x="192" y="230"/>
                                      </a:lnTo>
                                      <a:lnTo>
                                        <a:pt x="134" y="192"/>
                                      </a:lnTo>
                                      <a:lnTo>
                                        <a:pt x="57" y="115"/>
                                      </a:lnTo>
                                      <a:lnTo>
                                        <a:pt x="0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2" name="Freeform 8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49" y="1821"/>
                                  <a:ext cx="557" cy="345"/>
                                </a:xfrm>
                                <a:custGeom>
                                  <a:avLst/>
                                  <a:gdLst>
                                    <a:gd name="T0" fmla="*/ 0 w 557"/>
                                    <a:gd name="T1" fmla="*/ 0 h 345"/>
                                    <a:gd name="T2" fmla="*/ 0 w 557"/>
                                    <a:gd name="T3" fmla="*/ 0 h 345"/>
                                    <a:gd name="T4" fmla="*/ 77 w 557"/>
                                    <a:gd name="T5" fmla="*/ 134 h 345"/>
                                    <a:gd name="T6" fmla="*/ 154 w 557"/>
                                    <a:gd name="T7" fmla="*/ 249 h 345"/>
                                    <a:gd name="T8" fmla="*/ 231 w 557"/>
                                    <a:gd name="T9" fmla="*/ 307 h 345"/>
                                    <a:gd name="T10" fmla="*/ 288 w 557"/>
                                    <a:gd name="T11" fmla="*/ 345 h 345"/>
                                    <a:gd name="T12" fmla="*/ 365 w 557"/>
                                    <a:gd name="T13" fmla="*/ 326 h 345"/>
                                    <a:gd name="T14" fmla="*/ 422 w 557"/>
                                    <a:gd name="T15" fmla="*/ 268 h 345"/>
                                    <a:gd name="T16" fmla="*/ 499 w 557"/>
                                    <a:gd name="T17" fmla="*/ 173 h 345"/>
                                    <a:gd name="T18" fmla="*/ 557 w 557"/>
                                    <a:gd name="T19" fmla="*/ 38 h 345"/>
                                    <a:gd name="T20" fmla="*/ 557 w 557"/>
                                    <a:gd name="T21" fmla="*/ 38 h 345"/>
                                    <a:gd name="T22" fmla="*/ 480 w 557"/>
                                    <a:gd name="T23" fmla="*/ 115 h 345"/>
                                    <a:gd name="T24" fmla="*/ 422 w 557"/>
                                    <a:gd name="T25" fmla="*/ 192 h 345"/>
                                    <a:gd name="T26" fmla="*/ 346 w 557"/>
                                    <a:gd name="T27" fmla="*/ 230 h 345"/>
                                    <a:gd name="T28" fmla="*/ 288 w 557"/>
                                    <a:gd name="T29" fmla="*/ 230 h 345"/>
                                    <a:gd name="T30" fmla="*/ 211 w 557"/>
                                    <a:gd name="T31" fmla="*/ 211 h 345"/>
                                    <a:gd name="T32" fmla="*/ 154 w 557"/>
                                    <a:gd name="T33" fmla="*/ 173 h 345"/>
                                    <a:gd name="T34" fmla="*/ 77 w 557"/>
                                    <a:gd name="T35" fmla="*/ 96 h 345"/>
                                    <a:gd name="T36" fmla="*/ 0 w 557"/>
                                    <a:gd name="T37" fmla="*/ 0 h 345"/>
                                    <a:gd name="T38" fmla="*/ 0 w 557"/>
                                    <a:gd name="T39" fmla="*/ 0 h 3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557" h="345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77" y="134"/>
                                      </a:lnTo>
                                      <a:lnTo>
                                        <a:pt x="154" y="249"/>
                                      </a:lnTo>
                                      <a:lnTo>
                                        <a:pt x="231" y="307"/>
                                      </a:lnTo>
                                      <a:lnTo>
                                        <a:pt x="288" y="345"/>
                                      </a:lnTo>
                                      <a:lnTo>
                                        <a:pt x="365" y="326"/>
                                      </a:lnTo>
                                      <a:lnTo>
                                        <a:pt x="422" y="268"/>
                                      </a:lnTo>
                                      <a:lnTo>
                                        <a:pt x="499" y="173"/>
                                      </a:lnTo>
                                      <a:lnTo>
                                        <a:pt x="557" y="38"/>
                                      </a:lnTo>
                                      <a:lnTo>
                                        <a:pt x="480" y="115"/>
                                      </a:lnTo>
                                      <a:lnTo>
                                        <a:pt x="422" y="192"/>
                                      </a:lnTo>
                                      <a:lnTo>
                                        <a:pt x="346" y="230"/>
                                      </a:lnTo>
                                      <a:lnTo>
                                        <a:pt x="288" y="230"/>
                                      </a:lnTo>
                                      <a:lnTo>
                                        <a:pt x="211" y="211"/>
                                      </a:lnTo>
                                      <a:lnTo>
                                        <a:pt x="154" y="173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3" name="Freeform 8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25" y="383"/>
                                  <a:ext cx="403" cy="269"/>
                                </a:xfrm>
                                <a:custGeom>
                                  <a:avLst/>
                                  <a:gdLst>
                                    <a:gd name="T0" fmla="*/ 403 w 403"/>
                                    <a:gd name="T1" fmla="*/ 135 h 269"/>
                                    <a:gd name="T2" fmla="*/ 403 w 403"/>
                                    <a:gd name="T3" fmla="*/ 135 h 269"/>
                                    <a:gd name="T4" fmla="*/ 403 w 403"/>
                                    <a:gd name="T5" fmla="*/ 192 h 269"/>
                                    <a:gd name="T6" fmla="*/ 345 w 403"/>
                                    <a:gd name="T7" fmla="*/ 230 h 269"/>
                                    <a:gd name="T8" fmla="*/ 287 w 403"/>
                                    <a:gd name="T9" fmla="*/ 250 h 269"/>
                                    <a:gd name="T10" fmla="*/ 211 w 403"/>
                                    <a:gd name="T11" fmla="*/ 269 h 269"/>
                                    <a:gd name="T12" fmla="*/ 211 w 403"/>
                                    <a:gd name="T13" fmla="*/ 269 h 269"/>
                                    <a:gd name="T14" fmla="*/ 134 w 403"/>
                                    <a:gd name="T15" fmla="*/ 250 h 269"/>
                                    <a:gd name="T16" fmla="*/ 57 w 403"/>
                                    <a:gd name="T17" fmla="*/ 230 h 269"/>
                                    <a:gd name="T18" fmla="*/ 19 w 403"/>
                                    <a:gd name="T19" fmla="*/ 192 h 269"/>
                                    <a:gd name="T20" fmla="*/ 0 w 403"/>
                                    <a:gd name="T21" fmla="*/ 135 h 269"/>
                                    <a:gd name="T22" fmla="*/ 0 w 403"/>
                                    <a:gd name="T23" fmla="*/ 135 h 269"/>
                                    <a:gd name="T24" fmla="*/ 19 w 403"/>
                                    <a:gd name="T25" fmla="*/ 77 h 269"/>
                                    <a:gd name="T26" fmla="*/ 57 w 403"/>
                                    <a:gd name="T27" fmla="*/ 39 h 269"/>
                                    <a:gd name="T28" fmla="*/ 134 w 403"/>
                                    <a:gd name="T29" fmla="*/ 0 h 269"/>
                                    <a:gd name="T30" fmla="*/ 211 w 403"/>
                                    <a:gd name="T31" fmla="*/ 0 h 269"/>
                                    <a:gd name="T32" fmla="*/ 211 w 403"/>
                                    <a:gd name="T33" fmla="*/ 0 h 269"/>
                                    <a:gd name="T34" fmla="*/ 287 w 403"/>
                                    <a:gd name="T35" fmla="*/ 0 h 269"/>
                                    <a:gd name="T36" fmla="*/ 345 w 403"/>
                                    <a:gd name="T37" fmla="*/ 39 h 269"/>
                                    <a:gd name="T38" fmla="*/ 403 w 403"/>
                                    <a:gd name="T39" fmla="*/ 77 h 269"/>
                                    <a:gd name="T40" fmla="*/ 403 w 403"/>
                                    <a:gd name="T41" fmla="*/ 135 h 269"/>
                                    <a:gd name="T42" fmla="*/ 403 w 403"/>
                                    <a:gd name="T43" fmla="*/ 135 h 2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403" h="269">
                                      <a:moveTo>
                                        <a:pt x="403" y="135"/>
                                      </a:moveTo>
                                      <a:lnTo>
                                        <a:pt x="403" y="135"/>
                                      </a:lnTo>
                                      <a:lnTo>
                                        <a:pt x="403" y="192"/>
                                      </a:lnTo>
                                      <a:lnTo>
                                        <a:pt x="345" y="230"/>
                                      </a:lnTo>
                                      <a:lnTo>
                                        <a:pt x="287" y="250"/>
                                      </a:lnTo>
                                      <a:lnTo>
                                        <a:pt x="211" y="269"/>
                                      </a:lnTo>
                                      <a:lnTo>
                                        <a:pt x="134" y="250"/>
                                      </a:lnTo>
                                      <a:lnTo>
                                        <a:pt x="57" y="230"/>
                                      </a:lnTo>
                                      <a:lnTo>
                                        <a:pt x="19" y="192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19" y="77"/>
                                      </a:lnTo>
                                      <a:lnTo>
                                        <a:pt x="57" y="39"/>
                                      </a:lnTo>
                                      <a:lnTo>
                                        <a:pt x="134" y="0"/>
                                      </a:lnTo>
                                      <a:lnTo>
                                        <a:pt x="211" y="0"/>
                                      </a:lnTo>
                                      <a:lnTo>
                                        <a:pt x="287" y="0"/>
                                      </a:lnTo>
                                      <a:lnTo>
                                        <a:pt x="345" y="39"/>
                                      </a:lnTo>
                                      <a:lnTo>
                                        <a:pt x="403" y="77"/>
                                      </a:lnTo>
                                      <a:lnTo>
                                        <a:pt x="403" y="1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" name="Freeform 8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45" y="690"/>
                                  <a:ext cx="537" cy="364"/>
                                </a:xfrm>
                                <a:custGeom>
                                  <a:avLst/>
                                  <a:gdLst>
                                    <a:gd name="T0" fmla="*/ 537 w 537"/>
                                    <a:gd name="T1" fmla="*/ 192 h 364"/>
                                    <a:gd name="T2" fmla="*/ 537 w 537"/>
                                    <a:gd name="T3" fmla="*/ 192 h 364"/>
                                    <a:gd name="T4" fmla="*/ 518 w 537"/>
                                    <a:gd name="T5" fmla="*/ 249 h 364"/>
                                    <a:gd name="T6" fmla="*/ 461 w 537"/>
                                    <a:gd name="T7" fmla="*/ 307 h 364"/>
                                    <a:gd name="T8" fmla="*/ 365 w 537"/>
                                    <a:gd name="T9" fmla="*/ 345 h 364"/>
                                    <a:gd name="T10" fmla="*/ 269 w 537"/>
                                    <a:gd name="T11" fmla="*/ 364 h 364"/>
                                    <a:gd name="T12" fmla="*/ 269 w 537"/>
                                    <a:gd name="T13" fmla="*/ 364 h 364"/>
                                    <a:gd name="T14" fmla="*/ 154 w 537"/>
                                    <a:gd name="T15" fmla="*/ 345 h 364"/>
                                    <a:gd name="T16" fmla="*/ 77 w 537"/>
                                    <a:gd name="T17" fmla="*/ 307 h 364"/>
                                    <a:gd name="T18" fmla="*/ 20 w 537"/>
                                    <a:gd name="T19" fmla="*/ 249 h 364"/>
                                    <a:gd name="T20" fmla="*/ 0 w 537"/>
                                    <a:gd name="T21" fmla="*/ 192 h 364"/>
                                    <a:gd name="T22" fmla="*/ 0 w 537"/>
                                    <a:gd name="T23" fmla="*/ 192 h 364"/>
                                    <a:gd name="T24" fmla="*/ 20 w 537"/>
                                    <a:gd name="T25" fmla="*/ 115 h 364"/>
                                    <a:gd name="T26" fmla="*/ 77 w 537"/>
                                    <a:gd name="T27" fmla="*/ 58 h 364"/>
                                    <a:gd name="T28" fmla="*/ 154 w 537"/>
                                    <a:gd name="T29" fmla="*/ 19 h 364"/>
                                    <a:gd name="T30" fmla="*/ 269 w 537"/>
                                    <a:gd name="T31" fmla="*/ 0 h 364"/>
                                    <a:gd name="T32" fmla="*/ 269 w 537"/>
                                    <a:gd name="T33" fmla="*/ 0 h 364"/>
                                    <a:gd name="T34" fmla="*/ 365 w 537"/>
                                    <a:gd name="T35" fmla="*/ 19 h 364"/>
                                    <a:gd name="T36" fmla="*/ 461 w 537"/>
                                    <a:gd name="T37" fmla="*/ 58 h 364"/>
                                    <a:gd name="T38" fmla="*/ 518 w 537"/>
                                    <a:gd name="T39" fmla="*/ 115 h 364"/>
                                    <a:gd name="T40" fmla="*/ 537 w 537"/>
                                    <a:gd name="T41" fmla="*/ 192 h 364"/>
                                    <a:gd name="T42" fmla="*/ 537 w 537"/>
                                    <a:gd name="T43" fmla="*/ 192 h 3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537" h="364">
                                      <a:moveTo>
                                        <a:pt x="537" y="192"/>
                                      </a:moveTo>
                                      <a:lnTo>
                                        <a:pt x="537" y="192"/>
                                      </a:lnTo>
                                      <a:lnTo>
                                        <a:pt x="518" y="249"/>
                                      </a:lnTo>
                                      <a:lnTo>
                                        <a:pt x="461" y="307"/>
                                      </a:lnTo>
                                      <a:lnTo>
                                        <a:pt x="365" y="345"/>
                                      </a:lnTo>
                                      <a:lnTo>
                                        <a:pt x="269" y="364"/>
                                      </a:lnTo>
                                      <a:lnTo>
                                        <a:pt x="154" y="345"/>
                                      </a:lnTo>
                                      <a:lnTo>
                                        <a:pt x="77" y="307"/>
                                      </a:lnTo>
                                      <a:lnTo>
                                        <a:pt x="20" y="249"/>
                                      </a:lnTo>
                                      <a:lnTo>
                                        <a:pt x="0" y="192"/>
                                      </a:lnTo>
                                      <a:lnTo>
                                        <a:pt x="20" y="115"/>
                                      </a:lnTo>
                                      <a:lnTo>
                                        <a:pt x="77" y="58"/>
                                      </a:lnTo>
                                      <a:lnTo>
                                        <a:pt x="154" y="19"/>
                                      </a:lnTo>
                                      <a:lnTo>
                                        <a:pt x="269" y="0"/>
                                      </a:lnTo>
                                      <a:lnTo>
                                        <a:pt x="365" y="19"/>
                                      </a:lnTo>
                                      <a:lnTo>
                                        <a:pt x="461" y="58"/>
                                      </a:lnTo>
                                      <a:lnTo>
                                        <a:pt x="518" y="115"/>
                                      </a:lnTo>
                                      <a:lnTo>
                                        <a:pt x="537" y="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5" name="Freeform 8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33" y="805"/>
                                  <a:ext cx="460" cy="268"/>
                                </a:xfrm>
                                <a:custGeom>
                                  <a:avLst/>
                                  <a:gdLst>
                                    <a:gd name="T0" fmla="*/ 460 w 460"/>
                                    <a:gd name="T1" fmla="*/ 134 h 268"/>
                                    <a:gd name="T2" fmla="*/ 460 w 460"/>
                                    <a:gd name="T3" fmla="*/ 134 h 268"/>
                                    <a:gd name="T4" fmla="*/ 441 w 460"/>
                                    <a:gd name="T5" fmla="*/ 192 h 268"/>
                                    <a:gd name="T6" fmla="*/ 403 w 460"/>
                                    <a:gd name="T7" fmla="*/ 230 h 268"/>
                                    <a:gd name="T8" fmla="*/ 326 w 460"/>
                                    <a:gd name="T9" fmla="*/ 268 h 268"/>
                                    <a:gd name="T10" fmla="*/ 230 w 460"/>
                                    <a:gd name="T11" fmla="*/ 268 h 268"/>
                                    <a:gd name="T12" fmla="*/ 230 w 460"/>
                                    <a:gd name="T13" fmla="*/ 268 h 268"/>
                                    <a:gd name="T14" fmla="*/ 134 w 460"/>
                                    <a:gd name="T15" fmla="*/ 268 h 268"/>
                                    <a:gd name="T16" fmla="*/ 77 w 460"/>
                                    <a:gd name="T17" fmla="*/ 230 h 268"/>
                                    <a:gd name="T18" fmla="*/ 19 w 460"/>
                                    <a:gd name="T19" fmla="*/ 192 h 268"/>
                                    <a:gd name="T20" fmla="*/ 0 w 460"/>
                                    <a:gd name="T21" fmla="*/ 134 h 268"/>
                                    <a:gd name="T22" fmla="*/ 0 w 460"/>
                                    <a:gd name="T23" fmla="*/ 134 h 268"/>
                                    <a:gd name="T24" fmla="*/ 19 w 460"/>
                                    <a:gd name="T25" fmla="*/ 77 h 268"/>
                                    <a:gd name="T26" fmla="*/ 77 w 460"/>
                                    <a:gd name="T27" fmla="*/ 38 h 268"/>
                                    <a:gd name="T28" fmla="*/ 134 w 460"/>
                                    <a:gd name="T29" fmla="*/ 19 h 268"/>
                                    <a:gd name="T30" fmla="*/ 230 w 460"/>
                                    <a:gd name="T31" fmla="*/ 0 h 268"/>
                                    <a:gd name="T32" fmla="*/ 230 w 460"/>
                                    <a:gd name="T33" fmla="*/ 0 h 268"/>
                                    <a:gd name="T34" fmla="*/ 326 w 460"/>
                                    <a:gd name="T35" fmla="*/ 19 h 268"/>
                                    <a:gd name="T36" fmla="*/ 403 w 460"/>
                                    <a:gd name="T37" fmla="*/ 38 h 268"/>
                                    <a:gd name="T38" fmla="*/ 441 w 460"/>
                                    <a:gd name="T39" fmla="*/ 77 h 268"/>
                                    <a:gd name="T40" fmla="*/ 460 w 460"/>
                                    <a:gd name="T41" fmla="*/ 134 h 268"/>
                                    <a:gd name="T42" fmla="*/ 460 w 460"/>
                                    <a:gd name="T43" fmla="*/ 134 h 2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460" h="268">
                                      <a:moveTo>
                                        <a:pt x="460" y="134"/>
                                      </a:moveTo>
                                      <a:lnTo>
                                        <a:pt x="460" y="134"/>
                                      </a:lnTo>
                                      <a:lnTo>
                                        <a:pt x="441" y="192"/>
                                      </a:lnTo>
                                      <a:lnTo>
                                        <a:pt x="403" y="230"/>
                                      </a:lnTo>
                                      <a:lnTo>
                                        <a:pt x="326" y="268"/>
                                      </a:lnTo>
                                      <a:lnTo>
                                        <a:pt x="230" y="268"/>
                                      </a:lnTo>
                                      <a:lnTo>
                                        <a:pt x="134" y="268"/>
                                      </a:lnTo>
                                      <a:lnTo>
                                        <a:pt x="77" y="230"/>
                                      </a:lnTo>
                                      <a:lnTo>
                                        <a:pt x="19" y="192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19" y="77"/>
                                      </a:lnTo>
                                      <a:lnTo>
                                        <a:pt x="77" y="38"/>
                                      </a:lnTo>
                                      <a:lnTo>
                                        <a:pt x="134" y="19"/>
                                      </a:lnTo>
                                      <a:lnTo>
                                        <a:pt x="230" y="0"/>
                                      </a:lnTo>
                                      <a:lnTo>
                                        <a:pt x="326" y="19"/>
                                      </a:lnTo>
                                      <a:lnTo>
                                        <a:pt x="403" y="38"/>
                                      </a:lnTo>
                                      <a:lnTo>
                                        <a:pt x="441" y="77"/>
                                      </a:lnTo>
                                      <a:lnTo>
                                        <a:pt x="460" y="1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6" name="Freeform 8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47" y="1073"/>
                                  <a:ext cx="307" cy="173"/>
                                </a:xfrm>
                                <a:custGeom>
                                  <a:avLst/>
                                  <a:gdLst>
                                    <a:gd name="T0" fmla="*/ 307 w 307"/>
                                    <a:gd name="T1" fmla="*/ 96 h 173"/>
                                    <a:gd name="T2" fmla="*/ 307 w 307"/>
                                    <a:gd name="T3" fmla="*/ 96 h 173"/>
                                    <a:gd name="T4" fmla="*/ 287 w 307"/>
                                    <a:gd name="T5" fmla="*/ 116 h 173"/>
                                    <a:gd name="T6" fmla="*/ 249 w 307"/>
                                    <a:gd name="T7" fmla="*/ 154 h 173"/>
                                    <a:gd name="T8" fmla="*/ 211 w 307"/>
                                    <a:gd name="T9" fmla="*/ 173 h 173"/>
                                    <a:gd name="T10" fmla="*/ 153 w 307"/>
                                    <a:gd name="T11" fmla="*/ 173 h 173"/>
                                    <a:gd name="T12" fmla="*/ 153 w 307"/>
                                    <a:gd name="T13" fmla="*/ 173 h 173"/>
                                    <a:gd name="T14" fmla="*/ 96 w 307"/>
                                    <a:gd name="T15" fmla="*/ 173 h 173"/>
                                    <a:gd name="T16" fmla="*/ 57 w 307"/>
                                    <a:gd name="T17" fmla="*/ 154 h 173"/>
                                    <a:gd name="T18" fmla="*/ 19 w 307"/>
                                    <a:gd name="T19" fmla="*/ 116 h 173"/>
                                    <a:gd name="T20" fmla="*/ 0 w 307"/>
                                    <a:gd name="T21" fmla="*/ 96 h 173"/>
                                    <a:gd name="T22" fmla="*/ 0 w 307"/>
                                    <a:gd name="T23" fmla="*/ 96 h 173"/>
                                    <a:gd name="T24" fmla="*/ 19 w 307"/>
                                    <a:gd name="T25" fmla="*/ 58 h 173"/>
                                    <a:gd name="T26" fmla="*/ 57 w 307"/>
                                    <a:gd name="T27" fmla="*/ 20 h 173"/>
                                    <a:gd name="T28" fmla="*/ 96 w 307"/>
                                    <a:gd name="T29" fmla="*/ 0 h 173"/>
                                    <a:gd name="T30" fmla="*/ 153 w 307"/>
                                    <a:gd name="T31" fmla="*/ 0 h 173"/>
                                    <a:gd name="T32" fmla="*/ 153 w 307"/>
                                    <a:gd name="T33" fmla="*/ 0 h 173"/>
                                    <a:gd name="T34" fmla="*/ 211 w 307"/>
                                    <a:gd name="T35" fmla="*/ 0 h 173"/>
                                    <a:gd name="T36" fmla="*/ 249 w 307"/>
                                    <a:gd name="T37" fmla="*/ 20 h 173"/>
                                    <a:gd name="T38" fmla="*/ 287 w 307"/>
                                    <a:gd name="T39" fmla="*/ 58 h 173"/>
                                    <a:gd name="T40" fmla="*/ 307 w 307"/>
                                    <a:gd name="T41" fmla="*/ 96 h 173"/>
                                    <a:gd name="T42" fmla="*/ 307 w 307"/>
                                    <a:gd name="T43" fmla="*/ 96 h 1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307" h="173">
                                      <a:moveTo>
                                        <a:pt x="307" y="96"/>
                                      </a:moveTo>
                                      <a:lnTo>
                                        <a:pt x="307" y="96"/>
                                      </a:lnTo>
                                      <a:lnTo>
                                        <a:pt x="287" y="116"/>
                                      </a:lnTo>
                                      <a:lnTo>
                                        <a:pt x="249" y="154"/>
                                      </a:lnTo>
                                      <a:lnTo>
                                        <a:pt x="211" y="173"/>
                                      </a:lnTo>
                                      <a:lnTo>
                                        <a:pt x="153" y="173"/>
                                      </a:lnTo>
                                      <a:lnTo>
                                        <a:pt x="96" y="173"/>
                                      </a:lnTo>
                                      <a:lnTo>
                                        <a:pt x="57" y="154"/>
                                      </a:lnTo>
                                      <a:lnTo>
                                        <a:pt x="19" y="116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19" y="58"/>
                                      </a:lnTo>
                                      <a:lnTo>
                                        <a:pt x="57" y="20"/>
                                      </a:lnTo>
                                      <a:lnTo>
                                        <a:pt x="96" y="0"/>
                                      </a:lnTo>
                                      <a:lnTo>
                                        <a:pt x="153" y="0"/>
                                      </a:lnTo>
                                      <a:lnTo>
                                        <a:pt x="211" y="0"/>
                                      </a:lnTo>
                                      <a:lnTo>
                                        <a:pt x="249" y="20"/>
                                      </a:lnTo>
                                      <a:lnTo>
                                        <a:pt x="287" y="58"/>
                                      </a:lnTo>
                                      <a:lnTo>
                                        <a:pt x="307" y="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7" name="Freeform 8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15" y="383"/>
                                  <a:ext cx="230" cy="135"/>
                                </a:xfrm>
                                <a:custGeom>
                                  <a:avLst/>
                                  <a:gdLst>
                                    <a:gd name="T0" fmla="*/ 230 w 230"/>
                                    <a:gd name="T1" fmla="*/ 58 h 135"/>
                                    <a:gd name="T2" fmla="*/ 230 w 230"/>
                                    <a:gd name="T3" fmla="*/ 58 h 135"/>
                                    <a:gd name="T4" fmla="*/ 211 w 230"/>
                                    <a:gd name="T5" fmla="*/ 96 h 135"/>
                                    <a:gd name="T6" fmla="*/ 192 w 230"/>
                                    <a:gd name="T7" fmla="*/ 115 h 135"/>
                                    <a:gd name="T8" fmla="*/ 115 w 230"/>
                                    <a:gd name="T9" fmla="*/ 135 h 135"/>
                                    <a:gd name="T10" fmla="*/ 115 w 230"/>
                                    <a:gd name="T11" fmla="*/ 135 h 135"/>
                                    <a:gd name="T12" fmla="*/ 19 w 230"/>
                                    <a:gd name="T13" fmla="*/ 115 h 135"/>
                                    <a:gd name="T14" fmla="*/ 0 w 230"/>
                                    <a:gd name="T15" fmla="*/ 96 h 135"/>
                                    <a:gd name="T16" fmla="*/ 0 w 230"/>
                                    <a:gd name="T17" fmla="*/ 58 h 135"/>
                                    <a:gd name="T18" fmla="*/ 0 w 230"/>
                                    <a:gd name="T19" fmla="*/ 58 h 135"/>
                                    <a:gd name="T20" fmla="*/ 0 w 230"/>
                                    <a:gd name="T21" fmla="*/ 39 h 135"/>
                                    <a:gd name="T22" fmla="*/ 19 w 230"/>
                                    <a:gd name="T23" fmla="*/ 20 h 135"/>
                                    <a:gd name="T24" fmla="*/ 115 w 230"/>
                                    <a:gd name="T25" fmla="*/ 0 h 135"/>
                                    <a:gd name="T26" fmla="*/ 115 w 230"/>
                                    <a:gd name="T27" fmla="*/ 0 h 135"/>
                                    <a:gd name="T28" fmla="*/ 192 w 230"/>
                                    <a:gd name="T29" fmla="*/ 20 h 135"/>
                                    <a:gd name="T30" fmla="*/ 211 w 230"/>
                                    <a:gd name="T31" fmla="*/ 39 h 135"/>
                                    <a:gd name="T32" fmla="*/ 230 w 230"/>
                                    <a:gd name="T33" fmla="*/ 58 h 135"/>
                                    <a:gd name="T34" fmla="*/ 230 w 230"/>
                                    <a:gd name="T35" fmla="*/ 58 h 1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230" h="135">
                                      <a:moveTo>
                                        <a:pt x="230" y="58"/>
                                      </a:moveTo>
                                      <a:lnTo>
                                        <a:pt x="230" y="58"/>
                                      </a:lnTo>
                                      <a:lnTo>
                                        <a:pt x="211" y="96"/>
                                      </a:lnTo>
                                      <a:lnTo>
                                        <a:pt x="192" y="115"/>
                                      </a:lnTo>
                                      <a:lnTo>
                                        <a:pt x="115" y="135"/>
                                      </a:lnTo>
                                      <a:lnTo>
                                        <a:pt x="19" y="115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92" y="20"/>
                                      </a:lnTo>
                                      <a:lnTo>
                                        <a:pt x="211" y="39"/>
                                      </a:lnTo>
                                      <a:lnTo>
                                        <a:pt x="230" y="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48" name="Group 840"/>
                          <wpg:cNvGrpSpPr>
                            <a:grpSpLocks/>
                          </wpg:cNvGrpSpPr>
                          <wpg:grpSpPr bwMode="auto">
                            <a:xfrm>
                              <a:off x="12836" y="3308"/>
                              <a:ext cx="1396" cy="2406"/>
                              <a:chOff x="9754" y="2842"/>
                              <a:chExt cx="1442" cy="2596"/>
                            </a:xfrm>
                          </wpg:grpSpPr>
                          <wps:wsp>
                            <wps:cNvPr id="249" name="Freeform 841"/>
                            <wps:cNvSpPr>
                              <a:spLocks/>
                            </wps:cNvSpPr>
                            <wps:spPr bwMode="auto">
                              <a:xfrm flipH="1">
                                <a:off x="10584" y="3366"/>
                                <a:ext cx="560" cy="2072"/>
                              </a:xfrm>
                              <a:custGeom>
                                <a:avLst/>
                                <a:gdLst>
                                  <a:gd name="T0" fmla="*/ 2167 w 2512"/>
                                  <a:gd name="T1" fmla="*/ 288 h 9240"/>
                                  <a:gd name="T2" fmla="*/ 2205 w 2512"/>
                                  <a:gd name="T3" fmla="*/ 690 h 9240"/>
                                  <a:gd name="T4" fmla="*/ 2167 w 2512"/>
                                  <a:gd name="T5" fmla="*/ 1035 h 9240"/>
                                  <a:gd name="T6" fmla="*/ 1975 w 2512"/>
                                  <a:gd name="T7" fmla="*/ 1744 h 9240"/>
                                  <a:gd name="T8" fmla="*/ 1821 w 2512"/>
                                  <a:gd name="T9" fmla="*/ 2089 h 9240"/>
                                  <a:gd name="T10" fmla="*/ 1131 w 2512"/>
                                  <a:gd name="T11" fmla="*/ 3335 h 9240"/>
                                  <a:gd name="T12" fmla="*/ 901 w 2512"/>
                                  <a:gd name="T13" fmla="*/ 3738 h 9240"/>
                                  <a:gd name="T14" fmla="*/ 556 w 2512"/>
                                  <a:gd name="T15" fmla="*/ 4447 h 9240"/>
                                  <a:gd name="T16" fmla="*/ 421 w 2512"/>
                                  <a:gd name="T17" fmla="*/ 4773 h 9240"/>
                                  <a:gd name="T18" fmla="*/ 153 w 2512"/>
                                  <a:gd name="T19" fmla="*/ 5732 h 9240"/>
                                  <a:gd name="T20" fmla="*/ 0 w 2512"/>
                                  <a:gd name="T21" fmla="*/ 6748 h 9240"/>
                                  <a:gd name="T22" fmla="*/ 0 w 2512"/>
                                  <a:gd name="T23" fmla="*/ 6901 h 9240"/>
                                  <a:gd name="T24" fmla="*/ 38 w 2512"/>
                                  <a:gd name="T25" fmla="*/ 7227 h 9240"/>
                                  <a:gd name="T26" fmla="*/ 95 w 2512"/>
                                  <a:gd name="T27" fmla="*/ 7438 h 9240"/>
                                  <a:gd name="T28" fmla="*/ 230 w 2512"/>
                                  <a:gd name="T29" fmla="*/ 7802 h 9240"/>
                                  <a:gd name="T30" fmla="*/ 383 w 2512"/>
                                  <a:gd name="T31" fmla="*/ 8070 h 9240"/>
                                  <a:gd name="T32" fmla="*/ 613 w 2512"/>
                                  <a:gd name="T33" fmla="*/ 8281 h 9240"/>
                                  <a:gd name="T34" fmla="*/ 843 w 2512"/>
                                  <a:gd name="T35" fmla="*/ 8492 h 9240"/>
                                  <a:gd name="T36" fmla="*/ 1112 w 2512"/>
                                  <a:gd name="T37" fmla="*/ 8684 h 9240"/>
                                  <a:gd name="T38" fmla="*/ 1649 w 2512"/>
                                  <a:gd name="T39" fmla="*/ 9010 h 9240"/>
                                  <a:gd name="T40" fmla="*/ 1975 w 2512"/>
                                  <a:gd name="T41" fmla="*/ 9163 h 9240"/>
                                  <a:gd name="T42" fmla="*/ 2282 w 2512"/>
                                  <a:gd name="T43" fmla="*/ 9220 h 9240"/>
                                  <a:gd name="T44" fmla="*/ 2416 w 2512"/>
                                  <a:gd name="T45" fmla="*/ 9240 h 9240"/>
                                  <a:gd name="T46" fmla="*/ 2493 w 2512"/>
                                  <a:gd name="T47" fmla="*/ 9201 h 9240"/>
                                  <a:gd name="T48" fmla="*/ 2512 w 2512"/>
                                  <a:gd name="T49" fmla="*/ 9144 h 9240"/>
                                  <a:gd name="T50" fmla="*/ 2416 w 2512"/>
                                  <a:gd name="T51" fmla="*/ 9086 h 9240"/>
                                  <a:gd name="T52" fmla="*/ 2148 w 2512"/>
                                  <a:gd name="T53" fmla="*/ 8971 h 9240"/>
                                  <a:gd name="T54" fmla="*/ 1304 w 2512"/>
                                  <a:gd name="T55" fmla="*/ 8569 h 9240"/>
                                  <a:gd name="T56" fmla="*/ 1035 w 2512"/>
                                  <a:gd name="T57" fmla="*/ 8377 h 9240"/>
                                  <a:gd name="T58" fmla="*/ 594 w 2512"/>
                                  <a:gd name="T59" fmla="*/ 7974 h 9240"/>
                                  <a:gd name="T60" fmla="*/ 306 w 2512"/>
                                  <a:gd name="T61" fmla="*/ 7514 h 9240"/>
                                  <a:gd name="T62" fmla="*/ 191 w 2512"/>
                                  <a:gd name="T63" fmla="*/ 7016 h 9240"/>
                                  <a:gd name="T64" fmla="*/ 191 w 2512"/>
                                  <a:gd name="T65" fmla="*/ 6748 h 9240"/>
                                  <a:gd name="T66" fmla="*/ 345 w 2512"/>
                                  <a:gd name="T67" fmla="*/ 5751 h 9240"/>
                                  <a:gd name="T68" fmla="*/ 613 w 2512"/>
                                  <a:gd name="T69" fmla="*/ 4850 h 9240"/>
                                  <a:gd name="T70" fmla="*/ 728 w 2512"/>
                                  <a:gd name="T71" fmla="*/ 4543 h 9240"/>
                                  <a:gd name="T72" fmla="*/ 1054 w 2512"/>
                                  <a:gd name="T73" fmla="*/ 3853 h 9240"/>
                                  <a:gd name="T74" fmla="*/ 1265 w 2512"/>
                                  <a:gd name="T75" fmla="*/ 3470 h 9240"/>
                                  <a:gd name="T76" fmla="*/ 1917 w 2512"/>
                                  <a:gd name="T77" fmla="*/ 2224 h 9240"/>
                                  <a:gd name="T78" fmla="*/ 2052 w 2512"/>
                                  <a:gd name="T79" fmla="*/ 1859 h 9240"/>
                                  <a:gd name="T80" fmla="*/ 2243 w 2512"/>
                                  <a:gd name="T81" fmla="*/ 1131 h 9240"/>
                                  <a:gd name="T82" fmla="*/ 2282 w 2512"/>
                                  <a:gd name="T83" fmla="*/ 748 h 9240"/>
                                  <a:gd name="T84" fmla="*/ 2243 w 2512"/>
                                  <a:gd name="T85" fmla="*/ 403 h 9240"/>
                                  <a:gd name="T86" fmla="*/ 2148 w 2512"/>
                                  <a:gd name="T87" fmla="*/ 0 h 9240"/>
                                  <a:gd name="T88" fmla="*/ 2167 w 2512"/>
                                  <a:gd name="T89" fmla="*/ 288 h 92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2512" h="9240">
                                    <a:moveTo>
                                      <a:pt x="2167" y="288"/>
                                    </a:moveTo>
                                    <a:lnTo>
                                      <a:pt x="2167" y="288"/>
                                    </a:lnTo>
                                    <a:lnTo>
                                      <a:pt x="2205" y="537"/>
                                    </a:lnTo>
                                    <a:lnTo>
                                      <a:pt x="2205" y="690"/>
                                    </a:lnTo>
                                    <a:lnTo>
                                      <a:pt x="2167" y="1035"/>
                                    </a:lnTo>
                                    <a:lnTo>
                                      <a:pt x="2090" y="1399"/>
                                    </a:lnTo>
                                    <a:lnTo>
                                      <a:pt x="1975" y="1744"/>
                                    </a:lnTo>
                                    <a:lnTo>
                                      <a:pt x="1821" y="2089"/>
                                    </a:lnTo>
                                    <a:lnTo>
                                      <a:pt x="1591" y="2550"/>
                                    </a:lnTo>
                                    <a:lnTo>
                                      <a:pt x="1131" y="3335"/>
                                    </a:lnTo>
                                    <a:lnTo>
                                      <a:pt x="901" y="3738"/>
                                    </a:lnTo>
                                    <a:lnTo>
                                      <a:pt x="709" y="4102"/>
                                    </a:lnTo>
                                    <a:lnTo>
                                      <a:pt x="556" y="4447"/>
                                    </a:lnTo>
                                    <a:lnTo>
                                      <a:pt x="421" y="4773"/>
                                    </a:lnTo>
                                    <a:lnTo>
                                      <a:pt x="268" y="5233"/>
                                    </a:lnTo>
                                    <a:lnTo>
                                      <a:pt x="153" y="5732"/>
                                    </a:lnTo>
                                    <a:lnTo>
                                      <a:pt x="57" y="6230"/>
                                    </a:lnTo>
                                    <a:lnTo>
                                      <a:pt x="0" y="6748"/>
                                    </a:lnTo>
                                    <a:lnTo>
                                      <a:pt x="0" y="6901"/>
                                    </a:lnTo>
                                    <a:lnTo>
                                      <a:pt x="19" y="7054"/>
                                    </a:lnTo>
                                    <a:lnTo>
                                      <a:pt x="38" y="7227"/>
                                    </a:lnTo>
                                    <a:lnTo>
                                      <a:pt x="95" y="7438"/>
                                    </a:lnTo>
                                    <a:lnTo>
                                      <a:pt x="153" y="7629"/>
                                    </a:lnTo>
                                    <a:lnTo>
                                      <a:pt x="230" y="7802"/>
                                    </a:lnTo>
                                    <a:lnTo>
                                      <a:pt x="306" y="7955"/>
                                    </a:lnTo>
                                    <a:lnTo>
                                      <a:pt x="383" y="8070"/>
                                    </a:lnTo>
                                    <a:lnTo>
                                      <a:pt x="613" y="8281"/>
                                    </a:lnTo>
                                    <a:lnTo>
                                      <a:pt x="843" y="8492"/>
                                    </a:lnTo>
                                    <a:lnTo>
                                      <a:pt x="1112" y="8684"/>
                                    </a:lnTo>
                                    <a:lnTo>
                                      <a:pt x="1476" y="8914"/>
                                    </a:lnTo>
                                    <a:lnTo>
                                      <a:pt x="1649" y="9010"/>
                                    </a:lnTo>
                                    <a:lnTo>
                                      <a:pt x="1821" y="9086"/>
                                    </a:lnTo>
                                    <a:lnTo>
                                      <a:pt x="1975" y="9163"/>
                                    </a:lnTo>
                                    <a:lnTo>
                                      <a:pt x="2128" y="9201"/>
                                    </a:lnTo>
                                    <a:lnTo>
                                      <a:pt x="2282" y="9220"/>
                                    </a:lnTo>
                                    <a:lnTo>
                                      <a:pt x="2416" y="9240"/>
                                    </a:lnTo>
                                    <a:lnTo>
                                      <a:pt x="2454" y="9220"/>
                                    </a:lnTo>
                                    <a:lnTo>
                                      <a:pt x="2493" y="9201"/>
                                    </a:lnTo>
                                    <a:lnTo>
                                      <a:pt x="2512" y="9182"/>
                                    </a:lnTo>
                                    <a:lnTo>
                                      <a:pt x="2512" y="9144"/>
                                    </a:lnTo>
                                    <a:lnTo>
                                      <a:pt x="2416" y="9086"/>
                                    </a:lnTo>
                                    <a:lnTo>
                                      <a:pt x="2148" y="8971"/>
                                    </a:lnTo>
                                    <a:lnTo>
                                      <a:pt x="1687" y="8780"/>
                                    </a:lnTo>
                                    <a:lnTo>
                                      <a:pt x="1304" y="8569"/>
                                    </a:lnTo>
                                    <a:lnTo>
                                      <a:pt x="1035" y="8377"/>
                                    </a:lnTo>
                                    <a:lnTo>
                                      <a:pt x="786" y="8185"/>
                                    </a:lnTo>
                                    <a:lnTo>
                                      <a:pt x="594" y="7974"/>
                                    </a:lnTo>
                                    <a:lnTo>
                                      <a:pt x="441" y="7744"/>
                                    </a:lnTo>
                                    <a:lnTo>
                                      <a:pt x="306" y="7514"/>
                                    </a:lnTo>
                                    <a:lnTo>
                                      <a:pt x="230" y="7265"/>
                                    </a:lnTo>
                                    <a:lnTo>
                                      <a:pt x="191" y="7016"/>
                                    </a:lnTo>
                                    <a:lnTo>
                                      <a:pt x="191" y="6748"/>
                                    </a:lnTo>
                                    <a:lnTo>
                                      <a:pt x="249" y="6249"/>
                                    </a:lnTo>
                                    <a:lnTo>
                                      <a:pt x="345" y="5751"/>
                                    </a:lnTo>
                                    <a:lnTo>
                                      <a:pt x="460" y="5291"/>
                                    </a:lnTo>
                                    <a:lnTo>
                                      <a:pt x="613" y="4850"/>
                                    </a:lnTo>
                                    <a:lnTo>
                                      <a:pt x="728" y="4543"/>
                                    </a:lnTo>
                                    <a:lnTo>
                                      <a:pt x="882" y="4217"/>
                                    </a:lnTo>
                                    <a:lnTo>
                                      <a:pt x="1054" y="3853"/>
                                    </a:lnTo>
                                    <a:lnTo>
                                      <a:pt x="1265" y="3470"/>
                                    </a:lnTo>
                                    <a:lnTo>
                                      <a:pt x="1668" y="2703"/>
                                    </a:lnTo>
                                    <a:lnTo>
                                      <a:pt x="1917" y="2224"/>
                                    </a:lnTo>
                                    <a:lnTo>
                                      <a:pt x="2052" y="1859"/>
                                    </a:lnTo>
                                    <a:lnTo>
                                      <a:pt x="2167" y="1495"/>
                                    </a:lnTo>
                                    <a:lnTo>
                                      <a:pt x="2243" y="1131"/>
                                    </a:lnTo>
                                    <a:lnTo>
                                      <a:pt x="2282" y="748"/>
                                    </a:lnTo>
                                    <a:lnTo>
                                      <a:pt x="2243" y="403"/>
                                    </a:lnTo>
                                    <a:lnTo>
                                      <a:pt x="2186" y="134"/>
                                    </a:lnTo>
                                    <a:lnTo>
                                      <a:pt x="2148" y="0"/>
                                    </a:lnTo>
                                    <a:lnTo>
                                      <a:pt x="2128" y="0"/>
                                    </a:lnTo>
                                    <a:lnTo>
                                      <a:pt x="2167" y="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0" name="Freeform 842"/>
                            <wps:cNvSpPr>
                              <a:spLocks/>
                            </wps:cNvSpPr>
                            <wps:spPr bwMode="auto">
                              <a:xfrm flipH="1">
                                <a:off x="10712" y="3388"/>
                                <a:ext cx="471" cy="890"/>
                              </a:xfrm>
                              <a:custGeom>
                                <a:avLst/>
                                <a:gdLst>
                                  <a:gd name="T0" fmla="*/ 2110 w 2110"/>
                                  <a:gd name="T1" fmla="*/ 613 h 3968"/>
                                  <a:gd name="T2" fmla="*/ 2090 w 2110"/>
                                  <a:gd name="T3" fmla="*/ 307 h 3968"/>
                                  <a:gd name="T4" fmla="*/ 2033 w 2110"/>
                                  <a:gd name="T5" fmla="*/ 0 h 3968"/>
                                  <a:gd name="T6" fmla="*/ 2033 w 2110"/>
                                  <a:gd name="T7" fmla="*/ 326 h 3968"/>
                                  <a:gd name="T8" fmla="*/ 1994 w 2110"/>
                                  <a:gd name="T9" fmla="*/ 632 h 3968"/>
                                  <a:gd name="T10" fmla="*/ 1918 w 2110"/>
                                  <a:gd name="T11" fmla="*/ 901 h 3968"/>
                                  <a:gd name="T12" fmla="*/ 1784 w 2110"/>
                                  <a:gd name="T13" fmla="*/ 1131 h 3968"/>
                                  <a:gd name="T14" fmla="*/ 1668 w 2110"/>
                                  <a:gd name="T15" fmla="*/ 1284 h 3968"/>
                                  <a:gd name="T16" fmla="*/ 1323 w 2110"/>
                                  <a:gd name="T17" fmla="*/ 1591 h 3968"/>
                                  <a:gd name="T18" fmla="*/ 1074 w 2110"/>
                                  <a:gd name="T19" fmla="*/ 1763 h 3968"/>
                                  <a:gd name="T20" fmla="*/ 441 w 2110"/>
                                  <a:gd name="T21" fmla="*/ 2185 h 3968"/>
                                  <a:gd name="T22" fmla="*/ 345 w 2110"/>
                                  <a:gd name="T23" fmla="*/ 2281 h 3968"/>
                                  <a:gd name="T24" fmla="*/ 134 w 2110"/>
                                  <a:gd name="T25" fmla="*/ 2569 h 3968"/>
                                  <a:gd name="T26" fmla="*/ 38 w 2110"/>
                                  <a:gd name="T27" fmla="*/ 2779 h 3968"/>
                                  <a:gd name="T28" fmla="*/ 0 w 2110"/>
                                  <a:gd name="T29" fmla="*/ 3124 h 3968"/>
                                  <a:gd name="T30" fmla="*/ 0 w 2110"/>
                                  <a:gd name="T31" fmla="*/ 3239 h 3968"/>
                                  <a:gd name="T32" fmla="*/ 57 w 2110"/>
                                  <a:gd name="T33" fmla="*/ 3470 h 3968"/>
                                  <a:gd name="T34" fmla="*/ 115 w 2110"/>
                                  <a:gd name="T35" fmla="*/ 3604 h 3968"/>
                                  <a:gd name="T36" fmla="*/ 288 w 2110"/>
                                  <a:gd name="T37" fmla="*/ 3834 h 3968"/>
                                  <a:gd name="T38" fmla="*/ 422 w 2110"/>
                                  <a:gd name="T39" fmla="*/ 3910 h 3968"/>
                                  <a:gd name="T40" fmla="*/ 575 w 2110"/>
                                  <a:gd name="T41" fmla="*/ 3968 h 3968"/>
                                  <a:gd name="T42" fmla="*/ 652 w 2110"/>
                                  <a:gd name="T43" fmla="*/ 3968 h 3968"/>
                                  <a:gd name="T44" fmla="*/ 882 w 2110"/>
                                  <a:gd name="T45" fmla="*/ 3910 h 3968"/>
                                  <a:gd name="T46" fmla="*/ 1112 w 2110"/>
                                  <a:gd name="T47" fmla="*/ 3719 h 3968"/>
                                  <a:gd name="T48" fmla="*/ 1208 w 2110"/>
                                  <a:gd name="T49" fmla="*/ 3604 h 3968"/>
                                  <a:gd name="T50" fmla="*/ 1323 w 2110"/>
                                  <a:gd name="T51" fmla="*/ 3412 h 3968"/>
                                  <a:gd name="T52" fmla="*/ 1342 w 2110"/>
                                  <a:gd name="T53" fmla="*/ 3335 h 3968"/>
                                  <a:gd name="T54" fmla="*/ 1285 w 2110"/>
                                  <a:gd name="T55" fmla="*/ 3144 h 3968"/>
                                  <a:gd name="T56" fmla="*/ 1208 w 2110"/>
                                  <a:gd name="T57" fmla="*/ 3086 h 3968"/>
                                  <a:gd name="T58" fmla="*/ 1131 w 2110"/>
                                  <a:gd name="T59" fmla="*/ 3086 h 3968"/>
                                  <a:gd name="T60" fmla="*/ 1036 w 2110"/>
                                  <a:gd name="T61" fmla="*/ 3144 h 3968"/>
                                  <a:gd name="T62" fmla="*/ 1036 w 2110"/>
                                  <a:gd name="T63" fmla="*/ 3163 h 3968"/>
                                  <a:gd name="T64" fmla="*/ 1112 w 2110"/>
                                  <a:gd name="T65" fmla="*/ 3239 h 3968"/>
                                  <a:gd name="T66" fmla="*/ 1170 w 2110"/>
                                  <a:gd name="T67" fmla="*/ 3278 h 3968"/>
                                  <a:gd name="T68" fmla="*/ 1189 w 2110"/>
                                  <a:gd name="T69" fmla="*/ 3316 h 3968"/>
                                  <a:gd name="T70" fmla="*/ 1151 w 2110"/>
                                  <a:gd name="T71" fmla="*/ 3450 h 3968"/>
                                  <a:gd name="T72" fmla="*/ 1016 w 2110"/>
                                  <a:gd name="T73" fmla="*/ 3623 h 3968"/>
                                  <a:gd name="T74" fmla="*/ 844 w 2110"/>
                                  <a:gd name="T75" fmla="*/ 3776 h 3968"/>
                                  <a:gd name="T76" fmla="*/ 652 w 2110"/>
                                  <a:gd name="T77" fmla="*/ 3815 h 3968"/>
                                  <a:gd name="T78" fmla="*/ 537 w 2110"/>
                                  <a:gd name="T79" fmla="*/ 3795 h 3968"/>
                                  <a:gd name="T80" fmla="*/ 326 w 2110"/>
                                  <a:gd name="T81" fmla="*/ 3642 h 3968"/>
                                  <a:gd name="T82" fmla="*/ 249 w 2110"/>
                                  <a:gd name="T83" fmla="*/ 3508 h 3968"/>
                                  <a:gd name="T84" fmla="*/ 134 w 2110"/>
                                  <a:gd name="T85" fmla="*/ 3201 h 3968"/>
                                  <a:gd name="T86" fmla="*/ 134 w 2110"/>
                                  <a:gd name="T87" fmla="*/ 3105 h 3968"/>
                                  <a:gd name="T88" fmla="*/ 211 w 2110"/>
                                  <a:gd name="T89" fmla="*/ 2722 h 3968"/>
                                  <a:gd name="T90" fmla="*/ 441 w 2110"/>
                                  <a:gd name="T91" fmla="*/ 2396 h 3968"/>
                                  <a:gd name="T92" fmla="*/ 556 w 2110"/>
                                  <a:gd name="T93" fmla="*/ 2281 h 3968"/>
                                  <a:gd name="T94" fmla="*/ 1131 w 2110"/>
                                  <a:gd name="T95" fmla="*/ 1878 h 3968"/>
                                  <a:gd name="T96" fmla="*/ 1534 w 2110"/>
                                  <a:gd name="T97" fmla="*/ 1591 h 3968"/>
                                  <a:gd name="T98" fmla="*/ 1803 w 2110"/>
                                  <a:gd name="T99" fmla="*/ 1342 h 3968"/>
                                  <a:gd name="T100" fmla="*/ 1937 w 2110"/>
                                  <a:gd name="T101" fmla="*/ 1188 h 3968"/>
                                  <a:gd name="T102" fmla="*/ 2090 w 2110"/>
                                  <a:gd name="T103" fmla="*/ 805 h 3968"/>
                                  <a:gd name="T104" fmla="*/ 2110 w 2110"/>
                                  <a:gd name="T105" fmla="*/ 613 h 39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2110" h="3968">
                                    <a:moveTo>
                                      <a:pt x="2110" y="613"/>
                                    </a:moveTo>
                                    <a:lnTo>
                                      <a:pt x="2110" y="613"/>
                                    </a:lnTo>
                                    <a:lnTo>
                                      <a:pt x="2090" y="307"/>
                                    </a:lnTo>
                                    <a:lnTo>
                                      <a:pt x="2052" y="0"/>
                                    </a:lnTo>
                                    <a:lnTo>
                                      <a:pt x="2033" y="0"/>
                                    </a:lnTo>
                                    <a:lnTo>
                                      <a:pt x="2033" y="326"/>
                                    </a:lnTo>
                                    <a:lnTo>
                                      <a:pt x="2033" y="479"/>
                                    </a:lnTo>
                                    <a:lnTo>
                                      <a:pt x="1994" y="632"/>
                                    </a:lnTo>
                                    <a:lnTo>
                                      <a:pt x="1956" y="767"/>
                                    </a:lnTo>
                                    <a:lnTo>
                                      <a:pt x="1918" y="901"/>
                                    </a:lnTo>
                                    <a:lnTo>
                                      <a:pt x="1860" y="1016"/>
                                    </a:lnTo>
                                    <a:lnTo>
                                      <a:pt x="1784" y="1131"/>
                                    </a:lnTo>
                                    <a:lnTo>
                                      <a:pt x="1668" y="1284"/>
                                    </a:lnTo>
                                    <a:lnTo>
                                      <a:pt x="1515" y="1438"/>
                                    </a:lnTo>
                                    <a:lnTo>
                                      <a:pt x="1323" y="1591"/>
                                    </a:lnTo>
                                    <a:lnTo>
                                      <a:pt x="1074" y="1763"/>
                                    </a:lnTo>
                                    <a:lnTo>
                                      <a:pt x="594" y="2070"/>
                                    </a:lnTo>
                                    <a:lnTo>
                                      <a:pt x="441" y="2185"/>
                                    </a:lnTo>
                                    <a:lnTo>
                                      <a:pt x="345" y="2281"/>
                                    </a:lnTo>
                                    <a:lnTo>
                                      <a:pt x="192" y="2454"/>
                                    </a:lnTo>
                                    <a:lnTo>
                                      <a:pt x="134" y="2569"/>
                                    </a:lnTo>
                                    <a:lnTo>
                                      <a:pt x="77" y="2664"/>
                                    </a:lnTo>
                                    <a:lnTo>
                                      <a:pt x="38" y="2779"/>
                                    </a:lnTo>
                                    <a:lnTo>
                                      <a:pt x="19" y="2875"/>
                                    </a:lnTo>
                                    <a:lnTo>
                                      <a:pt x="0" y="3124"/>
                                    </a:lnTo>
                                    <a:lnTo>
                                      <a:pt x="0" y="3239"/>
                                    </a:lnTo>
                                    <a:lnTo>
                                      <a:pt x="19" y="3355"/>
                                    </a:lnTo>
                                    <a:lnTo>
                                      <a:pt x="57" y="3470"/>
                                    </a:lnTo>
                                    <a:lnTo>
                                      <a:pt x="115" y="3604"/>
                                    </a:lnTo>
                                    <a:lnTo>
                                      <a:pt x="230" y="3757"/>
                                    </a:lnTo>
                                    <a:lnTo>
                                      <a:pt x="288" y="3834"/>
                                    </a:lnTo>
                                    <a:lnTo>
                                      <a:pt x="345" y="3872"/>
                                    </a:lnTo>
                                    <a:lnTo>
                                      <a:pt x="422" y="3910"/>
                                    </a:lnTo>
                                    <a:lnTo>
                                      <a:pt x="499" y="3949"/>
                                    </a:lnTo>
                                    <a:lnTo>
                                      <a:pt x="575" y="3968"/>
                                    </a:lnTo>
                                    <a:lnTo>
                                      <a:pt x="652" y="3968"/>
                                    </a:lnTo>
                                    <a:lnTo>
                                      <a:pt x="767" y="3949"/>
                                    </a:lnTo>
                                    <a:lnTo>
                                      <a:pt x="882" y="3910"/>
                                    </a:lnTo>
                                    <a:lnTo>
                                      <a:pt x="997" y="3834"/>
                                    </a:lnTo>
                                    <a:lnTo>
                                      <a:pt x="1112" y="3719"/>
                                    </a:lnTo>
                                    <a:lnTo>
                                      <a:pt x="1208" y="3604"/>
                                    </a:lnTo>
                                    <a:lnTo>
                                      <a:pt x="1285" y="3508"/>
                                    </a:lnTo>
                                    <a:lnTo>
                                      <a:pt x="1323" y="3412"/>
                                    </a:lnTo>
                                    <a:lnTo>
                                      <a:pt x="1342" y="3335"/>
                                    </a:lnTo>
                                    <a:lnTo>
                                      <a:pt x="1304" y="3239"/>
                                    </a:lnTo>
                                    <a:lnTo>
                                      <a:pt x="1285" y="3144"/>
                                    </a:lnTo>
                                    <a:lnTo>
                                      <a:pt x="1247" y="3105"/>
                                    </a:lnTo>
                                    <a:lnTo>
                                      <a:pt x="1208" y="3086"/>
                                    </a:lnTo>
                                    <a:lnTo>
                                      <a:pt x="1131" y="3086"/>
                                    </a:lnTo>
                                    <a:lnTo>
                                      <a:pt x="1074" y="3105"/>
                                    </a:lnTo>
                                    <a:lnTo>
                                      <a:pt x="1036" y="3144"/>
                                    </a:lnTo>
                                    <a:lnTo>
                                      <a:pt x="1036" y="3163"/>
                                    </a:lnTo>
                                    <a:lnTo>
                                      <a:pt x="1055" y="3201"/>
                                    </a:lnTo>
                                    <a:lnTo>
                                      <a:pt x="1112" y="3239"/>
                                    </a:lnTo>
                                    <a:lnTo>
                                      <a:pt x="1170" y="3278"/>
                                    </a:lnTo>
                                    <a:lnTo>
                                      <a:pt x="1189" y="3316"/>
                                    </a:lnTo>
                                    <a:lnTo>
                                      <a:pt x="1170" y="3374"/>
                                    </a:lnTo>
                                    <a:lnTo>
                                      <a:pt x="1151" y="3450"/>
                                    </a:lnTo>
                                    <a:lnTo>
                                      <a:pt x="1016" y="3623"/>
                                    </a:lnTo>
                                    <a:lnTo>
                                      <a:pt x="920" y="3700"/>
                                    </a:lnTo>
                                    <a:lnTo>
                                      <a:pt x="844" y="3776"/>
                                    </a:lnTo>
                                    <a:lnTo>
                                      <a:pt x="748" y="3815"/>
                                    </a:lnTo>
                                    <a:lnTo>
                                      <a:pt x="652" y="3815"/>
                                    </a:lnTo>
                                    <a:lnTo>
                                      <a:pt x="537" y="3795"/>
                                    </a:lnTo>
                                    <a:lnTo>
                                      <a:pt x="422" y="3738"/>
                                    </a:lnTo>
                                    <a:lnTo>
                                      <a:pt x="326" y="3642"/>
                                    </a:lnTo>
                                    <a:lnTo>
                                      <a:pt x="249" y="3508"/>
                                    </a:lnTo>
                                    <a:lnTo>
                                      <a:pt x="173" y="3297"/>
                                    </a:lnTo>
                                    <a:lnTo>
                                      <a:pt x="134" y="3201"/>
                                    </a:lnTo>
                                    <a:lnTo>
                                      <a:pt x="134" y="3105"/>
                                    </a:lnTo>
                                    <a:lnTo>
                                      <a:pt x="153" y="2914"/>
                                    </a:lnTo>
                                    <a:lnTo>
                                      <a:pt x="211" y="2722"/>
                                    </a:lnTo>
                                    <a:lnTo>
                                      <a:pt x="307" y="2549"/>
                                    </a:lnTo>
                                    <a:lnTo>
                                      <a:pt x="441" y="2396"/>
                                    </a:lnTo>
                                    <a:lnTo>
                                      <a:pt x="556" y="2281"/>
                                    </a:lnTo>
                                    <a:lnTo>
                                      <a:pt x="710" y="2166"/>
                                    </a:lnTo>
                                    <a:lnTo>
                                      <a:pt x="1131" y="1878"/>
                                    </a:lnTo>
                                    <a:lnTo>
                                      <a:pt x="1534" y="1591"/>
                                    </a:lnTo>
                                    <a:lnTo>
                                      <a:pt x="1688" y="1457"/>
                                    </a:lnTo>
                                    <a:lnTo>
                                      <a:pt x="1803" y="1342"/>
                                    </a:lnTo>
                                    <a:lnTo>
                                      <a:pt x="1937" y="1188"/>
                                    </a:lnTo>
                                    <a:lnTo>
                                      <a:pt x="2033" y="997"/>
                                    </a:lnTo>
                                    <a:lnTo>
                                      <a:pt x="2090" y="805"/>
                                    </a:lnTo>
                                    <a:lnTo>
                                      <a:pt x="21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1" name="Freeform 843"/>
                            <wps:cNvSpPr>
                              <a:spLocks/>
                            </wps:cNvSpPr>
                            <wps:spPr bwMode="auto">
                              <a:xfrm flipH="1">
                                <a:off x="9754" y="3440"/>
                                <a:ext cx="655" cy="653"/>
                              </a:xfrm>
                              <a:custGeom>
                                <a:avLst/>
                                <a:gdLst>
                                  <a:gd name="T0" fmla="*/ 115 w 2935"/>
                                  <a:gd name="T1" fmla="*/ 0 h 2914"/>
                                  <a:gd name="T2" fmla="*/ 58 w 2935"/>
                                  <a:gd name="T3" fmla="*/ 0 h 2914"/>
                                  <a:gd name="T4" fmla="*/ 0 w 2935"/>
                                  <a:gd name="T5" fmla="*/ 57 h 2914"/>
                                  <a:gd name="T6" fmla="*/ 0 w 2935"/>
                                  <a:gd name="T7" fmla="*/ 96 h 2914"/>
                                  <a:gd name="T8" fmla="*/ 0 w 2935"/>
                                  <a:gd name="T9" fmla="*/ 77 h 2914"/>
                                  <a:gd name="T10" fmla="*/ 211 w 2935"/>
                                  <a:gd name="T11" fmla="*/ 211 h 2914"/>
                                  <a:gd name="T12" fmla="*/ 441 w 2935"/>
                                  <a:gd name="T13" fmla="*/ 537 h 2914"/>
                                  <a:gd name="T14" fmla="*/ 614 w 2935"/>
                                  <a:gd name="T15" fmla="*/ 843 h 2914"/>
                                  <a:gd name="T16" fmla="*/ 940 w 2935"/>
                                  <a:gd name="T17" fmla="*/ 1476 h 2914"/>
                                  <a:gd name="T18" fmla="*/ 1362 w 2935"/>
                                  <a:gd name="T19" fmla="*/ 2243 h 2914"/>
                                  <a:gd name="T20" fmla="*/ 1477 w 2935"/>
                                  <a:gd name="T21" fmla="*/ 2415 h 2914"/>
                                  <a:gd name="T22" fmla="*/ 1803 w 2935"/>
                                  <a:gd name="T23" fmla="*/ 2760 h 2914"/>
                                  <a:gd name="T24" fmla="*/ 2033 w 2935"/>
                                  <a:gd name="T25" fmla="*/ 2894 h 2914"/>
                                  <a:gd name="T26" fmla="*/ 2110 w 2935"/>
                                  <a:gd name="T27" fmla="*/ 2914 h 2914"/>
                                  <a:gd name="T28" fmla="*/ 2455 w 2935"/>
                                  <a:gd name="T29" fmla="*/ 2894 h 2914"/>
                                  <a:gd name="T30" fmla="*/ 2743 w 2935"/>
                                  <a:gd name="T31" fmla="*/ 2722 h 2914"/>
                                  <a:gd name="T32" fmla="*/ 2820 w 2935"/>
                                  <a:gd name="T33" fmla="*/ 2626 h 2914"/>
                                  <a:gd name="T34" fmla="*/ 2915 w 2935"/>
                                  <a:gd name="T35" fmla="*/ 2415 h 2914"/>
                                  <a:gd name="T36" fmla="*/ 2935 w 2935"/>
                                  <a:gd name="T37" fmla="*/ 2300 h 2914"/>
                                  <a:gd name="T38" fmla="*/ 2915 w 2935"/>
                                  <a:gd name="T39" fmla="*/ 2224 h 2914"/>
                                  <a:gd name="T40" fmla="*/ 2820 w 2935"/>
                                  <a:gd name="T41" fmla="*/ 2109 h 2914"/>
                                  <a:gd name="T42" fmla="*/ 2647 w 2935"/>
                                  <a:gd name="T43" fmla="*/ 1974 h 2914"/>
                                  <a:gd name="T44" fmla="*/ 2474 w 2935"/>
                                  <a:gd name="T45" fmla="*/ 1917 h 2914"/>
                                  <a:gd name="T46" fmla="*/ 2417 w 2935"/>
                                  <a:gd name="T47" fmla="*/ 1936 h 2914"/>
                                  <a:gd name="T48" fmla="*/ 2398 w 2935"/>
                                  <a:gd name="T49" fmla="*/ 1974 h 2914"/>
                                  <a:gd name="T50" fmla="*/ 2436 w 2935"/>
                                  <a:gd name="T51" fmla="*/ 2032 h 2914"/>
                                  <a:gd name="T52" fmla="*/ 2570 w 2935"/>
                                  <a:gd name="T53" fmla="*/ 2147 h 2914"/>
                                  <a:gd name="T54" fmla="*/ 2743 w 2935"/>
                                  <a:gd name="T55" fmla="*/ 2319 h 2914"/>
                                  <a:gd name="T56" fmla="*/ 2724 w 2935"/>
                                  <a:gd name="T57" fmla="*/ 2396 h 2914"/>
                                  <a:gd name="T58" fmla="*/ 2589 w 2935"/>
                                  <a:gd name="T59" fmla="*/ 2607 h 2914"/>
                                  <a:gd name="T60" fmla="*/ 2494 w 2935"/>
                                  <a:gd name="T61" fmla="*/ 2684 h 2914"/>
                                  <a:gd name="T62" fmla="*/ 2263 w 2935"/>
                                  <a:gd name="T63" fmla="*/ 2760 h 2914"/>
                                  <a:gd name="T64" fmla="*/ 2110 w 2935"/>
                                  <a:gd name="T65" fmla="*/ 2760 h 2914"/>
                                  <a:gd name="T66" fmla="*/ 1841 w 2935"/>
                                  <a:gd name="T67" fmla="*/ 2626 h 2914"/>
                                  <a:gd name="T68" fmla="*/ 1535 w 2935"/>
                                  <a:gd name="T69" fmla="*/ 2281 h 2914"/>
                                  <a:gd name="T70" fmla="*/ 1304 w 2935"/>
                                  <a:gd name="T71" fmla="*/ 1917 h 2914"/>
                                  <a:gd name="T72" fmla="*/ 1017 w 2935"/>
                                  <a:gd name="T73" fmla="*/ 1361 h 2914"/>
                                  <a:gd name="T74" fmla="*/ 556 w 2935"/>
                                  <a:gd name="T75" fmla="*/ 441 h 2914"/>
                                  <a:gd name="T76" fmla="*/ 422 w 2935"/>
                                  <a:gd name="T77" fmla="*/ 249 h 2914"/>
                                  <a:gd name="T78" fmla="*/ 211 w 2935"/>
                                  <a:gd name="T79" fmla="*/ 38 h 2914"/>
                                  <a:gd name="T80" fmla="*/ 115 w 2935"/>
                                  <a:gd name="T81" fmla="*/ 0 h 29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2935" h="2914">
                                    <a:moveTo>
                                      <a:pt x="115" y="0"/>
                                    </a:moveTo>
                                    <a:lnTo>
                                      <a:pt x="115" y="0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19" y="19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96" y="115"/>
                                    </a:lnTo>
                                    <a:lnTo>
                                      <a:pt x="211" y="211"/>
                                    </a:lnTo>
                                    <a:lnTo>
                                      <a:pt x="326" y="345"/>
                                    </a:lnTo>
                                    <a:lnTo>
                                      <a:pt x="441" y="537"/>
                                    </a:lnTo>
                                    <a:lnTo>
                                      <a:pt x="614" y="843"/>
                                    </a:lnTo>
                                    <a:lnTo>
                                      <a:pt x="940" y="1476"/>
                                    </a:lnTo>
                                    <a:lnTo>
                                      <a:pt x="1228" y="2032"/>
                                    </a:lnTo>
                                    <a:lnTo>
                                      <a:pt x="1362" y="2243"/>
                                    </a:lnTo>
                                    <a:lnTo>
                                      <a:pt x="1477" y="2415"/>
                                    </a:lnTo>
                                    <a:lnTo>
                                      <a:pt x="1650" y="2626"/>
                                    </a:lnTo>
                                    <a:lnTo>
                                      <a:pt x="1803" y="2760"/>
                                    </a:lnTo>
                                    <a:lnTo>
                                      <a:pt x="1957" y="2856"/>
                                    </a:lnTo>
                                    <a:lnTo>
                                      <a:pt x="2033" y="2894"/>
                                    </a:lnTo>
                                    <a:lnTo>
                                      <a:pt x="2110" y="2914"/>
                                    </a:lnTo>
                                    <a:lnTo>
                                      <a:pt x="2302" y="2914"/>
                                    </a:lnTo>
                                    <a:lnTo>
                                      <a:pt x="2455" y="2894"/>
                                    </a:lnTo>
                                    <a:lnTo>
                                      <a:pt x="2609" y="2818"/>
                                    </a:lnTo>
                                    <a:lnTo>
                                      <a:pt x="2743" y="2722"/>
                                    </a:lnTo>
                                    <a:lnTo>
                                      <a:pt x="2820" y="2626"/>
                                    </a:lnTo>
                                    <a:lnTo>
                                      <a:pt x="2877" y="2530"/>
                                    </a:lnTo>
                                    <a:lnTo>
                                      <a:pt x="2915" y="2415"/>
                                    </a:lnTo>
                                    <a:lnTo>
                                      <a:pt x="2935" y="2300"/>
                                    </a:lnTo>
                                    <a:lnTo>
                                      <a:pt x="2935" y="2262"/>
                                    </a:lnTo>
                                    <a:lnTo>
                                      <a:pt x="2915" y="2224"/>
                                    </a:lnTo>
                                    <a:lnTo>
                                      <a:pt x="2820" y="2109"/>
                                    </a:lnTo>
                                    <a:lnTo>
                                      <a:pt x="2724" y="2032"/>
                                    </a:lnTo>
                                    <a:lnTo>
                                      <a:pt x="2647" y="1974"/>
                                    </a:lnTo>
                                    <a:lnTo>
                                      <a:pt x="2551" y="1936"/>
                                    </a:lnTo>
                                    <a:lnTo>
                                      <a:pt x="2474" y="1917"/>
                                    </a:lnTo>
                                    <a:lnTo>
                                      <a:pt x="2417" y="1936"/>
                                    </a:lnTo>
                                    <a:lnTo>
                                      <a:pt x="2398" y="1974"/>
                                    </a:lnTo>
                                    <a:lnTo>
                                      <a:pt x="2436" y="2032"/>
                                    </a:lnTo>
                                    <a:lnTo>
                                      <a:pt x="2570" y="2147"/>
                                    </a:lnTo>
                                    <a:lnTo>
                                      <a:pt x="2704" y="2262"/>
                                    </a:lnTo>
                                    <a:lnTo>
                                      <a:pt x="2743" y="2319"/>
                                    </a:lnTo>
                                    <a:lnTo>
                                      <a:pt x="2724" y="2396"/>
                                    </a:lnTo>
                                    <a:lnTo>
                                      <a:pt x="2685" y="2454"/>
                                    </a:lnTo>
                                    <a:lnTo>
                                      <a:pt x="2589" y="2607"/>
                                    </a:lnTo>
                                    <a:lnTo>
                                      <a:pt x="2494" y="2684"/>
                                    </a:lnTo>
                                    <a:lnTo>
                                      <a:pt x="2378" y="2741"/>
                                    </a:lnTo>
                                    <a:lnTo>
                                      <a:pt x="2263" y="2760"/>
                                    </a:lnTo>
                                    <a:lnTo>
                                      <a:pt x="2110" y="2760"/>
                                    </a:lnTo>
                                    <a:lnTo>
                                      <a:pt x="1976" y="2703"/>
                                    </a:lnTo>
                                    <a:lnTo>
                                      <a:pt x="1841" y="2626"/>
                                    </a:lnTo>
                                    <a:lnTo>
                                      <a:pt x="1688" y="2473"/>
                                    </a:lnTo>
                                    <a:lnTo>
                                      <a:pt x="1535" y="2281"/>
                                    </a:lnTo>
                                    <a:lnTo>
                                      <a:pt x="1304" y="1917"/>
                                    </a:lnTo>
                                    <a:lnTo>
                                      <a:pt x="1017" y="1361"/>
                                    </a:lnTo>
                                    <a:lnTo>
                                      <a:pt x="729" y="767"/>
                                    </a:lnTo>
                                    <a:lnTo>
                                      <a:pt x="556" y="441"/>
                                    </a:lnTo>
                                    <a:lnTo>
                                      <a:pt x="422" y="249"/>
                                    </a:lnTo>
                                    <a:lnTo>
                                      <a:pt x="307" y="115"/>
                                    </a:lnTo>
                                    <a:lnTo>
                                      <a:pt x="211" y="38"/>
                                    </a:lnTo>
                                    <a:lnTo>
                                      <a:pt x="11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" name="Freeform 844"/>
                            <wps:cNvSpPr>
                              <a:spLocks/>
                            </wps:cNvSpPr>
                            <wps:spPr bwMode="auto">
                              <a:xfrm flipH="1">
                                <a:off x="9784" y="3345"/>
                                <a:ext cx="788" cy="1616"/>
                              </a:xfrm>
                              <a:custGeom>
                                <a:avLst/>
                                <a:gdLst>
                                  <a:gd name="T0" fmla="*/ 39 w 3529"/>
                                  <a:gd name="T1" fmla="*/ 0 h 7208"/>
                                  <a:gd name="T2" fmla="*/ 0 w 3529"/>
                                  <a:gd name="T3" fmla="*/ 19 h 7208"/>
                                  <a:gd name="T4" fmla="*/ 173 w 3529"/>
                                  <a:gd name="T5" fmla="*/ 460 h 7208"/>
                                  <a:gd name="T6" fmla="*/ 403 w 3529"/>
                                  <a:gd name="T7" fmla="*/ 1342 h 7208"/>
                                  <a:gd name="T8" fmla="*/ 557 w 3529"/>
                                  <a:gd name="T9" fmla="*/ 2262 h 7208"/>
                                  <a:gd name="T10" fmla="*/ 595 w 3529"/>
                                  <a:gd name="T11" fmla="*/ 3201 h 7208"/>
                                  <a:gd name="T12" fmla="*/ 557 w 3529"/>
                                  <a:gd name="T13" fmla="*/ 3681 h 7208"/>
                                  <a:gd name="T14" fmla="*/ 518 w 3529"/>
                                  <a:gd name="T15" fmla="*/ 4946 h 7208"/>
                                  <a:gd name="T16" fmla="*/ 537 w 3529"/>
                                  <a:gd name="T17" fmla="*/ 5233 h 7208"/>
                                  <a:gd name="T18" fmla="*/ 614 w 3529"/>
                                  <a:gd name="T19" fmla="*/ 5866 h 7208"/>
                                  <a:gd name="T20" fmla="*/ 787 w 3529"/>
                                  <a:gd name="T21" fmla="*/ 6345 h 7208"/>
                                  <a:gd name="T22" fmla="*/ 921 w 3529"/>
                                  <a:gd name="T23" fmla="*/ 6537 h 7208"/>
                                  <a:gd name="T24" fmla="*/ 1305 w 3529"/>
                                  <a:gd name="T25" fmla="*/ 6863 h 7208"/>
                                  <a:gd name="T26" fmla="*/ 1554 w 3529"/>
                                  <a:gd name="T27" fmla="*/ 6997 h 7208"/>
                                  <a:gd name="T28" fmla="*/ 2168 w 3529"/>
                                  <a:gd name="T29" fmla="*/ 7150 h 7208"/>
                                  <a:gd name="T30" fmla="*/ 2973 w 3529"/>
                                  <a:gd name="T31" fmla="*/ 7208 h 7208"/>
                                  <a:gd name="T32" fmla="*/ 3088 w 3529"/>
                                  <a:gd name="T33" fmla="*/ 7208 h 7208"/>
                                  <a:gd name="T34" fmla="*/ 3280 w 3529"/>
                                  <a:gd name="T35" fmla="*/ 7150 h 7208"/>
                                  <a:gd name="T36" fmla="*/ 3357 w 3529"/>
                                  <a:gd name="T37" fmla="*/ 7112 h 7208"/>
                                  <a:gd name="T38" fmla="*/ 3491 w 3529"/>
                                  <a:gd name="T39" fmla="*/ 6978 h 7208"/>
                                  <a:gd name="T40" fmla="*/ 3529 w 3529"/>
                                  <a:gd name="T41" fmla="*/ 6805 h 7208"/>
                                  <a:gd name="T42" fmla="*/ 3510 w 3529"/>
                                  <a:gd name="T43" fmla="*/ 6767 h 7208"/>
                                  <a:gd name="T44" fmla="*/ 3414 w 3529"/>
                                  <a:gd name="T45" fmla="*/ 6690 h 7208"/>
                                  <a:gd name="T46" fmla="*/ 3242 w 3529"/>
                                  <a:gd name="T47" fmla="*/ 6824 h 7208"/>
                                  <a:gd name="T48" fmla="*/ 3184 w 3529"/>
                                  <a:gd name="T49" fmla="*/ 6863 h 7208"/>
                                  <a:gd name="T50" fmla="*/ 3031 w 3529"/>
                                  <a:gd name="T51" fmla="*/ 6920 h 7208"/>
                                  <a:gd name="T52" fmla="*/ 2935 w 3529"/>
                                  <a:gd name="T53" fmla="*/ 6920 h 7208"/>
                                  <a:gd name="T54" fmla="*/ 2321 w 3529"/>
                                  <a:gd name="T55" fmla="*/ 6901 h 7208"/>
                                  <a:gd name="T56" fmla="*/ 1880 w 3529"/>
                                  <a:gd name="T57" fmla="*/ 6844 h 7208"/>
                                  <a:gd name="T58" fmla="*/ 1669 w 3529"/>
                                  <a:gd name="T59" fmla="*/ 6767 h 7208"/>
                                  <a:gd name="T60" fmla="*/ 1324 w 3529"/>
                                  <a:gd name="T61" fmla="*/ 6556 h 7208"/>
                                  <a:gd name="T62" fmla="*/ 1190 w 3529"/>
                                  <a:gd name="T63" fmla="*/ 6403 h 7208"/>
                                  <a:gd name="T64" fmla="*/ 959 w 3529"/>
                                  <a:gd name="T65" fmla="*/ 5981 h 7208"/>
                                  <a:gd name="T66" fmla="*/ 825 w 3529"/>
                                  <a:gd name="T67" fmla="*/ 5406 h 7208"/>
                                  <a:gd name="T68" fmla="*/ 806 w 3529"/>
                                  <a:gd name="T69" fmla="*/ 5023 h 7208"/>
                                  <a:gd name="T70" fmla="*/ 787 w 3529"/>
                                  <a:gd name="T71" fmla="*/ 4122 h 7208"/>
                                  <a:gd name="T72" fmla="*/ 825 w 3529"/>
                                  <a:gd name="T73" fmla="*/ 3585 h 7208"/>
                                  <a:gd name="T74" fmla="*/ 806 w 3529"/>
                                  <a:gd name="T75" fmla="*/ 2722 h 7208"/>
                                  <a:gd name="T76" fmla="*/ 653 w 3529"/>
                                  <a:gd name="T77" fmla="*/ 1783 h 7208"/>
                                  <a:gd name="T78" fmla="*/ 537 w 3529"/>
                                  <a:gd name="T79" fmla="*/ 1400 h 7208"/>
                                  <a:gd name="T80" fmla="*/ 231 w 3529"/>
                                  <a:gd name="T81" fmla="*/ 499 h 7208"/>
                                  <a:gd name="T82" fmla="*/ 39 w 3529"/>
                                  <a:gd name="T83" fmla="*/ 0 h 72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3529" h="7208">
                                    <a:moveTo>
                                      <a:pt x="39" y="0"/>
                                    </a:moveTo>
                                    <a:lnTo>
                                      <a:pt x="39" y="0"/>
                                    </a:lnTo>
                                    <a:lnTo>
                                      <a:pt x="20" y="19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173" y="460"/>
                                    </a:lnTo>
                                    <a:lnTo>
                                      <a:pt x="307" y="901"/>
                                    </a:lnTo>
                                    <a:lnTo>
                                      <a:pt x="403" y="1342"/>
                                    </a:lnTo>
                                    <a:lnTo>
                                      <a:pt x="499" y="1802"/>
                                    </a:lnTo>
                                    <a:lnTo>
                                      <a:pt x="557" y="2262"/>
                                    </a:lnTo>
                                    <a:lnTo>
                                      <a:pt x="576" y="2722"/>
                                    </a:lnTo>
                                    <a:lnTo>
                                      <a:pt x="595" y="3201"/>
                                    </a:lnTo>
                                    <a:lnTo>
                                      <a:pt x="557" y="3681"/>
                                    </a:lnTo>
                                    <a:lnTo>
                                      <a:pt x="518" y="4582"/>
                                    </a:lnTo>
                                    <a:lnTo>
                                      <a:pt x="518" y="4946"/>
                                    </a:lnTo>
                                    <a:lnTo>
                                      <a:pt x="537" y="5233"/>
                                    </a:lnTo>
                                    <a:lnTo>
                                      <a:pt x="557" y="5559"/>
                                    </a:lnTo>
                                    <a:lnTo>
                                      <a:pt x="614" y="5866"/>
                                    </a:lnTo>
                                    <a:lnTo>
                                      <a:pt x="691" y="6115"/>
                                    </a:lnTo>
                                    <a:lnTo>
                                      <a:pt x="787" y="6345"/>
                                    </a:lnTo>
                                    <a:lnTo>
                                      <a:pt x="921" y="6537"/>
                                    </a:lnTo>
                                    <a:lnTo>
                                      <a:pt x="1094" y="6729"/>
                                    </a:lnTo>
                                    <a:lnTo>
                                      <a:pt x="1305" y="6863"/>
                                    </a:lnTo>
                                    <a:lnTo>
                                      <a:pt x="1554" y="6997"/>
                                    </a:lnTo>
                                    <a:lnTo>
                                      <a:pt x="1842" y="7093"/>
                                    </a:lnTo>
                                    <a:lnTo>
                                      <a:pt x="2168" y="7150"/>
                                    </a:lnTo>
                                    <a:lnTo>
                                      <a:pt x="2551" y="7189"/>
                                    </a:lnTo>
                                    <a:lnTo>
                                      <a:pt x="2973" y="7208"/>
                                    </a:lnTo>
                                    <a:lnTo>
                                      <a:pt x="3088" y="7208"/>
                                    </a:lnTo>
                                    <a:lnTo>
                                      <a:pt x="3184" y="7189"/>
                                    </a:lnTo>
                                    <a:lnTo>
                                      <a:pt x="3280" y="7150"/>
                                    </a:lnTo>
                                    <a:lnTo>
                                      <a:pt x="3357" y="7112"/>
                                    </a:lnTo>
                                    <a:lnTo>
                                      <a:pt x="3433" y="7055"/>
                                    </a:lnTo>
                                    <a:lnTo>
                                      <a:pt x="3491" y="6978"/>
                                    </a:lnTo>
                                    <a:lnTo>
                                      <a:pt x="3529" y="6901"/>
                                    </a:lnTo>
                                    <a:lnTo>
                                      <a:pt x="3529" y="6805"/>
                                    </a:lnTo>
                                    <a:lnTo>
                                      <a:pt x="3510" y="6767"/>
                                    </a:lnTo>
                                    <a:lnTo>
                                      <a:pt x="3414" y="6690"/>
                                    </a:lnTo>
                                    <a:lnTo>
                                      <a:pt x="3338" y="6729"/>
                                    </a:lnTo>
                                    <a:lnTo>
                                      <a:pt x="3242" y="6824"/>
                                    </a:lnTo>
                                    <a:lnTo>
                                      <a:pt x="3184" y="6863"/>
                                    </a:lnTo>
                                    <a:lnTo>
                                      <a:pt x="3107" y="6901"/>
                                    </a:lnTo>
                                    <a:lnTo>
                                      <a:pt x="3031" y="6920"/>
                                    </a:lnTo>
                                    <a:lnTo>
                                      <a:pt x="2935" y="6920"/>
                                    </a:lnTo>
                                    <a:lnTo>
                                      <a:pt x="2609" y="6920"/>
                                    </a:lnTo>
                                    <a:lnTo>
                                      <a:pt x="2321" y="6901"/>
                                    </a:lnTo>
                                    <a:lnTo>
                                      <a:pt x="2091" y="6882"/>
                                    </a:lnTo>
                                    <a:lnTo>
                                      <a:pt x="1880" y="6844"/>
                                    </a:lnTo>
                                    <a:lnTo>
                                      <a:pt x="1669" y="6767"/>
                                    </a:lnTo>
                                    <a:lnTo>
                                      <a:pt x="1477" y="6671"/>
                                    </a:lnTo>
                                    <a:lnTo>
                                      <a:pt x="1324" y="6556"/>
                                    </a:lnTo>
                                    <a:lnTo>
                                      <a:pt x="1190" y="6403"/>
                                    </a:lnTo>
                                    <a:lnTo>
                                      <a:pt x="1055" y="6211"/>
                                    </a:lnTo>
                                    <a:lnTo>
                                      <a:pt x="959" y="5981"/>
                                    </a:lnTo>
                                    <a:lnTo>
                                      <a:pt x="883" y="5713"/>
                                    </a:lnTo>
                                    <a:lnTo>
                                      <a:pt x="825" y="5406"/>
                                    </a:lnTo>
                                    <a:lnTo>
                                      <a:pt x="806" y="5023"/>
                                    </a:lnTo>
                                    <a:lnTo>
                                      <a:pt x="787" y="4601"/>
                                    </a:lnTo>
                                    <a:lnTo>
                                      <a:pt x="787" y="4122"/>
                                    </a:lnTo>
                                    <a:lnTo>
                                      <a:pt x="825" y="3585"/>
                                    </a:lnTo>
                                    <a:lnTo>
                                      <a:pt x="825" y="3163"/>
                                    </a:lnTo>
                                    <a:lnTo>
                                      <a:pt x="806" y="2722"/>
                                    </a:lnTo>
                                    <a:lnTo>
                                      <a:pt x="748" y="2262"/>
                                    </a:lnTo>
                                    <a:lnTo>
                                      <a:pt x="653" y="1783"/>
                                    </a:lnTo>
                                    <a:lnTo>
                                      <a:pt x="537" y="1400"/>
                                    </a:lnTo>
                                    <a:lnTo>
                                      <a:pt x="403" y="959"/>
                                    </a:lnTo>
                                    <a:lnTo>
                                      <a:pt x="231" y="499"/>
                                    </a:lnTo>
                                    <a:lnTo>
                                      <a:pt x="3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3" name="Freeform 845"/>
                            <wps:cNvSpPr>
                              <a:spLocks/>
                            </wps:cNvSpPr>
                            <wps:spPr bwMode="auto">
                              <a:xfrm flipH="1">
                                <a:off x="10499" y="3448"/>
                                <a:ext cx="697" cy="1758"/>
                              </a:xfrm>
                              <a:custGeom>
                                <a:avLst/>
                                <a:gdLst>
                                  <a:gd name="T0" fmla="*/ 2839 w 3127"/>
                                  <a:gd name="T1" fmla="*/ 77 h 7841"/>
                                  <a:gd name="T2" fmla="*/ 2781 w 3127"/>
                                  <a:gd name="T3" fmla="*/ 19 h 7841"/>
                                  <a:gd name="T4" fmla="*/ 2724 w 3127"/>
                                  <a:gd name="T5" fmla="*/ 77 h 7841"/>
                                  <a:gd name="T6" fmla="*/ 2762 w 3127"/>
                                  <a:gd name="T7" fmla="*/ 1055 h 7841"/>
                                  <a:gd name="T8" fmla="*/ 2666 w 3127"/>
                                  <a:gd name="T9" fmla="*/ 1802 h 7841"/>
                                  <a:gd name="T10" fmla="*/ 2551 w 3127"/>
                                  <a:gd name="T11" fmla="*/ 2186 h 7841"/>
                                  <a:gd name="T12" fmla="*/ 2110 w 3127"/>
                                  <a:gd name="T13" fmla="*/ 2818 h 7841"/>
                                  <a:gd name="T14" fmla="*/ 1995 w 3127"/>
                                  <a:gd name="T15" fmla="*/ 2876 h 7841"/>
                                  <a:gd name="T16" fmla="*/ 806 w 3127"/>
                                  <a:gd name="T17" fmla="*/ 3144 h 7841"/>
                                  <a:gd name="T18" fmla="*/ 537 w 3127"/>
                                  <a:gd name="T19" fmla="*/ 3259 h 7841"/>
                                  <a:gd name="T20" fmla="*/ 346 w 3127"/>
                                  <a:gd name="T21" fmla="*/ 3393 h 7841"/>
                                  <a:gd name="T22" fmla="*/ 115 w 3127"/>
                                  <a:gd name="T23" fmla="*/ 3949 h 7841"/>
                                  <a:gd name="T24" fmla="*/ 0 w 3127"/>
                                  <a:gd name="T25" fmla="*/ 4486 h 7841"/>
                                  <a:gd name="T26" fmla="*/ 0 w 3127"/>
                                  <a:gd name="T27" fmla="*/ 4908 h 7841"/>
                                  <a:gd name="T28" fmla="*/ 115 w 3127"/>
                                  <a:gd name="T29" fmla="*/ 5502 h 7841"/>
                                  <a:gd name="T30" fmla="*/ 307 w 3127"/>
                                  <a:gd name="T31" fmla="*/ 5885 h 7841"/>
                                  <a:gd name="T32" fmla="*/ 768 w 3127"/>
                                  <a:gd name="T33" fmla="*/ 6230 h 7841"/>
                                  <a:gd name="T34" fmla="*/ 1420 w 3127"/>
                                  <a:gd name="T35" fmla="*/ 6345 h 7841"/>
                                  <a:gd name="T36" fmla="*/ 1707 w 3127"/>
                                  <a:gd name="T37" fmla="*/ 6307 h 7841"/>
                                  <a:gd name="T38" fmla="*/ 2033 w 3127"/>
                                  <a:gd name="T39" fmla="*/ 6192 h 7841"/>
                                  <a:gd name="T40" fmla="*/ 2494 w 3127"/>
                                  <a:gd name="T41" fmla="*/ 6058 h 7841"/>
                                  <a:gd name="T42" fmla="*/ 2705 w 3127"/>
                                  <a:gd name="T43" fmla="*/ 6134 h 7841"/>
                                  <a:gd name="T44" fmla="*/ 2781 w 3127"/>
                                  <a:gd name="T45" fmla="*/ 6288 h 7841"/>
                                  <a:gd name="T46" fmla="*/ 2800 w 3127"/>
                                  <a:gd name="T47" fmla="*/ 6460 h 7841"/>
                                  <a:gd name="T48" fmla="*/ 2705 w 3127"/>
                                  <a:gd name="T49" fmla="*/ 6690 h 7841"/>
                                  <a:gd name="T50" fmla="*/ 2417 w 3127"/>
                                  <a:gd name="T51" fmla="*/ 7035 h 7841"/>
                                  <a:gd name="T52" fmla="*/ 1880 w 3127"/>
                                  <a:gd name="T53" fmla="*/ 7361 h 7841"/>
                                  <a:gd name="T54" fmla="*/ 1535 w 3127"/>
                                  <a:gd name="T55" fmla="*/ 7419 h 7841"/>
                                  <a:gd name="T56" fmla="*/ 1305 w 3127"/>
                                  <a:gd name="T57" fmla="*/ 7323 h 7841"/>
                                  <a:gd name="T58" fmla="*/ 1113 w 3127"/>
                                  <a:gd name="T59" fmla="*/ 7227 h 7841"/>
                                  <a:gd name="T60" fmla="*/ 959 w 3127"/>
                                  <a:gd name="T61" fmla="*/ 7285 h 7841"/>
                                  <a:gd name="T62" fmla="*/ 921 w 3127"/>
                                  <a:gd name="T63" fmla="*/ 7400 h 7841"/>
                                  <a:gd name="T64" fmla="*/ 959 w 3127"/>
                                  <a:gd name="T65" fmla="*/ 7476 h 7841"/>
                                  <a:gd name="T66" fmla="*/ 1170 w 3127"/>
                                  <a:gd name="T67" fmla="*/ 7706 h 7841"/>
                                  <a:gd name="T68" fmla="*/ 1458 w 3127"/>
                                  <a:gd name="T69" fmla="*/ 7841 h 7841"/>
                                  <a:gd name="T70" fmla="*/ 1746 w 3127"/>
                                  <a:gd name="T71" fmla="*/ 7802 h 7841"/>
                                  <a:gd name="T72" fmla="*/ 2187 w 3127"/>
                                  <a:gd name="T73" fmla="*/ 7630 h 7841"/>
                                  <a:gd name="T74" fmla="*/ 2628 w 3127"/>
                                  <a:gd name="T75" fmla="*/ 7304 h 7841"/>
                                  <a:gd name="T76" fmla="*/ 2992 w 3127"/>
                                  <a:gd name="T77" fmla="*/ 6844 h 7841"/>
                                  <a:gd name="T78" fmla="*/ 3088 w 3127"/>
                                  <a:gd name="T79" fmla="*/ 6633 h 7841"/>
                                  <a:gd name="T80" fmla="*/ 3127 w 3127"/>
                                  <a:gd name="T81" fmla="*/ 6441 h 7841"/>
                                  <a:gd name="T82" fmla="*/ 3031 w 3127"/>
                                  <a:gd name="T83" fmla="*/ 6096 h 7841"/>
                                  <a:gd name="T84" fmla="*/ 2743 w 3127"/>
                                  <a:gd name="T85" fmla="*/ 5789 h 7841"/>
                                  <a:gd name="T86" fmla="*/ 2513 w 3127"/>
                                  <a:gd name="T87" fmla="*/ 5751 h 7841"/>
                                  <a:gd name="T88" fmla="*/ 1957 w 3127"/>
                                  <a:gd name="T89" fmla="*/ 5904 h 7841"/>
                                  <a:gd name="T90" fmla="*/ 1266 w 3127"/>
                                  <a:gd name="T91" fmla="*/ 6058 h 7841"/>
                                  <a:gd name="T92" fmla="*/ 959 w 3127"/>
                                  <a:gd name="T93" fmla="*/ 6019 h 7841"/>
                                  <a:gd name="T94" fmla="*/ 595 w 3127"/>
                                  <a:gd name="T95" fmla="*/ 5789 h 7841"/>
                                  <a:gd name="T96" fmla="*/ 365 w 3127"/>
                                  <a:gd name="T97" fmla="*/ 5387 h 7841"/>
                                  <a:gd name="T98" fmla="*/ 307 w 3127"/>
                                  <a:gd name="T99" fmla="*/ 5080 h 7841"/>
                                  <a:gd name="T100" fmla="*/ 269 w 3127"/>
                                  <a:gd name="T101" fmla="*/ 4658 h 7841"/>
                                  <a:gd name="T102" fmla="*/ 326 w 3127"/>
                                  <a:gd name="T103" fmla="*/ 4083 h 7841"/>
                                  <a:gd name="T104" fmla="*/ 499 w 3127"/>
                                  <a:gd name="T105" fmla="*/ 3681 h 7841"/>
                                  <a:gd name="T106" fmla="*/ 691 w 3127"/>
                                  <a:gd name="T107" fmla="*/ 3489 h 7841"/>
                                  <a:gd name="T108" fmla="*/ 978 w 3127"/>
                                  <a:gd name="T109" fmla="*/ 3317 h 7841"/>
                                  <a:gd name="T110" fmla="*/ 1592 w 3127"/>
                                  <a:gd name="T111" fmla="*/ 3182 h 7841"/>
                                  <a:gd name="T112" fmla="*/ 2129 w 3127"/>
                                  <a:gd name="T113" fmla="*/ 3029 h 7841"/>
                                  <a:gd name="T114" fmla="*/ 2494 w 3127"/>
                                  <a:gd name="T115" fmla="*/ 2780 h 7841"/>
                                  <a:gd name="T116" fmla="*/ 2743 w 3127"/>
                                  <a:gd name="T117" fmla="*/ 2377 h 7841"/>
                                  <a:gd name="T118" fmla="*/ 2896 w 3127"/>
                                  <a:gd name="T119" fmla="*/ 1840 h 7841"/>
                                  <a:gd name="T120" fmla="*/ 2935 w 3127"/>
                                  <a:gd name="T121" fmla="*/ 1419 h 7841"/>
                                  <a:gd name="T122" fmla="*/ 2935 w 3127"/>
                                  <a:gd name="T123" fmla="*/ 384 h 78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3127" h="7841">
                                    <a:moveTo>
                                      <a:pt x="2896" y="192"/>
                                    </a:moveTo>
                                    <a:lnTo>
                                      <a:pt x="2896" y="192"/>
                                    </a:lnTo>
                                    <a:lnTo>
                                      <a:pt x="2839" y="77"/>
                                    </a:lnTo>
                                    <a:lnTo>
                                      <a:pt x="2800" y="0"/>
                                    </a:lnTo>
                                    <a:lnTo>
                                      <a:pt x="2781" y="0"/>
                                    </a:lnTo>
                                    <a:lnTo>
                                      <a:pt x="2781" y="19"/>
                                    </a:lnTo>
                                    <a:lnTo>
                                      <a:pt x="2743" y="77"/>
                                    </a:lnTo>
                                    <a:lnTo>
                                      <a:pt x="2724" y="77"/>
                                    </a:lnTo>
                                    <a:lnTo>
                                      <a:pt x="2743" y="422"/>
                                    </a:lnTo>
                                    <a:lnTo>
                                      <a:pt x="2762" y="748"/>
                                    </a:lnTo>
                                    <a:lnTo>
                                      <a:pt x="2762" y="1055"/>
                                    </a:lnTo>
                                    <a:lnTo>
                                      <a:pt x="2743" y="1323"/>
                                    </a:lnTo>
                                    <a:lnTo>
                                      <a:pt x="2724" y="1572"/>
                                    </a:lnTo>
                                    <a:lnTo>
                                      <a:pt x="2666" y="1802"/>
                                    </a:lnTo>
                                    <a:lnTo>
                                      <a:pt x="2609" y="2013"/>
                                    </a:lnTo>
                                    <a:lnTo>
                                      <a:pt x="2551" y="2186"/>
                                    </a:lnTo>
                                    <a:lnTo>
                                      <a:pt x="2379" y="2473"/>
                                    </a:lnTo>
                                    <a:lnTo>
                                      <a:pt x="2244" y="2684"/>
                                    </a:lnTo>
                                    <a:lnTo>
                                      <a:pt x="2110" y="2818"/>
                                    </a:lnTo>
                                    <a:lnTo>
                                      <a:pt x="2052" y="2856"/>
                                    </a:lnTo>
                                    <a:lnTo>
                                      <a:pt x="1995" y="2876"/>
                                    </a:lnTo>
                                    <a:lnTo>
                                      <a:pt x="1400" y="2991"/>
                                    </a:lnTo>
                                    <a:lnTo>
                                      <a:pt x="806" y="3144"/>
                                    </a:lnTo>
                                    <a:lnTo>
                                      <a:pt x="652" y="3202"/>
                                    </a:lnTo>
                                    <a:lnTo>
                                      <a:pt x="537" y="3259"/>
                                    </a:lnTo>
                                    <a:lnTo>
                                      <a:pt x="441" y="3317"/>
                                    </a:lnTo>
                                    <a:lnTo>
                                      <a:pt x="346" y="3393"/>
                                    </a:lnTo>
                                    <a:lnTo>
                                      <a:pt x="307" y="3470"/>
                                    </a:lnTo>
                                    <a:lnTo>
                                      <a:pt x="250" y="3585"/>
                                    </a:lnTo>
                                    <a:lnTo>
                                      <a:pt x="115" y="3949"/>
                                    </a:lnTo>
                                    <a:lnTo>
                                      <a:pt x="20" y="4333"/>
                                    </a:lnTo>
                                    <a:lnTo>
                                      <a:pt x="0" y="4486"/>
                                    </a:lnTo>
                                    <a:lnTo>
                                      <a:pt x="0" y="4601"/>
                                    </a:lnTo>
                                    <a:lnTo>
                                      <a:pt x="0" y="4908"/>
                                    </a:lnTo>
                                    <a:lnTo>
                                      <a:pt x="39" y="5233"/>
                                    </a:lnTo>
                                    <a:lnTo>
                                      <a:pt x="115" y="5502"/>
                                    </a:lnTo>
                                    <a:lnTo>
                                      <a:pt x="192" y="5713"/>
                                    </a:lnTo>
                                    <a:lnTo>
                                      <a:pt x="307" y="5885"/>
                                    </a:lnTo>
                                    <a:lnTo>
                                      <a:pt x="441" y="6019"/>
                                    </a:lnTo>
                                    <a:lnTo>
                                      <a:pt x="595" y="6134"/>
                                    </a:lnTo>
                                    <a:lnTo>
                                      <a:pt x="768" y="6230"/>
                                    </a:lnTo>
                                    <a:lnTo>
                                      <a:pt x="959" y="6307"/>
                                    </a:lnTo>
                                    <a:lnTo>
                                      <a:pt x="1189" y="6345"/>
                                    </a:lnTo>
                                    <a:lnTo>
                                      <a:pt x="1420" y="6345"/>
                                    </a:lnTo>
                                    <a:lnTo>
                                      <a:pt x="1554" y="6345"/>
                                    </a:lnTo>
                                    <a:lnTo>
                                      <a:pt x="1707" y="6307"/>
                                    </a:lnTo>
                                    <a:lnTo>
                                      <a:pt x="1861" y="6269"/>
                                    </a:lnTo>
                                    <a:lnTo>
                                      <a:pt x="2033" y="6192"/>
                                    </a:lnTo>
                                    <a:lnTo>
                                      <a:pt x="2340" y="6096"/>
                                    </a:lnTo>
                                    <a:lnTo>
                                      <a:pt x="2494" y="6058"/>
                                    </a:lnTo>
                                    <a:lnTo>
                                      <a:pt x="2570" y="6058"/>
                                    </a:lnTo>
                                    <a:lnTo>
                                      <a:pt x="2647" y="6077"/>
                                    </a:lnTo>
                                    <a:lnTo>
                                      <a:pt x="2705" y="6134"/>
                                    </a:lnTo>
                                    <a:lnTo>
                                      <a:pt x="2743" y="6192"/>
                                    </a:lnTo>
                                    <a:lnTo>
                                      <a:pt x="2781" y="6288"/>
                                    </a:lnTo>
                                    <a:lnTo>
                                      <a:pt x="2800" y="6384"/>
                                    </a:lnTo>
                                    <a:lnTo>
                                      <a:pt x="2800" y="6460"/>
                                    </a:lnTo>
                                    <a:lnTo>
                                      <a:pt x="2781" y="6518"/>
                                    </a:lnTo>
                                    <a:lnTo>
                                      <a:pt x="2705" y="6690"/>
                                    </a:lnTo>
                                    <a:lnTo>
                                      <a:pt x="2570" y="6863"/>
                                    </a:lnTo>
                                    <a:lnTo>
                                      <a:pt x="2417" y="7035"/>
                                    </a:lnTo>
                                    <a:lnTo>
                                      <a:pt x="2206" y="7208"/>
                                    </a:lnTo>
                                    <a:lnTo>
                                      <a:pt x="1976" y="7323"/>
                                    </a:lnTo>
                                    <a:lnTo>
                                      <a:pt x="1880" y="7361"/>
                                    </a:lnTo>
                                    <a:lnTo>
                                      <a:pt x="1765" y="7400"/>
                                    </a:lnTo>
                                    <a:lnTo>
                                      <a:pt x="1650" y="7419"/>
                                    </a:lnTo>
                                    <a:lnTo>
                                      <a:pt x="1535" y="7419"/>
                                    </a:lnTo>
                                    <a:lnTo>
                                      <a:pt x="1420" y="7400"/>
                                    </a:lnTo>
                                    <a:lnTo>
                                      <a:pt x="1305" y="7323"/>
                                    </a:lnTo>
                                    <a:lnTo>
                                      <a:pt x="1189" y="7246"/>
                                    </a:lnTo>
                                    <a:lnTo>
                                      <a:pt x="1113" y="7227"/>
                                    </a:lnTo>
                                    <a:lnTo>
                                      <a:pt x="1017" y="7246"/>
                                    </a:lnTo>
                                    <a:lnTo>
                                      <a:pt x="959" y="7285"/>
                                    </a:lnTo>
                                    <a:lnTo>
                                      <a:pt x="940" y="7342"/>
                                    </a:lnTo>
                                    <a:lnTo>
                                      <a:pt x="921" y="7400"/>
                                    </a:lnTo>
                                    <a:lnTo>
                                      <a:pt x="940" y="7438"/>
                                    </a:lnTo>
                                    <a:lnTo>
                                      <a:pt x="959" y="7476"/>
                                    </a:lnTo>
                                    <a:lnTo>
                                      <a:pt x="1074" y="7630"/>
                                    </a:lnTo>
                                    <a:lnTo>
                                      <a:pt x="1170" y="7706"/>
                                    </a:lnTo>
                                    <a:lnTo>
                                      <a:pt x="1266" y="7783"/>
                                    </a:lnTo>
                                    <a:lnTo>
                                      <a:pt x="1362" y="7821"/>
                                    </a:lnTo>
                                    <a:lnTo>
                                      <a:pt x="1458" y="7841"/>
                                    </a:lnTo>
                                    <a:lnTo>
                                      <a:pt x="1611" y="7821"/>
                                    </a:lnTo>
                                    <a:lnTo>
                                      <a:pt x="1746" y="7802"/>
                                    </a:lnTo>
                                    <a:lnTo>
                                      <a:pt x="1899" y="7764"/>
                                    </a:lnTo>
                                    <a:lnTo>
                                      <a:pt x="2052" y="7706"/>
                                    </a:lnTo>
                                    <a:lnTo>
                                      <a:pt x="2187" y="7630"/>
                                    </a:lnTo>
                                    <a:lnTo>
                                      <a:pt x="2340" y="7534"/>
                                    </a:lnTo>
                                    <a:lnTo>
                                      <a:pt x="2474" y="7438"/>
                                    </a:lnTo>
                                    <a:lnTo>
                                      <a:pt x="2628" y="7304"/>
                                    </a:lnTo>
                                    <a:lnTo>
                                      <a:pt x="2820" y="7093"/>
                                    </a:lnTo>
                                    <a:lnTo>
                                      <a:pt x="2992" y="6844"/>
                                    </a:lnTo>
                                    <a:lnTo>
                                      <a:pt x="3050" y="6729"/>
                                    </a:lnTo>
                                    <a:lnTo>
                                      <a:pt x="3088" y="6633"/>
                                    </a:lnTo>
                                    <a:lnTo>
                                      <a:pt x="3127" y="6537"/>
                                    </a:lnTo>
                                    <a:lnTo>
                                      <a:pt x="3127" y="6441"/>
                                    </a:lnTo>
                                    <a:lnTo>
                                      <a:pt x="3088" y="6269"/>
                                    </a:lnTo>
                                    <a:lnTo>
                                      <a:pt x="3031" y="6096"/>
                                    </a:lnTo>
                                    <a:lnTo>
                                      <a:pt x="2935" y="5943"/>
                                    </a:lnTo>
                                    <a:lnTo>
                                      <a:pt x="2800" y="5828"/>
                                    </a:lnTo>
                                    <a:lnTo>
                                      <a:pt x="2743" y="5789"/>
                                    </a:lnTo>
                                    <a:lnTo>
                                      <a:pt x="2666" y="5770"/>
                                    </a:lnTo>
                                    <a:lnTo>
                                      <a:pt x="2513" y="5751"/>
                                    </a:lnTo>
                                    <a:lnTo>
                                      <a:pt x="2302" y="5789"/>
                                    </a:lnTo>
                                    <a:lnTo>
                                      <a:pt x="1957" y="5904"/>
                                    </a:lnTo>
                                    <a:lnTo>
                                      <a:pt x="1554" y="6019"/>
                                    </a:lnTo>
                                    <a:lnTo>
                                      <a:pt x="1400" y="6039"/>
                                    </a:lnTo>
                                    <a:lnTo>
                                      <a:pt x="1266" y="6058"/>
                                    </a:lnTo>
                                    <a:lnTo>
                                      <a:pt x="1113" y="6039"/>
                                    </a:lnTo>
                                    <a:lnTo>
                                      <a:pt x="959" y="6019"/>
                                    </a:lnTo>
                                    <a:lnTo>
                                      <a:pt x="825" y="5962"/>
                                    </a:lnTo>
                                    <a:lnTo>
                                      <a:pt x="710" y="5885"/>
                                    </a:lnTo>
                                    <a:lnTo>
                                      <a:pt x="595" y="5789"/>
                                    </a:lnTo>
                                    <a:lnTo>
                                      <a:pt x="499" y="5674"/>
                                    </a:lnTo>
                                    <a:lnTo>
                                      <a:pt x="422" y="5540"/>
                                    </a:lnTo>
                                    <a:lnTo>
                                      <a:pt x="365" y="5387"/>
                                    </a:lnTo>
                                    <a:lnTo>
                                      <a:pt x="326" y="5253"/>
                                    </a:lnTo>
                                    <a:lnTo>
                                      <a:pt x="307" y="5080"/>
                                    </a:lnTo>
                                    <a:lnTo>
                                      <a:pt x="288" y="4888"/>
                                    </a:lnTo>
                                    <a:lnTo>
                                      <a:pt x="269" y="4658"/>
                                    </a:lnTo>
                                    <a:lnTo>
                                      <a:pt x="288" y="4448"/>
                                    </a:lnTo>
                                    <a:lnTo>
                                      <a:pt x="307" y="4256"/>
                                    </a:lnTo>
                                    <a:lnTo>
                                      <a:pt x="326" y="4083"/>
                                    </a:lnTo>
                                    <a:lnTo>
                                      <a:pt x="384" y="3930"/>
                                    </a:lnTo>
                                    <a:lnTo>
                                      <a:pt x="441" y="3796"/>
                                    </a:lnTo>
                                    <a:lnTo>
                                      <a:pt x="499" y="3681"/>
                                    </a:lnTo>
                                    <a:lnTo>
                                      <a:pt x="595" y="3566"/>
                                    </a:lnTo>
                                    <a:lnTo>
                                      <a:pt x="691" y="3489"/>
                                    </a:lnTo>
                                    <a:lnTo>
                                      <a:pt x="768" y="3412"/>
                                    </a:lnTo>
                                    <a:lnTo>
                                      <a:pt x="863" y="3374"/>
                                    </a:lnTo>
                                    <a:lnTo>
                                      <a:pt x="978" y="3317"/>
                                    </a:lnTo>
                                    <a:lnTo>
                                      <a:pt x="1113" y="3278"/>
                                    </a:lnTo>
                                    <a:lnTo>
                                      <a:pt x="1592" y="3182"/>
                                    </a:lnTo>
                                    <a:lnTo>
                                      <a:pt x="1880" y="3106"/>
                                    </a:lnTo>
                                    <a:lnTo>
                                      <a:pt x="2129" y="3029"/>
                                    </a:lnTo>
                                    <a:lnTo>
                                      <a:pt x="2340" y="2914"/>
                                    </a:lnTo>
                                    <a:lnTo>
                                      <a:pt x="2494" y="2780"/>
                                    </a:lnTo>
                                    <a:lnTo>
                                      <a:pt x="2590" y="2646"/>
                                    </a:lnTo>
                                    <a:lnTo>
                                      <a:pt x="2666" y="2511"/>
                                    </a:lnTo>
                                    <a:lnTo>
                                      <a:pt x="2743" y="2377"/>
                                    </a:lnTo>
                                    <a:lnTo>
                                      <a:pt x="2800" y="2205"/>
                                    </a:lnTo>
                                    <a:lnTo>
                                      <a:pt x="2858" y="2032"/>
                                    </a:lnTo>
                                    <a:lnTo>
                                      <a:pt x="2896" y="1840"/>
                                    </a:lnTo>
                                    <a:lnTo>
                                      <a:pt x="2935" y="1630"/>
                                    </a:lnTo>
                                    <a:lnTo>
                                      <a:pt x="2935" y="1419"/>
                                    </a:lnTo>
                                    <a:lnTo>
                                      <a:pt x="2954" y="997"/>
                                    </a:lnTo>
                                    <a:lnTo>
                                      <a:pt x="2954" y="652"/>
                                    </a:lnTo>
                                    <a:lnTo>
                                      <a:pt x="2935" y="384"/>
                                    </a:lnTo>
                                    <a:lnTo>
                                      <a:pt x="2896" y="1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54" name="Group 846"/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9874" y="2842"/>
                                <a:ext cx="1224" cy="1814"/>
                                <a:chOff x="479" y="38"/>
                                <a:chExt cx="5486" cy="8090"/>
                              </a:xfrm>
                            </wpg:grpSpPr>
                            <wps:wsp>
                              <wps:cNvPr id="255" name="Freeform 8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25" y="2818"/>
                                  <a:ext cx="2340" cy="5310"/>
                                </a:xfrm>
                                <a:custGeom>
                                  <a:avLst/>
                                  <a:gdLst>
                                    <a:gd name="T0" fmla="*/ 115 w 2340"/>
                                    <a:gd name="T1" fmla="*/ 77 h 5310"/>
                                    <a:gd name="T2" fmla="*/ 38 w 2340"/>
                                    <a:gd name="T3" fmla="*/ 230 h 5310"/>
                                    <a:gd name="T4" fmla="*/ 19 w 2340"/>
                                    <a:gd name="T5" fmla="*/ 422 h 5310"/>
                                    <a:gd name="T6" fmla="*/ 0 w 2340"/>
                                    <a:gd name="T7" fmla="*/ 805 h 5310"/>
                                    <a:gd name="T8" fmla="*/ 38 w 2340"/>
                                    <a:gd name="T9" fmla="*/ 1169 h 5310"/>
                                    <a:gd name="T10" fmla="*/ 153 w 2340"/>
                                    <a:gd name="T11" fmla="*/ 1533 h 5310"/>
                                    <a:gd name="T12" fmla="*/ 211 w 2340"/>
                                    <a:gd name="T13" fmla="*/ 1725 h 5310"/>
                                    <a:gd name="T14" fmla="*/ 518 w 2340"/>
                                    <a:gd name="T15" fmla="*/ 2262 h 5310"/>
                                    <a:gd name="T16" fmla="*/ 959 w 2340"/>
                                    <a:gd name="T17" fmla="*/ 2818 h 5310"/>
                                    <a:gd name="T18" fmla="*/ 1304 w 2340"/>
                                    <a:gd name="T19" fmla="*/ 3182 h 5310"/>
                                    <a:gd name="T20" fmla="*/ 1745 w 2340"/>
                                    <a:gd name="T21" fmla="*/ 3642 h 5310"/>
                                    <a:gd name="T22" fmla="*/ 1994 w 2340"/>
                                    <a:gd name="T23" fmla="*/ 4006 h 5310"/>
                                    <a:gd name="T24" fmla="*/ 2071 w 2340"/>
                                    <a:gd name="T25" fmla="*/ 4236 h 5310"/>
                                    <a:gd name="T26" fmla="*/ 2052 w 2340"/>
                                    <a:gd name="T27" fmla="*/ 4294 h 5310"/>
                                    <a:gd name="T28" fmla="*/ 1975 w 2340"/>
                                    <a:gd name="T29" fmla="*/ 4524 h 5310"/>
                                    <a:gd name="T30" fmla="*/ 1841 w 2340"/>
                                    <a:gd name="T31" fmla="*/ 4831 h 5310"/>
                                    <a:gd name="T32" fmla="*/ 1649 w 2340"/>
                                    <a:gd name="T33" fmla="*/ 5214 h 5310"/>
                                    <a:gd name="T34" fmla="*/ 1649 w 2340"/>
                                    <a:gd name="T35" fmla="*/ 5271 h 5310"/>
                                    <a:gd name="T36" fmla="*/ 1649 w 2340"/>
                                    <a:gd name="T37" fmla="*/ 5291 h 5310"/>
                                    <a:gd name="T38" fmla="*/ 1707 w 2340"/>
                                    <a:gd name="T39" fmla="*/ 5310 h 5310"/>
                                    <a:gd name="T40" fmla="*/ 1975 w 2340"/>
                                    <a:gd name="T41" fmla="*/ 5099 h 5310"/>
                                    <a:gd name="T42" fmla="*/ 2148 w 2340"/>
                                    <a:gd name="T43" fmla="*/ 4850 h 5310"/>
                                    <a:gd name="T44" fmla="*/ 2205 w 2340"/>
                                    <a:gd name="T45" fmla="*/ 4735 h 5310"/>
                                    <a:gd name="T46" fmla="*/ 2301 w 2340"/>
                                    <a:gd name="T47" fmla="*/ 4486 h 5310"/>
                                    <a:gd name="T48" fmla="*/ 2320 w 2340"/>
                                    <a:gd name="T49" fmla="*/ 4332 h 5310"/>
                                    <a:gd name="T50" fmla="*/ 2340 w 2340"/>
                                    <a:gd name="T51" fmla="*/ 4045 h 5310"/>
                                    <a:gd name="T52" fmla="*/ 2244 w 2340"/>
                                    <a:gd name="T53" fmla="*/ 3795 h 5310"/>
                                    <a:gd name="T54" fmla="*/ 2186 w 2340"/>
                                    <a:gd name="T55" fmla="*/ 3719 h 5310"/>
                                    <a:gd name="T56" fmla="*/ 1879 w 2340"/>
                                    <a:gd name="T57" fmla="*/ 3431 h 5310"/>
                                    <a:gd name="T58" fmla="*/ 1553 w 2340"/>
                                    <a:gd name="T59" fmla="*/ 3163 h 5310"/>
                                    <a:gd name="T60" fmla="*/ 1323 w 2340"/>
                                    <a:gd name="T61" fmla="*/ 2952 h 5310"/>
                                    <a:gd name="T62" fmla="*/ 959 w 2340"/>
                                    <a:gd name="T63" fmla="*/ 2530 h 5310"/>
                                    <a:gd name="T64" fmla="*/ 556 w 2340"/>
                                    <a:gd name="T65" fmla="*/ 1974 h 5310"/>
                                    <a:gd name="T66" fmla="*/ 383 w 2340"/>
                                    <a:gd name="T67" fmla="*/ 1668 h 5310"/>
                                    <a:gd name="T68" fmla="*/ 211 w 2340"/>
                                    <a:gd name="T69" fmla="*/ 1246 h 5310"/>
                                    <a:gd name="T70" fmla="*/ 172 w 2340"/>
                                    <a:gd name="T71" fmla="*/ 978 h 5310"/>
                                    <a:gd name="T72" fmla="*/ 172 w 2340"/>
                                    <a:gd name="T73" fmla="*/ 863 h 5310"/>
                                    <a:gd name="T74" fmla="*/ 211 w 2340"/>
                                    <a:gd name="T75" fmla="*/ 192 h 5310"/>
                                    <a:gd name="T76" fmla="*/ 230 w 2340"/>
                                    <a:gd name="T77" fmla="*/ 0 h 5310"/>
                                    <a:gd name="T78" fmla="*/ 211 w 2340"/>
                                    <a:gd name="T79" fmla="*/ 0 h 5310"/>
                                    <a:gd name="T80" fmla="*/ 115 w 2340"/>
                                    <a:gd name="T81" fmla="*/ 77 h 53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2340" h="5310">
                                      <a:moveTo>
                                        <a:pt x="115" y="77"/>
                                      </a:moveTo>
                                      <a:lnTo>
                                        <a:pt x="115" y="77"/>
                                      </a:lnTo>
                                      <a:lnTo>
                                        <a:pt x="57" y="153"/>
                                      </a:lnTo>
                                      <a:lnTo>
                                        <a:pt x="38" y="230"/>
                                      </a:lnTo>
                                      <a:lnTo>
                                        <a:pt x="19" y="422"/>
                                      </a:lnTo>
                                      <a:lnTo>
                                        <a:pt x="0" y="613"/>
                                      </a:lnTo>
                                      <a:lnTo>
                                        <a:pt x="0" y="805"/>
                                      </a:lnTo>
                                      <a:lnTo>
                                        <a:pt x="19" y="997"/>
                                      </a:lnTo>
                                      <a:lnTo>
                                        <a:pt x="38" y="1169"/>
                                      </a:lnTo>
                                      <a:lnTo>
                                        <a:pt x="96" y="1361"/>
                                      </a:lnTo>
                                      <a:lnTo>
                                        <a:pt x="153" y="1533"/>
                                      </a:lnTo>
                                      <a:lnTo>
                                        <a:pt x="211" y="1725"/>
                                      </a:lnTo>
                                      <a:lnTo>
                                        <a:pt x="345" y="1974"/>
                                      </a:lnTo>
                                      <a:lnTo>
                                        <a:pt x="518" y="2262"/>
                                      </a:lnTo>
                                      <a:lnTo>
                                        <a:pt x="709" y="2530"/>
                                      </a:lnTo>
                                      <a:lnTo>
                                        <a:pt x="959" y="2818"/>
                                      </a:lnTo>
                                      <a:lnTo>
                                        <a:pt x="1304" y="3182"/>
                                      </a:lnTo>
                                      <a:lnTo>
                                        <a:pt x="1745" y="3642"/>
                                      </a:lnTo>
                                      <a:lnTo>
                                        <a:pt x="1899" y="3834"/>
                                      </a:lnTo>
                                      <a:lnTo>
                                        <a:pt x="1994" y="4006"/>
                                      </a:lnTo>
                                      <a:lnTo>
                                        <a:pt x="2052" y="4160"/>
                                      </a:lnTo>
                                      <a:lnTo>
                                        <a:pt x="2071" y="4236"/>
                                      </a:lnTo>
                                      <a:lnTo>
                                        <a:pt x="2052" y="4294"/>
                                      </a:lnTo>
                                      <a:lnTo>
                                        <a:pt x="2033" y="4409"/>
                                      </a:lnTo>
                                      <a:lnTo>
                                        <a:pt x="1975" y="4524"/>
                                      </a:lnTo>
                                      <a:lnTo>
                                        <a:pt x="1841" y="4831"/>
                                      </a:lnTo>
                                      <a:lnTo>
                                        <a:pt x="1688" y="5080"/>
                                      </a:lnTo>
                                      <a:lnTo>
                                        <a:pt x="1649" y="5214"/>
                                      </a:lnTo>
                                      <a:lnTo>
                                        <a:pt x="1649" y="5271"/>
                                      </a:lnTo>
                                      <a:lnTo>
                                        <a:pt x="1649" y="5291"/>
                                      </a:lnTo>
                                      <a:lnTo>
                                        <a:pt x="1707" y="5310"/>
                                      </a:lnTo>
                                      <a:lnTo>
                                        <a:pt x="1841" y="5214"/>
                                      </a:lnTo>
                                      <a:lnTo>
                                        <a:pt x="1975" y="5099"/>
                                      </a:lnTo>
                                      <a:lnTo>
                                        <a:pt x="2071" y="4965"/>
                                      </a:lnTo>
                                      <a:lnTo>
                                        <a:pt x="2148" y="4850"/>
                                      </a:lnTo>
                                      <a:lnTo>
                                        <a:pt x="2205" y="4735"/>
                                      </a:lnTo>
                                      <a:lnTo>
                                        <a:pt x="2263" y="4620"/>
                                      </a:lnTo>
                                      <a:lnTo>
                                        <a:pt x="2301" y="4486"/>
                                      </a:lnTo>
                                      <a:lnTo>
                                        <a:pt x="2320" y="4332"/>
                                      </a:lnTo>
                                      <a:lnTo>
                                        <a:pt x="2340" y="4179"/>
                                      </a:lnTo>
                                      <a:lnTo>
                                        <a:pt x="2340" y="4045"/>
                                      </a:lnTo>
                                      <a:lnTo>
                                        <a:pt x="2301" y="3910"/>
                                      </a:lnTo>
                                      <a:lnTo>
                                        <a:pt x="2244" y="3795"/>
                                      </a:lnTo>
                                      <a:lnTo>
                                        <a:pt x="2186" y="3719"/>
                                      </a:lnTo>
                                      <a:lnTo>
                                        <a:pt x="2109" y="3623"/>
                                      </a:lnTo>
                                      <a:lnTo>
                                        <a:pt x="1879" y="3431"/>
                                      </a:lnTo>
                                      <a:lnTo>
                                        <a:pt x="1553" y="3163"/>
                                      </a:lnTo>
                                      <a:lnTo>
                                        <a:pt x="1323" y="2952"/>
                                      </a:lnTo>
                                      <a:lnTo>
                                        <a:pt x="1131" y="2760"/>
                                      </a:lnTo>
                                      <a:lnTo>
                                        <a:pt x="959" y="2530"/>
                                      </a:lnTo>
                                      <a:lnTo>
                                        <a:pt x="748" y="2262"/>
                                      </a:lnTo>
                                      <a:lnTo>
                                        <a:pt x="556" y="1974"/>
                                      </a:lnTo>
                                      <a:lnTo>
                                        <a:pt x="383" y="1668"/>
                                      </a:lnTo>
                                      <a:lnTo>
                                        <a:pt x="249" y="1380"/>
                                      </a:lnTo>
                                      <a:lnTo>
                                        <a:pt x="211" y="1246"/>
                                      </a:lnTo>
                                      <a:lnTo>
                                        <a:pt x="172" y="1112"/>
                                      </a:lnTo>
                                      <a:lnTo>
                                        <a:pt x="172" y="978"/>
                                      </a:lnTo>
                                      <a:lnTo>
                                        <a:pt x="172" y="863"/>
                                      </a:lnTo>
                                      <a:lnTo>
                                        <a:pt x="192" y="460"/>
                                      </a:lnTo>
                                      <a:lnTo>
                                        <a:pt x="211" y="192"/>
                                      </a:lnTo>
                                      <a:lnTo>
                                        <a:pt x="230" y="0"/>
                                      </a:lnTo>
                                      <a:lnTo>
                                        <a:pt x="211" y="0"/>
                                      </a:lnTo>
                                      <a:lnTo>
                                        <a:pt x="172" y="0"/>
                                      </a:lnTo>
                                      <a:lnTo>
                                        <a:pt x="115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" name="Freeform 8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53" y="1668"/>
                                  <a:ext cx="2839" cy="2108"/>
                                </a:xfrm>
                                <a:custGeom>
                                  <a:avLst/>
                                  <a:gdLst>
                                    <a:gd name="T0" fmla="*/ 2149 w 2839"/>
                                    <a:gd name="T1" fmla="*/ 1648 h 2108"/>
                                    <a:gd name="T2" fmla="*/ 2225 w 2839"/>
                                    <a:gd name="T3" fmla="*/ 1514 h 2108"/>
                                    <a:gd name="T4" fmla="*/ 2283 w 2839"/>
                                    <a:gd name="T5" fmla="*/ 1495 h 2108"/>
                                    <a:gd name="T6" fmla="*/ 2417 w 2839"/>
                                    <a:gd name="T7" fmla="*/ 1533 h 2108"/>
                                    <a:gd name="T8" fmla="*/ 2494 w 2839"/>
                                    <a:gd name="T9" fmla="*/ 1591 h 2108"/>
                                    <a:gd name="T10" fmla="*/ 2609 w 2839"/>
                                    <a:gd name="T11" fmla="*/ 1667 h 2108"/>
                                    <a:gd name="T12" fmla="*/ 2705 w 2839"/>
                                    <a:gd name="T13" fmla="*/ 1667 h 2108"/>
                                    <a:gd name="T14" fmla="*/ 2781 w 2839"/>
                                    <a:gd name="T15" fmla="*/ 1629 h 2108"/>
                                    <a:gd name="T16" fmla="*/ 2839 w 2839"/>
                                    <a:gd name="T17" fmla="*/ 1514 h 2108"/>
                                    <a:gd name="T18" fmla="*/ 2839 w 2839"/>
                                    <a:gd name="T19" fmla="*/ 1437 h 2108"/>
                                    <a:gd name="T20" fmla="*/ 2647 w 2839"/>
                                    <a:gd name="T21" fmla="*/ 1073 h 2108"/>
                                    <a:gd name="T22" fmla="*/ 2321 w 2839"/>
                                    <a:gd name="T23" fmla="*/ 594 h 2108"/>
                                    <a:gd name="T24" fmla="*/ 2149 w 2839"/>
                                    <a:gd name="T25" fmla="*/ 287 h 2108"/>
                                    <a:gd name="T26" fmla="*/ 499 w 2839"/>
                                    <a:gd name="T27" fmla="*/ 115 h 2108"/>
                                    <a:gd name="T28" fmla="*/ 39 w 2839"/>
                                    <a:gd name="T29" fmla="*/ 1342 h 2108"/>
                                    <a:gd name="T30" fmla="*/ 0 w 2839"/>
                                    <a:gd name="T31" fmla="*/ 1610 h 2108"/>
                                    <a:gd name="T32" fmla="*/ 39 w 2839"/>
                                    <a:gd name="T33" fmla="*/ 1687 h 2108"/>
                                    <a:gd name="T34" fmla="*/ 96 w 2839"/>
                                    <a:gd name="T35" fmla="*/ 1744 h 2108"/>
                                    <a:gd name="T36" fmla="*/ 192 w 2839"/>
                                    <a:gd name="T37" fmla="*/ 1763 h 2108"/>
                                    <a:gd name="T38" fmla="*/ 422 w 2839"/>
                                    <a:gd name="T39" fmla="*/ 1667 h 2108"/>
                                    <a:gd name="T40" fmla="*/ 557 w 2839"/>
                                    <a:gd name="T41" fmla="*/ 1552 h 2108"/>
                                    <a:gd name="T42" fmla="*/ 614 w 2839"/>
                                    <a:gd name="T43" fmla="*/ 1533 h 2108"/>
                                    <a:gd name="T44" fmla="*/ 653 w 2839"/>
                                    <a:gd name="T45" fmla="*/ 1572 h 2108"/>
                                    <a:gd name="T46" fmla="*/ 691 w 2839"/>
                                    <a:gd name="T47" fmla="*/ 1744 h 2108"/>
                                    <a:gd name="T48" fmla="*/ 748 w 2839"/>
                                    <a:gd name="T49" fmla="*/ 1898 h 2108"/>
                                    <a:gd name="T50" fmla="*/ 864 w 2839"/>
                                    <a:gd name="T51" fmla="*/ 2070 h 2108"/>
                                    <a:gd name="T52" fmla="*/ 959 w 2839"/>
                                    <a:gd name="T53" fmla="*/ 2108 h 2108"/>
                                    <a:gd name="T54" fmla="*/ 1075 w 2839"/>
                                    <a:gd name="T55" fmla="*/ 2051 h 2108"/>
                                    <a:gd name="T56" fmla="*/ 1190 w 2839"/>
                                    <a:gd name="T57" fmla="*/ 1878 h 2108"/>
                                    <a:gd name="T58" fmla="*/ 1247 w 2839"/>
                                    <a:gd name="T59" fmla="*/ 1782 h 2108"/>
                                    <a:gd name="T60" fmla="*/ 1381 w 2839"/>
                                    <a:gd name="T61" fmla="*/ 1648 h 2108"/>
                                    <a:gd name="T62" fmla="*/ 1439 w 2839"/>
                                    <a:gd name="T63" fmla="*/ 1610 h 2108"/>
                                    <a:gd name="T64" fmla="*/ 1554 w 2839"/>
                                    <a:gd name="T65" fmla="*/ 1629 h 2108"/>
                                    <a:gd name="T66" fmla="*/ 1650 w 2839"/>
                                    <a:gd name="T67" fmla="*/ 1687 h 2108"/>
                                    <a:gd name="T68" fmla="*/ 1707 w 2839"/>
                                    <a:gd name="T69" fmla="*/ 1763 h 2108"/>
                                    <a:gd name="T70" fmla="*/ 1784 w 2839"/>
                                    <a:gd name="T71" fmla="*/ 1878 h 2108"/>
                                    <a:gd name="T72" fmla="*/ 1899 w 2839"/>
                                    <a:gd name="T73" fmla="*/ 2051 h 2108"/>
                                    <a:gd name="T74" fmla="*/ 1957 w 2839"/>
                                    <a:gd name="T75" fmla="*/ 2089 h 2108"/>
                                    <a:gd name="T76" fmla="*/ 2053 w 2839"/>
                                    <a:gd name="T77" fmla="*/ 2108 h 2108"/>
                                    <a:gd name="T78" fmla="*/ 2110 w 2839"/>
                                    <a:gd name="T79" fmla="*/ 2089 h 2108"/>
                                    <a:gd name="T80" fmla="*/ 2187 w 2839"/>
                                    <a:gd name="T81" fmla="*/ 2032 h 2108"/>
                                    <a:gd name="T82" fmla="*/ 2206 w 2839"/>
                                    <a:gd name="T83" fmla="*/ 1993 h 2108"/>
                                    <a:gd name="T84" fmla="*/ 2187 w 2839"/>
                                    <a:gd name="T85" fmla="*/ 1821 h 2108"/>
                                    <a:gd name="T86" fmla="*/ 2149 w 2839"/>
                                    <a:gd name="T87" fmla="*/ 1725 h 2108"/>
                                    <a:gd name="T88" fmla="*/ 2149 w 2839"/>
                                    <a:gd name="T89" fmla="*/ 1648 h 21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839" h="2108">
                                      <a:moveTo>
                                        <a:pt x="2149" y="1648"/>
                                      </a:moveTo>
                                      <a:lnTo>
                                        <a:pt x="2149" y="1648"/>
                                      </a:lnTo>
                                      <a:lnTo>
                                        <a:pt x="2168" y="1572"/>
                                      </a:lnTo>
                                      <a:lnTo>
                                        <a:pt x="2225" y="1514"/>
                                      </a:lnTo>
                                      <a:lnTo>
                                        <a:pt x="2283" y="1495"/>
                                      </a:lnTo>
                                      <a:lnTo>
                                        <a:pt x="2340" y="1514"/>
                                      </a:lnTo>
                                      <a:lnTo>
                                        <a:pt x="2417" y="1533"/>
                                      </a:lnTo>
                                      <a:lnTo>
                                        <a:pt x="2494" y="1591"/>
                                      </a:lnTo>
                                      <a:lnTo>
                                        <a:pt x="2551" y="1648"/>
                                      </a:lnTo>
                                      <a:lnTo>
                                        <a:pt x="2609" y="1667"/>
                                      </a:lnTo>
                                      <a:lnTo>
                                        <a:pt x="2666" y="1687"/>
                                      </a:lnTo>
                                      <a:lnTo>
                                        <a:pt x="2705" y="1667"/>
                                      </a:lnTo>
                                      <a:lnTo>
                                        <a:pt x="2781" y="1629"/>
                                      </a:lnTo>
                                      <a:lnTo>
                                        <a:pt x="2820" y="1572"/>
                                      </a:lnTo>
                                      <a:lnTo>
                                        <a:pt x="2839" y="1514"/>
                                      </a:lnTo>
                                      <a:lnTo>
                                        <a:pt x="2839" y="1437"/>
                                      </a:lnTo>
                                      <a:lnTo>
                                        <a:pt x="2762" y="1284"/>
                                      </a:lnTo>
                                      <a:lnTo>
                                        <a:pt x="2647" y="1073"/>
                                      </a:lnTo>
                                      <a:lnTo>
                                        <a:pt x="2321" y="594"/>
                                      </a:lnTo>
                                      <a:lnTo>
                                        <a:pt x="2149" y="287"/>
                                      </a:lnTo>
                                      <a:lnTo>
                                        <a:pt x="2014" y="0"/>
                                      </a:lnTo>
                                      <a:lnTo>
                                        <a:pt x="499" y="115"/>
                                      </a:lnTo>
                                      <a:lnTo>
                                        <a:pt x="39" y="1342"/>
                                      </a:lnTo>
                                      <a:lnTo>
                                        <a:pt x="0" y="1495"/>
                                      </a:lnTo>
                                      <a:lnTo>
                                        <a:pt x="0" y="1610"/>
                                      </a:lnTo>
                                      <a:lnTo>
                                        <a:pt x="0" y="1667"/>
                                      </a:lnTo>
                                      <a:lnTo>
                                        <a:pt x="39" y="1687"/>
                                      </a:lnTo>
                                      <a:lnTo>
                                        <a:pt x="58" y="1725"/>
                                      </a:lnTo>
                                      <a:lnTo>
                                        <a:pt x="96" y="1744"/>
                                      </a:lnTo>
                                      <a:lnTo>
                                        <a:pt x="192" y="1763"/>
                                      </a:lnTo>
                                      <a:lnTo>
                                        <a:pt x="307" y="1725"/>
                                      </a:lnTo>
                                      <a:lnTo>
                                        <a:pt x="422" y="1667"/>
                                      </a:lnTo>
                                      <a:lnTo>
                                        <a:pt x="557" y="1552"/>
                                      </a:lnTo>
                                      <a:lnTo>
                                        <a:pt x="595" y="1533"/>
                                      </a:lnTo>
                                      <a:lnTo>
                                        <a:pt x="614" y="1533"/>
                                      </a:lnTo>
                                      <a:lnTo>
                                        <a:pt x="633" y="1533"/>
                                      </a:lnTo>
                                      <a:lnTo>
                                        <a:pt x="653" y="1572"/>
                                      </a:lnTo>
                                      <a:lnTo>
                                        <a:pt x="691" y="1744"/>
                                      </a:lnTo>
                                      <a:lnTo>
                                        <a:pt x="748" y="1898"/>
                                      </a:lnTo>
                                      <a:lnTo>
                                        <a:pt x="806" y="1993"/>
                                      </a:lnTo>
                                      <a:lnTo>
                                        <a:pt x="864" y="2070"/>
                                      </a:lnTo>
                                      <a:lnTo>
                                        <a:pt x="959" y="2108"/>
                                      </a:lnTo>
                                      <a:lnTo>
                                        <a:pt x="1017" y="2089"/>
                                      </a:lnTo>
                                      <a:lnTo>
                                        <a:pt x="1075" y="2051"/>
                                      </a:lnTo>
                                      <a:lnTo>
                                        <a:pt x="1132" y="1993"/>
                                      </a:lnTo>
                                      <a:lnTo>
                                        <a:pt x="1190" y="1878"/>
                                      </a:lnTo>
                                      <a:lnTo>
                                        <a:pt x="1247" y="1782"/>
                                      </a:lnTo>
                                      <a:lnTo>
                                        <a:pt x="1305" y="1687"/>
                                      </a:lnTo>
                                      <a:lnTo>
                                        <a:pt x="1381" y="1648"/>
                                      </a:lnTo>
                                      <a:lnTo>
                                        <a:pt x="1439" y="1610"/>
                                      </a:lnTo>
                                      <a:lnTo>
                                        <a:pt x="1496" y="1610"/>
                                      </a:lnTo>
                                      <a:lnTo>
                                        <a:pt x="1554" y="1629"/>
                                      </a:lnTo>
                                      <a:lnTo>
                                        <a:pt x="1592" y="1648"/>
                                      </a:lnTo>
                                      <a:lnTo>
                                        <a:pt x="1650" y="1687"/>
                                      </a:lnTo>
                                      <a:lnTo>
                                        <a:pt x="1707" y="1763"/>
                                      </a:lnTo>
                                      <a:lnTo>
                                        <a:pt x="1784" y="1878"/>
                                      </a:lnTo>
                                      <a:lnTo>
                                        <a:pt x="1842" y="1993"/>
                                      </a:lnTo>
                                      <a:lnTo>
                                        <a:pt x="1899" y="2051"/>
                                      </a:lnTo>
                                      <a:lnTo>
                                        <a:pt x="1957" y="2089"/>
                                      </a:lnTo>
                                      <a:lnTo>
                                        <a:pt x="1995" y="2108"/>
                                      </a:lnTo>
                                      <a:lnTo>
                                        <a:pt x="2053" y="2108"/>
                                      </a:lnTo>
                                      <a:lnTo>
                                        <a:pt x="2110" y="2089"/>
                                      </a:lnTo>
                                      <a:lnTo>
                                        <a:pt x="2168" y="2051"/>
                                      </a:lnTo>
                                      <a:lnTo>
                                        <a:pt x="2187" y="2032"/>
                                      </a:lnTo>
                                      <a:lnTo>
                                        <a:pt x="2206" y="1993"/>
                                      </a:lnTo>
                                      <a:lnTo>
                                        <a:pt x="2206" y="1917"/>
                                      </a:lnTo>
                                      <a:lnTo>
                                        <a:pt x="2187" y="1821"/>
                                      </a:lnTo>
                                      <a:lnTo>
                                        <a:pt x="2149" y="1725"/>
                                      </a:lnTo>
                                      <a:lnTo>
                                        <a:pt x="2149" y="16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" name="Freeform 8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9" y="38"/>
                                  <a:ext cx="4738" cy="2684"/>
                                </a:xfrm>
                                <a:custGeom>
                                  <a:avLst/>
                                  <a:gdLst>
                                    <a:gd name="T0" fmla="*/ 4297 w 4738"/>
                                    <a:gd name="T1" fmla="*/ 633 h 2684"/>
                                    <a:gd name="T2" fmla="*/ 4297 w 4738"/>
                                    <a:gd name="T3" fmla="*/ 633 h 2684"/>
                                    <a:gd name="T4" fmla="*/ 4143 w 4738"/>
                                    <a:gd name="T5" fmla="*/ 480 h 2684"/>
                                    <a:gd name="T6" fmla="*/ 3971 w 4738"/>
                                    <a:gd name="T7" fmla="*/ 365 h 2684"/>
                                    <a:gd name="T8" fmla="*/ 3779 w 4738"/>
                                    <a:gd name="T9" fmla="*/ 250 h 2684"/>
                                    <a:gd name="T10" fmla="*/ 3568 w 4738"/>
                                    <a:gd name="T11" fmla="*/ 154 h 2684"/>
                                    <a:gd name="T12" fmla="*/ 3338 w 4738"/>
                                    <a:gd name="T13" fmla="*/ 96 h 2684"/>
                                    <a:gd name="T14" fmla="*/ 3088 w 4738"/>
                                    <a:gd name="T15" fmla="*/ 39 h 2684"/>
                                    <a:gd name="T16" fmla="*/ 2801 w 4738"/>
                                    <a:gd name="T17" fmla="*/ 20 h 2684"/>
                                    <a:gd name="T18" fmla="*/ 2513 w 4738"/>
                                    <a:gd name="T19" fmla="*/ 0 h 2684"/>
                                    <a:gd name="T20" fmla="*/ 2513 w 4738"/>
                                    <a:gd name="T21" fmla="*/ 0 h 2684"/>
                                    <a:gd name="T22" fmla="*/ 2244 w 4738"/>
                                    <a:gd name="T23" fmla="*/ 20 h 2684"/>
                                    <a:gd name="T24" fmla="*/ 1995 w 4738"/>
                                    <a:gd name="T25" fmla="*/ 39 h 2684"/>
                                    <a:gd name="T26" fmla="*/ 1765 w 4738"/>
                                    <a:gd name="T27" fmla="*/ 77 h 2684"/>
                                    <a:gd name="T28" fmla="*/ 1535 w 4738"/>
                                    <a:gd name="T29" fmla="*/ 135 h 2684"/>
                                    <a:gd name="T30" fmla="*/ 1324 w 4738"/>
                                    <a:gd name="T31" fmla="*/ 211 h 2684"/>
                                    <a:gd name="T32" fmla="*/ 1132 w 4738"/>
                                    <a:gd name="T33" fmla="*/ 307 h 2684"/>
                                    <a:gd name="T34" fmla="*/ 959 w 4738"/>
                                    <a:gd name="T35" fmla="*/ 422 h 2684"/>
                                    <a:gd name="T36" fmla="*/ 806 w 4738"/>
                                    <a:gd name="T37" fmla="*/ 537 h 2684"/>
                                    <a:gd name="T38" fmla="*/ 806 w 4738"/>
                                    <a:gd name="T39" fmla="*/ 537 h 2684"/>
                                    <a:gd name="T40" fmla="*/ 653 w 4738"/>
                                    <a:gd name="T41" fmla="*/ 690 h 2684"/>
                                    <a:gd name="T42" fmla="*/ 518 w 4738"/>
                                    <a:gd name="T43" fmla="*/ 844 h 2684"/>
                                    <a:gd name="T44" fmla="*/ 384 w 4738"/>
                                    <a:gd name="T45" fmla="*/ 1035 h 2684"/>
                                    <a:gd name="T46" fmla="*/ 288 w 4738"/>
                                    <a:gd name="T47" fmla="*/ 1227 h 2684"/>
                                    <a:gd name="T48" fmla="*/ 192 w 4738"/>
                                    <a:gd name="T49" fmla="*/ 1457 h 2684"/>
                                    <a:gd name="T50" fmla="*/ 116 w 4738"/>
                                    <a:gd name="T51" fmla="*/ 1687 h 2684"/>
                                    <a:gd name="T52" fmla="*/ 58 w 4738"/>
                                    <a:gd name="T53" fmla="*/ 1936 h 2684"/>
                                    <a:gd name="T54" fmla="*/ 0 w 4738"/>
                                    <a:gd name="T55" fmla="*/ 2205 h 2684"/>
                                    <a:gd name="T56" fmla="*/ 0 w 4738"/>
                                    <a:gd name="T57" fmla="*/ 2205 h 2684"/>
                                    <a:gd name="T58" fmla="*/ 269 w 4738"/>
                                    <a:gd name="T59" fmla="*/ 2320 h 2684"/>
                                    <a:gd name="T60" fmla="*/ 537 w 4738"/>
                                    <a:gd name="T61" fmla="*/ 2397 h 2684"/>
                                    <a:gd name="T62" fmla="*/ 806 w 4738"/>
                                    <a:gd name="T63" fmla="*/ 2473 h 2684"/>
                                    <a:gd name="T64" fmla="*/ 1074 w 4738"/>
                                    <a:gd name="T65" fmla="*/ 2531 h 2684"/>
                                    <a:gd name="T66" fmla="*/ 1362 w 4738"/>
                                    <a:gd name="T67" fmla="*/ 2588 h 2684"/>
                                    <a:gd name="T68" fmla="*/ 1650 w 4738"/>
                                    <a:gd name="T69" fmla="*/ 2627 h 2684"/>
                                    <a:gd name="T70" fmla="*/ 1938 w 4738"/>
                                    <a:gd name="T71" fmla="*/ 2665 h 2684"/>
                                    <a:gd name="T72" fmla="*/ 2225 w 4738"/>
                                    <a:gd name="T73" fmla="*/ 2684 h 2684"/>
                                    <a:gd name="T74" fmla="*/ 2820 w 4738"/>
                                    <a:gd name="T75" fmla="*/ 2684 h 2684"/>
                                    <a:gd name="T76" fmla="*/ 3433 w 4738"/>
                                    <a:gd name="T77" fmla="*/ 2646 h 2684"/>
                                    <a:gd name="T78" fmla="*/ 4066 w 4738"/>
                                    <a:gd name="T79" fmla="*/ 2550 h 2684"/>
                                    <a:gd name="T80" fmla="*/ 4718 w 4738"/>
                                    <a:gd name="T81" fmla="*/ 2435 h 2684"/>
                                    <a:gd name="T82" fmla="*/ 4718 w 4738"/>
                                    <a:gd name="T83" fmla="*/ 2435 h 2684"/>
                                    <a:gd name="T84" fmla="*/ 4738 w 4738"/>
                                    <a:gd name="T85" fmla="*/ 2147 h 2684"/>
                                    <a:gd name="T86" fmla="*/ 4738 w 4738"/>
                                    <a:gd name="T87" fmla="*/ 1879 h 2684"/>
                                    <a:gd name="T88" fmla="*/ 4718 w 4738"/>
                                    <a:gd name="T89" fmla="*/ 1630 h 2684"/>
                                    <a:gd name="T90" fmla="*/ 4680 w 4738"/>
                                    <a:gd name="T91" fmla="*/ 1400 h 2684"/>
                                    <a:gd name="T92" fmla="*/ 4623 w 4738"/>
                                    <a:gd name="T93" fmla="*/ 1170 h 2684"/>
                                    <a:gd name="T94" fmla="*/ 4527 w 4738"/>
                                    <a:gd name="T95" fmla="*/ 978 h 2684"/>
                                    <a:gd name="T96" fmla="*/ 4431 w 4738"/>
                                    <a:gd name="T97" fmla="*/ 805 h 2684"/>
                                    <a:gd name="T98" fmla="*/ 4297 w 4738"/>
                                    <a:gd name="T99" fmla="*/ 633 h 2684"/>
                                    <a:gd name="T100" fmla="*/ 4297 w 4738"/>
                                    <a:gd name="T101" fmla="*/ 633 h 26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4738" h="2684">
                                      <a:moveTo>
                                        <a:pt x="4297" y="633"/>
                                      </a:moveTo>
                                      <a:lnTo>
                                        <a:pt x="4297" y="633"/>
                                      </a:lnTo>
                                      <a:lnTo>
                                        <a:pt x="4143" y="480"/>
                                      </a:lnTo>
                                      <a:lnTo>
                                        <a:pt x="3971" y="365"/>
                                      </a:lnTo>
                                      <a:lnTo>
                                        <a:pt x="3779" y="250"/>
                                      </a:lnTo>
                                      <a:lnTo>
                                        <a:pt x="3568" y="154"/>
                                      </a:lnTo>
                                      <a:lnTo>
                                        <a:pt x="3338" y="96"/>
                                      </a:lnTo>
                                      <a:lnTo>
                                        <a:pt x="3088" y="39"/>
                                      </a:lnTo>
                                      <a:lnTo>
                                        <a:pt x="2801" y="20"/>
                                      </a:lnTo>
                                      <a:lnTo>
                                        <a:pt x="2513" y="0"/>
                                      </a:lnTo>
                                      <a:lnTo>
                                        <a:pt x="2244" y="20"/>
                                      </a:lnTo>
                                      <a:lnTo>
                                        <a:pt x="1995" y="39"/>
                                      </a:lnTo>
                                      <a:lnTo>
                                        <a:pt x="1765" y="77"/>
                                      </a:lnTo>
                                      <a:lnTo>
                                        <a:pt x="1535" y="135"/>
                                      </a:lnTo>
                                      <a:lnTo>
                                        <a:pt x="1324" y="211"/>
                                      </a:lnTo>
                                      <a:lnTo>
                                        <a:pt x="1132" y="307"/>
                                      </a:lnTo>
                                      <a:lnTo>
                                        <a:pt x="959" y="422"/>
                                      </a:lnTo>
                                      <a:lnTo>
                                        <a:pt x="806" y="537"/>
                                      </a:lnTo>
                                      <a:lnTo>
                                        <a:pt x="653" y="690"/>
                                      </a:lnTo>
                                      <a:lnTo>
                                        <a:pt x="518" y="844"/>
                                      </a:lnTo>
                                      <a:lnTo>
                                        <a:pt x="384" y="1035"/>
                                      </a:lnTo>
                                      <a:lnTo>
                                        <a:pt x="288" y="1227"/>
                                      </a:lnTo>
                                      <a:lnTo>
                                        <a:pt x="192" y="1457"/>
                                      </a:lnTo>
                                      <a:lnTo>
                                        <a:pt x="116" y="1687"/>
                                      </a:lnTo>
                                      <a:lnTo>
                                        <a:pt x="58" y="1936"/>
                                      </a:lnTo>
                                      <a:lnTo>
                                        <a:pt x="0" y="2205"/>
                                      </a:lnTo>
                                      <a:lnTo>
                                        <a:pt x="269" y="2320"/>
                                      </a:lnTo>
                                      <a:lnTo>
                                        <a:pt x="537" y="2397"/>
                                      </a:lnTo>
                                      <a:lnTo>
                                        <a:pt x="806" y="2473"/>
                                      </a:lnTo>
                                      <a:lnTo>
                                        <a:pt x="1074" y="2531"/>
                                      </a:lnTo>
                                      <a:lnTo>
                                        <a:pt x="1362" y="2588"/>
                                      </a:lnTo>
                                      <a:lnTo>
                                        <a:pt x="1650" y="2627"/>
                                      </a:lnTo>
                                      <a:lnTo>
                                        <a:pt x="1938" y="2665"/>
                                      </a:lnTo>
                                      <a:lnTo>
                                        <a:pt x="2225" y="2684"/>
                                      </a:lnTo>
                                      <a:lnTo>
                                        <a:pt x="2820" y="2684"/>
                                      </a:lnTo>
                                      <a:lnTo>
                                        <a:pt x="3433" y="2646"/>
                                      </a:lnTo>
                                      <a:lnTo>
                                        <a:pt x="4066" y="2550"/>
                                      </a:lnTo>
                                      <a:lnTo>
                                        <a:pt x="4718" y="2435"/>
                                      </a:lnTo>
                                      <a:lnTo>
                                        <a:pt x="4738" y="2147"/>
                                      </a:lnTo>
                                      <a:lnTo>
                                        <a:pt x="4738" y="1879"/>
                                      </a:lnTo>
                                      <a:lnTo>
                                        <a:pt x="4718" y="1630"/>
                                      </a:lnTo>
                                      <a:lnTo>
                                        <a:pt x="4680" y="1400"/>
                                      </a:lnTo>
                                      <a:lnTo>
                                        <a:pt x="4623" y="1170"/>
                                      </a:lnTo>
                                      <a:lnTo>
                                        <a:pt x="4527" y="978"/>
                                      </a:lnTo>
                                      <a:lnTo>
                                        <a:pt x="4431" y="805"/>
                                      </a:lnTo>
                                      <a:lnTo>
                                        <a:pt x="4297" y="6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" name="Freeform 8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9" y="1821"/>
                                  <a:ext cx="537" cy="345"/>
                                </a:xfrm>
                                <a:custGeom>
                                  <a:avLst/>
                                  <a:gdLst>
                                    <a:gd name="T0" fmla="*/ 0 w 537"/>
                                    <a:gd name="T1" fmla="*/ 38 h 345"/>
                                    <a:gd name="T2" fmla="*/ 0 w 537"/>
                                    <a:gd name="T3" fmla="*/ 38 h 345"/>
                                    <a:gd name="T4" fmla="*/ 57 w 537"/>
                                    <a:gd name="T5" fmla="*/ 173 h 345"/>
                                    <a:gd name="T6" fmla="*/ 115 w 537"/>
                                    <a:gd name="T7" fmla="*/ 268 h 345"/>
                                    <a:gd name="T8" fmla="*/ 192 w 537"/>
                                    <a:gd name="T9" fmla="*/ 326 h 345"/>
                                    <a:gd name="T10" fmla="*/ 249 w 537"/>
                                    <a:gd name="T11" fmla="*/ 345 h 345"/>
                                    <a:gd name="T12" fmla="*/ 326 w 537"/>
                                    <a:gd name="T13" fmla="*/ 307 h 345"/>
                                    <a:gd name="T14" fmla="*/ 403 w 537"/>
                                    <a:gd name="T15" fmla="*/ 249 h 345"/>
                                    <a:gd name="T16" fmla="*/ 460 w 537"/>
                                    <a:gd name="T17" fmla="*/ 134 h 345"/>
                                    <a:gd name="T18" fmla="*/ 537 w 537"/>
                                    <a:gd name="T19" fmla="*/ 0 h 345"/>
                                    <a:gd name="T20" fmla="*/ 537 w 537"/>
                                    <a:gd name="T21" fmla="*/ 0 h 345"/>
                                    <a:gd name="T22" fmla="*/ 479 w 537"/>
                                    <a:gd name="T23" fmla="*/ 96 h 345"/>
                                    <a:gd name="T24" fmla="*/ 403 w 537"/>
                                    <a:gd name="T25" fmla="*/ 173 h 345"/>
                                    <a:gd name="T26" fmla="*/ 345 w 537"/>
                                    <a:gd name="T27" fmla="*/ 211 h 345"/>
                                    <a:gd name="T28" fmla="*/ 268 w 537"/>
                                    <a:gd name="T29" fmla="*/ 230 h 345"/>
                                    <a:gd name="T30" fmla="*/ 192 w 537"/>
                                    <a:gd name="T31" fmla="*/ 230 h 345"/>
                                    <a:gd name="T32" fmla="*/ 134 w 537"/>
                                    <a:gd name="T33" fmla="*/ 192 h 345"/>
                                    <a:gd name="T34" fmla="*/ 57 w 537"/>
                                    <a:gd name="T35" fmla="*/ 115 h 345"/>
                                    <a:gd name="T36" fmla="*/ 0 w 537"/>
                                    <a:gd name="T37" fmla="*/ 38 h 345"/>
                                    <a:gd name="T38" fmla="*/ 0 w 537"/>
                                    <a:gd name="T39" fmla="*/ 38 h 3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537" h="345">
                                      <a:moveTo>
                                        <a:pt x="0" y="38"/>
                                      </a:moveTo>
                                      <a:lnTo>
                                        <a:pt x="0" y="38"/>
                                      </a:lnTo>
                                      <a:lnTo>
                                        <a:pt x="57" y="173"/>
                                      </a:lnTo>
                                      <a:lnTo>
                                        <a:pt x="115" y="268"/>
                                      </a:lnTo>
                                      <a:lnTo>
                                        <a:pt x="192" y="326"/>
                                      </a:lnTo>
                                      <a:lnTo>
                                        <a:pt x="249" y="345"/>
                                      </a:lnTo>
                                      <a:lnTo>
                                        <a:pt x="326" y="307"/>
                                      </a:lnTo>
                                      <a:lnTo>
                                        <a:pt x="403" y="249"/>
                                      </a:lnTo>
                                      <a:lnTo>
                                        <a:pt x="460" y="134"/>
                                      </a:lnTo>
                                      <a:lnTo>
                                        <a:pt x="537" y="0"/>
                                      </a:lnTo>
                                      <a:lnTo>
                                        <a:pt x="479" y="96"/>
                                      </a:lnTo>
                                      <a:lnTo>
                                        <a:pt x="403" y="173"/>
                                      </a:lnTo>
                                      <a:lnTo>
                                        <a:pt x="345" y="211"/>
                                      </a:lnTo>
                                      <a:lnTo>
                                        <a:pt x="268" y="230"/>
                                      </a:lnTo>
                                      <a:lnTo>
                                        <a:pt x="192" y="230"/>
                                      </a:lnTo>
                                      <a:lnTo>
                                        <a:pt x="134" y="192"/>
                                      </a:lnTo>
                                      <a:lnTo>
                                        <a:pt x="57" y="115"/>
                                      </a:lnTo>
                                      <a:lnTo>
                                        <a:pt x="0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" name="Freeform 8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49" y="1821"/>
                                  <a:ext cx="557" cy="345"/>
                                </a:xfrm>
                                <a:custGeom>
                                  <a:avLst/>
                                  <a:gdLst>
                                    <a:gd name="T0" fmla="*/ 0 w 557"/>
                                    <a:gd name="T1" fmla="*/ 0 h 345"/>
                                    <a:gd name="T2" fmla="*/ 0 w 557"/>
                                    <a:gd name="T3" fmla="*/ 0 h 345"/>
                                    <a:gd name="T4" fmla="*/ 77 w 557"/>
                                    <a:gd name="T5" fmla="*/ 134 h 345"/>
                                    <a:gd name="T6" fmla="*/ 154 w 557"/>
                                    <a:gd name="T7" fmla="*/ 249 h 345"/>
                                    <a:gd name="T8" fmla="*/ 231 w 557"/>
                                    <a:gd name="T9" fmla="*/ 307 h 345"/>
                                    <a:gd name="T10" fmla="*/ 288 w 557"/>
                                    <a:gd name="T11" fmla="*/ 345 h 345"/>
                                    <a:gd name="T12" fmla="*/ 365 w 557"/>
                                    <a:gd name="T13" fmla="*/ 326 h 345"/>
                                    <a:gd name="T14" fmla="*/ 422 w 557"/>
                                    <a:gd name="T15" fmla="*/ 268 h 345"/>
                                    <a:gd name="T16" fmla="*/ 499 w 557"/>
                                    <a:gd name="T17" fmla="*/ 173 h 345"/>
                                    <a:gd name="T18" fmla="*/ 557 w 557"/>
                                    <a:gd name="T19" fmla="*/ 38 h 345"/>
                                    <a:gd name="T20" fmla="*/ 557 w 557"/>
                                    <a:gd name="T21" fmla="*/ 38 h 345"/>
                                    <a:gd name="T22" fmla="*/ 480 w 557"/>
                                    <a:gd name="T23" fmla="*/ 115 h 345"/>
                                    <a:gd name="T24" fmla="*/ 422 w 557"/>
                                    <a:gd name="T25" fmla="*/ 192 h 345"/>
                                    <a:gd name="T26" fmla="*/ 346 w 557"/>
                                    <a:gd name="T27" fmla="*/ 230 h 345"/>
                                    <a:gd name="T28" fmla="*/ 288 w 557"/>
                                    <a:gd name="T29" fmla="*/ 230 h 345"/>
                                    <a:gd name="T30" fmla="*/ 211 w 557"/>
                                    <a:gd name="T31" fmla="*/ 211 h 345"/>
                                    <a:gd name="T32" fmla="*/ 154 w 557"/>
                                    <a:gd name="T33" fmla="*/ 173 h 345"/>
                                    <a:gd name="T34" fmla="*/ 77 w 557"/>
                                    <a:gd name="T35" fmla="*/ 96 h 345"/>
                                    <a:gd name="T36" fmla="*/ 0 w 557"/>
                                    <a:gd name="T37" fmla="*/ 0 h 345"/>
                                    <a:gd name="T38" fmla="*/ 0 w 557"/>
                                    <a:gd name="T39" fmla="*/ 0 h 3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557" h="345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77" y="134"/>
                                      </a:lnTo>
                                      <a:lnTo>
                                        <a:pt x="154" y="249"/>
                                      </a:lnTo>
                                      <a:lnTo>
                                        <a:pt x="231" y="307"/>
                                      </a:lnTo>
                                      <a:lnTo>
                                        <a:pt x="288" y="345"/>
                                      </a:lnTo>
                                      <a:lnTo>
                                        <a:pt x="365" y="326"/>
                                      </a:lnTo>
                                      <a:lnTo>
                                        <a:pt x="422" y="268"/>
                                      </a:lnTo>
                                      <a:lnTo>
                                        <a:pt x="499" y="173"/>
                                      </a:lnTo>
                                      <a:lnTo>
                                        <a:pt x="557" y="38"/>
                                      </a:lnTo>
                                      <a:lnTo>
                                        <a:pt x="480" y="115"/>
                                      </a:lnTo>
                                      <a:lnTo>
                                        <a:pt x="422" y="192"/>
                                      </a:lnTo>
                                      <a:lnTo>
                                        <a:pt x="346" y="230"/>
                                      </a:lnTo>
                                      <a:lnTo>
                                        <a:pt x="288" y="230"/>
                                      </a:lnTo>
                                      <a:lnTo>
                                        <a:pt x="211" y="211"/>
                                      </a:lnTo>
                                      <a:lnTo>
                                        <a:pt x="154" y="173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0" name="Freeform 8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25" y="383"/>
                                  <a:ext cx="403" cy="269"/>
                                </a:xfrm>
                                <a:custGeom>
                                  <a:avLst/>
                                  <a:gdLst>
                                    <a:gd name="T0" fmla="*/ 403 w 403"/>
                                    <a:gd name="T1" fmla="*/ 135 h 269"/>
                                    <a:gd name="T2" fmla="*/ 403 w 403"/>
                                    <a:gd name="T3" fmla="*/ 135 h 269"/>
                                    <a:gd name="T4" fmla="*/ 403 w 403"/>
                                    <a:gd name="T5" fmla="*/ 192 h 269"/>
                                    <a:gd name="T6" fmla="*/ 345 w 403"/>
                                    <a:gd name="T7" fmla="*/ 230 h 269"/>
                                    <a:gd name="T8" fmla="*/ 287 w 403"/>
                                    <a:gd name="T9" fmla="*/ 250 h 269"/>
                                    <a:gd name="T10" fmla="*/ 211 w 403"/>
                                    <a:gd name="T11" fmla="*/ 269 h 269"/>
                                    <a:gd name="T12" fmla="*/ 211 w 403"/>
                                    <a:gd name="T13" fmla="*/ 269 h 269"/>
                                    <a:gd name="T14" fmla="*/ 134 w 403"/>
                                    <a:gd name="T15" fmla="*/ 250 h 269"/>
                                    <a:gd name="T16" fmla="*/ 57 w 403"/>
                                    <a:gd name="T17" fmla="*/ 230 h 269"/>
                                    <a:gd name="T18" fmla="*/ 19 w 403"/>
                                    <a:gd name="T19" fmla="*/ 192 h 269"/>
                                    <a:gd name="T20" fmla="*/ 0 w 403"/>
                                    <a:gd name="T21" fmla="*/ 135 h 269"/>
                                    <a:gd name="T22" fmla="*/ 0 w 403"/>
                                    <a:gd name="T23" fmla="*/ 135 h 269"/>
                                    <a:gd name="T24" fmla="*/ 19 w 403"/>
                                    <a:gd name="T25" fmla="*/ 77 h 269"/>
                                    <a:gd name="T26" fmla="*/ 57 w 403"/>
                                    <a:gd name="T27" fmla="*/ 39 h 269"/>
                                    <a:gd name="T28" fmla="*/ 134 w 403"/>
                                    <a:gd name="T29" fmla="*/ 0 h 269"/>
                                    <a:gd name="T30" fmla="*/ 211 w 403"/>
                                    <a:gd name="T31" fmla="*/ 0 h 269"/>
                                    <a:gd name="T32" fmla="*/ 211 w 403"/>
                                    <a:gd name="T33" fmla="*/ 0 h 269"/>
                                    <a:gd name="T34" fmla="*/ 287 w 403"/>
                                    <a:gd name="T35" fmla="*/ 0 h 269"/>
                                    <a:gd name="T36" fmla="*/ 345 w 403"/>
                                    <a:gd name="T37" fmla="*/ 39 h 269"/>
                                    <a:gd name="T38" fmla="*/ 403 w 403"/>
                                    <a:gd name="T39" fmla="*/ 77 h 269"/>
                                    <a:gd name="T40" fmla="*/ 403 w 403"/>
                                    <a:gd name="T41" fmla="*/ 135 h 269"/>
                                    <a:gd name="T42" fmla="*/ 403 w 403"/>
                                    <a:gd name="T43" fmla="*/ 135 h 2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403" h="269">
                                      <a:moveTo>
                                        <a:pt x="403" y="135"/>
                                      </a:moveTo>
                                      <a:lnTo>
                                        <a:pt x="403" y="135"/>
                                      </a:lnTo>
                                      <a:lnTo>
                                        <a:pt x="403" y="192"/>
                                      </a:lnTo>
                                      <a:lnTo>
                                        <a:pt x="345" y="230"/>
                                      </a:lnTo>
                                      <a:lnTo>
                                        <a:pt x="287" y="250"/>
                                      </a:lnTo>
                                      <a:lnTo>
                                        <a:pt x="211" y="269"/>
                                      </a:lnTo>
                                      <a:lnTo>
                                        <a:pt x="134" y="250"/>
                                      </a:lnTo>
                                      <a:lnTo>
                                        <a:pt x="57" y="230"/>
                                      </a:lnTo>
                                      <a:lnTo>
                                        <a:pt x="19" y="192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19" y="77"/>
                                      </a:lnTo>
                                      <a:lnTo>
                                        <a:pt x="57" y="39"/>
                                      </a:lnTo>
                                      <a:lnTo>
                                        <a:pt x="134" y="0"/>
                                      </a:lnTo>
                                      <a:lnTo>
                                        <a:pt x="211" y="0"/>
                                      </a:lnTo>
                                      <a:lnTo>
                                        <a:pt x="287" y="0"/>
                                      </a:lnTo>
                                      <a:lnTo>
                                        <a:pt x="345" y="39"/>
                                      </a:lnTo>
                                      <a:lnTo>
                                        <a:pt x="403" y="77"/>
                                      </a:lnTo>
                                      <a:lnTo>
                                        <a:pt x="403" y="1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1" name="Freeform 8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45" y="690"/>
                                  <a:ext cx="537" cy="364"/>
                                </a:xfrm>
                                <a:custGeom>
                                  <a:avLst/>
                                  <a:gdLst>
                                    <a:gd name="T0" fmla="*/ 537 w 537"/>
                                    <a:gd name="T1" fmla="*/ 192 h 364"/>
                                    <a:gd name="T2" fmla="*/ 537 w 537"/>
                                    <a:gd name="T3" fmla="*/ 192 h 364"/>
                                    <a:gd name="T4" fmla="*/ 518 w 537"/>
                                    <a:gd name="T5" fmla="*/ 249 h 364"/>
                                    <a:gd name="T6" fmla="*/ 461 w 537"/>
                                    <a:gd name="T7" fmla="*/ 307 h 364"/>
                                    <a:gd name="T8" fmla="*/ 365 w 537"/>
                                    <a:gd name="T9" fmla="*/ 345 h 364"/>
                                    <a:gd name="T10" fmla="*/ 269 w 537"/>
                                    <a:gd name="T11" fmla="*/ 364 h 364"/>
                                    <a:gd name="T12" fmla="*/ 269 w 537"/>
                                    <a:gd name="T13" fmla="*/ 364 h 364"/>
                                    <a:gd name="T14" fmla="*/ 154 w 537"/>
                                    <a:gd name="T15" fmla="*/ 345 h 364"/>
                                    <a:gd name="T16" fmla="*/ 77 w 537"/>
                                    <a:gd name="T17" fmla="*/ 307 h 364"/>
                                    <a:gd name="T18" fmla="*/ 20 w 537"/>
                                    <a:gd name="T19" fmla="*/ 249 h 364"/>
                                    <a:gd name="T20" fmla="*/ 0 w 537"/>
                                    <a:gd name="T21" fmla="*/ 192 h 364"/>
                                    <a:gd name="T22" fmla="*/ 0 w 537"/>
                                    <a:gd name="T23" fmla="*/ 192 h 364"/>
                                    <a:gd name="T24" fmla="*/ 20 w 537"/>
                                    <a:gd name="T25" fmla="*/ 115 h 364"/>
                                    <a:gd name="T26" fmla="*/ 77 w 537"/>
                                    <a:gd name="T27" fmla="*/ 58 h 364"/>
                                    <a:gd name="T28" fmla="*/ 154 w 537"/>
                                    <a:gd name="T29" fmla="*/ 19 h 364"/>
                                    <a:gd name="T30" fmla="*/ 269 w 537"/>
                                    <a:gd name="T31" fmla="*/ 0 h 364"/>
                                    <a:gd name="T32" fmla="*/ 269 w 537"/>
                                    <a:gd name="T33" fmla="*/ 0 h 364"/>
                                    <a:gd name="T34" fmla="*/ 365 w 537"/>
                                    <a:gd name="T35" fmla="*/ 19 h 364"/>
                                    <a:gd name="T36" fmla="*/ 461 w 537"/>
                                    <a:gd name="T37" fmla="*/ 58 h 364"/>
                                    <a:gd name="T38" fmla="*/ 518 w 537"/>
                                    <a:gd name="T39" fmla="*/ 115 h 364"/>
                                    <a:gd name="T40" fmla="*/ 537 w 537"/>
                                    <a:gd name="T41" fmla="*/ 192 h 364"/>
                                    <a:gd name="T42" fmla="*/ 537 w 537"/>
                                    <a:gd name="T43" fmla="*/ 192 h 3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537" h="364">
                                      <a:moveTo>
                                        <a:pt x="537" y="192"/>
                                      </a:moveTo>
                                      <a:lnTo>
                                        <a:pt x="537" y="192"/>
                                      </a:lnTo>
                                      <a:lnTo>
                                        <a:pt x="518" y="249"/>
                                      </a:lnTo>
                                      <a:lnTo>
                                        <a:pt x="461" y="307"/>
                                      </a:lnTo>
                                      <a:lnTo>
                                        <a:pt x="365" y="345"/>
                                      </a:lnTo>
                                      <a:lnTo>
                                        <a:pt x="269" y="364"/>
                                      </a:lnTo>
                                      <a:lnTo>
                                        <a:pt x="154" y="345"/>
                                      </a:lnTo>
                                      <a:lnTo>
                                        <a:pt x="77" y="307"/>
                                      </a:lnTo>
                                      <a:lnTo>
                                        <a:pt x="20" y="249"/>
                                      </a:lnTo>
                                      <a:lnTo>
                                        <a:pt x="0" y="192"/>
                                      </a:lnTo>
                                      <a:lnTo>
                                        <a:pt x="20" y="115"/>
                                      </a:lnTo>
                                      <a:lnTo>
                                        <a:pt x="77" y="58"/>
                                      </a:lnTo>
                                      <a:lnTo>
                                        <a:pt x="154" y="19"/>
                                      </a:lnTo>
                                      <a:lnTo>
                                        <a:pt x="269" y="0"/>
                                      </a:lnTo>
                                      <a:lnTo>
                                        <a:pt x="365" y="19"/>
                                      </a:lnTo>
                                      <a:lnTo>
                                        <a:pt x="461" y="58"/>
                                      </a:lnTo>
                                      <a:lnTo>
                                        <a:pt x="518" y="115"/>
                                      </a:lnTo>
                                      <a:lnTo>
                                        <a:pt x="537" y="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" name="Freeform 8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33" y="805"/>
                                  <a:ext cx="460" cy="268"/>
                                </a:xfrm>
                                <a:custGeom>
                                  <a:avLst/>
                                  <a:gdLst>
                                    <a:gd name="T0" fmla="*/ 460 w 460"/>
                                    <a:gd name="T1" fmla="*/ 134 h 268"/>
                                    <a:gd name="T2" fmla="*/ 460 w 460"/>
                                    <a:gd name="T3" fmla="*/ 134 h 268"/>
                                    <a:gd name="T4" fmla="*/ 441 w 460"/>
                                    <a:gd name="T5" fmla="*/ 192 h 268"/>
                                    <a:gd name="T6" fmla="*/ 403 w 460"/>
                                    <a:gd name="T7" fmla="*/ 230 h 268"/>
                                    <a:gd name="T8" fmla="*/ 326 w 460"/>
                                    <a:gd name="T9" fmla="*/ 268 h 268"/>
                                    <a:gd name="T10" fmla="*/ 230 w 460"/>
                                    <a:gd name="T11" fmla="*/ 268 h 268"/>
                                    <a:gd name="T12" fmla="*/ 230 w 460"/>
                                    <a:gd name="T13" fmla="*/ 268 h 268"/>
                                    <a:gd name="T14" fmla="*/ 134 w 460"/>
                                    <a:gd name="T15" fmla="*/ 268 h 268"/>
                                    <a:gd name="T16" fmla="*/ 77 w 460"/>
                                    <a:gd name="T17" fmla="*/ 230 h 268"/>
                                    <a:gd name="T18" fmla="*/ 19 w 460"/>
                                    <a:gd name="T19" fmla="*/ 192 h 268"/>
                                    <a:gd name="T20" fmla="*/ 0 w 460"/>
                                    <a:gd name="T21" fmla="*/ 134 h 268"/>
                                    <a:gd name="T22" fmla="*/ 0 w 460"/>
                                    <a:gd name="T23" fmla="*/ 134 h 268"/>
                                    <a:gd name="T24" fmla="*/ 19 w 460"/>
                                    <a:gd name="T25" fmla="*/ 77 h 268"/>
                                    <a:gd name="T26" fmla="*/ 77 w 460"/>
                                    <a:gd name="T27" fmla="*/ 38 h 268"/>
                                    <a:gd name="T28" fmla="*/ 134 w 460"/>
                                    <a:gd name="T29" fmla="*/ 19 h 268"/>
                                    <a:gd name="T30" fmla="*/ 230 w 460"/>
                                    <a:gd name="T31" fmla="*/ 0 h 268"/>
                                    <a:gd name="T32" fmla="*/ 230 w 460"/>
                                    <a:gd name="T33" fmla="*/ 0 h 268"/>
                                    <a:gd name="T34" fmla="*/ 326 w 460"/>
                                    <a:gd name="T35" fmla="*/ 19 h 268"/>
                                    <a:gd name="T36" fmla="*/ 403 w 460"/>
                                    <a:gd name="T37" fmla="*/ 38 h 268"/>
                                    <a:gd name="T38" fmla="*/ 441 w 460"/>
                                    <a:gd name="T39" fmla="*/ 77 h 268"/>
                                    <a:gd name="T40" fmla="*/ 460 w 460"/>
                                    <a:gd name="T41" fmla="*/ 134 h 268"/>
                                    <a:gd name="T42" fmla="*/ 460 w 460"/>
                                    <a:gd name="T43" fmla="*/ 134 h 2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460" h="268">
                                      <a:moveTo>
                                        <a:pt x="460" y="134"/>
                                      </a:moveTo>
                                      <a:lnTo>
                                        <a:pt x="460" y="134"/>
                                      </a:lnTo>
                                      <a:lnTo>
                                        <a:pt x="441" y="192"/>
                                      </a:lnTo>
                                      <a:lnTo>
                                        <a:pt x="403" y="230"/>
                                      </a:lnTo>
                                      <a:lnTo>
                                        <a:pt x="326" y="268"/>
                                      </a:lnTo>
                                      <a:lnTo>
                                        <a:pt x="230" y="268"/>
                                      </a:lnTo>
                                      <a:lnTo>
                                        <a:pt x="134" y="268"/>
                                      </a:lnTo>
                                      <a:lnTo>
                                        <a:pt x="77" y="230"/>
                                      </a:lnTo>
                                      <a:lnTo>
                                        <a:pt x="19" y="192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19" y="77"/>
                                      </a:lnTo>
                                      <a:lnTo>
                                        <a:pt x="77" y="38"/>
                                      </a:lnTo>
                                      <a:lnTo>
                                        <a:pt x="134" y="19"/>
                                      </a:lnTo>
                                      <a:lnTo>
                                        <a:pt x="230" y="0"/>
                                      </a:lnTo>
                                      <a:lnTo>
                                        <a:pt x="326" y="19"/>
                                      </a:lnTo>
                                      <a:lnTo>
                                        <a:pt x="403" y="38"/>
                                      </a:lnTo>
                                      <a:lnTo>
                                        <a:pt x="441" y="77"/>
                                      </a:lnTo>
                                      <a:lnTo>
                                        <a:pt x="460" y="1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3" name="Freeform 8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47" y="1073"/>
                                  <a:ext cx="307" cy="173"/>
                                </a:xfrm>
                                <a:custGeom>
                                  <a:avLst/>
                                  <a:gdLst>
                                    <a:gd name="T0" fmla="*/ 307 w 307"/>
                                    <a:gd name="T1" fmla="*/ 96 h 173"/>
                                    <a:gd name="T2" fmla="*/ 307 w 307"/>
                                    <a:gd name="T3" fmla="*/ 96 h 173"/>
                                    <a:gd name="T4" fmla="*/ 287 w 307"/>
                                    <a:gd name="T5" fmla="*/ 116 h 173"/>
                                    <a:gd name="T6" fmla="*/ 249 w 307"/>
                                    <a:gd name="T7" fmla="*/ 154 h 173"/>
                                    <a:gd name="T8" fmla="*/ 211 w 307"/>
                                    <a:gd name="T9" fmla="*/ 173 h 173"/>
                                    <a:gd name="T10" fmla="*/ 153 w 307"/>
                                    <a:gd name="T11" fmla="*/ 173 h 173"/>
                                    <a:gd name="T12" fmla="*/ 153 w 307"/>
                                    <a:gd name="T13" fmla="*/ 173 h 173"/>
                                    <a:gd name="T14" fmla="*/ 96 w 307"/>
                                    <a:gd name="T15" fmla="*/ 173 h 173"/>
                                    <a:gd name="T16" fmla="*/ 57 w 307"/>
                                    <a:gd name="T17" fmla="*/ 154 h 173"/>
                                    <a:gd name="T18" fmla="*/ 19 w 307"/>
                                    <a:gd name="T19" fmla="*/ 116 h 173"/>
                                    <a:gd name="T20" fmla="*/ 0 w 307"/>
                                    <a:gd name="T21" fmla="*/ 96 h 173"/>
                                    <a:gd name="T22" fmla="*/ 0 w 307"/>
                                    <a:gd name="T23" fmla="*/ 96 h 173"/>
                                    <a:gd name="T24" fmla="*/ 19 w 307"/>
                                    <a:gd name="T25" fmla="*/ 58 h 173"/>
                                    <a:gd name="T26" fmla="*/ 57 w 307"/>
                                    <a:gd name="T27" fmla="*/ 20 h 173"/>
                                    <a:gd name="T28" fmla="*/ 96 w 307"/>
                                    <a:gd name="T29" fmla="*/ 0 h 173"/>
                                    <a:gd name="T30" fmla="*/ 153 w 307"/>
                                    <a:gd name="T31" fmla="*/ 0 h 173"/>
                                    <a:gd name="T32" fmla="*/ 153 w 307"/>
                                    <a:gd name="T33" fmla="*/ 0 h 173"/>
                                    <a:gd name="T34" fmla="*/ 211 w 307"/>
                                    <a:gd name="T35" fmla="*/ 0 h 173"/>
                                    <a:gd name="T36" fmla="*/ 249 w 307"/>
                                    <a:gd name="T37" fmla="*/ 20 h 173"/>
                                    <a:gd name="T38" fmla="*/ 287 w 307"/>
                                    <a:gd name="T39" fmla="*/ 58 h 173"/>
                                    <a:gd name="T40" fmla="*/ 307 w 307"/>
                                    <a:gd name="T41" fmla="*/ 96 h 173"/>
                                    <a:gd name="T42" fmla="*/ 307 w 307"/>
                                    <a:gd name="T43" fmla="*/ 96 h 1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307" h="173">
                                      <a:moveTo>
                                        <a:pt x="307" y="96"/>
                                      </a:moveTo>
                                      <a:lnTo>
                                        <a:pt x="307" y="96"/>
                                      </a:lnTo>
                                      <a:lnTo>
                                        <a:pt x="287" y="116"/>
                                      </a:lnTo>
                                      <a:lnTo>
                                        <a:pt x="249" y="154"/>
                                      </a:lnTo>
                                      <a:lnTo>
                                        <a:pt x="211" y="173"/>
                                      </a:lnTo>
                                      <a:lnTo>
                                        <a:pt x="153" y="173"/>
                                      </a:lnTo>
                                      <a:lnTo>
                                        <a:pt x="96" y="173"/>
                                      </a:lnTo>
                                      <a:lnTo>
                                        <a:pt x="57" y="154"/>
                                      </a:lnTo>
                                      <a:lnTo>
                                        <a:pt x="19" y="116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19" y="58"/>
                                      </a:lnTo>
                                      <a:lnTo>
                                        <a:pt x="57" y="20"/>
                                      </a:lnTo>
                                      <a:lnTo>
                                        <a:pt x="96" y="0"/>
                                      </a:lnTo>
                                      <a:lnTo>
                                        <a:pt x="153" y="0"/>
                                      </a:lnTo>
                                      <a:lnTo>
                                        <a:pt x="211" y="0"/>
                                      </a:lnTo>
                                      <a:lnTo>
                                        <a:pt x="249" y="20"/>
                                      </a:lnTo>
                                      <a:lnTo>
                                        <a:pt x="287" y="58"/>
                                      </a:lnTo>
                                      <a:lnTo>
                                        <a:pt x="307" y="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4" name="Freeform 8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15" y="383"/>
                                  <a:ext cx="230" cy="135"/>
                                </a:xfrm>
                                <a:custGeom>
                                  <a:avLst/>
                                  <a:gdLst>
                                    <a:gd name="T0" fmla="*/ 230 w 230"/>
                                    <a:gd name="T1" fmla="*/ 58 h 135"/>
                                    <a:gd name="T2" fmla="*/ 230 w 230"/>
                                    <a:gd name="T3" fmla="*/ 58 h 135"/>
                                    <a:gd name="T4" fmla="*/ 211 w 230"/>
                                    <a:gd name="T5" fmla="*/ 96 h 135"/>
                                    <a:gd name="T6" fmla="*/ 192 w 230"/>
                                    <a:gd name="T7" fmla="*/ 115 h 135"/>
                                    <a:gd name="T8" fmla="*/ 115 w 230"/>
                                    <a:gd name="T9" fmla="*/ 135 h 135"/>
                                    <a:gd name="T10" fmla="*/ 115 w 230"/>
                                    <a:gd name="T11" fmla="*/ 135 h 135"/>
                                    <a:gd name="T12" fmla="*/ 19 w 230"/>
                                    <a:gd name="T13" fmla="*/ 115 h 135"/>
                                    <a:gd name="T14" fmla="*/ 0 w 230"/>
                                    <a:gd name="T15" fmla="*/ 96 h 135"/>
                                    <a:gd name="T16" fmla="*/ 0 w 230"/>
                                    <a:gd name="T17" fmla="*/ 58 h 135"/>
                                    <a:gd name="T18" fmla="*/ 0 w 230"/>
                                    <a:gd name="T19" fmla="*/ 58 h 135"/>
                                    <a:gd name="T20" fmla="*/ 0 w 230"/>
                                    <a:gd name="T21" fmla="*/ 39 h 135"/>
                                    <a:gd name="T22" fmla="*/ 19 w 230"/>
                                    <a:gd name="T23" fmla="*/ 20 h 135"/>
                                    <a:gd name="T24" fmla="*/ 115 w 230"/>
                                    <a:gd name="T25" fmla="*/ 0 h 135"/>
                                    <a:gd name="T26" fmla="*/ 115 w 230"/>
                                    <a:gd name="T27" fmla="*/ 0 h 135"/>
                                    <a:gd name="T28" fmla="*/ 192 w 230"/>
                                    <a:gd name="T29" fmla="*/ 20 h 135"/>
                                    <a:gd name="T30" fmla="*/ 211 w 230"/>
                                    <a:gd name="T31" fmla="*/ 39 h 135"/>
                                    <a:gd name="T32" fmla="*/ 230 w 230"/>
                                    <a:gd name="T33" fmla="*/ 58 h 135"/>
                                    <a:gd name="T34" fmla="*/ 230 w 230"/>
                                    <a:gd name="T35" fmla="*/ 58 h 1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230" h="135">
                                      <a:moveTo>
                                        <a:pt x="230" y="58"/>
                                      </a:moveTo>
                                      <a:lnTo>
                                        <a:pt x="230" y="58"/>
                                      </a:lnTo>
                                      <a:lnTo>
                                        <a:pt x="211" y="96"/>
                                      </a:lnTo>
                                      <a:lnTo>
                                        <a:pt x="192" y="115"/>
                                      </a:lnTo>
                                      <a:lnTo>
                                        <a:pt x="115" y="135"/>
                                      </a:lnTo>
                                      <a:lnTo>
                                        <a:pt x="19" y="115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92" y="20"/>
                                      </a:lnTo>
                                      <a:lnTo>
                                        <a:pt x="211" y="39"/>
                                      </a:lnTo>
                                      <a:lnTo>
                                        <a:pt x="230" y="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65" name="Group 1595"/>
                          <wpg:cNvGrpSpPr>
                            <a:grpSpLocks/>
                          </wpg:cNvGrpSpPr>
                          <wpg:grpSpPr bwMode="auto">
                            <a:xfrm>
                              <a:off x="3579" y="1401"/>
                              <a:ext cx="2569" cy="1444"/>
                              <a:chOff x="6312" y="10037"/>
                              <a:chExt cx="2569" cy="1444"/>
                            </a:xfrm>
                          </wpg:grpSpPr>
                          <wps:wsp>
                            <wps:cNvPr id="266" name="Freeform 1596"/>
                            <wps:cNvSpPr>
                              <a:spLocks/>
                            </wps:cNvSpPr>
                            <wps:spPr bwMode="auto">
                              <a:xfrm flipH="1">
                                <a:off x="6312" y="10706"/>
                                <a:ext cx="2398" cy="775"/>
                              </a:xfrm>
                              <a:custGeom>
                                <a:avLst/>
                                <a:gdLst>
                                  <a:gd name="T0" fmla="*/ 2433 w 2433"/>
                                  <a:gd name="T1" fmla="*/ 390 h 775"/>
                                  <a:gd name="T2" fmla="*/ 2428 w 2433"/>
                                  <a:gd name="T3" fmla="*/ 430 h 775"/>
                                  <a:gd name="T4" fmla="*/ 2378 w 2433"/>
                                  <a:gd name="T5" fmla="*/ 505 h 775"/>
                                  <a:gd name="T6" fmla="*/ 2283 w 2433"/>
                                  <a:gd name="T7" fmla="*/ 575 h 775"/>
                                  <a:gd name="T8" fmla="*/ 2153 w 2433"/>
                                  <a:gd name="T9" fmla="*/ 635 h 775"/>
                                  <a:gd name="T10" fmla="*/ 1988 w 2433"/>
                                  <a:gd name="T11" fmla="*/ 685 h 775"/>
                                  <a:gd name="T12" fmla="*/ 1793 w 2433"/>
                                  <a:gd name="T13" fmla="*/ 730 h 775"/>
                                  <a:gd name="T14" fmla="*/ 1579 w 2433"/>
                                  <a:gd name="T15" fmla="*/ 760 h 775"/>
                                  <a:gd name="T16" fmla="*/ 1339 w 2433"/>
                                  <a:gd name="T17" fmla="*/ 775 h 775"/>
                                  <a:gd name="T18" fmla="*/ 1214 w 2433"/>
                                  <a:gd name="T19" fmla="*/ 775 h 775"/>
                                  <a:gd name="T20" fmla="*/ 969 w 2433"/>
                                  <a:gd name="T21" fmla="*/ 770 h 775"/>
                                  <a:gd name="T22" fmla="*/ 744 w 2433"/>
                                  <a:gd name="T23" fmla="*/ 745 h 775"/>
                                  <a:gd name="T24" fmla="*/ 534 w 2433"/>
                                  <a:gd name="T25" fmla="*/ 710 h 775"/>
                                  <a:gd name="T26" fmla="*/ 354 w 2433"/>
                                  <a:gd name="T27" fmla="*/ 660 h 775"/>
                                  <a:gd name="T28" fmla="*/ 204 w 2433"/>
                                  <a:gd name="T29" fmla="*/ 605 h 775"/>
                                  <a:gd name="T30" fmla="*/ 94 w 2433"/>
                                  <a:gd name="T31" fmla="*/ 540 h 775"/>
                                  <a:gd name="T32" fmla="*/ 25 w 2433"/>
                                  <a:gd name="T33" fmla="*/ 465 h 775"/>
                                  <a:gd name="T34" fmla="*/ 0 w 2433"/>
                                  <a:gd name="T35" fmla="*/ 410 h 775"/>
                                  <a:gd name="T36" fmla="*/ 0 w 2433"/>
                                  <a:gd name="T37" fmla="*/ 390 h 775"/>
                                  <a:gd name="T38" fmla="*/ 5 w 2433"/>
                                  <a:gd name="T39" fmla="*/ 350 h 775"/>
                                  <a:gd name="T40" fmla="*/ 55 w 2433"/>
                                  <a:gd name="T41" fmla="*/ 275 h 775"/>
                                  <a:gd name="T42" fmla="*/ 144 w 2433"/>
                                  <a:gd name="T43" fmla="*/ 205 h 775"/>
                                  <a:gd name="T44" fmla="*/ 274 w 2433"/>
                                  <a:gd name="T45" fmla="*/ 140 h 775"/>
                                  <a:gd name="T46" fmla="*/ 439 w 2433"/>
                                  <a:gd name="T47" fmla="*/ 90 h 775"/>
                                  <a:gd name="T48" fmla="*/ 634 w 2433"/>
                                  <a:gd name="T49" fmla="*/ 45 h 775"/>
                                  <a:gd name="T50" fmla="*/ 854 w 2433"/>
                                  <a:gd name="T51" fmla="*/ 20 h 775"/>
                                  <a:gd name="T52" fmla="*/ 1089 w 2433"/>
                                  <a:gd name="T53" fmla="*/ 5 h 775"/>
                                  <a:gd name="T54" fmla="*/ 1214 w 2433"/>
                                  <a:gd name="T55" fmla="*/ 0 h 775"/>
                                  <a:gd name="T56" fmla="*/ 1459 w 2433"/>
                                  <a:gd name="T57" fmla="*/ 10 h 775"/>
                                  <a:gd name="T58" fmla="*/ 1688 w 2433"/>
                                  <a:gd name="T59" fmla="*/ 30 h 775"/>
                                  <a:gd name="T60" fmla="*/ 1893 w 2433"/>
                                  <a:gd name="T61" fmla="*/ 65 h 775"/>
                                  <a:gd name="T62" fmla="*/ 2073 w 2433"/>
                                  <a:gd name="T63" fmla="*/ 115 h 775"/>
                                  <a:gd name="T64" fmla="*/ 2223 w 2433"/>
                                  <a:gd name="T65" fmla="*/ 170 h 775"/>
                                  <a:gd name="T66" fmla="*/ 2338 w 2433"/>
                                  <a:gd name="T67" fmla="*/ 235 h 775"/>
                                  <a:gd name="T68" fmla="*/ 2408 w 2433"/>
                                  <a:gd name="T69" fmla="*/ 310 h 775"/>
                                  <a:gd name="T70" fmla="*/ 2428 w 2433"/>
                                  <a:gd name="T71" fmla="*/ 370 h 775"/>
                                  <a:gd name="T72" fmla="*/ 2433 w 2433"/>
                                  <a:gd name="T73" fmla="*/ 390 h 7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2433" h="775">
                                    <a:moveTo>
                                      <a:pt x="2433" y="390"/>
                                    </a:moveTo>
                                    <a:lnTo>
                                      <a:pt x="2433" y="390"/>
                                    </a:lnTo>
                                    <a:lnTo>
                                      <a:pt x="2428" y="410"/>
                                    </a:lnTo>
                                    <a:lnTo>
                                      <a:pt x="2428" y="430"/>
                                    </a:lnTo>
                                    <a:lnTo>
                                      <a:pt x="2408" y="465"/>
                                    </a:lnTo>
                                    <a:lnTo>
                                      <a:pt x="2378" y="505"/>
                                    </a:lnTo>
                                    <a:lnTo>
                                      <a:pt x="2338" y="540"/>
                                    </a:lnTo>
                                    <a:lnTo>
                                      <a:pt x="2283" y="575"/>
                                    </a:lnTo>
                                    <a:lnTo>
                                      <a:pt x="2223" y="605"/>
                                    </a:lnTo>
                                    <a:lnTo>
                                      <a:pt x="2153" y="635"/>
                                    </a:lnTo>
                                    <a:lnTo>
                                      <a:pt x="2073" y="660"/>
                                    </a:lnTo>
                                    <a:lnTo>
                                      <a:pt x="1988" y="685"/>
                                    </a:lnTo>
                                    <a:lnTo>
                                      <a:pt x="1893" y="710"/>
                                    </a:lnTo>
                                    <a:lnTo>
                                      <a:pt x="1793" y="730"/>
                                    </a:lnTo>
                                    <a:lnTo>
                                      <a:pt x="1688" y="745"/>
                                    </a:lnTo>
                                    <a:lnTo>
                                      <a:pt x="1579" y="760"/>
                                    </a:lnTo>
                                    <a:lnTo>
                                      <a:pt x="1459" y="770"/>
                                    </a:lnTo>
                                    <a:lnTo>
                                      <a:pt x="1339" y="775"/>
                                    </a:lnTo>
                                    <a:lnTo>
                                      <a:pt x="1214" y="775"/>
                                    </a:lnTo>
                                    <a:lnTo>
                                      <a:pt x="1214" y="775"/>
                                    </a:lnTo>
                                    <a:lnTo>
                                      <a:pt x="1089" y="775"/>
                                    </a:lnTo>
                                    <a:lnTo>
                                      <a:pt x="969" y="770"/>
                                    </a:lnTo>
                                    <a:lnTo>
                                      <a:pt x="854" y="760"/>
                                    </a:lnTo>
                                    <a:lnTo>
                                      <a:pt x="744" y="745"/>
                                    </a:lnTo>
                                    <a:lnTo>
                                      <a:pt x="634" y="730"/>
                                    </a:lnTo>
                                    <a:lnTo>
                                      <a:pt x="534" y="710"/>
                                    </a:lnTo>
                                    <a:lnTo>
                                      <a:pt x="439" y="685"/>
                                    </a:lnTo>
                                    <a:lnTo>
                                      <a:pt x="354" y="660"/>
                                    </a:lnTo>
                                    <a:lnTo>
                                      <a:pt x="274" y="635"/>
                                    </a:lnTo>
                                    <a:lnTo>
                                      <a:pt x="204" y="605"/>
                                    </a:lnTo>
                                    <a:lnTo>
                                      <a:pt x="144" y="575"/>
                                    </a:lnTo>
                                    <a:lnTo>
                                      <a:pt x="94" y="540"/>
                                    </a:lnTo>
                                    <a:lnTo>
                                      <a:pt x="55" y="505"/>
                                    </a:lnTo>
                                    <a:lnTo>
                                      <a:pt x="25" y="465"/>
                                    </a:lnTo>
                                    <a:lnTo>
                                      <a:pt x="5" y="430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0" y="390"/>
                                    </a:lnTo>
                                    <a:lnTo>
                                      <a:pt x="0" y="390"/>
                                    </a:lnTo>
                                    <a:lnTo>
                                      <a:pt x="0" y="370"/>
                                    </a:lnTo>
                                    <a:lnTo>
                                      <a:pt x="5" y="350"/>
                                    </a:lnTo>
                                    <a:lnTo>
                                      <a:pt x="25" y="310"/>
                                    </a:lnTo>
                                    <a:lnTo>
                                      <a:pt x="55" y="275"/>
                                    </a:lnTo>
                                    <a:lnTo>
                                      <a:pt x="94" y="235"/>
                                    </a:lnTo>
                                    <a:lnTo>
                                      <a:pt x="144" y="205"/>
                                    </a:lnTo>
                                    <a:lnTo>
                                      <a:pt x="204" y="170"/>
                                    </a:lnTo>
                                    <a:lnTo>
                                      <a:pt x="274" y="140"/>
                                    </a:lnTo>
                                    <a:lnTo>
                                      <a:pt x="354" y="115"/>
                                    </a:lnTo>
                                    <a:lnTo>
                                      <a:pt x="439" y="90"/>
                                    </a:lnTo>
                                    <a:lnTo>
                                      <a:pt x="534" y="65"/>
                                    </a:lnTo>
                                    <a:lnTo>
                                      <a:pt x="634" y="45"/>
                                    </a:lnTo>
                                    <a:lnTo>
                                      <a:pt x="744" y="30"/>
                                    </a:lnTo>
                                    <a:lnTo>
                                      <a:pt x="854" y="20"/>
                                    </a:lnTo>
                                    <a:lnTo>
                                      <a:pt x="969" y="10"/>
                                    </a:lnTo>
                                    <a:lnTo>
                                      <a:pt x="1089" y="5"/>
                                    </a:lnTo>
                                    <a:lnTo>
                                      <a:pt x="1214" y="0"/>
                                    </a:lnTo>
                                    <a:lnTo>
                                      <a:pt x="1214" y="0"/>
                                    </a:lnTo>
                                    <a:lnTo>
                                      <a:pt x="1339" y="5"/>
                                    </a:lnTo>
                                    <a:lnTo>
                                      <a:pt x="1459" y="10"/>
                                    </a:lnTo>
                                    <a:lnTo>
                                      <a:pt x="1579" y="20"/>
                                    </a:lnTo>
                                    <a:lnTo>
                                      <a:pt x="1688" y="30"/>
                                    </a:lnTo>
                                    <a:lnTo>
                                      <a:pt x="1793" y="45"/>
                                    </a:lnTo>
                                    <a:lnTo>
                                      <a:pt x="1893" y="65"/>
                                    </a:lnTo>
                                    <a:lnTo>
                                      <a:pt x="1988" y="90"/>
                                    </a:lnTo>
                                    <a:lnTo>
                                      <a:pt x="2073" y="115"/>
                                    </a:lnTo>
                                    <a:lnTo>
                                      <a:pt x="2153" y="140"/>
                                    </a:lnTo>
                                    <a:lnTo>
                                      <a:pt x="2223" y="170"/>
                                    </a:lnTo>
                                    <a:lnTo>
                                      <a:pt x="2283" y="205"/>
                                    </a:lnTo>
                                    <a:lnTo>
                                      <a:pt x="2338" y="235"/>
                                    </a:lnTo>
                                    <a:lnTo>
                                      <a:pt x="2378" y="275"/>
                                    </a:lnTo>
                                    <a:lnTo>
                                      <a:pt x="2408" y="310"/>
                                    </a:lnTo>
                                    <a:lnTo>
                                      <a:pt x="2428" y="350"/>
                                    </a:lnTo>
                                    <a:lnTo>
                                      <a:pt x="2428" y="370"/>
                                    </a:lnTo>
                                    <a:lnTo>
                                      <a:pt x="2433" y="390"/>
                                    </a:lnTo>
                                    <a:lnTo>
                                      <a:pt x="2433" y="3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7" name="Freeform 1597"/>
                            <wps:cNvSpPr>
                              <a:spLocks/>
                            </wps:cNvSpPr>
                            <wps:spPr bwMode="auto">
                              <a:xfrm flipH="1">
                                <a:off x="6509" y="10776"/>
                                <a:ext cx="2005" cy="635"/>
                              </a:xfrm>
                              <a:custGeom>
                                <a:avLst/>
                                <a:gdLst>
                                  <a:gd name="T0" fmla="*/ 2034 w 2034"/>
                                  <a:gd name="T1" fmla="*/ 320 h 635"/>
                                  <a:gd name="T2" fmla="*/ 2014 w 2034"/>
                                  <a:gd name="T3" fmla="*/ 380 h 635"/>
                                  <a:gd name="T4" fmla="*/ 1954 w 2034"/>
                                  <a:gd name="T5" fmla="*/ 440 h 635"/>
                                  <a:gd name="T6" fmla="*/ 1859 w 2034"/>
                                  <a:gd name="T7" fmla="*/ 495 h 635"/>
                                  <a:gd name="T8" fmla="*/ 1734 w 2034"/>
                                  <a:gd name="T9" fmla="*/ 545 h 635"/>
                                  <a:gd name="T10" fmla="*/ 1584 w 2034"/>
                                  <a:gd name="T11" fmla="*/ 580 h 635"/>
                                  <a:gd name="T12" fmla="*/ 1415 w 2034"/>
                                  <a:gd name="T13" fmla="*/ 610 h 635"/>
                                  <a:gd name="T14" fmla="*/ 1220 w 2034"/>
                                  <a:gd name="T15" fmla="*/ 630 h 635"/>
                                  <a:gd name="T16" fmla="*/ 1015 w 2034"/>
                                  <a:gd name="T17" fmla="*/ 635 h 635"/>
                                  <a:gd name="T18" fmla="*/ 910 w 2034"/>
                                  <a:gd name="T19" fmla="*/ 635 h 635"/>
                                  <a:gd name="T20" fmla="*/ 715 w 2034"/>
                                  <a:gd name="T21" fmla="*/ 620 h 635"/>
                                  <a:gd name="T22" fmla="*/ 530 w 2034"/>
                                  <a:gd name="T23" fmla="*/ 595 h 635"/>
                                  <a:gd name="T24" fmla="*/ 370 w 2034"/>
                                  <a:gd name="T25" fmla="*/ 565 h 635"/>
                                  <a:gd name="T26" fmla="*/ 230 w 2034"/>
                                  <a:gd name="T27" fmla="*/ 520 h 635"/>
                                  <a:gd name="T28" fmla="*/ 120 w 2034"/>
                                  <a:gd name="T29" fmla="*/ 470 h 635"/>
                                  <a:gd name="T30" fmla="*/ 45 w 2034"/>
                                  <a:gd name="T31" fmla="*/ 415 h 635"/>
                                  <a:gd name="T32" fmla="*/ 5 w 2034"/>
                                  <a:gd name="T33" fmla="*/ 350 h 635"/>
                                  <a:gd name="T34" fmla="*/ 0 w 2034"/>
                                  <a:gd name="T35" fmla="*/ 320 h 635"/>
                                  <a:gd name="T36" fmla="*/ 20 w 2034"/>
                                  <a:gd name="T37" fmla="*/ 255 h 635"/>
                                  <a:gd name="T38" fmla="*/ 80 w 2034"/>
                                  <a:gd name="T39" fmla="*/ 195 h 635"/>
                                  <a:gd name="T40" fmla="*/ 175 w 2034"/>
                                  <a:gd name="T41" fmla="*/ 140 h 635"/>
                                  <a:gd name="T42" fmla="*/ 295 w 2034"/>
                                  <a:gd name="T43" fmla="*/ 95 h 635"/>
                                  <a:gd name="T44" fmla="*/ 450 w 2034"/>
                                  <a:gd name="T45" fmla="*/ 55 h 635"/>
                                  <a:gd name="T46" fmla="*/ 620 w 2034"/>
                                  <a:gd name="T47" fmla="*/ 25 h 635"/>
                                  <a:gd name="T48" fmla="*/ 810 w 2034"/>
                                  <a:gd name="T49" fmla="*/ 10 h 635"/>
                                  <a:gd name="T50" fmla="*/ 1015 w 2034"/>
                                  <a:gd name="T51" fmla="*/ 0 h 635"/>
                                  <a:gd name="T52" fmla="*/ 1120 w 2034"/>
                                  <a:gd name="T53" fmla="*/ 5 h 635"/>
                                  <a:gd name="T54" fmla="*/ 1320 w 2034"/>
                                  <a:gd name="T55" fmla="*/ 15 h 635"/>
                                  <a:gd name="T56" fmla="*/ 1499 w 2034"/>
                                  <a:gd name="T57" fmla="*/ 40 h 635"/>
                                  <a:gd name="T58" fmla="*/ 1664 w 2034"/>
                                  <a:gd name="T59" fmla="*/ 75 h 635"/>
                                  <a:gd name="T60" fmla="*/ 1799 w 2034"/>
                                  <a:gd name="T61" fmla="*/ 115 h 635"/>
                                  <a:gd name="T62" fmla="*/ 1909 w 2034"/>
                                  <a:gd name="T63" fmla="*/ 165 h 635"/>
                                  <a:gd name="T64" fmla="*/ 1989 w 2034"/>
                                  <a:gd name="T65" fmla="*/ 225 h 635"/>
                                  <a:gd name="T66" fmla="*/ 2029 w 2034"/>
                                  <a:gd name="T67" fmla="*/ 285 h 635"/>
                                  <a:gd name="T68" fmla="*/ 2034 w 2034"/>
                                  <a:gd name="T69" fmla="*/ 320 h 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2034" h="635">
                                    <a:moveTo>
                                      <a:pt x="2034" y="320"/>
                                    </a:moveTo>
                                    <a:lnTo>
                                      <a:pt x="2034" y="320"/>
                                    </a:lnTo>
                                    <a:lnTo>
                                      <a:pt x="2029" y="350"/>
                                    </a:lnTo>
                                    <a:lnTo>
                                      <a:pt x="2014" y="380"/>
                                    </a:lnTo>
                                    <a:lnTo>
                                      <a:pt x="1989" y="415"/>
                                    </a:lnTo>
                                    <a:lnTo>
                                      <a:pt x="1954" y="440"/>
                                    </a:lnTo>
                                    <a:lnTo>
                                      <a:pt x="1909" y="470"/>
                                    </a:lnTo>
                                    <a:lnTo>
                                      <a:pt x="1859" y="495"/>
                                    </a:lnTo>
                                    <a:lnTo>
                                      <a:pt x="1799" y="520"/>
                                    </a:lnTo>
                                    <a:lnTo>
                                      <a:pt x="1734" y="545"/>
                                    </a:lnTo>
                                    <a:lnTo>
                                      <a:pt x="1664" y="565"/>
                                    </a:lnTo>
                                    <a:lnTo>
                                      <a:pt x="1584" y="580"/>
                                    </a:lnTo>
                                    <a:lnTo>
                                      <a:pt x="1499" y="595"/>
                                    </a:lnTo>
                                    <a:lnTo>
                                      <a:pt x="1415" y="610"/>
                                    </a:lnTo>
                                    <a:lnTo>
                                      <a:pt x="1320" y="620"/>
                                    </a:lnTo>
                                    <a:lnTo>
                                      <a:pt x="1220" y="630"/>
                                    </a:lnTo>
                                    <a:lnTo>
                                      <a:pt x="1120" y="635"/>
                                    </a:lnTo>
                                    <a:lnTo>
                                      <a:pt x="1015" y="635"/>
                                    </a:lnTo>
                                    <a:lnTo>
                                      <a:pt x="1015" y="635"/>
                                    </a:lnTo>
                                    <a:lnTo>
                                      <a:pt x="910" y="635"/>
                                    </a:lnTo>
                                    <a:lnTo>
                                      <a:pt x="810" y="630"/>
                                    </a:lnTo>
                                    <a:lnTo>
                                      <a:pt x="715" y="620"/>
                                    </a:lnTo>
                                    <a:lnTo>
                                      <a:pt x="620" y="610"/>
                                    </a:lnTo>
                                    <a:lnTo>
                                      <a:pt x="530" y="595"/>
                                    </a:lnTo>
                                    <a:lnTo>
                                      <a:pt x="450" y="580"/>
                                    </a:lnTo>
                                    <a:lnTo>
                                      <a:pt x="370" y="565"/>
                                    </a:lnTo>
                                    <a:lnTo>
                                      <a:pt x="295" y="545"/>
                                    </a:lnTo>
                                    <a:lnTo>
                                      <a:pt x="230" y="520"/>
                                    </a:lnTo>
                                    <a:lnTo>
                                      <a:pt x="175" y="495"/>
                                    </a:lnTo>
                                    <a:lnTo>
                                      <a:pt x="120" y="470"/>
                                    </a:lnTo>
                                    <a:lnTo>
                                      <a:pt x="80" y="440"/>
                                    </a:lnTo>
                                    <a:lnTo>
                                      <a:pt x="45" y="415"/>
                                    </a:lnTo>
                                    <a:lnTo>
                                      <a:pt x="20" y="380"/>
                                    </a:lnTo>
                                    <a:lnTo>
                                      <a:pt x="5" y="350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5" y="285"/>
                                    </a:lnTo>
                                    <a:lnTo>
                                      <a:pt x="20" y="255"/>
                                    </a:lnTo>
                                    <a:lnTo>
                                      <a:pt x="45" y="225"/>
                                    </a:lnTo>
                                    <a:lnTo>
                                      <a:pt x="80" y="195"/>
                                    </a:lnTo>
                                    <a:lnTo>
                                      <a:pt x="120" y="165"/>
                                    </a:lnTo>
                                    <a:lnTo>
                                      <a:pt x="175" y="140"/>
                                    </a:lnTo>
                                    <a:lnTo>
                                      <a:pt x="230" y="115"/>
                                    </a:lnTo>
                                    <a:lnTo>
                                      <a:pt x="295" y="95"/>
                                    </a:lnTo>
                                    <a:lnTo>
                                      <a:pt x="370" y="75"/>
                                    </a:lnTo>
                                    <a:lnTo>
                                      <a:pt x="450" y="55"/>
                                    </a:lnTo>
                                    <a:lnTo>
                                      <a:pt x="530" y="40"/>
                                    </a:lnTo>
                                    <a:lnTo>
                                      <a:pt x="620" y="25"/>
                                    </a:lnTo>
                                    <a:lnTo>
                                      <a:pt x="715" y="15"/>
                                    </a:lnTo>
                                    <a:lnTo>
                                      <a:pt x="810" y="10"/>
                                    </a:lnTo>
                                    <a:lnTo>
                                      <a:pt x="910" y="5"/>
                                    </a:lnTo>
                                    <a:lnTo>
                                      <a:pt x="1015" y="0"/>
                                    </a:lnTo>
                                    <a:lnTo>
                                      <a:pt x="1015" y="0"/>
                                    </a:lnTo>
                                    <a:lnTo>
                                      <a:pt x="1120" y="5"/>
                                    </a:lnTo>
                                    <a:lnTo>
                                      <a:pt x="1220" y="10"/>
                                    </a:lnTo>
                                    <a:lnTo>
                                      <a:pt x="1320" y="15"/>
                                    </a:lnTo>
                                    <a:lnTo>
                                      <a:pt x="1415" y="25"/>
                                    </a:lnTo>
                                    <a:lnTo>
                                      <a:pt x="1499" y="40"/>
                                    </a:lnTo>
                                    <a:lnTo>
                                      <a:pt x="1584" y="55"/>
                                    </a:lnTo>
                                    <a:lnTo>
                                      <a:pt x="1664" y="75"/>
                                    </a:lnTo>
                                    <a:lnTo>
                                      <a:pt x="1734" y="95"/>
                                    </a:lnTo>
                                    <a:lnTo>
                                      <a:pt x="1799" y="115"/>
                                    </a:lnTo>
                                    <a:lnTo>
                                      <a:pt x="1859" y="140"/>
                                    </a:lnTo>
                                    <a:lnTo>
                                      <a:pt x="1909" y="165"/>
                                    </a:lnTo>
                                    <a:lnTo>
                                      <a:pt x="1954" y="195"/>
                                    </a:lnTo>
                                    <a:lnTo>
                                      <a:pt x="1989" y="225"/>
                                    </a:lnTo>
                                    <a:lnTo>
                                      <a:pt x="2014" y="255"/>
                                    </a:lnTo>
                                    <a:lnTo>
                                      <a:pt x="2029" y="285"/>
                                    </a:lnTo>
                                    <a:lnTo>
                                      <a:pt x="2034" y="320"/>
                                    </a:lnTo>
                                    <a:lnTo>
                                      <a:pt x="2034" y="3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8" name="Freeform 1598"/>
                            <wps:cNvSpPr>
                              <a:spLocks/>
                            </wps:cNvSpPr>
                            <wps:spPr bwMode="auto">
                              <a:xfrm flipH="1">
                                <a:off x="6489" y="10037"/>
                                <a:ext cx="729" cy="669"/>
                              </a:xfrm>
                              <a:custGeom>
                                <a:avLst/>
                                <a:gdLst>
                                  <a:gd name="T0" fmla="*/ 584 w 739"/>
                                  <a:gd name="T1" fmla="*/ 0 h 669"/>
                                  <a:gd name="T2" fmla="*/ 584 w 739"/>
                                  <a:gd name="T3" fmla="*/ 0 h 669"/>
                                  <a:gd name="T4" fmla="*/ 529 w 739"/>
                                  <a:gd name="T5" fmla="*/ 15 h 669"/>
                                  <a:gd name="T6" fmla="*/ 469 w 739"/>
                                  <a:gd name="T7" fmla="*/ 35 h 669"/>
                                  <a:gd name="T8" fmla="*/ 409 w 739"/>
                                  <a:gd name="T9" fmla="*/ 65 h 669"/>
                                  <a:gd name="T10" fmla="*/ 349 w 739"/>
                                  <a:gd name="T11" fmla="*/ 105 h 669"/>
                                  <a:gd name="T12" fmla="*/ 349 w 739"/>
                                  <a:gd name="T13" fmla="*/ 105 h 669"/>
                                  <a:gd name="T14" fmla="*/ 284 w 739"/>
                                  <a:gd name="T15" fmla="*/ 155 h 669"/>
                                  <a:gd name="T16" fmla="*/ 229 w 739"/>
                                  <a:gd name="T17" fmla="*/ 210 h 669"/>
                                  <a:gd name="T18" fmla="*/ 174 w 739"/>
                                  <a:gd name="T19" fmla="*/ 270 h 669"/>
                                  <a:gd name="T20" fmla="*/ 130 w 739"/>
                                  <a:gd name="T21" fmla="*/ 340 h 669"/>
                                  <a:gd name="T22" fmla="*/ 90 w 739"/>
                                  <a:gd name="T23" fmla="*/ 410 h 669"/>
                                  <a:gd name="T24" fmla="*/ 55 w 739"/>
                                  <a:gd name="T25" fmla="*/ 490 h 669"/>
                                  <a:gd name="T26" fmla="*/ 25 w 739"/>
                                  <a:gd name="T27" fmla="*/ 575 h 669"/>
                                  <a:gd name="T28" fmla="*/ 0 w 739"/>
                                  <a:gd name="T29" fmla="*/ 669 h 669"/>
                                  <a:gd name="T30" fmla="*/ 0 w 739"/>
                                  <a:gd name="T31" fmla="*/ 669 h 669"/>
                                  <a:gd name="T32" fmla="*/ 25 w 739"/>
                                  <a:gd name="T33" fmla="*/ 625 h 669"/>
                                  <a:gd name="T34" fmla="*/ 50 w 739"/>
                                  <a:gd name="T35" fmla="*/ 590 h 669"/>
                                  <a:gd name="T36" fmla="*/ 80 w 739"/>
                                  <a:gd name="T37" fmla="*/ 555 h 669"/>
                                  <a:gd name="T38" fmla="*/ 110 w 739"/>
                                  <a:gd name="T39" fmla="*/ 520 h 669"/>
                                  <a:gd name="T40" fmla="*/ 144 w 739"/>
                                  <a:gd name="T41" fmla="*/ 490 h 669"/>
                                  <a:gd name="T42" fmla="*/ 179 w 739"/>
                                  <a:gd name="T43" fmla="*/ 465 h 669"/>
                                  <a:gd name="T44" fmla="*/ 219 w 739"/>
                                  <a:gd name="T45" fmla="*/ 440 h 669"/>
                                  <a:gd name="T46" fmla="*/ 259 w 739"/>
                                  <a:gd name="T47" fmla="*/ 415 h 669"/>
                                  <a:gd name="T48" fmla="*/ 259 w 739"/>
                                  <a:gd name="T49" fmla="*/ 415 h 669"/>
                                  <a:gd name="T50" fmla="*/ 444 w 739"/>
                                  <a:gd name="T51" fmla="*/ 335 h 669"/>
                                  <a:gd name="T52" fmla="*/ 584 w 739"/>
                                  <a:gd name="T53" fmla="*/ 270 h 669"/>
                                  <a:gd name="T54" fmla="*/ 584 w 739"/>
                                  <a:gd name="T55" fmla="*/ 270 h 669"/>
                                  <a:gd name="T56" fmla="*/ 634 w 739"/>
                                  <a:gd name="T57" fmla="*/ 240 h 669"/>
                                  <a:gd name="T58" fmla="*/ 674 w 739"/>
                                  <a:gd name="T59" fmla="*/ 210 h 669"/>
                                  <a:gd name="T60" fmla="*/ 704 w 739"/>
                                  <a:gd name="T61" fmla="*/ 180 h 669"/>
                                  <a:gd name="T62" fmla="*/ 729 w 739"/>
                                  <a:gd name="T63" fmla="*/ 140 h 669"/>
                                  <a:gd name="T64" fmla="*/ 729 w 739"/>
                                  <a:gd name="T65" fmla="*/ 140 h 669"/>
                                  <a:gd name="T66" fmla="*/ 739 w 739"/>
                                  <a:gd name="T67" fmla="*/ 110 h 669"/>
                                  <a:gd name="T68" fmla="*/ 739 w 739"/>
                                  <a:gd name="T69" fmla="*/ 85 h 669"/>
                                  <a:gd name="T70" fmla="*/ 734 w 739"/>
                                  <a:gd name="T71" fmla="*/ 55 h 669"/>
                                  <a:gd name="T72" fmla="*/ 714 w 739"/>
                                  <a:gd name="T73" fmla="*/ 35 h 669"/>
                                  <a:gd name="T74" fmla="*/ 714 w 739"/>
                                  <a:gd name="T75" fmla="*/ 35 h 669"/>
                                  <a:gd name="T76" fmla="*/ 694 w 739"/>
                                  <a:gd name="T77" fmla="*/ 15 h 669"/>
                                  <a:gd name="T78" fmla="*/ 659 w 739"/>
                                  <a:gd name="T79" fmla="*/ 5 h 669"/>
                                  <a:gd name="T80" fmla="*/ 624 w 739"/>
                                  <a:gd name="T81" fmla="*/ 0 h 669"/>
                                  <a:gd name="T82" fmla="*/ 584 w 739"/>
                                  <a:gd name="T83" fmla="*/ 0 h 669"/>
                                  <a:gd name="T84" fmla="*/ 584 w 739"/>
                                  <a:gd name="T85" fmla="*/ 0 h 6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739" h="669">
                                    <a:moveTo>
                                      <a:pt x="584" y="0"/>
                                    </a:moveTo>
                                    <a:lnTo>
                                      <a:pt x="584" y="0"/>
                                    </a:lnTo>
                                    <a:lnTo>
                                      <a:pt x="529" y="15"/>
                                    </a:lnTo>
                                    <a:lnTo>
                                      <a:pt x="469" y="35"/>
                                    </a:lnTo>
                                    <a:lnTo>
                                      <a:pt x="409" y="65"/>
                                    </a:lnTo>
                                    <a:lnTo>
                                      <a:pt x="349" y="105"/>
                                    </a:lnTo>
                                    <a:lnTo>
                                      <a:pt x="349" y="105"/>
                                    </a:lnTo>
                                    <a:lnTo>
                                      <a:pt x="284" y="155"/>
                                    </a:lnTo>
                                    <a:lnTo>
                                      <a:pt x="229" y="210"/>
                                    </a:lnTo>
                                    <a:lnTo>
                                      <a:pt x="174" y="270"/>
                                    </a:lnTo>
                                    <a:lnTo>
                                      <a:pt x="130" y="340"/>
                                    </a:lnTo>
                                    <a:lnTo>
                                      <a:pt x="90" y="410"/>
                                    </a:lnTo>
                                    <a:lnTo>
                                      <a:pt x="55" y="490"/>
                                    </a:lnTo>
                                    <a:lnTo>
                                      <a:pt x="25" y="575"/>
                                    </a:lnTo>
                                    <a:lnTo>
                                      <a:pt x="0" y="669"/>
                                    </a:lnTo>
                                    <a:lnTo>
                                      <a:pt x="0" y="669"/>
                                    </a:lnTo>
                                    <a:lnTo>
                                      <a:pt x="25" y="625"/>
                                    </a:lnTo>
                                    <a:lnTo>
                                      <a:pt x="50" y="590"/>
                                    </a:lnTo>
                                    <a:lnTo>
                                      <a:pt x="80" y="555"/>
                                    </a:lnTo>
                                    <a:lnTo>
                                      <a:pt x="110" y="520"/>
                                    </a:lnTo>
                                    <a:lnTo>
                                      <a:pt x="144" y="490"/>
                                    </a:lnTo>
                                    <a:lnTo>
                                      <a:pt x="179" y="465"/>
                                    </a:lnTo>
                                    <a:lnTo>
                                      <a:pt x="219" y="440"/>
                                    </a:lnTo>
                                    <a:lnTo>
                                      <a:pt x="259" y="415"/>
                                    </a:lnTo>
                                    <a:lnTo>
                                      <a:pt x="259" y="415"/>
                                    </a:lnTo>
                                    <a:lnTo>
                                      <a:pt x="444" y="335"/>
                                    </a:lnTo>
                                    <a:lnTo>
                                      <a:pt x="584" y="270"/>
                                    </a:lnTo>
                                    <a:lnTo>
                                      <a:pt x="584" y="270"/>
                                    </a:lnTo>
                                    <a:lnTo>
                                      <a:pt x="634" y="240"/>
                                    </a:lnTo>
                                    <a:lnTo>
                                      <a:pt x="674" y="210"/>
                                    </a:lnTo>
                                    <a:lnTo>
                                      <a:pt x="704" y="180"/>
                                    </a:lnTo>
                                    <a:lnTo>
                                      <a:pt x="729" y="140"/>
                                    </a:lnTo>
                                    <a:lnTo>
                                      <a:pt x="729" y="140"/>
                                    </a:lnTo>
                                    <a:lnTo>
                                      <a:pt x="739" y="110"/>
                                    </a:lnTo>
                                    <a:lnTo>
                                      <a:pt x="739" y="85"/>
                                    </a:lnTo>
                                    <a:lnTo>
                                      <a:pt x="734" y="55"/>
                                    </a:lnTo>
                                    <a:lnTo>
                                      <a:pt x="714" y="35"/>
                                    </a:lnTo>
                                    <a:lnTo>
                                      <a:pt x="714" y="35"/>
                                    </a:lnTo>
                                    <a:lnTo>
                                      <a:pt x="694" y="15"/>
                                    </a:lnTo>
                                    <a:lnTo>
                                      <a:pt x="659" y="5"/>
                                    </a:lnTo>
                                    <a:lnTo>
                                      <a:pt x="624" y="0"/>
                                    </a:lnTo>
                                    <a:lnTo>
                                      <a:pt x="584" y="0"/>
                                    </a:lnTo>
                                    <a:lnTo>
                                      <a:pt x="58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9" name="Freeform 1599"/>
                            <wps:cNvSpPr>
                              <a:spLocks/>
                            </wps:cNvSpPr>
                            <wps:spPr bwMode="auto">
                              <a:xfrm flipH="1">
                                <a:off x="7711" y="10127"/>
                                <a:ext cx="433" cy="295"/>
                              </a:xfrm>
                              <a:custGeom>
                                <a:avLst/>
                                <a:gdLst>
                                  <a:gd name="T0" fmla="*/ 235 w 440"/>
                                  <a:gd name="T1" fmla="*/ 45 h 295"/>
                                  <a:gd name="T2" fmla="*/ 235 w 440"/>
                                  <a:gd name="T3" fmla="*/ 45 h 295"/>
                                  <a:gd name="T4" fmla="*/ 160 w 440"/>
                                  <a:gd name="T5" fmla="*/ 15 h 295"/>
                                  <a:gd name="T6" fmla="*/ 130 w 440"/>
                                  <a:gd name="T7" fmla="*/ 10 h 295"/>
                                  <a:gd name="T8" fmla="*/ 95 w 440"/>
                                  <a:gd name="T9" fmla="*/ 0 h 295"/>
                                  <a:gd name="T10" fmla="*/ 95 w 440"/>
                                  <a:gd name="T11" fmla="*/ 0 h 295"/>
                                  <a:gd name="T12" fmla="*/ 70 w 440"/>
                                  <a:gd name="T13" fmla="*/ 0 h 295"/>
                                  <a:gd name="T14" fmla="*/ 50 w 440"/>
                                  <a:gd name="T15" fmla="*/ 5 h 295"/>
                                  <a:gd name="T16" fmla="*/ 30 w 440"/>
                                  <a:gd name="T17" fmla="*/ 10 h 295"/>
                                  <a:gd name="T18" fmla="*/ 15 w 440"/>
                                  <a:gd name="T19" fmla="*/ 15 h 295"/>
                                  <a:gd name="T20" fmla="*/ 15 w 440"/>
                                  <a:gd name="T21" fmla="*/ 15 h 295"/>
                                  <a:gd name="T22" fmla="*/ 5 w 440"/>
                                  <a:gd name="T23" fmla="*/ 25 h 295"/>
                                  <a:gd name="T24" fmla="*/ 0 w 440"/>
                                  <a:gd name="T25" fmla="*/ 40 h 295"/>
                                  <a:gd name="T26" fmla="*/ 5 w 440"/>
                                  <a:gd name="T27" fmla="*/ 50 h 295"/>
                                  <a:gd name="T28" fmla="*/ 10 w 440"/>
                                  <a:gd name="T29" fmla="*/ 65 h 295"/>
                                  <a:gd name="T30" fmla="*/ 10 w 440"/>
                                  <a:gd name="T31" fmla="*/ 65 h 295"/>
                                  <a:gd name="T32" fmla="*/ 25 w 440"/>
                                  <a:gd name="T33" fmla="*/ 80 h 295"/>
                                  <a:gd name="T34" fmla="*/ 40 w 440"/>
                                  <a:gd name="T35" fmla="*/ 95 h 295"/>
                                  <a:gd name="T36" fmla="*/ 65 w 440"/>
                                  <a:gd name="T37" fmla="*/ 110 h 295"/>
                                  <a:gd name="T38" fmla="*/ 95 w 440"/>
                                  <a:gd name="T39" fmla="*/ 120 h 295"/>
                                  <a:gd name="T40" fmla="*/ 95 w 440"/>
                                  <a:gd name="T41" fmla="*/ 120 h 295"/>
                                  <a:gd name="T42" fmla="*/ 290 w 440"/>
                                  <a:gd name="T43" fmla="*/ 185 h 295"/>
                                  <a:gd name="T44" fmla="*/ 290 w 440"/>
                                  <a:gd name="T45" fmla="*/ 185 h 295"/>
                                  <a:gd name="T46" fmla="*/ 335 w 440"/>
                                  <a:gd name="T47" fmla="*/ 205 h 295"/>
                                  <a:gd name="T48" fmla="*/ 375 w 440"/>
                                  <a:gd name="T49" fmla="*/ 230 h 295"/>
                                  <a:gd name="T50" fmla="*/ 410 w 440"/>
                                  <a:gd name="T51" fmla="*/ 260 h 295"/>
                                  <a:gd name="T52" fmla="*/ 440 w 440"/>
                                  <a:gd name="T53" fmla="*/ 295 h 295"/>
                                  <a:gd name="T54" fmla="*/ 440 w 440"/>
                                  <a:gd name="T55" fmla="*/ 295 h 295"/>
                                  <a:gd name="T56" fmla="*/ 430 w 440"/>
                                  <a:gd name="T57" fmla="*/ 255 h 295"/>
                                  <a:gd name="T58" fmla="*/ 410 w 440"/>
                                  <a:gd name="T59" fmla="*/ 215 h 295"/>
                                  <a:gd name="T60" fmla="*/ 390 w 440"/>
                                  <a:gd name="T61" fmla="*/ 180 h 295"/>
                                  <a:gd name="T62" fmla="*/ 365 w 440"/>
                                  <a:gd name="T63" fmla="*/ 150 h 295"/>
                                  <a:gd name="T64" fmla="*/ 335 w 440"/>
                                  <a:gd name="T65" fmla="*/ 120 h 295"/>
                                  <a:gd name="T66" fmla="*/ 305 w 440"/>
                                  <a:gd name="T67" fmla="*/ 95 h 295"/>
                                  <a:gd name="T68" fmla="*/ 270 w 440"/>
                                  <a:gd name="T69" fmla="*/ 70 h 295"/>
                                  <a:gd name="T70" fmla="*/ 235 w 440"/>
                                  <a:gd name="T71" fmla="*/ 45 h 295"/>
                                  <a:gd name="T72" fmla="*/ 235 w 440"/>
                                  <a:gd name="T73" fmla="*/ 45 h 2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440" h="295">
                                    <a:moveTo>
                                      <a:pt x="235" y="45"/>
                                    </a:moveTo>
                                    <a:lnTo>
                                      <a:pt x="235" y="45"/>
                                    </a:lnTo>
                                    <a:lnTo>
                                      <a:pt x="160" y="15"/>
                                    </a:lnTo>
                                    <a:lnTo>
                                      <a:pt x="130" y="10"/>
                                    </a:lnTo>
                                    <a:lnTo>
                                      <a:pt x="95" y="0"/>
                                    </a:lnTo>
                                    <a:lnTo>
                                      <a:pt x="95" y="0"/>
                                    </a:lnTo>
                                    <a:lnTo>
                                      <a:pt x="70" y="0"/>
                                    </a:lnTo>
                                    <a:lnTo>
                                      <a:pt x="50" y="5"/>
                                    </a:lnTo>
                                    <a:lnTo>
                                      <a:pt x="30" y="10"/>
                                    </a:lnTo>
                                    <a:lnTo>
                                      <a:pt x="15" y="15"/>
                                    </a:lnTo>
                                    <a:lnTo>
                                      <a:pt x="15" y="15"/>
                                    </a:lnTo>
                                    <a:lnTo>
                                      <a:pt x="5" y="25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5" y="50"/>
                                    </a:lnTo>
                                    <a:lnTo>
                                      <a:pt x="10" y="65"/>
                                    </a:lnTo>
                                    <a:lnTo>
                                      <a:pt x="10" y="65"/>
                                    </a:lnTo>
                                    <a:lnTo>
                                      <a:pt x="25" y="80"/>
                                    </a:lnTo>
                                    <a:lnTo>
                                      <a:pt x="40" y="95"/>
                                    </a:lnTo>
                                    <a:lnTo>
                                      <a:pt x="65" y="110"/>
                                    </a:lnTo>
                                    <a:lnTo>
                                      <a:pt x="95" y="120"/>
                                    </a:lnTo>
                                    <a:lnTo>
                                      <a:pt x="95" y="120"/>
                                    </a:lnTo>
                                    <a:lnTo>
                                      <a:pt x="290" y="185"/>
                                    </a:lnTo>
                                    <a:lnTo>
                                      <a:pt x="290" y="185"/>
                                    </a:lnTo>
                                    <a:lnTo>
                                      <a:pt x="335" y="205"/>
                                    </a:lnTo>
                                    <a:lnTo>
                                      <a:pt x="375" y="230"/>
                                    </a:lnTo>
                                    <a:lnTo>
                                      <a:pt x="410" y="260"/>
                                    </a:lnTo>
                                    <a:lnTo>
                                      <a:pt x="440" y="295"/>
                                    </a:lnTo>
                                    <a:lnTo>
                                      <a:pt x="440" y="295"/>
                                    </a:lnTo>
                                    <a:lnTo>
                                      <a:pt x="430" y="255"/>
                                    </a:lnTo>
                                    <a:lnTo>
                                      <a:pt x="410" y="215"/>
                                    </a:lnTo>
                                    <a:lnTo>
                                      <a:pt x="390" y="180"/>
                                    </a:lnTo>
                                    <a:lnTo>
                                      <a:pt x="365" y="150"/>
                                    </a:lnTo>
                                    <a:lnTo>
                                      <a:pt x="335" y="120"/>
                                    </a:lnTo>
                                    <a:lnTo>
                                      <a:pt x="305" y="95"/>
                                    </a:lnTo>
                                    <a:lnTo>
                                      <a:pt x="270" y="70"/>
                                    </a:lnTo>
                                    <a:lnTo>
                                      <a:pt x="235" y="45"/>
                                    </a:lnTo>
                                    <a:lnTo>
                                      <a:pt x="235" y="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0" name="Freeform 1600"/>
                            <wps:cNvSpPr>
                              <a:spLocks noEditPoints="1"/>
                            </wps:cNvSpPr>
                            <wps:spPr bwMode="auto">
                              <a:xfrm flipH="1">
                                <a:off x="7012" y="10936"/>
                                <a:ext cx="753" cy="270"/>
                              </a:xfrm>
                              <a:custGeom>
                                <a:avLst/>
                                <a:gdLst>
                                  <a:gd name="T0" fmla="*/ 315 w 764"/>
                                  <a:gd name="T1" fmla="*/ 65 h 270"/>
                                  <a:gd name="T2" fmla="*/ 420 w 764"/>
                                  <a:gd name="T3" fmla="*/ 85 h 270"/>
                                  <a:gd name="T4" fmla="*/ 435 w 764"/>
                                  <a:gd name="T5" fmla="*/ 95 h 270"/>
                                  <a:gd name="T6" fmla="*/ 460 w 764"/>
                                  <a:gd name="T7" fmla="*/ 115 h 270"/>
                                  <a:gd name="T8" fmla="*/ 460 w 764"/>
                                  <a:gd name="T9" fmla="*/ 130 h 270"/>
                                  <a:gd name="T10" fmla="*/ 450 w 764"/>
                                  <a:gd name="T11" fmla="*/ 150 h 270"/>
                                  <a:gd name="T12" fmla="*/ 420 w 764"/>
                                  <a:gd name="T13" fmla="*/ 170 h 270"/>
                                  <a:gd name="T14" fmla="*/ 375 w 764"/>
                                  <a:gd name="T15" fmla="*/ 185 h 270"/>
                                  <a:gd name="T16" fmla="*/ 315 w 764"/>
                                  <a:gd name="T17" fmla="*/ 190 h 270"/>
                                  <a:gd name="T18" fmla="*/ 215 w 764"/>
                                  <a:gd name="T19" fmla="*/ 170 h 270"/>
                                  <a:gd name="T20" fmla="*/ 200 w 764"/>
                                  <a:gd name="T21" fmla="*/ 160 h 270"/>
                                  <a:gd name="T22" fmla="*/ 175 w 764"/>
                                  <a:gd name="T23" fmla="*/ 140 h 270"/>
                                  <a:gd name="T24" fmla="*/ 175 w 764"/>
                                  <a:gd name="T25" fmla="*/ 130 h 270"/>
                                  <a:gd name="T26" fmla="*/ 185 w 764"/>
                                  <a:gd name="T27" fmla="*/ 105 h 270"/>
                                  <a:gd name="T28" fmla="*/ 215 w 764"/>
                                  <a:gd name="T29" fmla="*/ 85 h 270"/>
                                  <a:gd name="T30" fmla="*/ 260 w 764"/>
                                  <a:gd name="T31" fmla="*/ 70 h 270"/>
                                  <a:gd name="T32" fmla="*/ 315 w 764"/>
                                  <a:gd name="T33" fmla="*/ 65 h 270"/>
                                  <a:gd name="T34" fmla="*/ 650 w 764"/>
                                  <a:gd name="T35" fmla="*/ 40 h 270"/>
                                  <a:gd name="T36" fmla="*/ 525 w 764"/>
                                  <a:gd name="T37" fmla="*/ 10 h 270"/>
                                  <a:gd name="T38" fmla="*/ 380 w 764"/>
                                  <a:gd name="T39" fmla="*/ 0 h 270"/>
                                  <a:gd name="T40" fmla="*/ 305 w 764"/>
                                  <a:gd name="T41" fmla="*/ 5 h 270"/>
                                  <a:gd name="T42" fmla="*/ 170 w 764"/>
                                  <a:gd name="T43" fmla="*/ 25 h 270"/>
                                  <a:gd name="T44" fmla="*/ 110 w 764"/>
                                  <a:gd name="T45" fmla="*/ 40 h 270"/>
                                  <a:gd name="T46" fmla="*/ 25 w 764"/>
                                  <a:gd name="T47" fmla="*/ 85 h 270"/>
                                  <a:gd name="T48" fmla="*/ 5 w 764"/>
                                  <a:gd name="T49" fmla="*/ 110 h 270"/>
                                  <a:gd name="T50" fmla="*/ 0 w 764"/>
                                  <a:gd name="T51" fmla="*/ 135 h 270"/>
                                  <a:gd name="T52" fmla="*/ 0 w 764"/>
                                  <a:gd name="T53" fmla="*/ 150 h 270"/>
                                  <a:gd name="T54" fmla="*/ 25 w 764"/>
                                  <a:gd name="T55" fmla="*/ 190 h 270"/>
                                  <a:gd name="T56" fmla="*/ 110 w 764"/>
                                  <a:gd name="T57" fmla="*/ 230 h 270"/>
                                  <a:gd name="T58" fmla="*/ 170 w 764"/>
                                  <a:gd name="T59" fmla="*/ 250 h 270"/>
                                  <a:gd name="T60" fmla="*/ 305 w 764"/>
                                  <a:gd name="T61" fmla="*/ 270 h 270"/>
                                  <a:gd name="T62" fmla="*/ 380 w 764"/>
                                  <a:gd name="T63" fmla="*/ 270 h 270"/>
                                  <a:gd name="T64" fmla="*/ 525 w 764"/>
                                  <a:gd name="T65" fmla="*/ 260 h 270"/>
                                  <a:gd name="T66" fmla="*/ 650 w 764"/>
                                  <a:gd name="T67" fmla="*/ 230 h 270"/>
                                  <a:gd name="T68" fmla="*/ 699 w 764"/>
                                  <a:gd name="T69" fmla="*/ 210 h 270"/>
                                  <a:gd name="T70" fmla="*/ 754 w 764"/>
                                  <a:gd name="T71" fmla="*/ 165 h 270"/>
                                  <a:gd name="T72" fmla="*/ 764 w 764"/>
                                  <a:gd name="T73" fmla="*/ 135 h 270"/>
                                  <a:gd name="T74" fmla="*/ 759 w 764"/>
                                  <a:gd name="T75" fmla="*/ 125 h 270"/>
                                  <a:gd name="T76" fmla="*/ 744 w 764"/>
                                  <a:gd name="T77" fmla="*/ 95 h 270"/>
                                  <a:gd name="T78" fmla="*/ 699 w 764"/>
                                  <a:gd name="T79" fmla="*/ 60 h 270"/>
                                  <a:gd name="T80" fmla="*/ 650 w 764"/>
                                  <a:gd name="T81" fmla="*/ 40 h 2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764" h="270">
                                    <a:moveTo>
                                      <a:pt x="315" y="65"/>
                                    </a:moveTo>
                                    <a:lnTo>
                                      <a:pt x="315" y="65"/>
                                    </a:lnTo>
                                    <a:lnTo>
                                      <a:pt x="375" y="70"/>
                                    </a:lnTo>
                                    <a:lnTo>
                                      <a:pt x="420" y="85"/>
                                    </a:lnTo>
                                    <a:lnTo>
                                      <a:pt x="420" y="85"/>
                                    </a:lnTo>
                                    <a:lnTo>
                                      <a:pt x="435" y="95"/>
                                    </a:lnTo>
                                    <a:lnTo>
                                      <a:pt x="450" y="105"/>
                                    </a:lnTo>
                                    <a:lnTo>
                                      <a:pt x="460" y="115"/>
                                    </a:lnTo>
                                    <a:lnTo>
                                      <a:pt x="460" y="130"/>
                                    </a:lnTo>
                                    <a:lnTo>
                                      <a:pt x="460" y="130"/>
                                    </a:lnTo>
                                    <a:lnTo>
                                      <a:pt x="460" y="140"/>
                                    </a:lnTo>
                                    <a:lnTo>
                                      <a:pt x="450" y="150"/>
                                    </a:lnTo>
                                    <a:lnTo>
                                      <a:pt x="435" y="160"/>
                                    </a:lnTo>
                                    <a:lnTo>
                                      <a:pt x="420" y="170"/>
                                    </a:lnTo>
                                    <a:lnTo>
                                      <a:pt x="420" y="170"/>
                                    </a:lnTo>
                                    <a:lnTo>
                                      <a:pt x="375" y="185"/>
                                    </a:lnTo>
                                    <a:lnTo>
                                      <a:pt x="315" y="190"/>
                                    </a:lnTo>
                                    <a:lnTo>
                                      <a:pt x="315" y="190"/>
                                    </a:lnTo>
                                    <a:lnTo>
                                      <a:pt x="260" y="185"/>
                                    </a:lnTo>
                                    <a:lnTo>
                                      <a:pt x="215" y="170"/>
                                    </a:lnTo>
                                    <a:lnTo>
                                      <a:pt x="215" y="170"/>
                                    </a:lnTo>
                                    <a:lnTo>
                                      <a:pt x="200" y="160"/>
                                    </a:lnTo>
                                    <a:lnTo>
                                      <a:pt x="185" y="150"/>
                                    </a:lnTo>
                                    <a:lnTo>
                                      <a:pt x="175" y="140"/>
                                    </a:lnTo>
                                    <a:lnTo>
                                      <a:pt x="175" y="130"/>
                                    </a:lnTo>
                                    <a:lnTo>
                                      <a:pt x="175" y="130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185" y="105"/>
                                    </a:lnTo>
                                    <a:lnTo>
                                      <a:pt x="200" y="95"/>
                                    </a:lnTo>
                                    <a:lnTo>
                                      <a:pt x="215" y="85"/>
                                    </a:lnTo>
                                    <a:lnTo>
                                      <a:pt x="215" y="85"/>
                                    </a:lnTo>
                                    <a:lnTo>
                                      <a:pt x="260" y="70"/>
                                    </a:lnTo>
                                    <a:lnTo>
                                      <a:pt x="315" y="65"/>
                                    </a:lnTo>
                                    <a:lnTo>
                                      <a:pt x="315" y="65"/>
                                    </a:lnTo>
                                    <a:close/>
                                    <a:moveTo>
                                      <a:pt x="650" y="40"/>
                                    </a:moveTo>
                                    <a:lnTo>
                                      <a:pt x="650" y="40"/>
                                    </a:lnTo>
                                    <a:lnTo>
                                      <a:pt x="590" y="25"/>
                                    </a:lnTo>
                                    <a:lnTo>
                                      <a:pt x="525" y="10"/>
                                    </a:lnTo>
                                    <a:lnTo>
                                      <a:pt x="455" y="5"/>
                                    </a:lnTo>
                                    <a:lnTo>
                                      <a:pt x="380" y="0"/>
                                    </a:lnTo>
                                    <a:lnTo>
                                      <a:pt x="380" y="0"/>
                                    </a:lnTo>
                                    <a:lnTo>
                                      <a:pt x="305" y="5"/>
                                    </a:lnTo>
                                    <a:lnTo>
                                      <a:pt x="235" y="10"/>
                                    </a:lnTo>
                                    <a:lnTo>
                                      <a:pt x="170" y="25"/>
                                    </a:lnTo>
                                    <a:lnTo>
                                      <a:pt x="110" y="40"/>
                                    </a:lnTo>
                                    <a:lnTo>
                                      <a:pt x="110" y="40"/>
                                    </a:lnTo>
                                    <a:lnTo>
                                      <a:pt x="60" y="60"/>
                                    </a:lnTo>
                                    <a:lnTo>
                                      <a:pt x="25" y="85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5" y="110"/>
                                    </a:lnTo>
                                    <a:lnTo>
                                      <a:pt x="0" y="125"/>
                                    </a:lnTo>
                                    <a:lnTo>
                                      <a:pt x="0" y="135"/>
                                    </a:lnTo>
                                    <a:lnTo>
                                      <a:pt x="0" y="135"/>
                                    </a:lnTo>
                                    <a:lnTo>
                                      <a:pt x="0" y="150"/>
                                    </a:lnTo>
                                    <a:lnTo>
                                      <a:pt x="5" y="165"/>
                                    </a:lnTo>
                                    <a:lnTo>
                                      <a:pt x="25" y="190"/>
                                    </a:lnTo>
                                    <a:lnTo>
                                      <a:pt x="60" y="210"/>
                                    </a:lnTo>
                                    <a:lnTo>
                                      <a:pt x="110" y="230"/>
                                    </a:lnTo>
                                    <a:lnTo>
                                      <a:pt x="110" y="230"/>
                                    </a:lnTo>
                                    <a:lnTo>
                                      <a:pt x="170" y="250"/>
                                    </a:lnTo>
                                    <a:lnTo>
                                      <a:pt x="235" y="260"/>
                                    </a:lnTo>
                                    <a:lnTo>
                                      <a:pt x="305" y="270"/>
                                    </a:lnTo>
                                    <a:lnTo>
                                      <a:pt x="380" y="270"/>
                                    </a:lnTo>
                                    <a:lnTo>
                                      <a:pt x="380" y="270"/>
                                    </a:lnTo>
                                    <a:lnTo>
                                      <a:pt x="455" y="270"/>
                                    </a:lnTo>
                                    <a:lnTo>
                                      <a:pt x="525" y="260"/>
                                    </a:lnTo>
                                    <a:lnTo>
                                      <a:pt x="590" y="250"/>
                                    </a:lnTo>
                                    <a:lnTo>
                                      <a:pt x="650" y="230"/>
                                    </a:lnTo>
                                    <a:lnTo>
                                      <a:pt x="650" y="230"/>
                                    </a:lnTo>
                                    <a:lnTo>
                                      <a:pt x="699" y="210"/>
                                    </a:lnTo>
                                    <a:lnTo>
                                      <a:pt x="734" y="190"/>
                                    </a:lnTo>
                                    <a:lnTo>
                                      <a:pt x="754" y="165"/>
                                    </a:lnTo>
                                    <a:lnTo>
                                      <a:pt x="759" y="150"/>
                                    </a:lnTo>
                                    <a:lnTo>
                                      <a:pt x="764" y="135"/>
                                    </a:lnTo>
                                    <a:lnTo>
                                      <a:pt x="764" y="135"/>
                                    </a:lnTo>
                                    <a:lnTo>
                                      <a:pt x="759" y="125"/>
                                    </a:lnTo>
                                    <a:lnTo>
                                      <a:pt x="754" y="110"/>
                                    </a:lnTo>
                                    <a:lnTo>
                                      <a:pt x="744" y="95"/>
                                    </a:lnTo>
                                    <a:lnTo>
                                      <a:pt x="734" y="85"/>
                                    </a:lnTo>
                                    <a:lnTo>
                                      <a:pt x="699" y="60"/>
                                    </a:lnTo>
                                    <a:lnTo>
                                      <a:pt x="650" y="40"/>
                                    </a:lnTo>
                                    <a:lnTo>
                                      <a:pt x="650" y="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1" name="Freeform 1601"/>
                            <wps:cNvSpPr>
                              <a:spLocks/>
                            </wps:cNvSpPr>
                            <wps:spPr bwMode="auto">
                              <a:xfrm flipH="1">
                                <a:off x="8403" y="10432"/>
                                <a:ext cx="478" cy="214"/>
                              </a:xfrm>
                              <a:custGeom>
                                <a:avLst/>
                                <a:gdLst>
                                  <a:gd name="T0" fmla="*/ 485 w 485"/>
                                  <a:gd name="T1" fmla="*/ 214 h 214"/>
                                  <a:gd name="T2" fmla="*/ 485 w 485"/>
                                  <a:gd name="T3" fmla="*/ 214 h 214"/>
                                  <a:gd name="T4" fmla="*/ 415 w 485"/>
                                  <a:gd name="T5" fmla="*/ 159 h 214"/>
                                  <a:gd name="T6" fmla="*/ 340 w 485"/>
                                  <a:gd name="T7" fmla="*/ 110 h 214"/>
                                  <a:gd name="T8" fmla="*/ 265 w 485"/>
                                  <a:gd name="T9" fmla="*/ 65 h 214"/>
                                  <a:gd name="T10" fmla="*/ 180 w 485"/>
                                  <a:gd name="T11" fmla="*/ 35 h 214"/>
                                  <a:gd name="T12" fmla="*/ 180 w 485"/>
                                  <a:gd name="T13" fmla="*/ 35 h 214"/>
                                  <a:gd name="T14" fmla="*/ 110 w 485"/>
                                  <a:gd name="T15" fmla="*/ 10 h 214"/>
                                  <a:gd name="T16" fmla="*/ 55 w 485"/>
                                  <a:gd name="T17" fmla="*/ 0 h 214"/>
                                  <a:gd name="T18" fmla="*/ 55 w 485"/>
                                  <a:gd name="T19" fmla="*/ 0 h 214"/>
                                  <a:gd name="T20" fmla="*/ 20 w 485"/>
                                  <a:gd name="T21" fmla="*/ 0 h 214"/>
                                  <a:gd name="T22" fmla="*/ 10 w 485"/>
                                  <a:gd name="T23" fmla="*/ 5 h 214"/>
                                  <a:gd name="T24" fmla="*/ 5 w 485"/>
                                  <a:gd name="T25" fmla="*/ 10 h 214"/>
                                  <a:gd name="T26" fmla="*/ 5 w 485"/>
                                  <a:gd name="T27" fmla="*/ 10 h 214"/>
                                  <a:gd name="T28" fmla="*/ 0 w 485"/>
                                  <a:gd name="T29" fmla="*/ 20 h 214"/>
                                  <a:gd name="T30" fmla="*/ 5 w 485"/>
                                  <a:gd name="T31" fmla="*/ 25 h 214"/>
                                  <a:gd name="T32" fmla="*/ 30 w 485"/>
                                  <a:gd name="T33" fmla="*/ 45 h 214"/>
                                  <a:gd name="T34" fmla="*/ 30 w 485"/>
                                  <a:gd name="T35" fmla="*/ 45 h 214"/>
                                  <a:gd name="T36" fmla="*/ 70 w 485"/>
                                  <a:gd name="T37" fmla="*/ 70 h 214"/>
                                  <a:gd name="T38" fmla="*/ 125 w 485"/>
                                  <a:gd name="T39" fmla="*/ 85 h 214"/>
                                  <a:gd name="T40" fmla="*/ 125 w 485"/>
                                  <a:gd name="T41" fmla="*/ 85 h 214"/>
                                  <a:gd name="T42" fmla="*/ 305 w 485"/>
                                  <a:gd name="T43" fmla="*/ 135 h 214"/>
                                  <a:gd name="T44" fmla="*/ 305 w 485"/>
                                  <a:gd name="T45" fmla="*/ 135 h 214"/>
                                  <a:gd name="T46" fmla="*/ 355 w 485"/>
                                  <a:gd name="T47" fmla="*/ 149 h 214"/>
                                  <a:gd name="T48" fmla="*/ 400 w 485"/>
                                  <a:gd name="T49" fmla="*/ 169 h 214"/>
                                  <a:gd name="T50" fmla="*/ 440 w 485"/>
                                  <a:gd name="T51" fmla="*/ 189 h 214"/>
                                  <a:gd name="T52" fmla="*/ 485 w 485"/>
                                  <a:gd name="T53" fmla="*/ 214 h 214"/>
                                  <a:gd name="T54" fmla="*/ 485 w 485"/>
                                  <a:gd name="T55" fmla="*/ 214 h 2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485" h="214">
                                    <a:moveTo>
                                      <a:pt x="485" y="214"/>
                                    </a:moveTo>
                                    <a:lnTo>
                                      <a:pt x="485" y="214"/>
                                    </a:lnTo>
                                    <a:lnTo>
                                      <a:pt x="415" y="159"/>
                                    </a:lnTo>
                                    <a:lnTo>
                                      <a:pt x="340" y="110"/>
                                    </a:lnTo>
                                    <a:lnTo>
                                      <a:pt x="265" y="65"/>
                                    </a:lnTo>
                                    <a:lnTo>
                                      <a:pt x="180" y="35"/>
                                    </a:lnTo>
                                    <a:lnTo>
                                      <a:pt x="180" y="35"/>
                                    </a:lnTo>
                                    <a:lnTo>
                                      <a:pt x="110" y="10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5" y="25"/>
                                    </a:lnTo>
                                    <a:lnTo>
                                      <a:pt x="30" y="45"/>
                                    </a:lnTo>
                                    <a:lnTo>
                                      <a:pt x="30" y="45"/>
                                    </a:lnTo>
                                    <a:lnTo>
                                      <a:pt x="70" y="70"/>
                                    </a:lnTo>
                                    <a:lnTo>
                                      <a:pt x="125" y="85"/>
                                    </a:lnTo>
                                    <a:lnTo>
                                      <a:pt x="125" y="85"/>
                                    </a:lnTo>
                                    <a:lnTo>
                                      <a:pt x="305" y="135"/>
                                    </a:lnTo>
                                    <a:lnTo>
                                      <a:pt x="305" y="135"/>
                                    </a:lnTo>
                                    <a:lnTo>
                                      <a:pt x="355" y="149"/>
                                    </a:lnTo>
                                    <a:lnTo>
                                      <a:pt x="400" y="169"/>
                                    </a:lnTo>
                                    <a:lnTo>
                                      <a:pt x="440" y="189"/>
                                    </a:lnTo>
                                    <a:lnTo>
                                      <a:pt x="485" y="214"/>
                                    </a:lnTo>
                                    <a:lnTo>
                                      <a:pt x="485" y="2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72" name="Group 2398"/>
                          <wpg:cNvGrpSpPr>
                            <a:grpSpLocks/>
                          </wpg:cNvGrpSpPr>
                          <wpg:grpSpPr bwMode="auto">
                            <a:xfrm>
                              <a:off x="6294" y="4652"/>
                              <a:ext cx="2569" cy="1444"/>
                              <a:chOff x="6312" y="10037"/>
                              <a:chExt cx="2569" cy="1444"/>
                            </a:xfrm>
                          </wpg:grpSpPr>
                          <wps:wsp>
                            <wps:cNvPr id="273" name="Freeform 2399"/>
                            <wps:cNvSpPr>
                              <a:spLocks/>
                            </wps:cNvSpPr>
                            <wps:spPr bwMode="auto">
                              <a:xfrm flipH="1">
                                <a:off x="6312" y="10706"/>
                                <a:ext cx="2398" cy="775"/>
                              </a:xfrm>
                              <a:custGeom>
                                <a:avLst/>
                                <a:gdLst>
                                  <a:gd name="T0" fmla="*/ 2433 w 2433"/>
                                  <a:gd name="T1" fmla="*/ 390 h 775"/>
                                  <a:gd name="T2" fmla="*/ 2428 w 2433"/>
                                  <a:gd name="T3" fmla="*/ 430 h 775"/>
                                  <a:gd name="T4" fmla="*/ 2378 w 2433"/>
                                  <a:gd name="T5" fmla="*/ 505 h 775"/>
                                  <a:gd name="T6" fmla="*/ 2283 w 2433"/>
                                  <a:gd name="T7" fmla="*/ 575 h 775"/>
                                  <a:gd name="T8" fmla="*/ 2153 w 2433"/>
                                  <a:gd name="T9" fmla="*/ 635 h 775"/>
                                  <a:gd name="T10" fmla="*/ 1988 w 2433"/>
                                  <a:gd name="T11" fmla="*/ 685 h 775"/>
                                  <a:gd name="T12" fmla="*/ 1793 w 2433"/>
                                  <a:gd name="T13" fmla="*/ 730 h 775"/>
                                  <a:gd name="T14" fmla="*/ 1579 w 2433"/>
                                  <a:gd name="T15" fmla="*/ 760 h 775"/>
                                  <a:gd name="T16" fmla="*/ 1339 w 2433"/>
                                  <a:gd name="T17" fmla="*/ 775 h 775"/>
                                  <a:gd name="T18" fmla="*/ 1214 w 2433"/>
                                  <a:gd name="T19" fmla="*/ 775 h 775"/>
                                  <a:gd name="T20" fmla="*/ 969 w 2433"/>
                                  <a:gd name="T21" fmla="*/ 770 h 775"/>
                                  <a:gd name="T22" fmla="*/ 744 w 2433"/>
                                  <a:gd name="T23" fmla="*/ 745 h 775"/>
                                  <a:gd name="T24" fmla="*/ 534 w 2433"/>
                                  <a:gd name="T25" fmla="*/ 710 h 775"/>
                                  <a:gd name="T26" fmla="*/ 354 w 2433"/>
                                  <a:gd name="T27" fmla="*/ 660 h 775"/>
                                  <a:gd name="T28" fmla="*/ 204 w 2433"/>
                                  <a:gd name="T29" fmla="*/ 605 h 775"/>
                                  <a:gd name="T30" fmla="*/ 94 w 2433"/>
                                  <a:gd name="T31" fmla="*/ 540 h 775"/>
                                  <a:gd name="T32" fmla="*/ 25 w 2433"/>
                                  <a:gd name="T33" fmla="*/ 465 h 775"/>
                                  <a:gd name="T34" fmla="*/ 0 w 2433"/>
                                  <a:gd name="T35" fmla="*/ 410 h 775"/>
                                  <a:gd name="T36" fmla="*/ 0 w 2433"/>
                                  <a:gd name="T37" fmla="*/ 390 h 775"/>
                                  <a:gd name="T38" fmla="*/ 5 w 2433"/>
                                  <a:gd name="T39" fmla="*/ 350 h 775"/>
                                  <a:gd name="T40" fmla="*/ 55 w 2433"/>
                                  <a:gd name="T41" fmla="*/ 275 h 775"/>
                                  <a:gd name="T42" fmla="*/ 144 w 2433"/>
                                  <a:gd name="T43" fmla="*/ 205 h 775"/>
                                  <a:gd name="T44" fmla="*/ 274 w 2433"/>
                                  <a:gd name="T45" fmla="*/ 140 h 775"/>
                                  <a:gd name="T46" fmla="*/ 439 w 2433"/>
                                  <a:gd name="T47" fmla="*/ 90 h 775"/>
                                  <a:gd name="T48" fmla="*/ 634 w 2433"/>
                                  <a:gd name="T49" fmla="*/ 45 h 775"/>
                                  <a:gd name="T50" fmla="*/ 854 w 2433"/>
                                  <a:gd name="T51" fmla="*/ 20 h 775"/>
                                  <a:gd name="T52" fmla="*/ 1089 w 2433"/>
                                  <a:gd name="T53" fmla="*/ 5 h 775"/>
                                  <a:gd name="T54" fmla="*/ 1214 w 2433"/>
                                  <a:gd name="T55" fmla="*/ 0 h 775"/>
                                  <a:gd name="T56" fmla="*/ 1459 w 2433"/>
                                  <a:gd name="T57" fmla="*/ 10 h 775"/>
                                  <a:gd name="T58" fmla="*/ 1688 w 2433"/>
                                  <a:gd name="T59" fmla="*/ 30 h 775"/>
                                  <a:gd name="T60" fmla="*/ 1893 w 2433"/>
                                  <a:gd name="T61" fmla="*/ 65 h 775"/>
                                  <a:gd name="T62" fmla="*/ 2073 w 2433"/>
                                  <a:gd name="T63" fmla="*/ 115 h 775"/>
                                  <a:gd name="T64" fmla="*/ 2223 w 2433"/>
                                  <a:gd name="T65" fmla="*/ 170 h 775"/>
                                  <a:gd name="T66" fmla="*/ 2338 w 2433"/>
                                  <a:gd name="T67" fmla="*/ 235 h 775"/>
                                  <a:gd name="T68" fmla="*/ 2408 w 2433"/>
                                  <a:gd name="T69" fmla="*/ 310 h 775"/>
                                  <a:gd name="T70" fmla="*/ 2428 w 2433"/>
                                  <a:gd name="T71" fmla="*/ 370 h 775"/>
                                  <a:gd name="T72" fmla="*/ 2433 w 2433"/>
                                  <a:gd name="T73" fmla="*/ 390 h 7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2433" h="775">
                                    <a:moveTo>
                                      <a:pt x="2433" y="390"/>
                                    </a:moveTo>
                                    <a:lnTo>
                                      <a:pt x="2433" y="390"/>
                                    </a:lnTo>
                                    <a:lnTo>
                                      <a:pt x="2428" y="410"/>
                                    </a:lnTo>
                                    <a:lnTo>
                                      <a:pt x="2428" y="430"/>
                                    </a:lnTo>
                                    <a:lnTo>
                                      <a:pt x="2408" y="465"/>
                                    </a:lnTo>
                                    <a:lnTo>
                                      <a:pt x="2378" y="505"/>
                                    </a:lnTo>
                                    <a:lnTo>
                                      <a:pt x="2338" y="540"/>
                                    </a:lnTo>
                                    <a:lnTo>
                                      <a:pt x="2283" y="575"/>
                                    </a:lnTo>
                                    <a:lnTo>
                                      <a:pt x="2223" y="605"/>
                                    </a:lnTo>
                                    <a:lnTo>
                                      <a:pt x="2153" y="635"/>
                                    </a:lnTo>
                                    <a:lnTo>
                                      <a:pt x="2073" y="660"/>
                                    </a:lnTo>
                                    <a:lnTo>
                                      <a:pt x="1988" y="685"/>
                                    </a:lnTo>
                                    <a:lnTo>
                                      <a:pt x="1893" y="710"/>
                                    </a:lnTo>
                                    <a:lnTo>
                                      <a:pt x="1793" y="730"/>
                                    </a:lnTo>
                                    <a:lnTo>
                                      <a:pt x="1688" y="745"/>
                                    </a:lnTo>
                                    <a:lnTo>
                                      <a:pt x="1579" y="760"/>
                                    </a:lnTo>
                                    <a:lnTo>
                                      <a:pt x="1459" y="770"/>
                                    </a:lnTo>
                                    <a:lnTo>
                                      <a:pt x="1339" y="775"/>
                                    </a:lnTo>
                                    <a:lnTo>
                                      <a:pt x="1214" y="775"/>
                                    </a:lnTo>
                                    <a:lnTo>
                                      <a:pt x="1214" y="775"/>
                                    </a:lnTo>
                                    <a:lnTo>
                                      <a:pt x="1089" y="775"/>
                                    </a:lnTo>
                                    <a:lnTo>
                                      <a:pt x="969" y="770"/>
                                    </a:lnTo>
                                    <a:lnTo>
                                      <a:pt x="854" y="760"/>
                                    </a:lnTo>
                                    <a:lnTo>
                                      <a:pt x="744" y="745"/>
                                    </a:lnTo>
                                    <a:lnTo>
                                      <a:pt x="634" y="730"/>
                                    </a:lnTo>
                                    <a:lnTo>
                                      <a:pt x="534" y="710"/>
                                    </a:lnTo>
                                    <a:lnTo>
                                      <a:pt x="439" y="685"/>
                                    </a:lnTo>
                                    <a:lnTo>
                                      <a:pt x="354" y="660"/>
                                    </a:lnTo>
                                    <a:lnTo>
                                      <a:pt x="274" y="635"/>
                                    </a:lnTo>
                                    <a:lnTo>
                                      <a:pt x="204" y="605"/>
                                    </a:lnTo>
                                    <a:lnTo>
                                      <a:pt x="144" y="575"/>
                                    </a:lnTo>
                                    <a:lnTo>
                                      <a:pt x="94" y="540"/>
                                    </a:lnTo>
                                    <a:lnTo>
                                      <a:pt x="55" y="505"/>
                                    </a:lnTo>
                                    <a:lnTo>
                                      <a:pt x="25" y="465"/>
                                    </a:lnTo>
                                    <a:lnTo>
                                      <a:pt x="5" y="430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0" y="390"/>
                                    </a:lnTo>
                                    <a:lnTo>
                                      <a:pt x="0" y="390"/>
                                    </a:lnTo>
                                    <a:lnTo>
                                      <a:pt x="0" y="370"/>
                                    </a:lnTo>
                                    <a:lnTo>
                                      <a:pt x="5" y="350"/>
                                    </a:lnTo>
                                    <a:lnTo>
                                      <a:pt x="25" y="310"/>
                                    </a:lnTo>
                                    <a:lnTo>
                                      <a:pt x="55" y="275"/>
                                    </a:lnTo>
                                    <a:lnTo>
                                      <a:pt x="94" y="235"/>
                                    </a:lnTo>
                                    <a:lnTo>
                                      <a:pt x="144" y="205"/>
                                    </a:lnTo>
                                    <a:lnTo>
                                      <a:pt x="204" y="170"/>
                                    </a:lnTo>
                                    <a:lnTo>
                                      <a:pt x="274" y="140"/>
                                    </a:lnTo>
                                    <a:lnTo>
                                      <a:pt x="354" y="115"/>
                                    </a:lnTo>
                                    <a:lnTo>
                                      <a:pt x="439" y="90"/>
                                    </a:lnTo>
                                    <a:lnTo>
                                      <a:pt x="534" y="65"/>
                                    </a:lnTo>
                                    <a:lnTo>
                                      <a:pt x="634" y="45"/>
                                    </a:lnTo>
                                    <a:lnTo>
                                      <a:pt x="744" y="30"/>
                                    </a:lnTo>
                                    <a:lnTo>
                                      <a:pt x="854" y="20"/>
                                    </a:lnTo>
                                    <a:lnTo>
                                      <a:pt x="969" y="10"/>
                                    </a:lnTo>
                                    <a:lnTo>
                                      <a:pt x="1089" y="5"/>
                                    </a:lnTo>
                                    <a:lnTo>
                                      <a:pt x="1214" y="0"/>
                                    </a:lnTo>
                                    <a:lnTo>
                                      <a:pt x="1214" y="0"/>
                                    </a:lnTo>
                                    <a:lnTo>
                                      <a:pt x="1339" y="5"/>
                                    </a:lnTo>
                                    <a:lnTo>
                                      <a:pt x="1459" y="10"/>
                                    </a:lnTo>
                                    <a:lnTo>
                                      <a:pt x="1579" y="20"/>
                                    </a:lnTo>
                                    <a:lnTo>
                                      <a:pt x="1688" y="30"/>
                                    </a:lnTo>
                                    <a:lnTo>
                                      <a:pt x="1793" y="45"/>
                                    </a:lnTo>
                                    <a:lnTo>
                                      <a:pt x="1893" y="65"/>
                                    </a:lnTo>
                                    <a:lnTo>
                                      <a:pt x="1988" y="90"/>
                                    </a:lnTo>
                                    <a:lnTo>
                                      <a:pt x="2073" y="115"/>
                                    </a:lnTo>
                                    <a:lnTo>
                                      <a:pt x="2153" y="140"/>
                                    </a:lnTo>
                                    <a:lnTo>
                                      <a:pt x="2223" y="170"/>
                                    </a:lnTo>
                                    <a:lnTo>
                                      <a:pt x="2283" y="205"/>
                                    </a:lnTo>
                                    <a:lnTo>
                                      <a:pt x="2338" y="235"/>
                                    </a:lnTo>
                                    <a:lnTo>
                                      <a:pt x="2378" y="275"/>
                                    </a:lnTo>
                                    <a:lnTo>
                                      <a:pt x="2408" y="310"/>
                                    </a:lnTo>
                                    <a:lnTo>
                                      <a:pt x="2428" y="350"/>
                                    </a:lnTo>
                                    <a:lnTo>
                                      <a:pt x="2428" y="370"/>
                                    </a:lnTo>
                                    <a:lnTo>
                                      <a:pt x="2433" y="390"/>
                                    </a:lnTo>
                                    <a:lnTo>
                                      <a:pt x="2433" y="3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4" name="Freeform 2400"/>
                            <wps:cNvSpPr>
                              <a:spLocks/>
                            </wps:cNvSpPr>
                            <wps:spPr bwMode="auto">
                              <a:xfrm flipH="1">
                                <a:off x="6509" y="10776"/>
                                <a:ext cx="2005" cy="635"/>
                              </a:xfrm>
                              <a:custGeom>
                                <a:avLst/>
                                <a:gdLst>
                                  <a:gd name="T0" fmla="*/ 2034 w 2034"/>
                                  <a:gd name="T1" fmla="*/ 320 h 635"/>
                                  <a:gd name="T2" fmla="*/ 2014 w 2034"/>
                                  <a:gd name="T3" fmla="*/ 380 h 635"/>
                                  <a:gd name="T4" fmla="*/ 1954 w 2034"/>
                                  <a:gd name="T5" fmla="*/ 440 h 635"/>
                                  <a:gd name="T6" fmla="*/ 1859 w 2034"/>
                                  <a:gd name="T7" fmla="*/ 495 h 635"/>
                                  <a:gd name="T8" fmla="*/ 1734 w 2034"/>
                                  <a:gd name="T9" fmla="*/ 545 h 635"/>
                                  <a:gd name="T10" fmla="*/ 1584 w 2034"/>
                                  <a:gd name="T11" fmla="*/ 580 h 635"/>
                                  <a:gd name="T12" fmla="*/ 1415 w 2034"/>
                                  <a:gd name="T13" fmla="*/ 610 h 635"/>
                                  <a:gd name="T14" fmla="*/ 1220 w 2034"/>
                                  <a:gd name="T15" fmla="*/ 630 h 635"/>
                                  <a:gd name="T16" fmla="*/ 1015 w 2034"/>
                                  <a:gd name="T17" fmla="*/ 635 h 635"/>
                                  <a:gd name="T18" fmla="*/ 910 w 2034"/>
                                  <a:gd name="T19" fmla="*/ 635 h 635"/>
                                  <a:gd name="T20" fmla="*/ 715 w 2034"/>
                                  <a:gd name="T21" fmla="*/ 620 h 635"/>
                                  <a:gd name="T22" fmla="*/ 530 w 2034"/>
                                  <a:gd name="T23" fmla="*/ 595 h 635"/>
                                  <a:gd name="T24" fmla="*/ 370 w 2034"/>
                                  <a:gd name="T25" fmla="*/ 565 h 635"/>
                                  <a:gd name="T26" fmla="*/ 230 w 2034"/>
                                  <a:gd name="T27" fmla="*/ 520 h 635"/>
                                  <a:gd name="T28" fmla="*/ 120 w 2034"/>
                                  <a:gd name="T29" fmla="*/ 470 h 635"/>
                                  <a:gd name="T30" fmla="*/ 45 w 2034"/>
                                  <a:gd name="T31" fmla="*/ 415 h 635"/>
                                  <a:gd name="T32" fmla="*/ 5 w 2034"/>
                                  <a:gd name="T33" fmla="*/ 350 h 635"/>
                                  <a:gd name="T34" fmla="*/ 0 w 2034"/>
                                  <a:gd name="T35" fmla="*/ 320 h 635"/>
                                  <a:gd name="T36" fmla="*/ 20 w 2034"/>
                                  <a:gd name="T37" fmla="*/ 255 h 635"/>
                                  <a:gd name="T38" fmla="*/ 80 w 2034"/>
                                  <a:gd name="T39" fmla="*/ 195 h 635"/>
                                  <a:gd name="T40" fmla="*/ 175 w 2034"/>
                                  <a:gd name="T41" fmla="*/ 140 h 635"/>
                                  <a:gd name="T42" fmla="*/ 295 w 2034"/>
                                  <a:gd name="T43" fmla="*/ 95 h 635"/>
                                  <a:gd name="T44" fmla="*/ 450 w 2034"/>
                                  <a:gd name="T45" fmla="*/ 55 h 635"/>
                                  <a:gd name="T46" fmla="*/ 620 w 2034"/>
                                  <a:gd name="T47" fmla="*/ 25 h 635"/>
                                  <a:gd name="T48" fmla="*/ 810 w 2034"/>
                                  <a:gd name="T49" fmla="*/ 10 h 635"/>
                                  <a:gd name="T50" fmla="*/ 1015 w 2034"/>
                                  <a:gd name="T51" fmla="*/ 0 h 635"/>
                                  <a:gd name="T52" fmla="*/ 1120 w 2034"/>
                                  <a:gd name="T53" fmla="*/ 5 h 635"/>
                                  <a:gd name="T54" fmla="*/ 1320 w 2034"/>
                                  <a:gd name="T55" fmla="*/ 15 h 635"/>
                                  <a:gd name="T56" fmla="*/ 1499 w 2034"/>
                                  <a:gd name="T57" fmla="*/ 40 h 635"/>
                                  <a:gd name="T58" fmla="*/ 1664 w 2034"/>
                                  <a:gd name="T59" fmla="*/ 75 h 635"/>
                                  <a:gd name="T60" fmla="*/ 1799 w 2034"/>
                                  <a:gd name="T61" fmla="*/ 115 h 635"/>
                                  <a:gd name="T62" fmla="*/ 1909 w 2034"/>
                                  <a:gd name="T63" fmla="*/ 165 h 635"/>
                                  <a:gd name="T64" fmla="*/ 1989 w 2034"/>
                                  <a:gd name="T65" fmla="*/ 225 h 635"/>
                                  <a:gd name="T66" fmla="*/ 2029 w 2034"/>
                                  <a:gd name="T67" fmla="*/ 285 h 635"/>
                                  <a:gd name="T68" fmla="*/ 2034 w 2034"/>
                                  <a:gd name="T69" fmla="*/ 320 h 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2034" h="635">
                                    <a:moveTo>
                                      <a:pt x="2034" y="320"/>
                                    </a:moveTo>
                                    <a:lnTo>
                                      <a:pt x="2034" y="320"/>
                                    </a:lnTo>
                                    <a:lnTo>
                                      <a:pt x="2029" y="350"/>
                                    </a:lnTo>
                                    <a:lnTo>
                                      <a:pt x="2014" y="380"/>
                                    </a:lnTo>
                                    <a:lnTo>
                                      <a:pt x="1989" y="415"/>
                                    </a:lnTo>
                                    <a:lnTo>
                                      <a:pt x="1954" y="440"/>
                                    </a:lnTo>
                                    <a:lnTo>
                                      <a:pt x="1909" y="470"/>
                                    </a:lnTo>
                                    <a:lnTo>
                                      <a:pt x="1859" y="495"/>
                                    </a:lnTo>
                                    <a:lnTo>
                                      <a:pt x="1799" y="520"/>
                                    </a:lnTo>
                                    <a:lnTo>
                                      <a:pt x="1734" y="545"/>
                                    </a:lnTo>
                                    <a:lnTo>
                                      <a:pt x="1664" y="565"/>
                                    </a:lnTo>
                                    <a:lnTo>
                                      <a:pt x="1584" y="580"/>
                                    </a:lnTo>
                                    <a:lnTo>
                                      <a:pt x="1499" y="595"/>
                                    </a:lnTo>
                                    <a:lnTo>
                                      <a:pt x="1415" y="610"/>
                                    </a:lnTo>
                                    <a:lnTo>
                                      <a:pt x="1320" y="620"/>
                                    </a:lnTo>
                                    <a:lnTo>
                                      <a:pt x="1220" y="630"/>
                                    </a:lnTo>
                                    <a:lnTo>
                                      <a:pt x="1120" y="635"/>
                                    </a:lnTo>
                                    <a:lnTo>
                                      <a:pt x="1015" y="635"/>
                                    </a:lnTo>
                                    <a:lnTo>
                                      <a:pt x="1015" y="635"/>
                                    </a:lnTo>
                                    <a:lnTo>
                                      <a:pt x="910" y="635"/>
                                    </a:lnTo>
                                    <a:lnTo>
                                      <a:pt x="810" y="630"/>
                                    </a:lnTo>
                                    <a:lnTo>
                                      <a:pt x="715" y="620"/>
                                    </a:lnTo>
                                    <a:lnTo>
                                      <a:pt x="620" y="610"/>
                                    </a:lnTo>
                                    <a:lnTo>
                                      <a:pt x="530" y="595"/>
                                    </a:lnTo>
                                    <a:lnTo>
                                      <a:pt x="450" y="580"/>
                                    </a:lnTo>
                                    <a:lnTo>
                                      <a:pt x="370" y="565"/>
                                    </a:lnTo>
                                    <a:lnTo>
                                      <a:pt x="295" y="545"/>
                                    </a:lnTo>
                                    <a:lnTo>
                                      <a:pt x="230" y="520"/>
                                    </a:lnTo>
                                    <a:lnTo>
                                      <a:pt x="175" y="495"/>
                                    </a:lnTo>
                                    <a:lnTo>
                                      <a:pt x="120" y="470"/>
                                    </a:lnTo>
                                    <a:lnTo>
                                      <a:pt x="80" y="440"/>
                                    </a:lnTo>
                                    <a:lnTo>
                                      <a:pt x="45" y="415"/>
                                    </a:lnTo>
                                    <a:lnTo>
                                      <a:pt x="20" y="380"/>
                                    </a:lnTo>
                                    <a:lnTo>
                                      <a:pt x="5" y="350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5" y="285"/>
                                    </a:lnTo>
                                    <a:lnTo>
                                      <a:pt x="20" y="255"/>
                                    </a:lnTo>
                                    <a:lnTo>
                                      <a:pt x="45" y="225"/>
                                    </a:lnTo>
                                    <a:lnTo>
                                      <a:pt x="80" y="195"/>
                                    </a:lnTo>
                                    <a:lnTo>
                                      <a:pt x="120" y="165"/>
                                    </a:lnTo>
                                    <a:lnTo>
                                      <a:pt x="175" y="140"/>
                                    </a:lnTo>
                                    <a:lnTo>
                                      <a:pt x="230" y="115"/>
                                    </a:lnTo>
                                    <a:lnTo>
                                      <a:pt x="295" y="95"/>
                                    </a:lnTo>
                                    <a:lnTo>
                                      <a:pt x="370" y="75"/>
                                    </a:lnTo>
                                    <a:lnTo>
                                      <a:pt x="450" y="55"/>
                                    </a:lnTo>
                                    <a:lnTo>
                                      <a:pt x="530" y="40"/>
                                    </a:lnTo>
                                    <a:lnTo>
                                      <a:pt x="620" y="25"/>
                                    </a:lnTo>
                                    <a:lnTo>
                                      <a:pt x="715" y="15"/>
                                    </a:lnTo>
                                    <a:lnTo>
                                      <a:pt x="810" y="10"/>
                                    </a:lnTo>
                                    <a:lnTo>
                                      <a:pt x="910" y="5"/>
                                    </a:lnTo>
                                    <a:lnTo>
                                      <a:pt x="1015" y="0"/>
                                    </a:lnTo>
                                    <a:lnTo>
                                      <a:pt x="1015" y="0"/>
                                    </a:lnTo>
                                    <a:lnTo>
                                      <a:pt x="1120" y="5"/>
                                    </a:lnTo>
                                    <a:lnTo>
                                      <a:pt x="1220" y="10"/>
                                    </a:lnTo>
                                    <a:lnTo>
                                      <a:pt x="1320" y="15"/>
                                    </a:lnTo>
                                    <a:lnTo>
                                      <a:pt x="1415" y="25"/>
                                    </a:lnTo>
                                    <a:lnTo>
                                      <a:pt x="1499" y="40"/>
                                    </a:lnTo>
                                    <a:lnTo>
                                      <a:pt x="1584" y="55"/>
                                    </a:lnTo>
                                    <a:lnTo>
                                      <a:pt x="1664" y="75"/>
                                    </a:lnTo>
                                    <a:lnTo>
                                      <a:pt x="1734" y="95"/>
                                    </a:lnTo>
                                    <a:lnTo>
                                      <a:pt x="1799" y="115"/>
                                    </a:lnTo>
                                    <a:lnTo>
                                      <a:pt x="1859" y="140"/>
                                    </a:lnTo>
                                    <a:lnTo>
                                      <a:pt x="1909" y="165"/>
                                    </a:lnTo>
                                    <a:lnTo>
                                      <a:pt x="1954" y="195"/>
                                    </a:lnTo>
                                    <a:lnTo>
                                      <a:pt x="1989" y="225"/>
                                    </a:lnTo>
                                    <a:lnTo>
                                      <a:pt x="2014" y="255"/>
                                    </a:lnTo>
                                    <a:lnTo>
                                      <a:pt x="2029" y="285"/>
                                    </a:lnTo>
                                    <a:lnTo>
                                      <a:pt x="2034" y="320"/>
                                    </a:lnTo>
                                    <a:lnTo>
                                      <a:pt x="2034" y="3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5" name="Freeform 2401"/>
                            <wps:cNvSpPr>
                              <a:spLocks/>
                            </wps:cNvSpPr>
                            <wps:spPr bwMode="auto">
                              <a:xfrm flipH="1">
                                <a:off x="6489" y="10037"/>
                                <a:ext cx="729" cy="669"/>
                              </a:xfrm>
                              <a:custGeom>
                                <a:avLst/>
                                <a:gdLst>
                                  <a:gd name="T0" fmla="*/ 584 w 739"/>
                                  <a:gd name="T1" fmla="*/ 0 h 669"/>
                                  <a:gd name="T2" fmla="*/ 584 w 739"/>
                                  <a:gd name="T3" fmla="*/ 0 h 669"/>
                                  <a:gd name="T4" fmla="*/ 529 w 739"/>
                                  <a:gd name="T5" fmla="*/ 15 h 669"/>
                                  <a:gd name="T6" fmla="*/ 469 w 739"/>
                                  <a:gd name="T7" fmla="*/ 35 h 669"/>
                                  <a:gd name="T8" fmla="*/ 409 w 739"/>
                                  <a:gd name="T9" fmla="*/ 65 h 669"/>
                                  <a:gd name="T10" fmla="*/ 349 w 739"/>
                                  <a:gd name="T11" fmla="*/ 105 h 669"/>
                                  <a:gd name="T12" fmla="*/ 349 w 739"/>
                                  <a:gd name="T13" fmla="*/ 105 h 669"/>
                                  <a:gd name="T14" fmla="*/ 284 w 739"/>
                                  <a:gd name="T15" fmla="*/ 155 h 669"/>
                                  <a:gd name="T16" fmla="*/ 229 w 739"/>
                                  <a:gd name="T17" fmla="*/ 210 h 669"/>
                                  <a:gd name="T18" fmla="*/ 174 w 739"/>
                                  <a:gd name="T19" fmla="*/ 270 h 669"/>
                                  <a:gd name="T20" fmla="*/ 130 w 739"/>
                                  <a:gd name="T21" fmla="*/ 340 h 669"/>
                                  <a:gd name="T22" fmla="*/ 90 w 739"/>
                                  <a:gd name="T23" fmla="*/ 410 h 669"/>
                                  <a:gd name="T24" fmla="*/ 55 w 739"/>
                                  <a:gd name="T25" fmla="*/ 490 h 669"/>
                                  <a:gd name="T26" fmla="*/ 25 w 739"/>
                                  <a:gd name="T27" fmla="*/ 575 h 669"/>
                                  <a:gd name="T28" fmla="*/ 0 w 739"/>
                                  <a:gd name="T29" fmla="*/ 669 h 669"/>
                                  <a:gd name="T30" fmla="*/ 0 w 739"/>
                                  <a:gd name="T31" fmla="*/ 669 h 669"/>
                                  <a:gd name="T32" fmla="*/ 25 w 739"/>
                                  <a:gd name="T33" fmla="*/ 625 h 669"/>
                                  <a:gd name="T34" fmla="*/ 50 w 739"/>
                                  <a:gd name="T35" fmla="*/ 590 h 669"/>
                                  <a:gd name="T36" fmla="*/ 80 w 739"/>
                                  <a:gd name="T37" fmla="*/ 555 h 669"/>
                                  <a:gd name="T38" fmla="*/ 110 w 739"/>
                                  <a:gd name="T39" fmla="*/ 520 h 669"/>
                                  <a:gd name="T40" fmla="*/ 144 w 739"/>
                                  <a:gd name="T41" fmla="*/ 490 h 669"/>
                                  <a:gd name="T42" fmla="*/ 179 w 739"/>
                                  <a:gd name="T43" fmla="*/ 465 h 669"/>
                                  <a:gd name="T44" fmla="*/ 219 w 739"/>
                                  <a:gd name="T45" fmla="*/ 440 h 669"/>
                                  <a:gd name="T46" fmla="*/ 259 w 739"/>
                                  <a:gd name="T47" fmla="*/ 415 h 669"/>
                                  <a:gd name="T48" fmla="*/ 259 w 739"/>
                                  <a:gd name="T49" fmla="*/ 415 h 669"/>
                                  <a:gd name="T50" fmla="*/ 444 w 739"/>
                                  <a:gd name="T51" fmla="*/ 335 h 669"/>
                                  <a:gd name="T52" fmla="*/ 584 w 739"/>
                                  <a:gd name="T53" fmla="*/ 270 h 669"/>
                                  <a:gd name="T54" fmla="*/ 584 w 739"/>
                                  <a:gd name="T55" fmla="*/ 270 h 669"/>
                                  <a:gd name="T56" fmla="*/ 634 w 739"/>
                                  <a:gd name="T57" fmla="*/ 240 h 669"/>
                                  <a:gd name="T58" fmla="*/ 674 w 739"/>
                                  <a:gd name="T59" fmla="*/ 210 h 669"/>
                                  <a:gd name="T60" fmla="*/ 704 w 739"/>
                                  <a:gd name="T61" fmla="*/ 180 h 669"/>
                                  <a:gd name="T62" fmla="*/ 729 w 739"/>
                                  <a:gd name="T63" fmla="*/ 140 h 669"/>
                                  <a:gd name="T64" fmla="*/ 729 w 739"/>
                                  <a:gd name="T65" fmla="*/ 140 h 669"/>
                                  <a:gd name="T66" fmla="*/ 739 w 739"/>
                                  <a:gd name="T67" fmla="*/ 110 h 669"/>
                                  <a:gd name="T68" fmla="*/ 739 w 739"/>
                                  <a:gd name="T69" fmla="*/ 85 h 669"/>
                                  <a:gd name="T70" fmla="*/ 734 w 739"/>
                                  <a:gd name="T71" fmla="*/ 55 h 669"/>
                                  <a:gd name="T72" fmla="*/ 714 w 739"/>
                                  <a:gd name="T73" fmla="*/ 35 h 669"/>
                                  <a:gd name="T74" fmla="*/ 714 w 739"/>
                                  <a:gd name="T75" fmla="*/ 35 h 669"/>
                                  <a:gd name="T76" fmla="*/ 694 w 739"/>
                                  <a:gd name="T77" fmla="*/ 15 h 669"/>
                                  <a:gd name="T78" fmla="*/ 659 w 739"/>
                                  <a:gd name="T79" fmla="*/ 5 h 669"/>
                                  <a:gd name="T80" fmla="*/ 624 w 739"/>
                                  <a:gd name="T81" fmla="*/ 0 h 669"/>
                                  <a:gd name="T82" fmla="*/ 584 w 739"/>
                                  <a:gd name="T83" fmla="*/ 0 h 669"/>
                                  <a:gd name="T84" fmla="*/ 584 w 739"/>
                                  <a:gd name="T85" fmla="*/ 0 h 6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739" h="669">
                                    <a:moveTo>
                                      <a:pt x="584" y="0"/>
                                    </a:moveTo>
                                    <a:lnTo>
                                      <a:pt x="584" y="0"/>
                                    </a:lnTo>
                                    <a:lnTo>
                                      <a:pt x="529" y="15"/>
                                    </a:lnTo>
                                    <a:lnTo>
                                      <a:pt x="469" y="35"/>
                                    </a:lnTo>
                                    <a:lnTo>
                                      <a:pt x="409" y="65"/>
                                    </a:lnTo>
                                    <a:lnTo>
                                      <a:pt x="349" y="105"/>
                                    </a:lnTo>
                                    <a:lnTo>
                                      <a:pt x="349" y="105"/>
                                    </a:lnTo>
                                    <a:lnTo>
                                      <a:pt x="284" y="155"/>
                                    </a:lnTo>
                                    <a:lnTo>
                                      <a:pt x="229" y="210"/>
                                    </a:lnTo>
                                    <a:lnTo>
                                      <a:pt x="174" y="270"/>
                                    </a:lnTo>
                                    <a:lnTo>
                                      <a:pt x="130" y="340"/>
                                    </a:lnTo>
                                    <a:lnTo>
                                      <a:pt x="90" y="410"/>
                                    </a:lnTo>
                                    <a:lnTo>
                                      <a:pt x="55" y="490"/>
                                    </a:lnTo>
                                    <a:lnTo>
                                      <a:pt x="25" y="575"/>
                                    </a:lnTo>
                                    <a:lnTo>
                                      <a:pt x="0" y="669"/>
                                    </a:lnTo>
                                    <a:lnTo>
                                      <a:pt x="0" y="669"/>
                                    </a:lnTo>
                                    <a:lnTo>
                                      <a:pt x="25" y="625"/>
                                    </a:lnTo>
                                    <a:lnTo>
                                      <a:pt x="50" y="590"/>
                                    </a:lnTo>
                                    <a:lnTo>
                                      <a:pt x="80" y="555"/>
                                    </a:lnTo>
                                    <a:lnTo>
                                      <a:pt x="110" y="520"/>
                                    </a:lnTo>
                                    <a:lnTo>
                                      <a:pt x="144" y="490"/>
                                    </a:lnTo>
                                    <a:lnTo>
                                      <a:pt x="179" y="465"/>
                                    </a:lnTo>
                                    <a:lnTo>
                                      <a:pt x="219" y="440"/>
                                    </a:lnTo>
                                    <a:lnTo>
                                      <a:pt x="259" y="415"/>
                                    </a:lnTo>
                                    <a:lnTo>
                                      <a:pt x="259" y="415"/>
                                    </a:lnTo>
                                    <a:lnTo>
                                      <a:pt x="444" y="335"/>
                                    </a:lnTo>
                                    <a:lnTo>
                                      <a:pt x="584" y="270"/>
                                    </a:lnTo>
                                    <a:lnTo>
                                      <a:pt x="584" y="270"/>
                                    </a:lnTo>
                                    <a:lnTo>
                                      <a:pt x="634" y="240"/>
                                    </a:lnTo>
                                    <a:lnTo>
                                      <a:pt x="674" y="210"/>
                                    </a:lnTo>
                                    <a:lnTo>
                                      <a:pt x="704" y="180"/>
                                    </a:lnTo>
                                    <a:lnTo>
                                      <a:pt x="729" y="140"/>
                                    </a:lnTo>
                                    <a:lnTo>
                                      <a:pt x="729" y="140"/>
                                    </a:lnTo>
                                    <a:lnTo>
                                      <a:pt x="739" y="110"/>
                                    </a:lnTo>
                                    <a:lnTo>
                                      <a:pt x="739" y="85"/>
                                    </a:lnTo>
                                    <a:lnTo>
                                      <a:pt x="734" y="55"/>
                                    </a:lnTo>
                                    <a:lnTo>
                                      <a:pt x="714" y="35"/>
                                    </a:lnTo>
                                    <a:lnTo>
                                      <a:pt x="714" y="35"/>
                                    </a:lnTo>
                                    <a:lnTo>
                                      <a:pt x="694" y="15"/>
                                    </a:lnTo>
                                    <a:lnTo>
                                      <a:pt x="659" y="5"/>
                                    </a:lnTo>
                                    <a:lnTo>
                                      <a:pt x="624" y="0"/>
                                    </a:lnTo>
                                    <a:lnTo>
                                      <a:pt x="584" y="0"/>
                                    </a:lnTo>
                                    <a:lnTo>
                                      <a:pt x="58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6" name="Freeform 2402"/>
                            <wps:cNvSpPr>
                              <a:spLocks/>
                            </wps:cNvSpPr>
                            <wps:spPr bwMode="auto">
                              <a:xfrm flipH="1">
                                <a:off x="7711" y="10127"/>
                                <a:ext cx="433" cy="295"/>
                              </a:xfrm>
                              <a:custGeom>
                                <a:avLst/>
                                <a:gdLst>
                                  <a:gd name="T0" fmla="*/ 235 w 440"/>
                                  <a:gd name="T1" fmla="*/ 45 h 295"/>
                                  <a:gd name="T2" fmla="*/ 235 w 440"/>
                                  <a:gd name="T3" fmla="*/ 45 h 295"/>
                                  <a:gd name="T4" fmla="*/ 160 w 440"/>
                                  <a:gd name="T5" fmla="*/ 15 h 295"/>
                                  <a:gd name="T6" fmla="*/ 130 w 440"/>
                                  <a:gd name="T7" fmla="*/ 10 h 295"/>
                                  <a:gd name="T8" fmla="*/ 95 w 440"/>
                                  <a:gd name="T9" fmla="*/ 0 h 295"/>
                                  <a:gd name="T10" fmla="*/ 95 w 440"/>
                                  <a:gd name="T11" fmla="*/ 0 h 295"/>
                                  <a:gd name="T12" fmla="*/ 70 w 440"/>
                                  <a:gd name="T13" fmla="*/ 0 h 295"/>
                                  <a:gd name="T14" fmla="*/ 50 w 440"/>
                                  <a:gd name="T15" fmla="*/ 5 h 295"/>
                                  <a:gd name="T16" fmla="*/ 30 w 440"/>
                                  <a:gd name="T17" fmla="*/ 10 h 295"/>
                                  <a:gd name="T18" fmla="*/ 15 w 440"/>
                                  <a:gd name="T19" fmla="*/ 15 h 295"/>
                                  <a:gd name="T20" fmla="*/ 15 w 440"/>
                                  <a:gd name="T21" fmla="*/ 15 h 295"/>
                                  <a:gd name="T22" fmla="*/ 5 w 440"/>
                                  <a:gd name="T23" fmla="*/ 25 h 295"/>
                                  <a:gd name="T24" fmla="*/ 0 w 440"/>
                                  <a:gd name="T25" fmla="*/ 40 h 295"/>
                                  <a:gd name="T26" fmla="*/ 5 w 440"/>
                                  <a:gd name="T27" fmla="*/ 50 h 295"/>
                                  <a:gd name="T28" fmla="*/ 10 w 440"/>
                                  <a:gd name="T29" fmla="*/ 65 h 295"/>
                                  <a:gd name="T30" fmla="*/ 10 w 440"/>
                                  <a:gd name="T31" fmla="*/ 65 h 295"/>
                                  <a:gd name="T32" fmla="*/ 25 w 440"/>
                                  <a:gd name="T33" fmla="*/ 80 h 295"/>
                                  <a:gd name="T34" fmla="*/ 40 w 440"/>
                                  <a:gd name="T35" fmla="*/ 95 h 295"/>
                                  <a:gd name="T36" fmla="*/ 65 w 440"/>
                                  <a:gd name="T37" fmla="*/ 110 h 295"/>
                                  <a:gd name="T38" fmla="*/ 95 w 440"/>
                                  <a:gd name="T39" fmla="*/ 120 h 295"/>
                                  <a:gd name="T40" fmla="*/ 95 w 440"/>
                                  <a:gd name="T41" fmla="*/ 120 h 295"/>
                                  <a:gd name="T42" fmla="*/ 290 w 440"/>
                                  <a:gd name="T43" fmla="*/ 185 h 295"/>
                                  <a:gd name="T44" fmla="*/ 290 w 440"/>
                                  <a:gd name="T45" fmla="*/ 185 h 295"/>
                                  <a:gd name="T46" fmla="*/ 335 w 440"/>
                                  <a:gd name="T47" fmla="*/ 205 h 295"/>
                                  <a:gd name="T48" fmla="*/ 375 w 440"/>
                                  <a:gd name="T49" fmla="*/ 230 h 295"/>
                                  <a:gd name="T50" fmla="*/ 410 w 440"/>
                                  <a:gd name="T51" fmla="*/ 260 h 295"/>
                                  <a:gd name="T52" fmla="*/ 440 w 440"/>
                                  <a:gd name="T53" fmla="*/ 295 h 295"/>
                                  <a:gd name="T54" fmla="*/ 440 w 440"/>
                                  <a:gd name="T55" fmla="*/ 295 h 295"/>
                                  <a:gd name="T56" fmla="*/ 430 w 440"/>
                                  <a:gd name="T57" fmla="*/ 255 h 295"/>
                                  <a:gd name="T58" fmla="*/ 410 w 440"/>
                                  <a:gd name="T59" fmla="*/ 215 h 295"/>
                                  <a:gd name="T60" fmla="*/ 390 w 440"/>
                                  <a:gd name="T61" fmla="*/ 180 h 295"/>
                                  <a:gd name="T62" fmla="*/ 365 w 440"/>
                                  <a:gd name="T63" fmla="*/ 150 h 295"/>
                                  <a:gd name="T64" fmla="*/ 335 w 440"/>
                                  <a:gd name="T65" fmla="*/ 120 h 295"/>
                                  <a:gd name="T66" fmla="*/ 305 w 440"/>
                                  <a:gd name="T67" fmla="*/ 95 h 295"/>
                                  <a:gd name="T68" fmla="*/ 270 w 440"/>
                                  <a:gd name="T69" fmla="*/ 70 h 295"/>
                                  <a:gd name="T70" fmla="*/ 235 w 440"/>
                                  <a:gd name="T71" fmla="*/ 45 h 295"/>
                                  <a:gd name="T72" fmla="*/ 235 w 440"/>
                                  <a:gd name="T73" fmla="*/ 45 h 2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440" h="295">
                                    <a:moveTo>
                                      <a:pt x="235" y="45"/>
                                    </a:moveTo>
                                    <a:lnTo>
                                      <a:pt x="235" y="45"/>
                                    </a:lnTo>
                                    <a:lnTo>
                                      <a:pt x="160" y="15"/>
                                    </a:lnTo>
                                    <a:lnTo>
                                      <a:pt x="130" y="10"/>
                                    </a:lnTo>
                                    <a:lnTo>
                                      <a:pt x="95" y="0"/>
                                    </a:lnTo>
                                    <a:lnTo>
                                      <a:pt x="95" y="0"/>
                                    </a:lnTo>
                                    <a:lnTo>
                                      <a:pt x="70" y="0"/>
                                    </a:lnTo>
                                    <a:lnTo>
                                      <a:pt x="50" y="5"/>
                                    </a:lnTo>
                                    <a:lnTo>
                                      <a:pt x="30" y="10"/>
                                    </a:lnTo>
                                    <a:lnTo>
                                      <a:pt x="15" y="15"/>
                                    </a:lnTo>
                                    <a:lnTo>
                                      <a:pt x="15" y="15"/>
                                    </a:lnTo>
                                    <a:lnTo>
                                      <a:pt x="5" y="25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5" y="50"/>
                                    </a:lnTo>
                                    <a:lnTo>
                                      <a:pt x="10" y="65"/>
                                    </a:lnTo>
                                    <a:lnTo>
                                      <a:pt x="10" y="65"/>
                                    </a:lnTo>
                                    <a:lnTo>
                                      <a:pt x="25" y="80"/>
                                    </a:lnTo>
                                    <a:lnTo>
                                      <a:pt x="40" y="95"/>
                                    </a:lnTo>
                                    <a:lnTo>
                                      <a:pt x="65" y="110"/>
                                    </a:lnTo>
                                    <a:lnTo>
                                      <a:pt x="95" y="120"/>
                                    </a:lnTo>
                                    <a:lnTo>
                                      <a:pt x="95" y="120"/>
                                    </a:lnTo>
                                    <a:lnTo>
                                      <a:pt x="290" y="185"/>
                                    </a:lnTo>
                                    <a:lnTo>
                                      <a:pt x="290" y="185"/>
                                    </a:lnTo>
                                    <a:lnTo>
                                      <a:pt x="335" y="205"/>
                                    </a:lnTo>
                                    <a:lnTo>
                                      <a:pt x="375" y="230"/>
                                    </a:lnTo>
                                    <a:lnTo>
                                      <a:pt x="410" y="260"/>
                                    </a:lnTo>
                                    <a:lnTo>
                                      <a:pt x="440" y="295"/>
                                    </a:lnTo>
                                    <a:lnTo>
                                      <a:pt x="440" y="295"/>
                                    </a:lnTo>
                                    <a:lnTo>
                                      <a:pt x="430" y="255"/>
                                    </a:lnTo>
                                    <a:lnTo>
                                      <a:pt x="410" y="215"/>
                                    </a:lnTo>
                                    <a:lnTo>
                                      <a:pt x="390" y="180"/>
                                    </a:lnTo>
                                    <a:lnTo>
                                      <a:pt x="365" y="150"/>
                                    </a:lnTo>
                                    <a:lnTo>
                                      <a:pt x="335" y="120"/>
                                    </a:lnTo>
                                    <a:lnTo>
                                      <a:pt x="305" y="95"/>
                                    </a:lnTo>
                                    <a:lnTo>
                                      <a:pt x="270" y="70"/>
                                    </a:lnTo>
                                    <a:lnTo>
                                      <a:pt x="235" y="45"/>
                                    </a:lnTo>
                                    <a:lnTo>
                                      <a:pt x="235" y="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7" name="Freeform 2403"/>
                            <wps:cNvSpPr>
                              <a:spLocks noEditPoints="1"/>
                            </wps:cNvSpPr>
                            <wps:spPr bwMode="auto">
                              <a:xfrm flipH="1">
                                <a:off x="7012" y="10936"/>
                                <a:ext cx="753" cy="270"/>
                              </a:xfrm>
                              <a:custGeom>
                                <a:avLst/>
                                <a:gdLst>
                                  <a:gd name="T0" fmla="*/ 315 w 764"/>
                                  <a:gd name="T1" fmla="*/ 65 h 270"/>
                                  <a:gd name="T2" fmla="*/ 420 w 764"/>
                                  <a:gd name="T3" fmla="*/ 85 h 270"/>
                                  <a:gd name="T4" fmla="*/ 435 w 764"/>
                                  <a:gd name="T5" fmla="*/ 95 h 270"/>
                                  <a:gd name="T6" fmla="*/ 460 w 764"/>
                                  <a:gd name="T7" fmla="*/ 115 h 270"/>
                                  <a:gd name="T8" fmla="*/ 460 w 764"/>
                                  <a:gd name="T9" fmla="*/ 130 h 270"/>
                                  <a:gd name="T10" fmla="*/ 450 w 764"/>
                                  <a:gd name="T11" fmla="*/ 150 h 270"/>
                                  <a:gd name="T12" fmla="*/ 420 w 764"/>
                                  <a:gd name="T13" fmla="*/ 170 h 270"/>
                                  <a:gd name="T14" fmla="*/ 375 w 764"/>
                                  <a:gd name="T15" fmla="*/ 185 h 270"/>
                                  <a:gd name="T16" fmla="*/ 315 w 764"/>
                                  <a:gd name="T17" fmla="*/ 190 h 270"/>
                                  <a:gd name="T18" fmla="*/ 215 w 764"/>
                                  <a:gd name="T19" fmla="*/ 170 h 270"/>
                                  <a:gd name="T20" fmla="*/ 200 w 764"/>
                                  <a:gd name="T21" fmla="*/ 160 h 270"/>
                                  <a:gd name="T22" fmla="*/ 175 w 764"/>
                                  <a:gd name="T23" fmla="*/ 140 h 270"/>
                                  <a:gd name="T24" fmla="*/ 175 w 764"/>
                                  <a:gd name="T25" fmla="*/ 130 h 270"/>
                                  <a:gd name="T26" fmla="*/ 185 w 764"/>
                                  <a:gd name="T27" fmla="*/ 105 h 270"/>
                                  <a:gd name="T28" fmla="*/ 215 w 764"/>
                                  <a:gd name="T29" fmla="*/ 85 h 270"/>
                                  <a:gd name="T30" fmla="*/ 260 w 764"/>
                                  <a:gd name="T31" fmla="*/ 70 h 270"/>
                                  <a:gd name="T32" fmla="*/ 315 w 764"/>
                                  <a:gd name="T33" fmla="*/ 65 h 270"/>
                                  <a:gd name="T34" fmla="*/ 650 w 764"/>
                                  <a:gd name="T35" fmla="*/ 40 h 270"/>
                                  <a:gd name="T36" fmla="*/ 525 w 764"/>
                                  <a:gd name="T37" fmla="*/ 10 h 270"/>
                                  <a:gd name="T38" fmla="*/ 380 w 764"/>
                                  <a:gd name="T39" fmla="*/ 0 h 270"/>
                                  <a:gd name="T40" fmla="*/ 305 w 764"/>
                                  <a:gd name="T41" fmla="*/ 5 h 270"/>
                                  <a:gd name="T42" fmla="*/ 170 w 764"/>
                                  <a:gd name="T43" fmla="*/ 25 h 270"/>
                                  <a:gd name="T44" fmla="*/ 110 w 764"/>
                                  <a:gd name="T45" fmla="*/ 40 h 270"/>
                                  <a:gd name="T46" fmla="*/ 25 w 764"/>
                                  <a:gd name="T47" fmla="*/ 85 h 270"/>
                                  <a:gd name="T48" fmla="*/ 5 w 764"/>
                                  <a:gd name="T49" fmla="*/ 110 h 270"/>
                                  <a:gd name="T50" fmla="*/ 0 w 764"/>
                                  <a:gd name="T51" fmla="*/ 135 h 270"/>
                                  <a:gd name="T52" fmla="*/ 0 w 764"/>
                                  <a:gd name="T53" fmla="*/ 150 h 270"/>
                                  <a:gd name="T54" fmla="*/ 25 w 764"/>
                                  <a:gd name="T55" fmla="*/ 190 h 270"/>
                                  <a:gd name="T56" fmla="*/ 110 w 764"/>
                                  <a:gd name="T57" fmla="*/ 230 h 270"/>
                                  <a:gd name="T58" fmla="*/ 170 w 764"/>
                                  <a:gd name="T59" fmla="*/ 250 h 270"/>
                                  <a:gd name="T60" fmla="*/ 305 w 764"/>
                                  <a:gd name="T61" fmla="*/ 270 h 270"/>
                                  <a:gd name="T62" fmla="*/ 380 w 764"/>
                                  <a:gd name="T63" fmla="*/ 270 h 270"/>
                                  <a:gd name="T64" fmla="*/ 525 w 764"/>
                                  <a:gd name="T65" fmla="*/ 260 h 270"/>
                                  <a:gd name="T66" fmla="*/ 650 w 764"/>
                                  <a:gd name="T67" fmla="*/ 230 h 270"/>
                                  <a:gd name="T68" fmla="*/ 699 w 764"/>
                                  <a:gd name="T69" fmla="*/ 210 h 270"/>
                                  <a:gd name="T70" fmla="*/ 754 w 764"/>
                                  <a:gd name="T71" fmla="*/ 165 h 270"/>
                                  <a:gd name="T72" fmla="*/ 764 w 764"/>
                                  <a:gd name="T73" fmla="*/ 135 h 270"/>
                                  <a:gd name="T74" fmla="*/ 759 w 764"/>
                                  <a:gd name="T75" fmla="*/ 125 h 270"/>
                                  <a:gd name="T76" fmla="*/ 744 w 764"/>
                                  <a:gd name="T77" fmla="*/ 95 h 270"/>
                                  <a:gd name="T78" fmla="*/ 699 w 764"/>
                                  <a:gd name="T79" fmla="*/ 60 h 270"/>
                                  <a:gd name="T80" fmla="*/ 650 w 764"/>
                                  <a:gd name="T81" fmla="*/ 40 h 2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764" h="270">
                                    <a:moveTo>
                                      <a:pt x="315" y="65"/>
                                    </a:moveTo>
                                    <a:lnTo>
                                      <a:pt x="315" y="65"/>
                                    </a:lnTo>
                                    <a:lnTo>
                                      <a:pt x="375" y="70"/>
                                    </a:lnTo>
                                    <a:lnTo>
                                      <a:pt x="420" y="85"/>
                                    </a:lnTo>
                                    <a:lnTo>
                                      <a:pt x="420" y="85"/>
                                    </a:lnTo>
                                    <a:lnTo>
                                      <a:pt x="435" y="95"/>
                                    </a:lnTo>
                                    <a:lnTo>
                                      <a:pt x="450" y="105"/>
                                    </a:lnTo>
                                    <a:lnTo>
                                      <a:pt x="460" y="115"/>
                                    </a:lnTo>
                                    <a:lnTo>
                                      <a:pt x="460" y="130"/>
                                    </a:lnTo>
                                    <a:lnTo>
                                      <a:pt x="460" y="130"/>
                                    </a:lnTo>
                                    <a:lnTo>
                                      <a:pt x="460" y="140"/>
                                    </a:lnTo>
                                    <a:lnTo>
                                      <a:pt x="450" y="150"/>
                                    </a:lnTo>
                                    <a:lnTo>
                                      <a:pt x="435" y="160"/>
                                    </a:lnTo>
                                    <a:lnTo>
                                      <a:pt x="420" y="170"/>
                                    </a:lnTo>
                                    <a:lnTo>
                                      <a:pt x="420" y="170"/>
                                    </a:lnTo>
                                    <a:lnTo>
                                      <a:pt x="375" y="185"/>
                                    </a:lnTo>
                                    <a:lnTo>
                                      <a:pt x="315" y="190"/>
                                    </a:lnTo>
                                    <a:lnTo>
                                      <a:pt x="315" y="190"/>
                                    </a:lnTo>
                                    <a:lnTo>
                                      <a:pt x="260" y="185"/>
                                    </a:lnTo>
                                    <a:lnTo>
                                      <a:pt x="215" y="170"/>
                                    </a:lnTo>
                                    <a:lnTo>
                                      <a:pt x="215" y="170"/>
                                    </a:lnTo>
                                    <a:lnTo>
                                      <a:pt x="200" y="160"/>
                                    </a:lnTo>
                                    <a:lnTo>
                                      <a:pt x="185" y="150"/>
                                    </a:lnTo>
                                    <a:lnTo>
                                      <a:pt x="175" y="140"/>
                                    </a:lnTo>
                                    <a:lnTo>
                                      <a:pt x="175" y="130"/>
                                    </a:lnTo>
                                    <a:lnTo>
                                      <a:pt x="175" y="130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185" y="105"/>
                                    </a:lnTo>
                                    <a:lnTo>
                                      <a:pt x="200" y="95"/>
                                    </a:lnTo>
                                    <a:lnTo>
                                      <a:pt x="215" y="85"/>
                                    </a:lnTo>
                                    <a:lnTo>
                                      <a:pt x="215" y="85"/>
                                    </a:lnTo>
                                    <a:lnTo>
                                      <a:pt x="260" y="70"/>
                                    </a:lnTo>
                                    <a:lnTo>
                                      <a:pt x="315" y="65"/>
                                    </a:lnTo>
                                    <a:lnTo>
                                      <a:pt x="315" y="65"/>
                                    </a:lnTo>
                                    <a:close/>
                                    <a:moveTo>
                                      <a:pt x="650" y="40"/>
                                    </a:moveTo>
                                    <a:lnTo>
                                      <a:pt x="650" y="40"/>
                                    </a:lnTo>
                                    <a:lnTo>
                                      <a:pt x="590" y="25"/>
                                    </a:lnTo>
                                    <a:lnTo>
                                      <a:pt x="525" y="10"/>
                                    </a:lnTo>
                                    <a:lnTo>
                                      <a:pt x="455" y="5"/>
                                    </a:lnTo>
                                    <a:lnTo>
                                      <a:pt x="380" y="0"/>
                                    </a:lnTo>
                                    <a:lnTo>
                                      <a:pt x="380" y="0"/>
                                    </a:lnTo>
                                    <a:lnTo>
                                      <a:pt x="305" y="5"/>
                                    </a:lnTo>
                                    <a:lnTo>
                                      <a:pt x="235" y="10"/>
                                    </a:lnTo>
                                    <a:lnTo>
                                      <a:pt x="170" y="25"/>
                                    </a:lnTo>
                                    <a:lnTo>
                                      <a:pt x="110" y="40"/>
                                    </a:lnTo>
                                    <a:lnTo>
                                      <a:pt x="110" y="40"/>
                                    </a:lnTo>
                                    <a:lnTo>
                                      <a:pt x="60" y="60"/>
                                    </a:lnTo>
                                    <a:lnTo>
                                      <a:pt x="25" y="85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5" y="110"/>
                                    </a:lnTo>
                                    <a:lnTo>
                                      <a:pt x="0" y="125"/>
                                    </a:lnTo>
                                    <a:lnTo>
                                      <a:pt x="0" y="135"/>
                                    </a:lnTo>
                                    <a:lnTo>
                                      <a:pt x="0" y="135"/>
                                    </a:lnTo>
                                    <a:lnTo>
                                      <a:pt x="0" y="150"/>
                                    </a:lnTo>
                                    <a:lnTo>
                                      <a:pt x="5" y="165"/>
                                    </a:lnTo>
                                    <a:lnTo>
                                      <a:pt x="25" y="190"/>
                                    </a:lnTo>
                                    <a:lnTo>
                                      <a:pt x="60" y="210"/>
                                    </a:lnTo>
                                    <a:lnTo>
                                      <a:pt x="110" y="230"/>
                                    </a:lnTo>
                                    <a:lnTo>
                                      <a:pt x="110" y="230"/>
                                    </a:lnTo>
                                    <a:lnTo>
                                      <a:pt x="170" y="250"/>
                                    </a:lnTo>
                                    <a:lnTo>
                                      <a:pt x="235" y="260"/>
                                    </a:lnTo>
                                    <a:lnTo>
                                      <a:pt x="305" y="270"/>
                                    </a:lnTo>
                                    <a:lnTo>
                                      <a:pt x="380" y="270"/>
                                    </a:lnTo>
                                    <a:lnTo>
                                      <a:pt x="380" y="270"/>
                                    </a:lnTo>
                                    <a:lnTo>
                                      <a:pt x="455" y="270"/>
                                    </a:lnTo>
                                    <a:lnTo>
                                      <a:pt x="525" y="260"/>
                                    </a:lnTo>
                                    <a:lnTo>
                                      <a:pt x="590" y="250"/>
                                    </a:lnTo>
                                    <a:lnTo>
                                      <a:pt x="650" y="230"/>
                                    </a:lnTo>
                                    <a:lnTo>
                                      <a:pt x="650" y="230"/>
                                    </a:lnTo>
                                    <a:lnTo>
                                      <a:pt x="699" y="210"/>
                                    </a:lnTo>
                                    <a:lnTo>
                                      <a:pt x="734" y="190"/>
                                    </a:lnTo>
                                    <a:lnTo>
                                      <a:pt x="754" y="165"/>
                                    </a:lnTo>
                                    <a:lnTo>
                                      <a:pt x="759" y="150"/>
                                    </a:lnTo>
                                    <a:lnTo>
                                      <a:pt x="764" y="135"/>
                                    </a:lnTo>
                                    <a:lnTo>
                                      <a:pt x="764" y="135"/>
                                    </a:lnTo>
                                    <a:lnTo>
                                      <a:pt x="759" y="125"/>
                                    </a:lnTo>
                                    <a:lnTo>
                                      <a:pt x="754" y="110"/>
                                    </a:lnTo>
                                    <a:lnTo>
                                      <a:pt x="744" y="95"/>
                                    </a:lnTo>
                                    <a:lnTo>
                                      <a:pt x="734" y="85"/>
                                    </a:lnTo>
                                    <a:lnTo>
                                      <a:pt x="699" y="60"/>
                                    </a:lnTo>
                                    <a:lnTo>
                                      <a:pt x="650" y="40"/>
                                    </a:lnTo>
                                    <a:lnTo>
                                      <a:pt x="650" y="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8" name="Freeform 2404"/>
                            <wps:cNvSpPr>
                              <a:spLocks/>
                            </wps:cNvSpPr>
                            <wps:spPr bwMode="auto">
                              <a:xfrm flipH="1">
                                <a:off x="8403" y="10432"/>
                                <a:ext cx="478" cy="214"/>
                              </a:xfrm>
                              <a:custGeom>
                                <a:avLst/>
                                <a:gdLst>
                                  <a:gd name="T0" fmla="*/ 485 w 485"/>
                                  <a:gd name="T1" fmla="*/ 214 h 214"/>
                                  <a:gd name="T2" fmla="*/ 485 w 485"/>
                                  <a:gd name="T3" fmla="*/ 214 h 214"/>
                                  <a:gd name="T4" fmla="*/ 415 w 485"/>
                                  <a:gd name="T5" fmla="*/ 159 h 214"/>
                                  <a:gd name="T6" fmla="*/ 340 w 485"/>
                                  <a:gd name="T7" fmla="*/ 110 h 214"/>
                                  <a:gd name="T8" fmla="*/ 265 w 485"/>
                                  <a:gd name="T9" fmla="*/ 65 h 214"/>
                                  <a:gd name="T10" fmla="*/ 180 w 485"/>
                                  <a:gd name="T11" fmla="*/ 35 h 214"/>
                                  <a:gd name="T12" fmla="*/ 180 w 485"/>
                                  <a:gd name="T13" fmla="*/ 35 h 214"/>
                                  <a:gd name="T14" fmla="*/ 110 w 485"/>
                                  <a:gd name="T15" fmla="*/ 10 h 214"/>
                                  <a:gd name="T16" fmla="*/ 55 w 485"/>
                                  <a:gd name="T17" fmla="*/ 0 h 214"/>
                                  <a:gd name="T18" fmla="*/ 55 w 485"/>
                                  <a:gd name="T19" fmla="*/ 0 h 214"/>
                                  <a:gd name="T20" fmla="*/ 20 w 485"/>
                                  <a:gd name="T21" fmla="*/ 0 h 214"/>
                                  <a:gd name="T22" fmla="*/ 10 w 485"/>
                                  <a:gd name="T23" fmla="*/ 5 h 214"/>
                                  <a:gd name="T24" fmla="*/ 5 w 485"/>
                                  <a:gd name="T25" fmla="*/ 10 h 214"/>
                                  <a:gd name="T26" fmla="*/ 5 w 485"/>
                                  <a:gd name="T27" fmla="*/ 10 h 214"/>
                                  <a:gd name="T28" fmla="*/ 0 w 485"/>
                                  <a:gd name="T29" fmla="*/ 20 h 214"/>
                                  <a:gd name="T30" fmla="*/ 5 w 485"/>
                                  <a:gd name="T31" fmla="*/ 25 h 214"/>
                                  <a:gd name="T32" fmla="*/ 30 w 485"/>
                                  <a:gd name="T33" fmla="*/ 45 h 214"/>
                                  <a:gd name="T34" fmla="*/ 30 w 485"/>
                                  <a:gd name="T35" fmla="*/ 45 h 214"/>
                                  <a:gd name="T36" fmla="*/ 70 w 485"/>
                                  <a:gd name="T37" fmla="*/ 70 h 214"/>
                                  <a:gd name="T38" fmla="*/ 125 w 485"/>
                                  <a:gd name="T39" fmla="*/ 85 h 214"/>
                                  <a:gd name="T40" fmla="*/ 125 w 485"/>
                                  <a:gd name="T41" fmla="*/ 85 h 214"/>
                                  <a:gd name="T42" fmla="*/ 305 w 485"/>
                                  <a:gd name="T43" fmla="*/ 135 h 214"/>
                                  <a:gd name="T44" fmla="*/ 305 w 485"/>
                                  <a:gd name="T45" fmla="*/ 135 h 214"/>
                                  <a:gd name="T46" fmla="*/ 355 w 485"/>
                                  <a:gd name="T47" fmla="*/ 149 h 214"/>
                                  <a:gd name="T48" fmla="*/ 400 w 485"/>
                                  <a:gd name="T49" fmla="*/ 169 h 214"/>
                                  <a:gd name="T50" fmla="*/ 440 w 485"/>
                                  <a:gd name="T51" fmla="*/ 189 h 214"/>
                                  <a:gd name="T52" fmla="*/ 485 w 485"/>
                                  <a:gd name="T53" fmla="*/ 214 h 214"/>
                                  <a:gd name="T54" fmla="*/ 485 w 485"/>
                                  <a:gd name="T55" fmla="*/ 214 h 2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485" h="214">
                                    <a:moveTo>
                                      <a:pt x="485" y="214"/>
                                    </a:moveTo>
                                    <a:lnTo>
                                      <a:pt x="485" y="214"/>
                                    </a:lnTo>
                                    <a:lnTo>
                                      <a:pt x="415" y="159"/>
                                    </a:lnTo>
                                    <a:lnTo>
                                      <a:pt x="340" y="110"/>
                                    </a:lnTo>
                                    <a:lnTo>
                                      <a:pt x="265" y="65"/>
                                    </a:lnTo>
                                    <a:lnTo>
                                      <a:pt x="180" y="35"/>
                                    </a:lnTo>
                                    <a:lnTo>
                                      <a:pt x="180" y="35"/>
                                    </a:lnTo>
                                    <a:lnTo>
                                      <a:pt x="110" y="10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5" y="25"/>
                                    </a:lnTo>
                                    <a:lnTo>
                                      <a:pt x="30" y="45"/>
                                    </a:lnTo>
                                    <a:lnTo>
                                      <a:pt x="30" y="45"/>
                                    </a:lnTo>
                                    <a:lnTo>
                                      <a:pt x="70" y="70"/>
                                    </a:lnTo>
                                    <a:lnTo>
                                      <a:pt x="125" y="85"/>
                                    </a:lnTo>
                                    <a:lnTo>
                                      <a:pt x="125" y="85"/>
                                    </a:lnTo>
                                    <a:lnTo>
                                      <a:pt x="305" y="135"/>
                                    </a:lnTo>
                                    <a:lnTo>
                                      <a:pt x="305" y="135"/>
                                    </a:lnTo>
                                    <a:lnTo>
                                      <a:pt x="355" y="149"/>
                                    </a:lnTo>
                                    <a:lnTo>
                                      <a:pt x="400" y="169"/>
                                    </a:lnTo>
                                    <a:lnTo>
                                      <a:pt x="440" y="189"/>
                                    </a:lnTo>
                                    <a:lnTo>
                                      <a:pt x="485" y="214"/>
                                    </a:lnTo>
                                    <a:lnTo>
                                      <a:pt x="485" y="2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79" name="Group 2406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12324" y="3019"/>
                              <a:ext cx="2181" cy="398"/>
                              <a:chOff x="4606" y="4177"/>
                              <a:chExt cx="2398" cy="775"/>
                            </a:xfrm>
                          </wpg:grpSpPr>
                          <wps:wsp>
                            <wps:cNvPr id="280" name="Freeform 2407"/>
                            <wps:cNvSpPr>
                              <a:spLocks/>
                            </wps:cNvSpPr>
                            <wps:spPr bwMode="auto">
                              <a:xfrm flipH="1">
                                <a:off x="4606" y="4177"/>
                                <a:ext cx="2398" cy="775"/>
                              </a:xfrm>
                              <a:custGeom>
                                <a:avLst/>
                                <a:gdLst>
                                  <a:gd name="T0" fmla="*/ 2433 w 2433"/>
                                  <a:gd name="T1" fmla="*/ 390 h 775"/>
                                  <a:gd name="T2" fmla="*/ 2428 w 2433"/>
                                  <a:gd name="T3" fmla="*/ 430 h 775"/>
                                  <a:gd name="T4" fmla="*/ 2378 w 2433"/>
                                  <a:gd name="T5" fmla="*/ 505 h 775"/>
                                  <a:gd name="T6" fmla="*/ 2283 w 2433"/>
                                  <a:gd name="T7" fmla="*/ 575 h 775"/>
                                  <a:gd name="T8" fmla="*/ 2153 w 2433"/>
                                  <a:gd name="T9" fmla="*/ 635 h 775"/>
                                  <a:gd name="T10" fmla="*/ 1988 w 2433"/>
                                  <a:gd name="T11" fmla="*/ 685 h 775"/>
                                  <a:gd name="T12" fmla="*/ 1793 w 2433"/>
                                  <a:gd name="T13" fmla="*/ 730 h 775"/>
                                  <a:gd name="T14" fmla="*/ 1579 w 2433"/>
                                  <a:gd name="T15" fmla="*/ 760 h 775"/>
                                  <a:gd name="T16" fmla="*/ 1339 w 2433"/>
                                  <a:gd name="T17" fmla="*/ 775 h 775"/>
                                  <a:gd name="T18" fmla="*/ 1214 w 2433"/>
                                  <a:gd name="T19" fmla="*/ 775 h 775"/>
                                  <a:gd name="T20" fmla="*/ 969 w 2433"/>
                                  <a:gd name="T21" fmla="*/ 770 h 775"/>
                                  <a:gd name="T22" fmla="*/ 744 w 2433"/>
                                  <a:gd name="T23" fmla="*/ 745 h 775"/>
                                  <a:gd name="T24" fmla="*/ 534 w 2433"/>
                                  <a:gd name="T25" fmla="*/ 710 h 775"/>
                                  <a:gd name="T26" fmla="*/ 354 w 2433"/>
                                  <a:gd name="T27" fmla="*/ 660 h 775"/>
                                  <a:gd name="T28" fmla="*/ 204 w 2433"/>
                                  <a:gd name="T29" fmla="*/ 605 h 775"/>
                                  <a:gd name="T30" fmla="*/ 94 w 2433"/>
                                  <a:gd name="T31" fmla="*/ 540 h 775"/>
                                  <a:gd name="T32" fmla="*/ 25 w 2433"/>
                                  <a:gd name="T33" fmla="*/ 465 h 775"/>
                                  <a:gd name="T34" fmla="*/ 0 w 2433"/>
                                  <a:gd name="T35" fmla="*/ 410 h 775"/>
                                  <a:gd name="T36" fmla="*/ 0 w 2433"/>
                                  <a:gd name="T37" fmla="*/ 390 h 775"/>
                                  <a:gd name="T38" fmla="*/ 5 w 2433"/>
                                  <a:gd name="T39" fmla="*/ 350 h 775"/>
                                  <a:gd name="T40" fmla="*/ 55 w 2433"/>
                                  <a:gd name="T41" fmla="*/ 275 h 775"/>
                                  <a:gd name="T42" fmla="*/ 144 w 2433"/>
                                  <a:gd name="T43" fmla="*/ 205 h 775"/>
                                  <a:gd name="T44" fmla="*/ 274 w 2433"/>
                                  <a:gd name="T45" fmla="*/ 140 h 775"/>
                                  <a:gd name="T46" fmla="*/ 439 w 2433"/>
                                  <a:gd name="T47" fmla="*/ 90 h 775"/>
                                  <a:gd name="T48" fmla="*/ 634 w 2433"/>
                                  <a:gd name="T49" fmla="*/ 45 h 775"/>
                                  <a:gd name="T50" fmla="*/ 854 w 2433"/>
                                  <a:gd name="T51" fmla="*/ 20 h 775"/>
                                  <a:gd name="T52" fmla="*/ 1089 w 2433"/>
                                  <a:gd name="T53" fmla="*/ 5 h 775"/>
                                  <a:gd name="T54" fmla="*/ 1214 w 2433"/>
                                  <a:gd name="T55" fmla="*/ 0 h 775"/>
                                  <a:gd name="T56" fmla="*/ 1459 w 2433"/>
                                  <a:gd name="T57" fmla="*/ 10 h 775"/>
                                  <a:gd name="T58" fmla="*/ 1688 w 2433"/>
                                  <a:gd name="T59" fmla="*/ 30 h 775"/>
                                  <a:gd name="T60" fmla="*/ 1893 w 2433"/>
                                  <a:gd name="T61" fmla="*/ 65 h 775"/>
                                  <a:gd name="T62" fmla="*/ 2073 w 2433"/>
                                  <a:gd name="T63" fmla="*/ 115 h 775"/>
                                  <a:gd name="T64" fmla="*/ 2223 w 2433"/>
                                  <a:gd name="T65" fmla="*/ 170 h 775"/>
                                  <a:gd name="T66" fmla="*/ 2338 w 2433"/>
                                  <a:gd name="T67" fmla="*/ 235 h 775"/>
                                  <a:gd name="T68" fmla="*/ 2408 w 2433"/>
                                  <a:gd name="T69" fmla="*/ 310 h 775"/>
                                  <a:gd name="T70" fmla="*/ 2428 w 2433"/>
                                  <a:gd name="T71" fmla="*/ 370 h 775"/>
                                  <a:gd name="T72" fmla="*/ 2433 w 2433"/>
                                  <a:gd name="T73" fmla="*/ 390 h 7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2433" h="775">
                                    <a:moveTo>
                                      <a:pt x="2433" y="390"/>
                                    </a:moveTo>
                                    <a:lnTo>
                                      <a:pt x="2433" y="390"/>
                                    </a:lnTo>
                                    <a:lnTo>
                                      <a:pt x="2428" y="410"/>
                                    </a:lnTo>
                                    <a:lnTo>
                                      <a:pt x="2428" y="430"/>
                                    </a:lnTo>
                                    <a:lnTo>
                                      <a:pt x="2408" y="465"/>
                                    </a:lnTo>
                                    <a:lnTo>
                                      <a:pt x="2378" y="505"/>
                                    </a:lnTo>
                                    <a:lnTo>
                                      <a:pt x="2338" y="540"/>
                                    </a:lnTo>
                                    <a:lnTo>
                                      <a:pt x="2283" y="575"/>
                                    </a:lnTo>
                                    <a:lnTo>
                                      <a:pt x="2223" y="605"/>
                                    </a:lnTo>
                                    <a:lnTo>
                                      <a:pt x="2153" y="635"/>
                                    </a:lnTo>
                                    <a:lnTo>
                                      <a:pt x="2073" y="660"/>
                                    </a:lnTo>
                                    <a:lnTo>
                                      <a:pt x="1988" y="685"/>
                                    </a:lnTo>
                                    <a:lnTo>
                                      <a:pt x="1893" y="710"/>
                                    </a:lnTo>
                                    <a:lnTo>
                                      <a:pt x="1793" y="730"/>
                                    </a:lnTo>
                                    <a:lnTo>
                                      <a:pt x="1688" y="745"/>
                                    </a:lnTo>
                                    <a:lnTo>
                                      <a:pt x="1579" y="760"/>
                                    </a:lnTo>
                                    <a:lnTo>
                                      <a:pt x="1459" y="770"/>
                                    </a:lnTo>
                                    <a:lnTo>
                                      <a:pt x="1339" y="775"/>
                                    </a:lnTo>
                                    <a:lnTo>
                                      <a:pt x="1214" y="775"/>
                                    </a:lnTo>
                                    <a:lnTo>
                                      <a:pt x="1214" y="775"/>
                                    </a:lnTo>
                                    <a:lnTo>
                                      <a:pt x="1089" y="775"/>
                                    </a:lnTo>
                                    <a:lnTo>
                                      <a:pt x="969" y="770"/>
                                    </a:lnTo>
                                    <a:lnTo>
                                      <a:pt x="854" y="760"/>
                                    </a:lnTo>
                                    <a:lnTo>
                                      <a:pt x="744" y="745"/>
                                    </a:lnTo>
                                    <a:lnTo>
                                      <a:pt x="634" y="730"/>
                                    </a:lnTo>
                                    <a:lnTo>
                                      <a:pt x="534" y="710"/>
                                    </a:lnTo>
                                    <a:lnTo>
                                      <a:pt x="439" y="685"/>
                                    </a:lnTo>
                                    <a:lnTo>
                                      <a:pt x="354" y="660"/>
                                    </a:lnTo>
                                    <a:lnTo>
                                      <a:pt x="274" y="635"/>
                                    </a:lnTo>
                                    <a:lnTo>
                                      <a:pt x="204" y="605"/>
                                    </a:lnTo>
                                    <a:lnTo>
                                      <a:pt x="144" y="575"/>
                                    </a:lnTo>
                                    <a:lnTo>
                                      <a:pt x="94" y="540"/>
                                    </a:lnTo>
                                    <a:lnTo>
                                      <a:pt x="55" y="505"/>
                                    </a:lnTo>
                                    <a:lnTo>
                                      <a:pt x="25" y="465"/>
                                    </a:lnTo>
                                    <a:lnTo>
                                      <a:pt x="5" y="430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0" y="390"/>
                                    </a:lnTo>
                                    <a:lnTo>
                                      <a:pt x="0" y="390"/>
                                    </a:lnTo>
                                    <a:lnTo>
                                      <a:pt x="0" y="370"/>
                                    </a:lnTo>
                                    <a:lnTo>
                                      <a:pt x="5" y="350"/>
                                    </a:lnTo>
                                    <a:lnTo>
                                      <a:pt x="25" y="310"/>
                                    </a:lnTo>
                                    <a:lnTo>
                                      <a:pt x="55" y="275"/>
                                    </a:lnTo>
                                    <a:lnTo>
                                      <a:pt x="94" y="235"/>
                                    </a:lnTo>
                                    <a:lnTo>
                                      <a:pt x="144" y="205"/>
                                    </a:lnTo>
                                    <a:lnTo>
                                      <a:pt x="204" y="170"/>
                                    </a:lnTo>
                                    <a:lnTo>
                                      <a:pt x="274" y="140"/>
                                    </a:lnTo>
                                    <a:lnTo>
                                      <a:pt x="354" y="115"/>
                                    </a:lnTo>
                                    <a:lnTo>
                                      <a:pt x="439" y="90"/>
                                    </a:lnTo>
                                    <a:lnTo>
                                      <a:pt x="534" y="65"/>
                                    </a:lnTo>
                                    <a:lnTo>
                                      <a:pt x="634" y="45"/>
                                    </a:lnTo>
                                    <a:lnTo>
                                      <a:pt x="744" y="30"/>
                                    </a:lnTo>
                                    <a:lnTo>
                                      <a:pt x="854" y="20"/>
                                    </a:lnTo>
                                    <a:lnTo>
                                      <a:pt x="969" y="10"/>
                                    </a:lnTo>
                                    <a:lnTo>
                                      <a:pt x="1089" y="5"/>
                                    </a:lnTo>
                                    <a:lnTo>
                                      <a:pt x="1214" y="0"/>
                                    </a:lnTo>
                                    <a:lnTo>
                                      <a:pt x="1214" y="0"/>
                                    </a:lnTo>
                                    <a:lnTo>
                                      <a:pt x="1339" y="5"/>
                                    </a:lnTo>
                                    <a:lnTo>
                                      <a:pt x="1459" y="10"/>
                                    </a:lnTo>
                                    <a:lnTo>
                                      <a:pt x="1579" y="20"/>
                                    </a:lnTo>
                                    <a:lnTo>
                                      <a:pt x="1688" y="30"/>
                                    </a:lnTo>
                                    <a:lnTo>
                                      <a:pt x="1793" y="45"/>
                                    </a:lnTo>
                                    <a:lnTo>
                                      <a:pt x="1893" y="65"/>
                                    </a:lnTo>
                                    <a:lnTo>
                                      <a:pt x="1988" y="90"/>
                                    </a:lnTo>
                                    <a:lnTo>
                                      <a:pt x="2073" y="115"/>
                                    </a:lnTo>
                                    <a:lnTo>
                                      <a:pt x="2153" y="140"/>
                                    </a:lnTo>
                                    <a:lnTo>
                                      <a:pt x="2223" y="170"/>
                                    </a:lnTo>
                                    <a:lnTo>
                                      <a:pt x="2283" y="205"/>
                                    </a:lnTo>
                                    <a:lnTo>
                                      <a:pt x="2338" y="235"/>
                                    </a:lnTo>
                                    <a:lnTo>
                                      <a:pt x="2378" y="275"/>
                                    </a:lnTo>
                                    <a:lnTo>
                                      <a:pt x="2408" y="310"/>
                                    </a:lnTo>
                                    <a:lnTo>
                                      <a:pt x="2428" y="350"/>
                                    </a:lnTo>
                                    <a:lnTo>
                                      <a:pt x="2428" y="370"/>
                                    </a:lnTo>
                                    <a:lnTo>
                                      <a:pt x="2433" y="390"/>
                                    </a:lnTo>
                                    <a:lnTo>
                                      <a:pt x="2433" y="3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1" name="Freeform 2408"/>
                            <wps:cNvSpPr>
                              <a:spLocks/>
                            </wps:cNvSpPr>
                            <wps:spPr bwMode="auto">
                              <a:xfrm flipH="1">
                                <a:off x="4803" y="4247"/>
                                <a:ext cx="2005" cy="635"/>
                              </a:xfrm>
                              <a:custGeom>
                                <a:avLst/>
                                <a:gdLst>
                                  <a:gd name="T0" fmla="*/ 2034 w 2034"/>
                                  <a:gd name="T1" fmla="*/ 320 h 635"/>
                                  <a:gd name="T2" fmla="*/ 2014 w 2034"/>
                                  <a:gd name="T3" fmla="*/ 380 h 635"/>
                                  <a:gd name="T4" fmla="*/ 1954 w 2034"/>
                                  <a:gd name="T5" fmla="*/ 440 h 635"/>
                                  <a:gd name="T6" fmla="*/ 1859 w 2034"/>
                                  <a:gd name="T7" fmla="*/ 495 h 635"/>
                                  <a:gd name="T8" fmla="*/ 1734 w 2034"/>
                                  <a:gd name="T9" fmla="*/ 545 h 635"/>
                                  <a:gd name="T10" fmla="*/ 1584 w 2034"/>
                                  <a:gd name="T11" fmla="*/ 580 h 635"/>
                                  <a:gd name="T12" fmla="*/ 1415 w 2034"/>
                                  <a:gd name="T13" fmla="*/ 610 h 635"/>
                                  <a:gd name="T14" fmla="*/ 1220 w 2034"/>
                                  <a:gd name="T15" fmla="*/ 630 h 635"/>
                                  <a:gd name="T16" fmla="*/ 1015 w 2034"/>
                                  <a:gd name="T17" fmla="*/ 635 h 635"/>
                                  <a:gd name="T18" fmla="*/ 910 w 2034"/>
                                  <a:gd name="T19" fmla="*/ 635 h 635"/>
                                  <a:gd name="T20" fmla="*/ 715 w 2034"/>
                                  <a:gd name="T21" fmla="*/ 620 h 635"/>
                                  <a:gd name="T22" fmla="*/ 530 w 2034"/>
                                  <a:gd name="T23" fmla="*/ 595 h 635"/>
                                  <a:gd name="T24" fmla="*/ 370 w 2034"/>
                                  <a:gd name="T25" fmla="*/ 565 h 635"/>
                                  <a:gd name="T26" fmla="*/ 230 w 2034"/>
                                  <a:gd name="T27" fmla="*/ 520 h 635"/>
                                  <a:gd name="T28" fmla="*/ 120 w 2034"/>
                                  <a:gd name="T29" fmla="*/ 470 h 635"/>
                                  <a:gd name="T30" fmla="*/ 45 w 2034"/>
                                  <a:gd name="T31" fmla="*/ 415 h 635"/>
                                  <a:gd name="T32" fmla="*/ 5 w 2034"/>
                                  <a:gd name="T33" fmla="*/ 350 h 635"/>
                                  <a:gd name="T34" fmla="*/ 0 w 2034"/>
                                  <a:gd name="T35" fmla="*/ 320 h 635"/>
                                  <a:gd name="T36" fmla="*/ 20 w 2034"/>
                                  <a:gd name="T37" fmla="*/ 255 h 635"/>
                                  <a:gd name="T38" fmla="*/ 80 w 2034"/>
                                  <a:gd name="T39" fmla="*/ 195 h 635"/>
                                  <a:gd name="T40" fmla="*/ 175 w 2034"/>
                                  <a:gd name="T41" fmla="*/ 140 h 635"/>
                                  <a:gd name="T42" fmla="*/ 295 w 2034"/>
                                  <a:gd name="T43" fmla="*/ 95 h 635"/>
                                  <a:gd name="T44" fmla="*/ 450 w 2034"/>
                                  <a:gd name="T45" fmla="*/ 55 h 635"/>
                                  <a:gd name="T46" fmla="*/ 620 w 2034"/>
                                  <a:gd name="T47" fmla="*/ 25 h 635"/>
                                  <a:gd name="T48" fmla="*/ 810 w 2034"/>
                                  <a:gd name="T49" fmla="*/ 10 h 635"/>
                                  <a:gd name="T50" fmla="*/ 1015 w 2034"/>
                                  <a:gd name="T51" fmla="*/ 0 h 635"/>
                                  <a:gd name="T52" fmla="*/ 1120 w 2034"/>
                                  <a:gd name="T53" fmla="*/ 5 h 635"/>
                                  <a:gd name="T54" fmla="*/ 1320 w 2034"/>
                                  <a:gd name="T55" fmla="*/ 15 h 635"/>
                                  <a:gd name="T56" fmla="*/ 1499 w 2034"/>
                                  <a:gd name="T57" fmla="*/ 40 h 635"/>
                                  <a:gd name="T58" fmla="*/ 1664 w 2034"/>
                                  <a:gd name="T59" fmla="*/ 75 h 635"/>
                                  <a:gd name="T60" fmla="*/ 1799 w 2034"/>
                                  <a:gd name="T61" fmla="*/ 115 h 635"/>
                                  <a:gd name="T62" fmla="*/ 1909 w 2034"/>
                                  <a:gd name="T63" fmla="*/ 165 h 635"/>
                                  <a:gd name="T64" fmla="*/ 1989 w 2034"/>
                                  <a:gd name="T65" fmla="*/ 225 h 635"/>
                                  <a:gd name="T66" fmla="*/ 2029 w 2034"/>
                                  <a:gd name="T67" fmla="*/ 285 h 635"/>
                                  <a:gd name="T68" fmla="*/ 2034 w 2034"/>
                                  <a:gd name="T69" fmla="*/ 320 h 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2034" h="635">
                                    <a:moveTo>
                                      <a:pt x="2034" y="320"/>
                                    </a:moveTo>
                                    <a:lnTo>
                                      <a:pt x="2034" y="320"/>
                                    </a:lnTo>
                                    <a:lnTo>
                                      <a:pt x="2029" y="350"/>
                                    </a:lnTo>
                                    <a:lnTo>
                                      <a:pt x="2014" y="380"/>
                                    </a:lnTo>
                                    <a:lnTo>
                                      <a:pt x="1989" y="415"/>
                                    </a:lnTo>
                                    <a:lnTo>
                                      <a:pt x="1954" y="440"/>
                                    </a:lnTo>
                                    <a:lnTo>
                                      <a:pt x="1909" y="470"/>
                                    </a:lnTo>
                                    <a:lnTo>
                                      <a:pt x="1859" y="495"/>
                                    </a:lnTo>
                                    <a:lnTo>
                                      <a:pt x="1799" y="520"/>
                                    </a:lnTo>
                                    <a:lnTo>
                                      <a:pt x="1734" y="545"/>
                                    </a:lnTo>
                                    <a:lnTo>
                                      <a:pt x="1664" y="565"/>
                                    </a:lnTo>
                                    <a:lnTo>
                                      <a:pt x="1584" y="580"/>
                                    </a:lnTo>
                                    <a:lnTo>
                                      <a:pt x="1499" y="595"/>
                                    </a:lnTo>
                                    <a:lnTo>
                                      <a:pt x="1415" y="610"/>
                                    </a:lnTo>
                                    <a:lnTo>
                                      <a:pt x="1320" y="620"/>
                                    </a:lnTo>
                                    <a:lnTo>
                                      <a:pt x="1220" y="630"/>
                                    </a:lnTo>
                                    <a:lnTo>
                                      <a:pt x="1120" y="635"/>
                                    </a:lnTo>
                                    <a:lnTo>
                                      <a:pt x="1015" y="635"/>
                                    </a:lnTo>
                                    <a:lnTo>
                                      <a:pt x="1015" y="635"/>
                                    </a:lnTo>
                                    <a:lnTo>
                                      <a:pt x="910" y="635"/>
                                    </a:lnTo>
                                    <a:lnTo>
                                      <a:pt x="810" y="630"/>
                                    </a:lnTo>
                                    <a:lnTo>
                                      <a:pt x="715" y="620"/>
                                    </a:lnTo>
                                    <a:lnTo>
                                      <a:pt x="620" y="610"/>
                                    </a:lnTo>
                                    <a:lnTo>
                                      <a:pt x="530" y="595"/>
                                    </a:lnTo>
                                    <a:lnTo>
                                      <a:pt x="450" y="580"/>
                                    </a:lnTo>
                                    <a:lnTo>
                                      <a:pt x="370" y="565"/>
                                    </a:lnTo>
                                    <a:lnTo>
                                      <a:pt x="295" y="545"/>
                                    </a:lnTo>
                                    <a:lnTo>
                                      <a:pt x="230" y="520"/>
                                    </a:lnTo>
                                    <a:lnTo>
                                      <a:pt x="175" y="495"/>
                                    </a:lnTo>
                                    <a:lnTo>
                                      <a:pt x="120" y="470"/>
                                    </a:lnTo>
                                    <a:lnTo>
                                      <a:pt x="80" y="440"/>
                                    </a:lnTo>
                                    <a:lnTo>
                                      <a:pt x="45" y="415"/>
                                    </a:lnTo>
                                    <a:lnTo>
                                      <a:pt x="20" y="380"/>
                                    </a:lnTo>
                                    <a:lnTo>
                                      <a:pt x="5" y="350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5" y="285"/>
                                    </a:lnTo>
                                    <a:lnTo>
                                      <a:pt x="20" y="255"/>
                                    </a:lnTo>
                                    <a:lnTo>
                                      <a:pt x="45" y="225"/>
                                    </a:lnTo>
                                    <a:lnTo>
                                      <a:pt x="80" y="195"/>
                                    </a:lnTo>
                                    <a:lnTo>
                                      <a:pt x="120" y="165"/>
                                    </a:lnTo>
                                    <a:lnTo>
                                      <a:pt x="175" y="140"/>
                                    </a:lnTo>
                                    <a:lnTo>
                                      <a:pt x="230" y="115"/>
                                    </a:lnTo>
                                    <a:lnTo>
                                      <a:pt x="295" y="95"/>
                                    </a:lnTo>
                                    <a:lnTo>
                                      <a:pt x="370" y="75"/>
                                    </a:lnTo>
                                    <a:lnTo>
                                      <a:pt x="450" y="55"/>
                                    </a:lnTo>
                                    <a:lnTo>
                                      <a:pt x="530" y="40"/>
                                    </a:lnTo>
                                    <a:lnTo>
                                      <a:pt x="620" y="25"/>
                                    </a:lnTo>
                                    <a:lnTo>
                                      <a:pt x="715" y="15"/>
                                    </a:lnTo>
                                    <a:lnTo>
                                      <a:pt x="810" y="10"/>
                                    </a:lnTo>
                                    <a:lnTo>
                                      <a:pt x="910" y="5"/>
                                    </a:lnTo>
                                    <a:lnTo>
                                      <a:pt x="1015" y="0"/>
                                    </a:lnTo>
                                    <a:lnTo>
                                      <a:pt x="1015" y="0"/>
                                    </a:lnTo>
                                    <a:lnTo>
                                      <a:pt x="1120" y="5"/>
                                    </a:lnTo>
                                    <a:lnTo>
                                      <a:pt x="1220" y="10"/>
                                    </a:lnTo>
                                    <a:lnTo>
                                      <a:pt x="1320" y="15"/>
                                    </a:lnTo>
                                    <a:lnTo>
                                      <a:pt x="1415" y="25"/>
                                    </a:lnTo>
                                    <a:lnTo>
                                      <a:pt x="1499" y="40"/>
                                    </a:lnTo>
                                    <a:lnTo>
                                      <a:pt x="1584" y="55"/>
                                    </a:lnTo>
                                    <a:lnTo>
                                      <a:pt x="1664" y="75"/>
                                    </a:lnTo>
                                    <a:lnTo>
                                      <a:pt x="1734" y="95"/>
                                    </a:lnTo>
                                    <a:lnTo>
                                      <a:pt x="1799" y="115"/>
                                    </a:lnTo>
                                    <a:lnTo>
                                      <a:pt x="1859" y="140"/>
                                    </a:lnTo>
                                    <a:lnTo>
                                      <a:pt x="1909" y="165"/>
                                    </a:lnTo>
                                    <a:lnTo>
                                      <a:pt x="1954" y="195"/>
                                    </a:lnTo>
                                    <a:lnTo>
                                      <a:pt x="1989" y="225"/>
                                    </a:lnTo>
                                    <a:lnTo>
                                      <a:pt x="2014" y="255"/>
                                    </a:lnTo>
                                    <a:lnTo>
                                      <a:pt x="2029" y="285"/>
                                    </a:lnTo>
                                    <a:lnTo>
                                      <a:pt x="2034" y="320"/>
                                    </a:lnTo>
                                    <a:lnTo>
                                      <a:pt x="2034" y="3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2" name="Freeform 2409"/>
                            <wps:cNvSpPr>
                              <a:spLocks noEditPoints="1"/>
                            </wps:cNvSpPr>
                            <wps:spPr bwMode="auto">
                              <a:xfrm flipH="1">
                                <a:off x="5306" y="4407"/>
                                <a:ext cx="753" cy="270"/>
                              </a:xfrm>
                              <a:custGeom>
                                <a:avLst/>
                                <a:gdLst>
                                  <a:gd name="T0" fmla="*/ 315 w 764"/>
                                  <a:gd name="T1" fmla="*/ 65 h 270"/>
                                  <a:gd name="T2" fmla="*/ 420 w 764"/>
                                  <a:gd name="T3" fmla="*/ 85 h 270"/>
                                  <a:gd name="T4" fmla="*/ 435 w 764"/>
                                  <a:gd name="T5" fmla="*/ 95 h 270"/>
                                  <a:gd name="T6" fmla="*/ 460 w 764"/>
                                  <a:gd name="T7" fmla="*/ 115 h 270"/>
                                  <a:gd name="T8" fmla="*/ 460 w 764"/>
                                  <a:gd name="T9" fmla="*/ 130 h 270"/>
                                  <a:gd name="T10" fmla="*/ 450 w 764"/>
                                  <a:gd name="T11" fmla="*/ 150 h 270"/>
                                  <a:gd name="T12" fmla="*/ 420 w 764"/>
                                  <a:gd name="T13" fmla="*/ 170 h 270"/>
                                  <a:gd name="T14" fmla="*/ 375 w 764"/>
                                  <a:gd name="T15" fmla="*/ 185 h 270"/>
                                  <a:gd name="T16" fmla="*/ 315 w 764"/>
                                  <a:gd name="T17" fmla="*/ 190 h 270"/>
                                  <a:gd name="T18" fmla="*/ 215 w 764"/>
                                  <a:gd name="T19" fmla="*/ 170 h 270"/>
                                  <a:gd name="T20" fmla="*/ 200 w 764"/>
                                  <a:gd name="T21" fmla="*/ 160 h 270"/>
                                  <a:gd name="T22" fmla="*/ 175 w 764"/>
                                  <a:gd name="T23" fmla="*/ 140 h 270"/>
                                  <a:gd name="T24" fmla="*/ 175 w 764"/>
                                  <a:gd name="T25" fmla="*/ 130 h 270"/>
                                  <a:gd name="T26" fmla="*/ 185 w 764"/>
                                  <a:gd name="T27" fmla="*/ 105 h 270"/>
                                  <a:gd name="T28" fmla="*/ 215 w 764"/>
                                  <a:gd name="T29" fmla="*/ 85 h 270"/>
                                  <a:gd name="T30" fmla="*/ 260 w 764"/>
                                  <a:gd name="T31" fmla="*/ 70 h 270"/>
                                  <a:gd name="T32" fmla="*/ 315 w 764"/>
                                  <a:gd name="T33" fmla="*/ 65 h 270"/>
                                  <a:gd name="T34" fmla="*/ 650 w 764"/>
                                  <a:gd name="T35" fmla="*/ 40 h 270"/>
                                  <a:gd name="T36" fmla="*/ 525 w 764"/>
                                  <a:gd name="T37" fmla="*/ 10 h 270"/>
                                  <a:gd name="T38" fmla="*/ 380 w 764"/>
                                  <a:gd name="T39" fmla="*/ 0 h 270"/>
                                  <a:gd name="T40" fmla="*/ 305 w 764"/>
                                  <a:gd name="T41" fmla="*/ 5 h 270"/>
                                  <a:gd name="T42" fmla="*/ 170 w 764"/>
                                  <a:gd name="T43" fmla="*/ 25 h 270"/>
                                  <a:gd name="T44" fmla="*/ 110 w 764"/>
                                  <a:gd name="T45" fmla="*/ 40 h 270"/>
                                  <a:gd name="T46" fmla="*/ 25 w 764"/>
                                  <a:gd name="T47" fmla="*/ 85 h 270"/>
                                  <a:gd name="T48" fmla="*/ 5 w 764"/>
                                  <a:gd name="T49" fmla="*/ 110 h 270"/>
                                  <a:gd name="T50" fmla="*/ 0 w 764"/>
                                  <a:gd name="T51" fmla="*/ 135 h 270"/>
                                  <a:gd name="T52" fmla="*/ 0 w 764"/>
                                  <a:gd name="T53" fmla="*/ 150 h 270"/>
                                  <a:gd name="T54" fmla="*/ 25 w 764"/>
                                  <a:gd name="T55" fmla="*/ 190 h 270"/>
                                  <a:gd name="T56" fmla="*/ 110 w 764"/>
                                  <a:gd name="T57" fmla="*/ 230 h 270"/>
                                  <a:gd name="T58" fmla="*/ 170 w 764"/>
                                  <a:gd name="T59" fmla="*/ 250 h 270"/>
                                  <a:gd name="T60" fmla="*/ 305 w 764"/>
                                  <a:gd name="T61" fmla="*/ 270 h 270"/>
                                  <a:gd name="T62" fmla="*/ 380 w 764"/>
                                  <a:gd name="T63" fmla="*/ 270 h 270"/>
                                  <a:gd name="T64" fmla="*/ 525 w 764"/>
                                  <a:gd name="T65" fmla="*/ 260 h 270"/>
                                  <a:gd name="T66" fmla="*/ 650 w 764"/>
                                  <a:gd name="T67" fmla="*/ 230 h 270"/>
                                  <a:gd name="T68" fmla="*/ 699 w 764"/>
                                  <a:gd name="T69" fmla="*/ 210 h 270"/>
                                  <a:gd name="T70" fmla="*/ 754 w 764"/>
                                  <a:gd name="T71" fmla="*/ 165 h 270"/>
                                  <a:gd name="T72" fmla="*/ 764 w 764"/>
                                  <a:gd name="T73" fmla="*/ 135 h 270"/>
                                  <a:gd name="T74" fmla="*/ 759 w 764"/>
                                  <a:gd name="T75" fmla="*/ 125 h 270"/>
                                  <a:gd name="T76" fmla="*/ 744 w 764"/>
                                  <a:gd name="T77" fmla="*/ 95 h 270"/>
                                  <a:gd name="T78" fmla="*/ 699 w 764"/>
                                  <a:gd name="T79" fmla="*/ 60 h 270"/>
                                  <a:gd name="T80" fmla="*/ 650 w 764"/>
                                  <a:gd name="T81" fmla="*/ 40 h 2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764" h="270">
                                    <a:moveTo>
                                      <a:pt x="315" y="65"/>
                                    </a:moveTo>
                                    <a:lnTo>
                                      <a:pt x="315" y="65"/>
                                    </a:lnTo>
                                    <a:lnTo>
                                      <a:pt x="375" y="70"/>
                                    </a:lnTo>
                                    <a:lnTo>
                                      <a:pt x="420" y="85"/>
                                    </a:lnTo>
                                    <a:lnTo>
                                      <a:pt x="420" y="85"/>
                                    </a:lnTo>
                                    <a:lnTo>
                                      <a:pt x="435" y="95"/>
                                    </a:lnTo>
                                    <a:lnTo>
                                      <a:pt x="450" y="105"/>
                                    </a:lnTo>
                                    <a:lnTo>
                                      <a:pt x="460" y="115"/>
                                    </a:lnTo>
                                    <a:lnTo>
                                      <a:pt x="460" y="130"/>
                                    </a:lnTo>
                                    <a:lnTo>
                                      <a:pt x="460" y="130"/>
                                    </a:lnTo>
                                    <a:lnTo>
                                      <a:pt x="460" y="140"/>
                                    </a:lnTo>
                                    <a:lnTo>
                                      <a:pt x="450" y="150"/>
                                    </a:lnTo>
                                    <a:lnTo>
                                      <a:pt x="435" y="160"/>
                                    </a:lnTo>
                                    <a:lnTo>
                                      <a:pt x="420" y="170"/>
                                    </a:lnTo>
                                    <a:lnTo>
                                      <a:pt x="420" y="170"/>
                                    </a:lnTo>
                                    <a:lnTo>
                                      <a:pt x="375" y="185"/>
                                    </a:lnTo>
                                    <a:lnTo>
                                      <a:pt x="315" y="190"/>
                                    </a:lnTo>
                                    <a:lnTo>
                                      <a:pt x="315" y="190"/>
                                    </a:lnTo>
                                    <a:lnTo>
                                      <a:pt x="260" y="185"/>
                                    </a:lnTo>
                                    <a:lnTo>
                                      <a:pt x="215" y="170"/>
                                    </a:lnTo>
                                    <a:lnTo>
                                      <a:pt x="215" y="170"/>
                                    </a:lnTo>
                                    <a:lnTo>
                                      <a:pt x="200" y="160"/>
                                    </a:lnTo>
                                    <a:lnTo>
                                      <a:pt x="185" y="150"/>
                                    </a:lnTo>
                                    <a:lnTo>
                                      <a:pt x="175" y="140"/>
                                    </a:lnTo>
                                    <a:lnTo>
                                      <a:pt x="175" y="130"/>
                                    </a:lnTo>
                                    <a:lnTo>
                                      <a:pt x="175" y="130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185" y="105"/>
                                    </a:lnTo>
                                    <a:lnTo>
                                      <a:pt x="200" y="95"/>
                                    </a:lnTo>
                                    <a:lnTo>
                                      <a:pt x="215" y="85"/>
                                    </a:lnTo>
                                    <a:lnTo>
                                      <a:pt x="215" y="85"/>
                                    </a:lnTo>
                                    <a:lnTo>
                                      <a:pt x="260" y="70"/>
                                    </a:lnTo>
                                    <a:lnTo>
                                      <a:pt x="315" y="65"/>
                                    </a:lnTo>
                                    <a:lnTo>
                                      <a:pt x="315" y="65"/>
                                    </a:lnTo>
                                    <a:close/>
                                    <a:moveTo>
                                      <a:pt x="650" y="40"/>
                                    </a:moveTo>
                                    <a:lnTo>
                                      <a:pt x="650" y="40"/>
                                    </a:lnTo>
                                    <a:lnTo>
                                      <a:pt x="590" y="25"/>
                                    </a:lnTo>
                                    <a:lnTo>
                                      <a:pt x="525" y="10"/>
                                    </a:lnTo>
                                    <a:lnTo>
                                      <a:pt x="455" y="5"/>
                                    </a:lnTo>
                                    <a:lnTo>
                                      <a:pt x="380" y="0"/>
                                    </a:lnTo>
                                    <a:lnTo>
                                      <a:pt x="380" y="0"/>
                                    </a:lnTo>
                                    <a:lnTo>
                                      <a:pt x="305" y="5"/>
                                    </a:lnTo>
                                    <a:lnTo>
                                      <a:pt x="235" y="10"/>
                                    </a:lnTo>
                                    <a:lnTo>
                                      <a:pt x="170" y="25"/>
                                    </a:lnTo>
                                    <a:lnTo>
                                      <a:pt x="110" y="40"/>
                                    </a:lnTo>
                                    <a:lnTo>
                                      <a:pt x="110" y="40"/>
                                    </a:lnTo>
                                    <a:lnTo>
                                      <a:pt x="60" y="60"/>
                                    </a:lnTo>
                                    <a:lnTo>
                                      <a:pt x="25" y="85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5" y="110"/>
                                    </a:lnTo>
                                    <a:lnTo>
                                      <a:pt x="0" y="125"/>
                                    </a:lnTo>
                                    <a:lnTo>
                                      <a:pt x="0" y="135"/>
                                    </a:lnTo>
                                    <a:lnTo>
                                      <a:pt x="0" y="135"/>
                                    </a:lnTo>
                                    <a:lnTo>
                                      <a:pt x="0" y="150"/>
                                    </a:lnTo>
                                    <a:lnTo>
                                      <a:pt x="5" y="165"/>
                                    </a:lnTo>
                                    <a:lnTo>
                                      <a:pt x="25" y="190"/>
                                    </a:lnTo>
                                    <a:lnTo>
                                      <a:pt x="60" y="210"/>
                                    </a:lnTo>
                                    <a:lnTo>
                                      <a:pt x="110" y="230"/>
                                    </a:lnTo>
                                    <a:lnTo>
                                      <a:pt x="110" y="230"/>
                                    </a:lnTo>
                                    <a:lnTo>
                                      <a:pt x="170" y="250"/>
                                    </a:lnTo>
                                    <a:lnTo>
                                      <a:pt x="235" y="260"/>
                                    </a:lnTo>
                                    <a:lnTo>
                                      <a:pt x="305" y="270"/>
                                    </a:lnTo>
                                    <a:lnTo>
                                      <a:pt x="380" y="270"/>
                                    </a:lnTo>
                                    <a:lnTo>
                                      <a:pt x="380" y="270"/>
                                    </a:lnTo>
                                    <a:lnTo>
                                      <a:pt x="455" y="270"/>
                                    </a:lnTo>
                                    <a:lnTo>
                                      <a:pt x="525" y="260"/>
                                    </a:lnTo>
                                    <a:lnTo>
                                      <a:pt x="590" y="250"/>
                                    </a:lnTo>
                                    <a:lnTo>
                                      <a:pt x="650" y="230"/>
                                    </a:lnTo>
                                    <a:lnTo>
                                      <a:pt x="650" y="230"/>
                                    </a:lnTo>
                                    <a:lnTo>
                                      <a:pt x="699" y="210"/>
                                    </a:lnTo>
                                    <a:lnTo>
                                      <a:pt x="734" y="190"/>
                                    </a:lnTo>
                                    <a:lnTo>
                                      <a:pt x="754" y="165"/>
                                    </a:lnTo>
                                    <a:lnTo>
                                      <a:pt x="759" y="150"/>
                                    </a:lnTo>
                                    <a:lnTo>
                                      <a:pt x="764" y="135"/>
                                    </a:lnTo>
                                    <a:lnTo>
                                      <a:pt x="764" y="135"/>
                                    </a:lnTo>
                                    <a:lnTo>
                                      <a:pt x="759" y="125"/>
                                    </a:lnTo>
                                    <a:lnTo>
                                      <a:pt x="754" y="110"/>
                                    </a:lnTo>
                                    <a:lnTo>
                                      <a:pt x="744" y="95"/>
                                    </a:lnTo>
                                    <a:lnTo>
                                      <a:pt x="734" y="85"/>
                                    </a:lnTo>
                                    <a:lnTo>
                                      <a:pt x="699" y="60"/>
                                    </a:lnTo>
                                    <a:lnTo>
                                      <a:pt x="650" y="40"/>
                                    </a:lnTo>
                                    <a:lnTo>
                                      <a:pt x="650" y="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83" name="Group 2410"/>
                          <wpg:cNvGrpSpPr>
                            <a:grpSpLocks/>
                          </wpg:cNvGrpSpPr>
                          <wpg:grpSpPr bwMode="auto">
                            <a:xfrm>
                              <a:off x="1251" y="2942"/>
                              <a:ext cx="5305" cy="652"/>
                              <a:chOff x="6054" y="5153"/>
                              <a:chExt cx="4063" cy="960"/>
                            </a:xfrm>
                          </wpg:grpSpPr>
                          <wps:wsp>
                            <wps:cNvPr id="284" name="Freeform 2411"/>
                            <wps:cNvSpPr>
                              <a:spLocks/>
                            </wps:cNvSpPr>
                            <wps:spPr bwMode="auto">
                              <a:xfrm rot="203983" flipV="1">
                                <a:off x="8012" y="5851"/>
                                <a:ext cx="2105" cy="26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5" name="Freeform 2412"/>
                            <wps:cNvSpPr>
                              <a:spLocks/>
                            </wps:cNvSpPr>
                            <wps:spPr bwMode="auto">
                              <a:xfrm rot="203983" flipH="1" flipV="1">
                                <a:off x="6054" y="5153"/>
                                <a:ext cx="2974" cy="334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86" name="Group 2413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10134" y="3344"/>
                              <a:ext cx="2855" cy="368"/>
                              <a:chOff x="6054" y="5153"/>
                              <a:chExt cx="4063" cy="960"/>
                            </a:xfrm>
                          </wpg:grpSpPr>
                          <wps:wsp>
                            <wps:cNvPr id="287" name="Freeform 2414"/>
                            <wps:cNvSpPr>
                              <a:spLocks/>
                            </wps:cNvSpPr>
                            <wps:spPr bwMode="auto">
                              <a:xfrm rot="203983" flipV="1">
                                <a:off x="8012" y="5851"/>
                                <a:ext cx="2105" cy="26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8" name="Freeform 2415"/>
                            <wps:cNvSpPr>
                              <a:spLocks/>
                            </wps:cNvSpPr>
                            <wps:spPr bwMode="auto">
                              <a:xfrm rot="203983" flipH="1" flipV="1">
                                <a:off x="6054" y="5153"/>
                                <a:ext cx="2974" cy="334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9" o:spid="_x0000_s1026" style="position:absolute;margin-left:0;margin-top:0;width:726pt;height:536.8pt;z-index:251659264;mso-position-horizontal:center;mso-position-horizontal-relative:margin;mso-position-vertical:center;mso-position-vertical-relative:margin" coordorigin="662,1073" coordsize="14520,10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">
                <v:group id="Group 2416" o:spid="_x0000_s1027" style="position:absolute;left:662;top:1073;width:14520;height:10736" coordorigin="662,1073" coordsize="14520,10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796" o:spid="_x0000_s1028" style="position:absolute;left:747;top:1073;width:14434;height:926;visibility:visible;mso-wrap-style:square;v-text-anchor:top" coordsize="14434,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ebG8QA&#10;AADcAAAADwAAAGRycy9kb3ducmV2LnhtbESPQUsDMRSE74L/ITzBm812DyLbpqWtKJUexNaLt8fm&#10;dbN087Imz+323zeC4HGYmW+Y+XL0nRoopjawgemkAEVcB9tyY+Dz8PLwBCoJssUuMBm4UILl4vZm&#10;jpUNZ/6gYS+NyhBOFRpwIn2ldaodeUyT0BNn7xiiR8kyNtpGPGe473RZFI/aY8t5wWFPG0f1af/j&#10;DTzLOm3etnrnMH69XsrDO33LYMz93biagRIa5T/8195aA2Uxhd8z+Qjo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3mxvEAAAA3AAAAA8AAAAAAAAAAAAAAAAAmAIAAGRycy9k&#10;b3ducmV2LnhtbFBLBQYAAAAABAAEAPUAAACJAwAAAAA=&#10;" path="m13153,28r,l13059,72r-94,42l12753,170r-259,46l12188,231r,l12047,231r-164,-15l11600,170r-117,-42l11389,100r-99,-44l11220,r,l11126,56r-94,44l10938,128r-118,42l10538,216r-140,15l10233,231r,l9927,216,9669,170,9457,114,9363,72,9288,28r,l9194,72r-94,42l8888,170r-259,46l8324,231r,l8042,216,7783,170,7549,114,7455,72,7384,28r,l7313,72r-99,42l6979,170r-258,46l6439,231r,l6133,216,5875,170,5663,114,5569,72,5475,28r,l5404,72r-94,42l5094,170r-259,46l4530,231r,l4365,231,4224,216,3943,170,3825,128r-94,-28l3637,56,3543,r,l3472,56r-94,44l3284,128r-117,42l2880,216r-165,15l2574,231r,l2269,216,2010,170,1798,114,1704,72,1610,28r,l1539,72r-94,42l1234,170,971,216,665,231r,l500,231,359,216,218,202,,154,,926,14434,877r-8,-661l14426,216r-165,15l14098,231r,l13816,216r-283,-46l13316,114r-93,-42l13153,28r,xe" strokeweight="1pt">
                    <v:path arrowok="t" o:connecttype="custom" o:connectlocs="13153,28;12965,114;12494,216;12188,231;11883,216;11483,128;11290,56;11220,0;11032,100;10820,170;10398,231;10233,231;9669,170;9363,72;9288,28;9100,114;8629,216;8324,231;7783,170;7455,72;7384,28;7214,114;6721,216;6439,231;5875,170;5569,72;5475,28;5310,114;4835,216;4530,231;4224,216;3825,128;3637,56;3543,0;3378,100;3167,170;2715,231;2574,231;2010,170;1704,72;1610,28;1445,114;971,216;665,231;359,216;0,154;14434,877;14426,216;14098,231;13816,216;13316,114;13153,28" o:connectangles="0,0,0,0,0,0,0,0,0,0,0,0,0,0,0,0,0,0,0,0,0,0,0,0,0,0,0,0,0,0,0,0,0,0,0,0,0,0,0,0,0,0,0,0,0,0,0,0,0,0,0,0"/>
                  </v:shape>
                  <v:shape id="Freeform 1795" o:spid="_x0000_s1029" style="position:absolute;left:662;top:1561;width:14520;height:10248;visibility:visible;mso-wrap-style:square;v-text-anchor:top" coordsize="13973,10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YIMQA&#10;AADcAAAADwAAAGRycy9kb3ducmV2LnhtbESPwWrDMBBE74H8g9hAL6GRaoxJ3CghBAo99GIn+LxY&#10;W9vUWhlLcZx+fVUo9DjMzBtmf5xtLyYafedYw8tGgSCunem40XC9vD1vQfiAbLB3TBoe5OF4WC72&#10;mBt354KmMjQiQtjnqKENYcil9HVLFv3GDcTR+3SjxRDl2Egz4j3CbS8TpTJpseO40OJA55bqr/Jm&#10;NTQfu8LQ47tSob9M1a2iNM3WWj+t5tMriEBz+A//td+NhkQl8HsmHgF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SGCDEAAAA3AAAAA8AAAAAAAAAAAAAAAAAmAIAAGRycy9k&#10;b3ducmV2LnhtbFBLBQYAAAAABAAEAPUAAACJAwAAAAA=&#10;" path="m12717,47r,l12627,120r-91,70l12331,285r-249,77l11786,385r,l11650,385r-158,-23l11219,285r-113,-71l11016,167r-96,-73l10852,r,l10762,94r-91,73l10580,214r-114,71l10194,362r-136,23l9899,385r,l9604,362,9355,285,9151,190r-91,-70l8987,47r,l8897,120r-91,70l8601,285r-249,77l8057,385r,l7785,362,7536,285,7309,190r-91,-70l7150,47r,l7081,120r-95,70l6760,285r-250,77l6238,385r,l5943,362,5694,285,5489,190r-90,-70l5308,47r,l5239,120r-90,70l4940,285r-250,77l4396,385r,l4237,385,4101,362,3829,285,3715,214r-91,-47l3534,94,3443,r,l3374,94r-90,73l3193,214r-113,71l2803,362r-159,23l2508,385r,l2214,362,1964,285,1759,190r-90,-70l1578,47r,l1509,120r-90,70l1215,285,961,362,666,385r,l507,385,371,362,235,338,99,285,,10330r13973,142l13947,362r,l13787,385r-158,l13629,385r-272,-23l13084,285r-209,-95l12785,120r-68,-73l12717,47xe" strokeweight="1pt">
                    <v:path arrowok="t" o:connecttype="custom" o:connectlocs="13215,46;13027,186;12555,354;12247,377;11942,354;11541,209;11347,92;11277,0;11089,163;10876,279;10452,377;10287,377;9721,279;9415,117;9339,46;9151,186;8679,354;8372,377;7831,279;7501,117;7430,46;7259,186;6765,354;6482,377;5917,279;5610,117;5516,46;5351,186;4874,354;4568,377;4262,354;3860,209;3672,92;3578,0;3413,163;3201,279;2748,377;2606,377;2041,279;1734,117;1640,46;1475,186;999,354;692,377;386,354;103,279;14520,10248;14493,354;14163,377;13880,354;13379,186;13215,46" o:connectangles="0,0,0,0,0,0,0,0,0,0,0,0,0,0,0,0,0,0,0,0,0,0,0,0,0,0,0,0,0,0,0,0,0,0,0,0,0,0,0,0,0,0,0,0,0,0,0,0,0,0,0,0"/>
                  </v:shape>
                  <v:shape id="Freeform 2405" o:spid="_x0000_s1030" style="position:absolute;left:662;top:9897;width:14520;height:1912;visibility:visible;mso-wrap-style:square;v-text-anchor:top" coordsize="14151,1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AuTMYA&#10;AADcAAAADwAAAGRycy9kb3ducmV2LnhtbESPQWvCQBSE70L/w/KE3nRjClaiq7ShAXMqVSn09sy+&#10;Jmmzb0N2m8R/7xYEj8PMfMNsdqNpRE+dqy0rWMwjEMSF1TWXCk7HbLYC4TyyxsYyKbiQg932YbLB&#10;RNuBP6g/+FIECLsEFVTet4mUrqjIoJvbljh437Yz6IPsSqk7HALcNDKOoqU0WHNYqLCltKLi9/Bn&#10;FLx9Pb8uy1yfL+9pzln8+bNK46NSj9PxZQ3C0+jv4Vt7rxXE0RP8nwlHQG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AuTMYAAADcAAAADwAAAAAAAAAAAAAAAACYAgAAZHJz&#10;L2Rvd25yZXYueG1sUEsFBgAAAAAEAAQA9QAAAIsDAAAAAA==&#10;" path="m640,r,l1086,24r224,47l1530,118r,l1999,260r448,166l2447,426r537,212l3543,828r,l3968,946r421,95l5261,1206r,l5730,1277r471,48l6670,1372r423,17l7158,1395r403,l7963,1395r403,-23l8769,1301r,l9148,1182r381,-141l9888,922r376,-118l10264,804r290,-71l10845,685r603,-47l11448,638r626,-47l12389,591r290,23l12987,638r291,71l13570,780r290,95l13860,875r291,118l14133,1778,,1743,13,r,l640,r,xe" strokeweight="1pt">
                    <v:path arrowok="t" o:connecttype="custom" o:connectlocs="657,0;657,0;1114,26;1344,76;1570,127;1570,127;2051,280;2511,458;2511,458;3062,686;3635,890;3635,890;4071,1017;4503,1119;5398,1297;5398,1297;5879,1373;6363,1425;6844,1475;7278,1494;7345,1500;7758,1500;8171,1500;8584,1475;8998,1399;8998,1399;9387,1271;9777,1119;10146,991;10532,865;10532,865;10829,788;11128,737;11747,686;11747,686;12389,636;12712,636;13010,660;13326,686;13624,762;13924,839;14221,941;14221,941;14520,1068;14502,1912;0,1874;13,0;13,0;657,0;657,0" o:connectangles="0,0,0,0,0,0,0,0,0,0,0,0,0,0,0,0,0,0,0,0,0,0,0,0,0,0,0,0,0,0,0,0,0,0,0,0,0,0,0,0,0,0,0,0,0,0,0,0,0,0"/>
                  </v:shape>
                </v:group>
                <v:group id="Group 2417" o:spid="_x0000_s1031" style="position:absolute;left:1251;top:1401;width:13931;height:9790" coordorigin="1251,1401" coordsize="13931,9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group id="Group 1611" o:spid="_x0000_s1032" style="position:absolute;left:6875;top:5136;width:4063;height:960" coordorigin="6054,5153" coordsize="4063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  <v:shape id="Freeform 1603" o:spid="_x0000_s1033" style="position:absolute;left:8012;top:5851;width:2105;height:262;rotation:-222804fd;flip: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osh8YA&#10;AADcAAAADwAAAGRycy9kb3ducmV2LnhtbESPT2vCQBTE74V+h+UVvBTd6CFIdBOKrdJKwfoHz4/s&#10;MxuafRuyW4399G5B6HGYmd8w86K3jThT52vHCsajBARx6XTNlYLDfjmcgvABWWPjmBRcyUORPz7M&#10;MdPuwls670IlIoR9hgpMCG0mpS8NWfQj1xJH7+Q6iyHKrpK6w0uE20ZOkiSVFmuOCwZbWhgqv3c/&#10;VsHq6tfy+LZ5Xrw6+k3Nhw/br0+lBk/9ywxEoD78h+/td61gkqTwdyYeAZ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osh8YAAADcAAAADwAAAAAAAAAAAAAAAACYAgAAZHJz&#10;L2Rvd25yZXYueG1sUEsFBgAAAAAEAAQA9QAAAIsDAAAAAA=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3,86;3,86;0,133;0,133;58,119;119,110;240,100;369,100;509,110;509,110;691,138;1021,200;1021,200;1173,224;1315,243;1441,257;1549,262;1549,262;1624,262;1695,257;1763,248;1834,238;1901,224;1969,205;2034,186;2102,162;2102,162;2105,114;2105,114;2013,143;1922,162;1831,181;1742,195;1658,205;1573,210;1488,210;1407,210;1407,210;1292,195;1169,176;1038,148;892,105;892,105;674,43;674,43;560,19;461,0;461,0;403,0;346,0;288,5;230,14;173,24;115,43;61,62;3,86;3,86" o:connectangles="0,0,0,0,0,0,0,0,0,0,0,0,0,0,0,0,0,0,0,0,0,0,0,0,0,0,0,0,0,0,0,0,0,0,0,0,0,0,0,0,0,0,0,0,0,0,0,0,0,0,0,0,0,0,0,0,0"/>
                    </v:shape>
                    <v:shape id="Freeform 1604" o:spid="_x0000_s1034" style="position:absolute;left:6054;top:5153;width:2974;height:334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1ExsQA&#10;AADcAAAADwAAAGRycy9kb3ducmV2LnhtbESPzWrDMBCE74W+g9hALqWRmtC6uFFCKYT0mp9Lb4u1&#10;sdxYKyPJsfP2USHQ4zAz3zDL9ehacaEQG88aXmYKBHHlTcO1huNh8/wOIiZkg61n0nClCOvV48MS&#10;S+MH3tFln2qRIRxL1GBT6kopY2XJYZz5jjh7Jx8cpixDLU3AIcNdK+dKvUmHDecFix19WarO+95p&#10;KJrtxv7EIRRPvTKn12HxK8eF1tPJ+PkBItGY/sP39rfRMFcF/J3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NRMbEAAAA3AAAAA8AAAAAAAAAAAAAAAAAmAIAAGRycy9k&#10;b3ducmV2LnhtbFBLBQYAAAAABAAEAPUAAACJAwAAAAA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5,109;5,109;0,170;0,170;82,152;168,140;340,128;522,128;719,140;719,140;977,176;1442,255;1442,255;1657,285;1858,310;2036,328;2188,334;2188,334;2294,334;2395,328;2490,316;2591,304;2686,285;2782,261;2873,237;2969,206;2969,206;2974,146;2974,146;2844,182;2715,206;2586,231;2462,249;2342,261;2222,267;2102,267;1988,267;1988,267;1825,249;1652,225;1466,188;1260,134;1260,134;953,55;953,55;791,24;651,0;651,0;570,0;488,0;407,6;325,18;245,30;163,55;86,79;5,109;5,109" o:connectangles="0,0,0,0,0,0,0,0,0,0,0,0,0,0,0,0,0,0,0,0,0,0,0,0,0,0,0,0,0,0,0,0,0,0,0,0,0,0,0,0,0,0,0,0,0,0,0,0,0,0,0,0,0,0,0,0,0"/>
                    </v:shape>
                  </v:group>
                  <v:group id="Group 1607" o:spid="_x0000_s1035" style="position:absolute;left:11803;top:2300;width:3379;height:609" coordorigin="11282,2528" coordsize="3379,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  <v:shape id="Freeform 1605" o:spid="_x0000_s1036" style="position:absolute;left:12877;top:2915;width:1784;height:222;rotation:222804fd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o5sMA&#10;AADcAAAADwAAAGRycy9kb3ducmV2LnhtbESP0WrCQBRE3wv+w3IF3+pGkVCjqwShJH0pNPoB1+w1&#10;CWbvht2txr/vFgQfh5k5w2z3o+nFjZzvLCtYzBMQxLXVHTcKTsfP9w8QPiBr7C2Tggd52O8mb1vM&#10;tL3zD92q0IgIYZ+hgjaEIZPS1y0Z9HM7EEfvYp3BEKVrpHZ4j3DTy2WSpNJgx3GhxYEOLdXX6tco&#10;KFb5qsSShm9XVF9FesnPadUoNZuO+QZEoDG8ws92qRUskzX8n4lH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go5sMAAADcAAAADwAAAAAAAAAAAAAAAACYAgAAZHJzL2Rv&#10;d25yZXYueG1sUEsFBgAAAAAEAAQA9QAAAIgDAAAAAA=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3,73;3,73;0,113;0,113;49,101;101,93;204,85;313,85;431,93;431,93;586,117;865,170;865,170;994,190;1115,206;1221,218;1313,222;1313,222;1376,222;1436,218;1494,210;1554,202;1611,190;1669,174;1724,157;1781,137;1781,137;1784,97;1784,97;1706,121;1629,137;1552,153;1477,165;1405,174;1333,178;1261,178;1192,178;1192,178;1095,165;991,149;879,125;756,89;756,89;571,36;571,36;474,16;391,0;391,0;342,0;293,0;244,4;195,12;147,20;98,36;52,52;3,73;3,73" o:connectangles="0,0,0,0,0,0,0,0,0,0,0,0,0,0,0,0,0,0,0,0,0,0,0,0,0,0,0,0,0,0,0,0,0,0,0,0,0,0,0,0,0,0,0,0,0,0,0,0,0,0,0,0,0,0,0,0,0"/>
                    </v:shape>
                    <v:shape id="Freeform 1606" o:spid="_x0000_s1037" style="position:absolute;left:11282;top:2528;width:2520;height:283;rotation:-222804fd;flip:x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aHtcEA&#10;AADcAAAADwAAAGRycy9kb3ducmV2LnhtbERPy4rCMBTdD/gP4QpuRFNdiHSMMvjCEcHxgetLc6cp&#10;NjeliVrn681CmOXhvCezxpbiTrUvHCsY9BMQxJnTBecKzqdVbwzCB2SNpWNS8CQPs2nrY4Kpdg8+&#10;0P0YchFD2KeowIRQpVL6zJBF33cVceR+XW0xRFjnUtf4iOG2lMMkGUmLBccGgxXNDWXX480qWD/9&#10;Vl6W++584ehvZL59OPzslOq0m69PEIGa8C9+uzdawXAQ58cz8QjI6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Gh7XBAAAA3AAAAA8AAAAAAAAAAAAAAAAAmAIAAGRycy9kb3du&#10;cmV2LnhtbFBLBQYAAAAABAAEAPUAAACGAwAAAAA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4,93;4,93;0,144;0,144;69,129;142,118;288,108;442,108;609,118;609,118;828,149;1222,216;1222,216;1404,242;1575,262;1725,278;1854,283;1854,283;1944,283;2029,278;2110,268;2196,257;2276,242;2357,221;2435,201;2516,175;2516,175;2520,123;2520,123;2410,154;2301,175;2192,196;2086,211;1984,221;1883,226;1781,226;1684,226;1684,226;1546,211;1400,190;1242,160;1067,113;1067,113;807,46;807,46;670,21;552,0;552,0;483,0;414,0;345,5;276,15;207,26;138,46;73,67;4,93;4,93" o:connectangles="0,0,0,0,0,0,0,0,0,0,0,0,0,0,0,0,0,0,0,0,0,0,0,0,0,0,0,0,0,0,0,0,0,0,0,0,0,0,0,0,0,0,0,0,0,0,0,0,0,0,0,0,0,0,0,0,0"/>
                    </v:shape>
                  </v:group>
                  <v:group id="Group 1608" o:spid="_x0000_s1038" style="position:absolute;left:1448;top:10582;width:3379;height:609;rotation:-11549790fd" coordorigin="11282,2528" coordsize="3379,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rowbxgAAANwA&#10;AAAPAAAAAAAAAAAAAAAAAKoCAABkcnMvZG93bnJldi54bWxQSwUGAAAAAAQABAD6AAAAnQMAAAAA&#10;">
                    <v:shape id="Freeform 1609" o:spid="_x0000_s1039" style="position:absolute;left:12877;top:2915;width:1784;height:222;rotation:222804fd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UsSsMA&#10;AADcAAAADwAAAGRycy9kb3ducmV2LnhtbESP0WrCQBRE3wv+w3ILvtWNQUJJXSUUJPFFMPUDrtlr&#10;Epq9G3ZXjX/vFgo+DjNzhllvJzOIGznfW1awXCQgiBure24VnH52H58gfEDWOFgmBQ/ysN3M3taY&#10;a3vnI93q0IoIYZ+jgi6EMZfSNx0Z9As7EkfvYp3BEKVrpXZ4j3AzyDRJMmmw57jQ4UjfHTW/9dUo&#10;KFfFqsKKxoMr632ZXYpzVrdKzd+n4gtEoCm8wv/tSitIlyn8nYlH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1UsSsMAAADcAAAADwAAAAAAAAAAAAAAAACYAgAAZHJzL2Rv&#10;d25yZXYueG1sUEsFBgAAAAAEAAQA9QAAAIgDAAAAAA=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3,73;3,73;0,113;0,113;49,101;101,93;204,85;313,85;431,93;431,93;586,117;865,170;865,170;994,190;1115,206;1221,218;1313,222;1313,222;1376,222;1436,218;1494,210;1554,202;1611,190;1669,174;1724,157;1781,137;1781,137;1784,97;1784,97;1706,121;1629,137;1552,153;1477,165;1405,174;1333,178;1261,178;1192,178;1192,178;1095,165;991,149;879,125;756,89;756,89;571,36;571,36;474,16;391,0;391,0;342,0;293,0;244,4;195,12;147,20;98,36;52,52;3,73;3,73" o:connectangles="0,0,0,0,0,0,0,0,0,0,0,0,0,0,0,0,0,0,0,0,0,0,0,0,0,0,0,0,0,0,0,0,0,0,0,0,0,0,0,0,0,0,0,0,0,0,0,0,0,0,0,0,0,0,0,0,0"/>
                    </v:shape>
                    <v:shape id="Freeform 1610" o:spid="_x0000_s1040" style="position:absolute;left:11282;top:2528;width:2520;height:283;rotation:-222804fd;flip:x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QZwsUA&#10;AADcAAAADwAAAGRycy9kb3ducmV2LnhtbESP3WoCMRSE74W+QzgFb0SzWpCyGqVYFStC/cPrw+Z0&#10;s3Rzsmyirn36RhC8HGbmG2Y8bWwpLlT7wrGCfi8BQZw5XXCu4HhYdN9B+ICssXRMCm7kYTp5aY0x&#10;1e7KO7rsQy4ihH2KCkwIVSqlzwxZ9D1XEUfvx9UWQ5R1LnWN1wi3pRwkyVBaLDguGKxoZij73Z+t&#10;guXNr+Vp/t2ZfTr6G5ovH3bbjVLt1+ZjBCJQE57hR3ulFQz6b3A/E4+An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BnCxQAAANwAAAAPAAAAAAAAAAAAAAAAAJgCAABkcnMv&#10;ZG93bnJldi54bWxQSwUGAAAAAAQABAD1AAAAigMAAAAA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4,93;4,93;0,144;0,144;69,129;142,118;288,108;442,108;609,118;609,118;828,149;1222,216;1222,216;1404,242;1575,262;1725,278;1854,283;1854,283;1944,283;2029,278;2110,268;2196,257;2276,242;2357,221;2435,201;2516,175;2516,175;2520,123;2520,123;2410,154;2301,175;2192,196;2086,211;1984,221;1883,226;1781,226;1684,226;1684,226;1546,211;1400,190;1242,160;1067,113;1067,113;807,46;807,46;670,21;552,0;552,0;483,0;414,0;345,5;276,15;207,26;138,46;73,67;4,93;4,93" o:connectangles="0,0,0,0,0,0,0,0,0,0,0,0,0,0,0,0,0,0,0,0,0,0,0,0,0,0,0,0,0,0,0,0,0,0,0,0,0,0,0,0,0,0,0,0,0,0,0,0,0,0,0,0,0,0,0,0,0"/>
                    </v:shape>
                  </v:group>
                  <v:group id="Group 806" o:spid="_x0000_s1041" style="position:absolute;left:1448;top:2910;width:4224;height:7243" coordorigin="38,38" coordsize="6464,11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  <v:shape id="Freeform 807" o:spid="_x0000_s1042" style="position:absolute;left:269;top:2377;width:2512;height:9240;visibility:visible;mso-wrap-style:square;v-text-anchor:top" coordsize="2512,9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gWJMYA&#10;AADcAAAADwAAAGRycy9kb3ducmV2LnhtbESPQWvCQBSE7wX/w/KE3uquQtuQugYVtIXaglHo9ZF9&#10;JiHZtyG71fjv3ULB4zAz3zDzbLCtOFPva8caphMFgrhwpuZSw/GweUpA+IBssHVMGq7kIVuMHuaY&#10;GnfhPZ3zUIoIYZ+ihiqELpXSFxVZ9BPXEUfv5HqLIcq+lKbHS4TbVs6UepEWa44LFXa0rqho8l+r&#10;Yfuaf22Sw/7n9L1zn004qt3qXWn9OB6WbyACDeEe/m9/GA2z6TP8nY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gWJMYAAADcAAAADwAAAAAAAAAAAAAAAACYAgAAZHJz&#10;L2Rvd25yZXYueG1sUEsFBgAAAAAEAAQA9QAAAIsDAAAAAA==&#10;" path="m2167,288r,l2205,537r,153l2167,1035r-77,364l1975,1744r-154,345l1591,2550r-460,785l901,3738,709,4102,556,4447,421,4773,268,5233,153,5732,57,6230,,6748r,153l19,7054r19,173l95,7438r58,191l230,7802r76,153l383,8070r230,211l843,8492r269,192l1476,8914r173,96l1821,9086r154,77l2128,9201r154,19l2416,9240r38,-20l2493,9201r19,-19l2512,9144r-96,-58l2148,8971,1687,8780,1304,8569,1035,8377,786,8185,594,7974,441,7744,306,7514,230,7265,191,7016r,-268l249,6249r96,-498l460,5291,613,4850,728,4543,882,4217r172,-364l1265,3470r403,-767l1917,2224r135,-365l2167,1495r76,-364l2282,748,2243,403,2186,134,2148,r-20,l2167,288xe" strokeweight="1pt">
                      <v:path arrowok="t" o:connecttype="custom" o:connectlocs="2167,288;2205,690;2167,1035;1975,1744;1821,2089;1131,3335;901,3738;556,4447;421,4773;153,5732;0,6748;0,6901;38,7227;95,7438;230,7802;383,8070;613,8281;843,8492;1112,8684;1649,9010;1975,9163;2282,9220;2416,9240;2493,9201;2512,9144;2416,9086;2148,8971;1304,8569;1035,8377;594,7974;306,7514;191,7016;191,6748;345,5751;613,4850;728,4543;1054,3853;1265,3470;1917,2224;2052,1859;2243,1131;2282,748;2243,403;2148,0;2167,288" o:connectangles="0,0,0,0,0,0,0,0,0,0,0,0,0,0,0,0,0,0,0,0,0,0,0,0,0,0,0,0,0,0,0,0,0,0,0,0,0,0,0,0,0,0,0,0,0"/>
                    </v:shape>
                    <v:shape id="Freeform 808" o:spid="_x0000_s1043" style="position:absolute;left:96;top:2473;width:2110;height:3968;visibility:visible;mso-wrap-style:square;v-text-anchor:top" coordsize="2110,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AWBb4A&#10;AADcAAAADwAAAGRycy9kb3ducmV2LnhtbESPzQrCMBCE74LvEFbwpqkeVKpRRBTEmz/gdWnWtths&#10;ShJt9emNIHgcZuYbZrFqTSWe5HxpWcFomIAgzqwuOVdwOe8GMxA+IGusLJOCF3lYLbudBabaNnyk&#10;5ynkIkLYp6igCKFOpfRZQQb90NbE0btZZzBE6XKpHTYRbio5TpKJNFhyXCiwpk1B2f30MAo220tS&#10;No1jfByuUwwus+49U6rfa9dzEIHa8A//2nutYDyawPdMPAJy+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zAFgW+AAAA3AAAAA8AAAAAAAAAAAAAAAAAmAIAAGRycy9kb3ducmV2&#10;LnhtbFBLBQYAAAAABAAEAPUAAACDAwAAAAA=&#10;" path="m2110,613r,l2090,307,2052,r-19,l2033,326r,153l1994,632r-38,135l1918,901r-58,115l1784,1131r-116,153l1515,1438r-192,153l1074,1763,594,2070,441,2185r-96,96l192,2454r-58,115l77,2664,38,2779r-19,96l,3124r,115l19,3355r38,115l115,3604r115,153l288,3834r57,38l422,3910r77,39l575,3968r77,l767,3949r115,-39l997,3834r115,-115l1208,3604r77,-96l1323,3412r19,-77l1304,3239r-19,-95l1247,3105r-39,-19l1131,3086r-57,19l1036,3144r,19l1055,3201r57,38l1170,3278r19,38l1170,3374r-19,76l1016,3623r-96,77l844,3776r-96,39l652,3815,537,3795,422,3738r-96,-96l249,3508,173,3297r-39,-96l134,3105r19,-191l211,2722r96,-173l441,2396,556,2281,710,2166r421,-288l1534,1591r154,-134l1803,1342r134,-154l2033,997r57,-192l2110,613xe" strokeweight="1pt">
                      <v:path arrowok="t" o:connecttype="custom" o:connectlocs="2110,613;2090,307;2033,0;2033,326;1994,632;1918,901;1784,1131;1668,1284;1323,1591;1074,1763;441,2185;345,2281;134,2569;38,2779;0,3124;0,3239;57,3470;115,3604;288,3834;422,3910;575,3968;652,3968;882,3910;1112,3719;1208,3604;1323,3412;1342,3335;1285,3144;1208,3086;1131,3086;1036,3144;1036,3163;1112,3239;1170,3278;1189,3316;1151,3450;1016,3623;844,3776;652,3815;537,3795;326,3642;249,3508;134,3201;134,3105;211,2722;441,2396;556,2281;1131,1878;1534,1591;1803,1342;1937,1188;2090,805;2110,613" o:connectangles="0,0,0,0,0,0,0,0,0,0,0,0,0,0,0,0,0,0,0,0,0,0,0,0,0,0,0,0,0,0,0,0,0,0,0,0,0,0,0,0,0,0,0,0,0,0,0,0,0,0,0,0,0"/>
                    </v:shape>
                    <v:shape id="Freeform 809" o:spid="_x0000_s1044" style="position:absolute;left:3567;top:2703;width:2935;height:2914;visibility:visible;mso-wrap-style:square;v-text-anchor:top" coordsize="2935,2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NyZ8UA&#10;AADcAAAADwAAAGRycy9kb3ducmV2LnhtbESPT4vCMBTE74LfITxhL6KpwqpUo4goePGw9c/52Tzb&#10;YvNSmqytfvrNguBxmJnfMItVa0rxoNoVlhWMhhEI4tTqgjMFp+NuMAPhPLLG0jIpeJKD1bLbWWCs&#10;bcM/9Eh8JgKEXYwKcu+rWEqX5mTQDW1FHLybrQ36IOtM6hqbADelHEfRRBosOCzkWNEmp/Se/BoF&#10;/e/ycHnt+s3heK0u2815mzwnkVJfvXY9B+Gp9Z/wu73XCsajKfyfC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83JnxQAAANwAAAAPAAAAAAAAAAAAAAAAAJgCAABkcnMv&#10;ZG93bnJldi54bWxQSwUGAAAAAAQABAD1AAAAigMAAAAA&#10;" path="m115,r,l58,,19,19,,57,,96,,77r96,38l211,211,326,345,441,537,614,843r326,633l1228,2032r134,211l1477,2415r173,211l1803,2760r154,96l2033,2894r77,20l2302,2914r153,-20l2609,2818r134,-96l2820,2626r57,-96l2915,2415r20,-115l2935,2262r-20,-38l2820,2109r-96,-77l2647,1974r-96,-38l2474,1917r-57,19l2398,1974r38,58l2570,2147r134,115l2743,2319r-19,77l2685,2454r-96,153l2494,2684r-116,57l2263,2760r-153,l1976,2703r-135,-77l1688,2473,1535,2281,1304,1917,1017,1361,729,767,556,441,422,249,307,115,211,38,115,xe" strokeweight="1pt">
                      <v:path arrowok="t" o:connecttype="custom" o:connectlocs="115,0;58,0;0,57;0,96;0,77;211,211;441,537;614,843;940,1476;1362,2243;1477,2415;1803,2760;2033,2894;2110,2914;2455,2894;2743,2722;2820,2626;2915,2415;2935,2300;2915,2224;2820,2109;2647,1974;2474,1917;2417,1936;2398,1974;2436,2032;2570,2147;2743,2319;2724,2396;2589,2607;2494,2684;2263,2760;2110,2760;1841,2626;1535,2281;1304,1917;1017,1361;556,441;422,249;211,38;115,0" o:connectangles="0,0,0,0,0,0,0,0,0,0,0,0,0,0,0,0,0,0,0,0,0,0,0,0,0,0,0,0,0,0,0,0,0,0,0,0,0,0,0,0,0"/>
                    </v:shape>
                    <v:shape id="Freeform 810" o:spid="_x0000_s1045" style="position:absolute;left:2838;top:2281;width:3529;height:7208;visibility:visible;mso-wrap-style:square;v-text-anchor:top" coordsize="3529,7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2LwcMA&#10;AADcAAAADwAAAGRycy9kb3ducmV2LnhtbERPPWvDMBDdA/0P4gpdQiInQwhuZJM2BEpDC3G9eDus&#10;i20inYyl2u6/r4ZCx8f7PuSzNWKkwXeOFWzWCQji2umOGwXl13m1B+EDskbjmBT8kIc8e1gcMNVu&#10;4iuNRWhEDGGfooI2hD6V0tctWfRr1xNH7uYGiyHCoZF6wCmGWyO3SbKTFjuODS329NpSfS++rQIZ&#10;qo+Xd/l54bEqyn0ymfK0NEo9Pc7HZxCB5vAv/nO/aQXbTVwbz8Qj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2LwcMAAADcAAAADwAAAAAAAAAAAAAAAACYAgAAZHJzL2Rv&#10;d25yZXYueG1sUEsFBgAAAAAEAAQA9QAAAIgDAAAAAA==&#10;" path="m39,r,l20,19,,19,173,460,307,901r96,441l499,1802r58,460l576,2722r19,479l557,3681r-39,901l518,4946r19,287l557,5559r57,307l691,6115r96,230l921,6537r173,192l1305,6863r249,134l1842,7093r326,57l2551,7189r422,19l3088,7208r96,-19l3280,7150r77,-38l3433,7055r58,-77l3529,6901r,-96l3510,6767r-96,-77l3338,6729r-96,95l3184,6863r-77,38l3031,6920r-96,l2609,6920r-288,-19l2091,6882r-211,-38l1669,6767r-192,-96l1324,6556,1190,6403,1055,6211,959,5981,883,5713,825,5406,806,5023,787,4601r,-479l825,3585r,-422l806,2722,748,2262,653,1783,537,1400,403,959,231,499,39,xe" strokeweight="1pt">
                      <v:path arrowok="t" o:connecttype="custom" o:connectlocs="39,0;0,19;173,460;403,1342;557,2262;595,3201;557,3681;518,4946;537,5233;614,5866;787,6345;921,6537;1305,6863;1554,6997;2168,7150;2973,7208;3088,7208;3280,7150;3357,7112;3491,6978;3529,6805;3510,6767;3414,6690;3242,6824;3184,6863;3031,6920;2935,6920;2321,6901;1880,6844;1669,6767;1324,6556;1190,6403;959,5981;825,5406;806,5023;787,4122;825,3585;806,2722;653,1783;537,1400;231,499;39,0" o:connectangles="0,0,0,0,0,0,0,0,0,0,0,0,0,0,0,0,0,0,0,0,0,0,0,0,0,0,0,0,0,0,0,0,0,0,0,0,0,0,0,0,0,0"/>
                    </v:shape>
                    <v:shape id="Freeform 811" o:spid="_x0000_s1046" style="position:absolute;left:38;top:2741;width:3127;height:7841;visibility:visible;mso-wrap-style:square;v-text-anchor:top" coordsize="3127,7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otIMQA&#10;AADcAAAADwAAAGRycy9kb3ducmV2LnhtbESPQWsCMRSE74X+h/CE3mrWLdh2NYoIC5YepGsPPT42&#10;z93F5GVJUk3/fSMIHoeZ+YZZrpM14kw+DI4VzKYFCOLW6YE7Bd+H+vkNRIjIGo1jUvBHAdarx4cl&#10;Vtpd+IvOTexEhnCoUEEf41hJGdqeLIapG4mzd3TeYszSd1J7vGS4NbIsirm0OHBe6HGkbU/tqfm1&#10;Chqz3fm0KV73n3KfPsqfutYvRqmnSdosQERK8R6+tXdaQTl7h+uZf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KLSDEAAAA3AAAAA8AAAAAAAAAAAAAAAAAmAIAAGRycy9k&#10;b3ducmV2LnhtbFBLBQYAAAAABAAEAPUAAACJAwAAAAA=&#10;" path="m2896,192r,l2839,77,2800,r-19,l2781,19r-38,58l2724,77r19,345l2762,748r,307l2743,1323r-19,249l2666,1802r-57,211l2551,2186r-172,287l2244,2684r-134,134l2052,2856r-57,20l1400,2991,806,3144r-154,58l537,3259r-96,58l346,3393r-39,77l250,3585,115,3949,20,4333,,4486r,115l,4908r39,325l115,5502r77,211l307,5885r134,134l595,6134r173,96l959,6307r230,38l1420,6345r134,l1707,6307r154,-38l2033,6192r307,-96l2494,6058r76,l2647,6077r58,57l2743,6192r38,96l2800,6384r,76l2781,6518r-76,172l2570,6863r-153,172l2206,7208r-230,115l1880,7361r-115,39l1650,7419r-115,l1420,7400r-115,-77l1189,7246r-76,-19l1017,7246r-58,39l940,7342r-19,58l940,7438r19,38l1074,7630r96,76l1266,7783r96,38l1458,7841r153,-20l1746,7802r153,-38l2052,7706r135,-76l2340,7534r134,-96l2628,7304r192,-211l2992,6844r58,-115l3088,6633r39,-96l3127,6441r-39,-172l3031,6096r-96,-153l2800,5828r-57,-39l2666,5770r-153,-19l2302,5789r-345,115l1554,6019r-154,20l1266,6058r-153,-19l959,6019,825,5962,710,5885,595,5789,499,5674,422,5540,365,5387,326,5253,307,5080,288,4888,269,4658r19,-210l307,4256r19,-173l384,3930r57,-134l499,3681r96,-115l691,3489r77,-77l863,3374r115,-57l1113,3278r479,-96l1880,3106r249,-77l2340,2914r154,-134l2590,2646r76,-135l2743,2377r57,-172l2858,2032r38,-192l2935,1630r,-211l2954,997r,-345l2935,384,2896,192xe" strokeweight="1pt">
                      <v:path arrowok="t" o:connecttype="custom" o:connectlocs="2839,77;2781,19;2724,77;2762,1055;2666,1802;2551,2186;2110,2818;1995,2876;806,3144;537,3259;346,3393;115,3949;0,4486;0,4908;115,5502;307,5885;768,6230;1420,6345;1707,6307;2033,6192;2494,6058;2705,6134;2781,6288;2800,6460;2705,6690;2417,7035;1880,7361;1535,7419;1305,7323;1113,7227;959,7285;921,7400;959,7476;1170,7706;1458,7841;1746,7802;2187,7630;2628,7304;2992,6844;3088,6633;3127,6441;3031,6096;2743,5789;2513,5751;1957,5904;1266,6058;959,6019;595,5789;365,5387;307,5080;269,4658;326,4083;499,3681;691,3489;978,3317;1592,3182;2129,3029;2494,2780;2743,2377;2896,1840;2935,1419;2935,384" o:connectangles="0,0,0,0,0,0,0,0,0,0,0,0,0,0,0,0,0,0,0,0,0,0,0,0,0,0,0,0,0,0,0,0,0,0,0,0,0,0,0,0,0,0,0,0,0,0,0,0,0,0,0,0,0,0,0,0,0,0,0,0,0,0"/>
                    </v:shape>
                    <v:group id="Group 812" o:spid="_x0000_s1047" style="position:absolute;left:479;top:38;width:5486;height:8090" coordorigin="479,38" coordsize="5486,80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    <v:shape id="Freeform 813" o:spid="_x0000_s1048" style="position:absolute;left:3625;top:2818;width:2340;height:5310;visibility:visible;mso-wrap-style:square;v-text-anchor:top" coordsize="2340,5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l0y8cA&#10;AADcAAAADwAAAGRycy9kb3ducmV2LnhtbESPQWvCQBSE70L/w/IKXkQ3CSghdRNqUai9iLYgvT2y&#10;r0lo9m3MbjXtr3cLgsdhZr5hlsVgWnGm3jWWFcSzCARxaXXDlYKP9800BeE8ssbWMin4JQdF/jBa&#10;Yqbthfd0PvhKBAi7DBXU3neZlK6syaCb2Y44eF+2N+iD7Cupe7wEuGllEkULabDhsFBjRy81ld+H&#10;H6NgsojT9Xa9Op6GFTe7P/35tjvNlRo/Ds9PIDwN/h6+tV+1giSJ4f9MOAIy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pdMvHAAAA3AAAAA8AAAAAAAAAAAAAAAAAmAIAAGRy&#10;cy9kb3ducmV2LnhtbFBLBQYAAAAABAAEAPUAAACMAwAAAAA=&#10;" path="m115,77r,l57,153,38,230,19,422,,613,,805,19,997r19,172l96,1361r57,172l211,1725r134,249l518,2262r191,268l959,2818r345,364l1745,3642r154,192l1994,4006r58,154l2071,4236r-19,58l2033,4409r-58,115l1841,4831r-153,249l1649,5214r,57l1649,5291r58,19l1841,5214r134,-115l2071,4965r77,-115l2205,4735r58,-115l2301,4486r19,-154l2340,4179r,-134l2301,3910r-57,-115l2186,3719r-77,-96l1879,3431,1553,3163,1323,2952,1131,2760,959,2530,748,2262,556,1974,383,1668,249,1380,211,1246,172,1112r,-134l172,863,192,460,211,192,230,,211,,172,,115,77xe" strokeweight="1pt">
                        <v:path arrowok="t" o:connecttype="custom" o:connectlocs="115,77;38,230;19,422;0,805;38,1169;153,1533;211,1725;518,2262;959,2818;1304,3182;1745,3642;1994,4006;2071,4236;2052,4294;1975,4524;1841,4831;1649,5214;1649,5271;1649,5291;1707,5310;1975,5099;2148,4850;2205,4735;2301,4486;2320,4332;2340,4045;2244,3795;2186,3719;1879,3431;1553,3163;1323,2952;959,2530;556,1974;383,1668;211,1246;172,978;172,863;211,192;230,0;211,0;115,77" o:connectangles="0,0,0,0,0,0,0,0,0,0,0,0,0,0,0,0,0,0,0,0,0,0,0,0,0,0,0,0,0,0,0,0,0,0,0,0,0,0,0,0,0"/>
                      </v:shape>
                      <v:shape id="Freeform 814" o:spid="_x0000_s1049" style="position:absolute;left:1553;top:1668;width:2839;height:2108;visibility:visible;mso-wrap-style:square;v-text-anchor:top" coordsize="2839,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jlWsQA&#10;AADcAAAADwAAAGRycy9kb3ducmV2LnhtbESPX2vCQBDE3wt+h2MF3+rFPEiJniKFioIt1D/QxyW3&#10;zQWzeyF3avz2PUHo4zAzv2Hmy54bdaUu1F4MTMYZKJLS21oqA8fDx+sbqBBRLDZeyMCdAiwXg5c5&#10;Ftbf5Juu+1ipBJFQoAEXY1toHUpHjGHsW5Lk/fqOMSbZVdp2eEtwbnSeZVPNWEtacNjSu6PyvL+w&#10;AZysj6f15/lr57YX/8MNr+qKjRkN+9UMVKQ+/oef7Y01kOc5PM6kI6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45VrEAAAA3AAAAA8AAAAAAAAAAAAAAAAAmAIAAGRycy9k&#10;b3ducmV2LnhtbFBLBQYAAAAABAAEAPUAAACJAwAAAAA=&#10;" path="m2149,1648r,l2168,1572r57,-58l2283,1495r57,19l2417,1533r77,58l2551,1648r58,19l2666,1687r39,-20l2781,1629r39,-57l2839,1514r,-77l2762,1284,2647,1073,2321,594,2149,287,2014,,499,115,39,1342,,1495r,115l,1667r39,20l58,1725r38,19l192,1763r115,-38l422,1667,557,1552r38,-19l614,1533r19,l653,1572r38,172l748,1898r58,95l864,2070r95,38l1017,2089r58,-38l1132,1993r58,-115l1247,1782r58,-95l1381,1648r58,-38l1496,1610r58,19l1592,1648r58,39l1707,1763r77,115l1842,1993r57,58l1957,2089r38,19l2053,2108r57,-19l2168,2051r19,-19l2206,1993r,-76l2187,1821r-38,-96l2149,1648xe" strokeweight="1pt">
                        <v:path arrowok="t" o:connecttype="custom" o:connectlocs="2149,1648;2225,1514;2283,1495;2417,1533;2494,1591;2609,1667;2705,1667;2781,1629;2839,1514;2839,1437;2647,1073;2321,594;2149,287;499,115;39,1342;0,1610;39,1687;96,1744;192,1763;422,1667;557,1552;614,1533;653,1572;691,1744;748,1898;864,2070;959,2108;1075,2051;1190,1878;1247,1782;1381,1648;1439,1610;1554,1629;1650,1687;1707,1763;1784,1878;1899,2051;1957,2089;2053,2108;2110,2089;2187,2032;2206,1993;2187,1821;2149,1725;2149,1648" o:connectangles="0,0,0,0,0,0,0,0,0,0,0,0,0,0,0,0,0,0,0,0,0,0,0,0,0,0,0,0,0,0,0,0,0,0,0,0,0,0,0,0,0,0,0,0,0"/>
                      </v:shape>
                      <v:shape id="Freeform 815" o:spid="_x0000_s1050" style="position:absolute;left:479;top:38;width:4738;height:2684;visibility:visible;mso-wrap-style:square;v-text-anchor:top" coordsize="4738,2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wmfcMA&#10;AADcAAAADwAAAGRycy9kb3ducmV2LnhtbESPQWvCQBSE70L/w/IKXkQ3plA0ukorhBaEgmm9P7LP&#10;JJh9G3ZXE/99VxA8DjPzDbPeDqYVV3K+saxgPktAEJdWN1wp+PvNpwsQPiBrbC2Tght52G5eRmvM&#10;tO35QNciVCJC2GeooA6hy6T0ZU0G/cx2xNE7WWcwROkqqR32EW5amSbJuzTYcFyosaNdTeW5uBgF&#10;7gs/Tej3l+MPTdJlR7c89zulxq/DxwpEoCE8w4/2t1aQpm9wPxOP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wmfcMAAADcAAAADwAAAAAAAAAAAAAAAACYAgAAZHJzL2Rv&#10;d25yZXYueG1sUEsFBgAAAAAEAAQA9QAAAIgDAAAAAA==&#10;" path="m4297,633r,l4143,480,3971,365,3779,250,3568,154,3338,96,3088,39,2801,20,2513,,2244,20,1995,39,1765,77r-230,58l1324,211r-192,96l959,422,806,537,653,690,518,844,384,1035r-96,192l192,1457r-76,230l58,1936,,2205r269,115l537,2397r269,76l1074,2531r288,57l1650,2627r288,38l2225,2684r595,l3433,2646r633,-96l4718,2435r20,-288l4738,1879r-20,-249l4680,1400r-57,-230l4527,978,4431,805,4297,633xe" strokeweight="1pt">
                        <v:path arrowok="t" o:connecttype="custom" o:connectlocs="4297,633;4297,633;4143,480;3971,365;3779,250;3568,154;3338,96;3088,39;2801,20;2513,0;2513,0;2244,20;1995,39;1765,77;1535,135;1324,211;1132,307;959,422;806,537;806,537;653,690;518,844;384,1035;288,1227;192,1457;116,1687;58,1936;0,2205;0,2205;269,2320;537,2397;806,2473;1074,2531;1362,2588;1650,2627;1938,2665;2225,2684;2820,2684;3433,2646;4066,2550;4718,2435;4718,2435;4738,2147;4738,1879;4718,1630;4680,1400;4623,1170;4527,978;4431,805;4297,633;4297,633" o:connectangles="0,0,0,0,0,0,0,0,0,0,0,0,0,0,0,0,0,0,0,0,0,0,0,0,0,0,0,0,0,0,0,0,0,0,0,0,0,0,0,0,0,0,0,0,0,0,0,0,0,0,0"/>
                      </v:shape>
                      <v:shape id="Freeform 816" o:spid="_x0000_s1051" style="position:absolute;left:3299;top:1821;width:537;height:345;visibility:visible;mso-wrap-style:square;v-text-anchor:top" coordsize="537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4PwcUA&#10;AADcAAAADwAAAGRycy9kb3ducmV2LnhtbESPT2vCQBTE74LfYXlCb3XTtFVJs5FSEKSNh2jJ+ZF9&#10;+UOzb0N21fjtu4WCx2FmfsOk28n04kKj6ywreFpGIIgrqztuFHyfdo8bEM4ja+wtk4IbOdhm81mK&#10;ibZXLuhy9I0IEHYJKmi9HxIpXdWSQbe0A3Hwajsa9EGOjdQjXgPc9DKOopU02HFYaHGgj5aqn+PZ&#10;KKgPch3nJi+fv4rNa76uP8vSo1IPi+n9DYSnyd/D/+29VhDHL/B3Jhw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Dg/BxQAAANwAAAAPAAAAAAAAAAAAAAAAAJgCAABkcnMv&#10;ZG93bnJldi54bWxQSwUGAAAAAAQABAD1AAAAigMAAAAA&#10;" path="m,38r,l57,173r58,95l192,326r57,19l326,307r77,-58l460,134,537,,479,96r-76,77l345,211r-77,19l192,230,134,192,57,115,,38xe" strokeweight="1pt">
                        <v:path arrowok="t" o:connecttype="custom" o:connectlocs="0,38;0,38;57,173;115,268;192,326;249,345;326,307;403,249;460,134;537,0;537,0;479,96;403,173;345,211;268,230;192,230;134,192;57,115;0,38;0,38" o:connectangles="0,0,0,0,0,0,0,0,0,0,0,0,0,0,0,0,0,0,0,0"/>
                      </v:shape>
                      <v:shape id="Freeform 817" o:spid="_x0000_s1052" style="position:absolute;left:1649;top:1821;width:557;height:345;visibility:visible;mso-wrap-style:square;v-text-anchor:top" coordsize="557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YvO8UA&#10;AADcAAAADwAAAGRycy9kb3ducmV2LnhtbESPQWvCQBSE74X+h+UVeqsbI5YmukobEOxRa/T6yD6T&#10;0OzbkF2T2F/vCkKPw8x8wyzXo2lET52rLSuYTiIQxIXVNZcKDj+btw8QziNrbCyTgis5WK+en5aY&#10;ajvwjvq9L0WAsEtRQeV9m0rpiooMuoltiYN3tp1BH2RXSt3hEOCmkXEUvUuDNYeFClvKKip+9xej&#10;4Hs2Tb7mVFxmp81ffsjNcUiyWKnXl/FzAcLT6P/Dj/ZWK4jjOdzPh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i87xQAAANwAAAAPAAAAAAAAAAAAAAAAAJgCAABkcnMv&#10;ZG93bnJldi54bWxQSwUGAAAAAAQABAD1AAAAigMAAAAA&#10;" path="m,l,,77,134r77,115l231,307r57,38l365,326r57,-58l499,173,557,38r-77,77l422,192r-76,38l288,230,211,211,154,173,77,96,,xe" strokeweight="1pt">
                        <v:path arrowok="t" o:connecttype="custom" o:connectlocs="0,0;0,0;77,134;154,249;231,307;288,345;365,326;422,268;499,173;557,38;557,38;480,115;422,192;346,230;288,230;211,211;154,173;77,96;0,0;0,0" o:connectangles="0,0,0,0,0,0,0,0,0,0,0,0,0,0,0,0,0,0,0,0"/>
                      </v:shape>
                      <v:shape id="Freeform 818" o:spid="_x0000_s1053" style="position:absolute;left:2225;top:383;width:403;height:269;visibility:visible;mso-wrap-style:square;v-text-anchor:top" coordsize="40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uQCMUA&#10;AADcAAAADwAAAGRycy9kb3ducmV2LnhtbESPQWvCQBSE70L/w/IKvYhumoO2qRsp0kpPomlBentk&#10;X5OQ7NuQXdf477uC4HGYmW+Y1Xo0nQg0uMaygud5AoK4tLrhSsHP9+fsBYTzyBo7y6TgQg7W+cNk&#10;hZm2Zz5QKHwlIoRdhgpq7/tMSlfWZNDNbU8cvT87GPRRDpXUA54j3HQyTZKFNNhwXKixp01NZVuc&#10;jAIK2zDdnF53ydiHvTzix69dtko9PY7vbyA8jf4evrW/tII0XcD1TDwC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u5AIxQAAANwAAAAPAAAAAAAAAAAAAAAAAJgCAABkcnMv&#10;ZG93bnJldi54bWxQSwUGAAAAAAQABAD1AAAAigMAAAAA&#10;" path="m403,135r,l403,192r-58,38l287,250r-76,19l134,250,57,230,19,192,,135,19,77,57,39,134,r77,l287,r58,39l403,77r,58xe" strokeweight="1pt">
                        <v:path arrowok="t" o:connecttype="custom" o:connectlocs="403,135;403,135;403,192;345,230;287,250;211,269;211,269;134,250;57,230;19,192;0,135;0,135;19,77;57,39;134,0;211,0;211,0;287,0;345,39;403,77;403,135;403,135" o:connectangles="0,0,0,0,0,0,0,0,0,0,0,0,0,0,0,0,0,0,0,0,0,0"/>
                      </v:shape>
                      <v:shape id="Freeform 819" o:spid="_x0000_s1054" style="position:absolute;left:3145;top:690;width:537;height:364;visibility:visible;mso-wrap-style:square;v-text-anchor:top" coordsize="537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1sa8YA&#10;AADcAAAADwAAAGRycy9kb3ducmV2LnhtbESPMW/CMBSEd6T+B+tVYgMnGaBNMaiKUtSBDoUydHvE&#10;jzhK/BzFBtJ/X1eqxHi6u+90q81oO3GlwTeOFaTzBARx5XTDtYKvw9vsCYQPyBo7x6Tghzxs1g+T&#10;Feba3fiTrvtQiwhhn6MCE0KfS+krQxb93PXE0Tu7wWKIcqilHvAW4baTWZIspMWG44LBngpDVbu/&#10;WAWt08/muDt+VNtU2vJQNt8nVyg1fRxfX0AEGsM9/N9+1wqybAl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1sa8YAAADcAAAADwAAAAAAAAAAAAAAAACYAgAAZHJz&#10;L2Rvd25yZXYueG1sUEsFBgAAAAAEAAQA9QAAAIsDAAAAAA==&#10;" path="m537,192r,l518,249r-57,58l365,345r-96,19l154,345,77,307,20,249,,192,20,115,77,58,154,19,269,r96,19l461,58r57,57l537,192xe" strokeweight="1pt">
                        <v:path arrowok="t" o:connecttype="custom" o:connectlocs="537,192;537,192;518,249;461,307;365,345;269,364;269,364;154,345;77,307;20,249;0,192;0,192;20,115;77,58;154,19;269,0;269,0;365,19;461,58;518,115;537,192;537,192" o:connectangles="0,0,0,0,0,0,0,0,0,0,0,0,0,0,0,0,0,0,0,0,0,0"/>
                      </v:shape>
                      <v:shape id="Freeform 820" o:spid="_x0000_s1055" style="position:absolute;left:2033;top:805;width:460;height:268;visibility:visible;mso-wrap-style:square;v-text-anchor:top" coordsize="460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lZcMEA&#10;AADcAAAADwAAAGRycy9kb3ducmV2LnhtbERPTYvCMBC9L/gfwgh7W1MjqFSjFBfBw16ssrC3oRnb&#10;ajMpTbbWf28OgsfH+15vB9uInjpfO9YwnSQgiAtnai41nE/7ryUIH5ANNo5Jw4M8bDejjzWmxt35&#10;SH0eShFD2KeooQqhTaX0RUUW/cS1xJG7uM5iiLArpenwHsNtI1WSzKXFmmNDhS3tKipu+b/VcJwv&#10;H/33z+/smh3+8pM5qwVlSuvP8ZCtQAQawlv8ch+MBqXi2ngmHgG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ZWXDBAAAA3AAAAA8AAAAAAAAAAAAAAAAAmAIAAGRycy9kb3du&#10;cmV2LnhtbFBLBQYAAAAABAAEAPUAAACGAwAAAAA=&#10;" path="m460,134r,l441,192r-38,38l326,268r-96,l134,268,77,230,19,192,,134,19,77,77,38,134,19,230,r96,19l403,38r38,39l460,134xe" strokeweight="1pt">
                        <v:path arrowok="t" o:connecttype="custom" o:connectlocs="460,134;460,134;441,192;403,230;326,268;230,268;230,268;134,268;77,230;19,192;0,134;0,134;19,77;77,38;134,19;230,0;230,0;326,19;403,38;441,77;460,134;460,134" o:connectangles="0,0,0,0,0,0,0,0,0,0,0,0,0,0,0,0,0,0,0,0,0,0"/>
                      </v:shape>
                      <v:shape id="Freeform 821" o:spid="_x0000_s1056" style="position:absolute;left:2647;top:1073;width:307;height:173;visibility:visible;mso-wrap-style:square;v-text-anchor:top" coordsize="307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7sncQA&#10;AADcAAAADwAAAGRycy9kb3ducmV2LnhtbESPQWvCQBSE7wX/w/IEb3VjDpKm2UgRBMGDGNtDb4/s&#10;axKbfRuza4z/3hUEj8PMfMNkq9G0YqDeNZYVLOYRCOLS6oYrBd/HzXsCwnlkja1lUnAjB6t88pZh&#10;qu2VDzQUvhIBwi5FBbX3XSqlK2sy6Oa2Iw7en+0N+iD7SuoerwFuWhlH0VIabDgs1NjRuqbyv7gY&#10;BcO5OWx/Bn2Kdm1y2v92eh2zV2o2Hb8+QXga/Sv8bG+1gjj+gMeZcAR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O7J3EAAAA3AAAAA8AAAAAAAAAAAAAAAAAmAIAAGRycy9k&#10;b3ducmV2LnhtbFBLBQYAAAAABAAEAPUAAACJAwAAAAA=&#10;" path="m307,96r,l287,116r-38,38l211,173r-58,l96,173,57,154,19,116,,96,19,58,57,20,96,r57,l211,r38,20l287,58r20,38xe" strokeweight="1pt">
                        <v:path arrowok="t" o:connecttype="custom" o:connectlocs="307,96;307,96;287,116;249,154;211,173;153,173;153,173;96,173;57,154;19,116;0,96;0,96;19,58;57,20;96,0;153,0;153,0;211,0;249,20;287,58;307,96;307,96" o:connectangles="0,0,0,0,0,0,0,0,0,0,0,0,0,0,0,0,0,0,0,0,0,0"/>
                      </v:shape>
                      <v:shape id="Freeform 822" o:spid="_x0000_s1057" style="position:absolute;left:2915;top:383;width:230;height:135;visibility:visible;mso-wrap-style:square;v-text-anchor:top" coordsize="23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aze8IA&#10;AADcAAAADwAAAGRycy9kb3ducmV2LnhtbERP3WrCMBS+H/gO4Qi7m6mVjdEZRQR/djM69QEOzVlS&#10;bU5KE2v79svFYJcf3/9yPbhG9NSF2rOC+SwDQVx5XbNRcDnvXt5BhIissfFMCkYKsF5NnpZYaP/g&#10;b+pP0YgUwqFABTbGtpAyVJYchplviRP34zuHMcHOSN3hI4W7RuZZ9iYd1pwaLLa0tVTdTnen4Otq&#10;9qMuj/t5vzuYwz3fvPafpVLP02HzASLSEP/Ff+6jVpAv0vx0Jh0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RrN7wgAAANwAAAAPAAAAAAAAAAAAAAAAAJgCAABkcnMvZG93&#10;bnJldi54bWxQSwUGAAAAAAQABAD1AAAAhwMAAAAA&#10;" path="m230,58r,l211,96r-19,19l115,135,19,115,,96,,58,,39,19,20,115,r77,20l211,39r19,19xe" strokeweight="1pt">
                        <v:path arrowok="t" o:connecttype="custom" o:connectlocs="230,58;230,58;211,96;192,115;115,135;115,135;19,115;0,96;0,58;0,58;0,39;19,20;115,0;115,0;192,20;211,39;230,58;230,58" o:connectangles="0,0,0,0,0,0,0,0,0,0,0,0,0,0,0,0,0,0"/>
                      </v:shape>
                    </v:group>
                  </v:group>
                  <v:group id="Group 823" o:spid="_x0000_s1058" style="position:absolute;left:8863;top:6309;width:2448;height:4222;flip:x" coordorigin="6767,5220" coordsize="2845,5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Z2Y+wwAAANwAAAAP&#10;AAAAAAAAAAAAAAAAAKoCAABkcnMvZG93bnJldi54bWxQSwUGAAAAAAQABAD6AAAAmgMAAAAA&#10;">
                    <v:shape id="Freeform 824" o:spid="_x0000_s1059" style="position:absolute;left:6869;top:6249;width:1105;height:4067;visibility:visible;mso-wrap-style:square;v-text-anchor:top" coordsize="2512,9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TSMMUA&#10;AADcAAAADwAAAGRycy9kb3ducmV2LnhtbESPQWvCQBSE7wX/w/IEb3XXCK1EV9GCtVArGAWvj+wz&#10;CWbfhuyq8d+7hUKPw8x8w8wWna3FjVpfOdYwGioQxLkzFRcajof16wSED8gGa8ek4UEeFvPeywxT&#10;4+68p1sWChEh7FPUUIbQpFL6vCSLfuga4uidXWsxRNkW0rR4j3Bby0SpN2mx4rhQYkMfJeWX7Go1&#10;fL5nP+vJYX8677bu+xKOarvaKK0H/W45BRGoC//hv/aX0ZCME/g9E4+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NIwxQAAANwAAAAPAAAAAAAAAAAAAAAAAJgCAABkcnMv&#10;ZG93bnJldi54bWxQSwUGAAAAAAQABAD1AAAAigMAAAAA&#10;" path="m2167,288r,l2205,537r,153l2167,1035r-77,364l1975,1744r-154,345l1591,2550r-460,785l901,3738,709,4102,556,4447,421,4773,268,5233,153,5732,57,6230,,6748r,153l19,7054r19,173l95,7438r58,191l230,7802r76,153l383,8070r230,211l843,8492r269,192l1476,8914r173,96l1821,9086r154,77l2128,9201r154,19l2416,9240r38,-20l2493,9201r19,-19l2512,9144r-96,-58l2148,8971,1687,8780,1304,8569,1035,8377,786,8185,594,7974,441,7744,306,7514,230,7265,191,7016r,-268l249,6249r96,-498l460,5291,613,4850,728,4543,882,4217r172,-364l1265,3470r403,-767l1917,2224r135,-365l2167,1495r76,-364l2282,748,2243,403,2186,134,2148,r-20,l2167,288xe" strokeweight="1pt">
                      <v:path arrowok="t" o:connecttype="custom" o:connectlocs="953,127;970,304;953,456;869,768;801,919;498,1468;396,1645;245,1957;185,2101;67,2523;0,2970;0,3037;17,3181;42,3274;101,3434;168,3552;270,3645;371,3738;489,3822;725,3966;869,4033;1004,4058;1063,4067;1097,4050;1105,4025;1063,3999;945,3949;574,3772;455,3687;261,3510;135,3307;84,3088;84,2970;152,2531;270,2135;320,2000;464,1696;556,1527;843,979;903,818;987,498;1004,329;987,177;945,0;953,127" o:connectangles="0,0,0,0,0,0,0,0,0,0,0,0,0,0,0,0,0,0,0,0,0,0,0,0,0,0,0,0,0,0,0,0,0,0,0,0,0,0,0,0,0,0,0,0,0"/>
                    </v:shape>
                    <v:shape id="Freeform 825" o:spid="_x0000_s1060" style="position:absolute;left:6793;top:6292;width:928;height:1746;visibility:visible;mso-wrap-style:square;v-text-anchor:top" coordsize="2110,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Lp/cEA&#10;AADcAAAADwAAAGRycy9kb3ducmV2LnhtbESPQYvCMBSE7wv+h/AEb2uqgivVWKQoyN50C14fzbMt&#10;Ni8libb6683Cwh6HmfmG2WSDacWDnG8sK5hNExDEpdUNVwqKn8PnCoQPyBpby6TgSR6y7ehjg6m2&#10;PZ/ocQ6ViBD2KSqoQ+hSKX1Zk0E/tR1x9K7WGQxRukpqh32Em1bOk2QpDTYcF2rsKK+pvJ3vRkG+&#10;L5Km7x3j/fvyhcGV1r1WSk3Gw24NItAQ/sN/7aNWMF8s4PdMPAJy+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C6f3BAAAA3AAAAA8AAAAAAAAAAAAAAAAAmAIAAGRycy9kb3du&#10;cmV2LnhtbFBLBQYAAAAABAAEAPUAAACGAwAAAAA=&#10;" path="m2110,613r,l2090,307,2052,r-19,l2033,326r,153l1994,632r-38,135l1918,901r-58,115l1784,1131r-116,153l1515,1438r-192,153l1074,1763,594,2070,441,2185r-96,96l192,2454r-58,115l77,2664,38,2779r-19,96l,3124r,115l19,3355r38,115l115,3604r115,153l288,3834r57,38l422,3910r77,39l575,3968r77,l767,3949r115,-39l997,3834r115,-115l1208,3604r77,-96l1323,3412r19,-77l1304,3239r-19,-95l1247,3105r-39,-19l1131,3086r-57,19l1036,3144r,19l1055,3201r57,38l1170,3278r19,38l1170,3374r-19,76l1016,3623r-96,77l844,3776r-96,39l652,3815,537,3795,422,3738r-96,-96l249,3508,173,3297r-39,-96l134,3105r19,-191l211,2722r96,-173l441,2396,556,2281,710,2166r421,-288l1534,1591r154,-134l1803,1342r134,-154l2033,997r57,-192l2110,613xe" strokeweight="1pt">
                      <v:path arrowok="t" o:connecttype="custom" o:connectlocs="928,270;919,135;894,0;894,143;877,278;844,396;785,498;734,565;582,700;472,776;194,961;152,1004;59,1130;17,1223;0,1375;0,1425;25,1527;51,1586;127,1687;186,1720;253,1746;287,1746;388,1720;489,1636;531,1586;582,1501;590,1467;565,1383;531,1358;497,1358;456,1383;456,1392;489,1425;515,1442;523,1459;506,1518;447,1594;371,1662;287,1679;236,1670;143,1603;110,1544;59,1409;59,1366;93,1198;194,1054;245,1004;497,826;675,700;793,591;852,523;919,354;928,270" o:connectangles="0,0,0,0,0,0,0,0,0,0,0,0,0,0,0,0,0,0,0,0,0,0,0,0,0,0,0,0,0,0,0,0,0,0,0,0,0,0,0,0,0,0,0,0,0,0,0,0,0,0,0,0,0"/>
                    </v:shape>
                    <v:shape id="Freeform 826" o:spid="_x0000_s1061" style="position:absolute;left:8320;top:6393;width:1292;height:1282;visibility:visible;mso-wrap-style:square;v-text-anchor:top" coordsize="2935,2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SwcMcA&#10;AADcAAAADwAAAGRycy9kb3ducmV2LnhtbESPzWrDMBCE74W8g9hALyGR6zahuJFNCDH0kkOdn/PW&#10;2tom1spYauz06atCIcdhZr5h1tloWnGl3jWWFTwtIhDEpdUNVwqOh3z+CsJ5ZI2tZVJwIwdZOnlY&#10;Y6LtwB90LXwlAoRdggpq77tESlfWZNAtbEccvC/bG/RB9pXUPQ4BbloZR9FKGmw4LNTY0bam8lJ8&#10;GwWzZbs//+SzYX/47M677WlX3FaRUo/TcfMGwtPo7+H/9rtWED+/wN+ZcARk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UsHDHAAAA3AAAAA8AAAAAAAAAAAAAAAAAmAIAAGRy&#10;cy9kb3ducmV2LnhtbFBLBQYAAAAABAAEAPUAAACMAwAAAAA=&#10;" path="m115,r,l58,,19,19,,57,,96,,77r96,38l211,211,326,345,441,537,614,843r326,633l1228,2032r134,211l1477,2415r173,211l1803,2760r154,96l2033,2894r77,20l2302,2914r153,-20l2609,2818r134,-96l2820,2626r57,-96l2915,2415r20,-115l2935,2262r-20,-38l2820,2109r-96,-77l2647,1974r-96,-38l2474,1917r-57,19l2398,1974r38,58l2570,2147r134,115l2743,2319r-19,77l2685,2454r-96,153l2494,2684r-116,57l2263,2760r-153,l1976,2703r-135,-77l1688,2473,1535,2281,1304,1917,1017,1361,729,767,556,441,422,249,307,115,211,38,115,xe" strokeweight="1pt">
                      <v:path arrowok="t" o:connecttype="custom" o:connectlocs="51,0;26,0;0,25;0,42;0,34;93,93;194,236;270,371;414,649;600,987;650,1062;794,1214;895,1273;929,1282;1081,1273;1207,1198;1241,1155;1283,1062;1292,1012;1283,978;1241,928;1165,868;1089,843;1064,852;1056,868;1072,894;1131,945;1207,1020;1199,1054;1140,1147;1098,1181;996,1214;929,1214;810,1155;676,1004;574,843;448,599;245,194;186,110;93,17;51,0" o:connectangles="0,0,0,0,0,0,0,0,0,0,0,0,0,0,0,0,0,0,0,0,0,0,0,0,0,0,0,0,0,0,0,0,0,0,0,0,0,0,0,0,0"/>
                    </v:shape>
                    <v:shape id="Freeform 827" o:spid="_x0000_s1062" style="position:absolute;left:7999;top:6207;width:1554;height:3172;visibility:visible;mso-wrap-style:square;v-text-anchor:top" coordsize="3529,7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l4P8YA&#10;AADcAAAADwAAAGRycy9kb3ducmV2LnhtbESPQWvCQBSE7wX/w/IEL0U3tVQkuopWCqVFwZiLt0f2&#10;mQR334bsNkn/fbdQ6HGYmW+Y9XawRnTU+tqxgqdZAoK4cLrmUkF+eZsuQfiArNE4JgXf5GG7GT2s&#10;MdWu5zN1WShFhLBPUUEVQpNK6YuKLPqZa4ijd3OtxRBlW0rdYh/h1sh5kiykxZrjQoUNvVZU3LMv&#10;q0CG63H/IU+f3F2zfJn0Jj88GqUm42G3AhFoCP/hv/a7VjB/foH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l4P8YAAADcAAAADwAAAAAAAAAAAAAAAACYAgAAZHJz&#10;L2Rvd25yZXYueG1sUEsFBgAAAAAEAAQA9QAAAIsDAAAAAA==&#10;" path="m39,r,l20,19,,19,173,460,307,901r96,441l499,1802r58,460l576,2722r19,479l557,3681r-39,901l518,4946r19,287l557,5559r57,307l691,6115r96,230l921,6537r173,192l1305,6863r249,134l1842,7093r326,57l2551,7189r422,19l3088,7208r96,-19l3280,7150r77,-38l3433,7055r58,-77l3529,6901r,-96l3510,6767r-96,-77l3338,6729r-96,95l3184,6863r-77,38l3031,6920r-96,l2609,6920r-288,-19l2091,6882r-211,-38l1669,6767r-192,-96l1324,6556,1190,6403,1055,6211,959,5981,883,5713,825,5406,806,5023,787,4601r,-479l825,3585r,-422l806,2722,748,2262,653,1783,537,1400,403,959,231,499,39,xe" strokeweight="1pt">
                      <v:path arrowok="t" o:connecttype="custom" o:connectlocs="17,0;0,8;76,202;177,591;245,995;262,1409;245,1620;228,2177;236,2303;270,2581;347,2792;406,2877;575,3020;684,3079;955,3146;1309,3172;1360,3172;1444,3146;1478,3130;1537,3071;1554,2995;1546,2978;1503,2944;1428,3003;1402,3020;1335,3045;1292,3045;1022,3037;828,3012;735,2978;583,2885;524,2818;422,2632;363,2379;355,2210;347,1814;363,1578;355,1198;288,785;236,616;102,220;17,0" o:connectangles="0,0,0,0,0,0,0,0,0,0,0,0,0,0,0,0,0,0,0,0,0,0,0,0,0,0,0,0,0,0,0,0,0,0,0,0,0,0,0,0,0,0"/>
                    </v:shape>
                    <v:shape id="Freeform 828" o:spid="_x0000_s1063" style="position:absolute;left:6767;top:6410;width:1376;height:3450;visibility:visible;mso-wrap-style:square;v-text-anchor:top" coordsize="3127,7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DlMsQA&#10;AADcAAAADwAAAGRycy9kb3ducmV2LnhtbESPwWrDMBBE74H+g9hCbolcB9LiRgkhYHDIIdTpocfF&#10;2tqm0spIaqL+fRUo9DjMzBtms0vWiCv5MDpW8LQsQBB3To/cK3i/1IsXECEiazSOScEPBdhtH2Yb&#10;rLS78Rtd29iLDOFQoYIhxqmSMnQDWQxLNxFn79N5izFL30vt8Zbh1siyKNbS4sh5YcCJDgN1X+23&#10;VdCaQ+PTvng+n+Q5HcuPutYro9T8Me1fQURK8T/81260gnK1hvuZf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g5TLEAAAA3AAAAA8AAAAAAAAAAAAAAAAAmAIAAGRycy9k&#10;b3ducmV2LnhtbFBLBQYAAAAABAAEAPUAAACJAwAAAAA=&#10;" path="m2896,192r,l2839,77,2800,r-19,l2781,19r-38,58l2724,77r19,345l2762,748r,307l2743,1323r-19,249l2666,1802r-57,211l2551,2186r-172,287l2244,2684r-134,134l2052,2856r-57,20l1400,2991,806,3144r-154,58l537,3259r-96,58l346,3393r-39,77l250,3585,115,3949,20,4333,,4486r,115l,4908r39,325l115,5502r77,211l307,5885r134,134l595,6134r173,96l959,6307r230,38l1420,6345r134,l1707,6307r154,-38l2033,6192r307,-96l2494,6058r76,l2647,6077r58,57l2743,6192r38,96l2800,6384r,76l2781,6518r-76,172l2570,6863r-153,172l2206,7208r-230,115l1880,7361r-115,39l1650,7419r-115,l1420,7400r-115,-77l1189,7246r-76,-19l1017,7246r-58,39l940,7342r-19,58l940,7438r19,38l1074,7630r96,76l1266,7783r96,38l1458,7841r153,-20l1746,7802r153,-38l2052,7706r135,-76l2340,7534r134,-96l2628,7304r192,-211l2992,6844r58,-115l3088,6633r39,-96l3127,6441r-39,-172l3031,6096r-96,-153l2800,5828r-57,-39l2666,5770r-153,-19l2302,5789r-345,115l1554,6019r-154,20l1266,6058r-153,-19l959,6019,825,5962,710,5885,595,5789,499,5674,422,5540,365,5387,326,5253,307,5080,288,4888,269,4658r19,-210l307,4256r19,-173l384,3930r57,-134l499,3681r96,-115l691,3489r77,-77l863,3374r115,-57l1113,3278r479,-96l1880,3106r249,-77l2340,2914r154,-134l2590,2646r76,-135l2743,2377r57,-172l2858,2032r38,-192l2935,1630r,-211l2954,997r,-345l2935,384,2896,192xe" strokeweight="1pt">
                      <v:path arrowok="t" o:connecttype="custom" o:connectlocs="1249,34;1224,8;1199,34;1215,464;1173,793;1123,962;928,1240;878,1265;355,1383;236,1434;152,1493;51,1738;0,1974;0,2159;51,2421;135,2589;338,2741;625,2792;751,2775;895,2724;1097,2665;1190,2699;1224,2767;1232,2842;1190,2944;1064,3095;827,3239;675,3264;574,3222;490,3180;422,3205;405,3256;422,3289;515,3391;642,3450;768,3433;962,3357;1156,3214;1317,3011;1359,2918;1376,2834;1334,2682;1207,2547;1106,2530;861,2598;557,2665;422,2648;262,2547;161,2370;135,2235;118,2049;143,1796;220,1620;304,1535;430,1459;701,1400;937,1333;1097,1223;1207,1046;1274,810;1292,624;1292,169" o:connectangles="0,0,0,0,0,0,0,0,0,0,0,0,0,0,0,0,0,0,0,0,0,0,0,0,0,0,0,0,0,0,0,0,0,0,0,0,0,0,0,0,0,0,0,0,0,0,0,0,0,0,0,0,0,0,0,0,0,0,0,0,0,0"/>
                    </v:shape>
                    <v:group id="Group 829" o:spid="_x0000_s1064" style="position:absolute;left:6961;top:5220;width:2415;height:3560" coordorigin="479,38" coordsize="5486,80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    <v:shape id="Freeform 830" o:spid="_x0000_s1065" style="position:absolute;left:3625;top:2818;width:2340;height:5310;visibility:visible;mso-wrap-style:square;v-text-anchor:top" coordsize="2340,5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Li8UA&#10;AADcAAAADwAAAGRycy9kb3ducmV2LnhtbERPTWvCQBC9C/0PyxS8SLMxUgnRVaqkYHsRY0G8Ddkx&#10;Cc3OxuxW0/767qHQ4+N9L9eDacWNetdYVjCNYhDEpdUNVwo+jq9PKQjnkTW2lknBNzlYrx5GS8y0&#10;vfOBboWvRAhhl6GC2vsuk9KVNRl0ke2IA3exvUEfYF9J3eM9hJtWJnE8lwYbDg01drStqfwsvoyC&#10;yXya5m/55nQdNtzsf/T5fX99Vmr8OLwsQHga/L/4z73TCpJZWBv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SkuLxQAAANwAAAAPAAAAAAAAAAAAAAAAAJgCAABkcnMv&#10;ZG93bnJldi54bWxQSwUGAAAAAAQABAD1AAAAigMAAAAA&#10;" path="m115,77r,l57,153,38,230,19,422,,613,,805,19,997r19,172l96,1361r57,172l211,1725r134,249l518,2262r191,268l959,2818r345,364l1745,3642r154,192l1994,4006r58,154l2071,4236r-19,58l2033,4409r-58,115l1841,4831r-153,249l1649,5214r,57l1649,5291r58,19l1841,5214r134,-115l2071,4965r77,-115l2205,4735r58,-115l2301,4486r19,-154l2340,4179r,-134l2301,3910r-57,-115l2186,3719r-77,-96l1879,3431,1553,3163,1323,2952,1131,2760,959,2530,748,2262,556,1974,383,1668,249,1380,211,1246,172,1112r,-134l172,863,192,460,211,192,230,,211,,172,,115,77xe" strokeweight="1pt">
                        <v:path arrowok="t" o:connecttype="custom" o:connectlocs="115,77;38,230;19,422;0,805;38,1169;153,1533;211,1725;518,2262;959,2818;1304,3182;1745,3642;1994,4006;2071,4236;2052,4294;1975,4524;1841,4831;1649,5214;1649,5271;1649,5291;1707,5310;1975,5099;2148,4850;2205,4735;2301,4486;2320,4332;2340,4045;2244,3795;2186,3719;1879,3431;1553,3163;1323,2952;959,2530;556,1974;383,1668;211,1246;172,978;172,863;211,192;230,0;211,0;115,77" o:connectangles="0,0,0,0,0,0,0,0,0,0,0,0,0,0,0,0,0,0,0,0,0,0,0,0,0,0,0,0,0,0,0,0,0,0,0,0,0,0,0,0,0"/>
                      </v:shape>
                      <v:shape id="Freeform 831" o:spid="_x0000_s1066" style="position:absolute;left:1553;top:1668;width:2839;height:2108;visibility:visible;mso-wrap-style:square;v-text-anchor:top" coordsize="2839,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Xh9sQA&#10;AADcAAAADwAAAGRycy9kb3ducmV2LnhtbESPX2sCMRDE3wt+h7CCbzWnBalXo4igVKgF/xT6uFy2&#10;l8PbzXGJev32Rij0cZiZ3zCzRce1ulIbKi8GRsMMFEnhbSWlgdNx/fwKKkQUi7UXMvBLARbz3tMM&#10;c+tvsqfrIZYqQSTkaMDF2ORah8IRYxj6hiR5P75ljEm2pbYt3hKcaz3OsolmrCQtOGxo5ag4Hy5s&#10;AEeb09dmd/78cNuL/+aal1XJxgz63fINVKQu/of/2u/WwPhlCo8z6Qjo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F4fbEAAAA3AAAAA8AAAAAAAAAAAAAAAAAmAIAAGRycy9k&#10;b3ducmV2LnhtbFBLBQYAAAAABAAEAPUAAACJAwAAAAA=&#10;" path="m2149,1648r,l2168,1572r57,-58l2283,1495r57,19l2417,1533r77,58l2551,1648r58,19l2666,1687r39,-20l2781,1629r39,-57l2839,1514r,-77l2762,1284,2647,1073,2321,594,2149,287,2014,,499,115,39,1342,,1495r,115l,1667r39,20l58,1725r38,19l192,1763r115,-38l422,1667,557,1552r38,-19l614,1533r19,l653,1572r38,172l748,1898r58,95l864,2070r95,38l1017,2089r58,-38l1132,1993r58,-115l1247,1782r58,-95l1381,1648r58,-38l1496,1610r58,19l1592,1648r58,39l1707,1763r77,115l1842,1993r57,58l1957,2089r38,19l2053,2108r57,-19l2168,2051r19,-19l2206,1993r,-76l2187,1821r-38,-96l2149,1648xe" strokeweight="1pt">
                        <v:path arrowok="t" o:connecttype="custom" o:connectlocs="2149,1648;2225,1514;2283,1495;2417,1533;2494,1591;2609,1667;2705,1667;2781,1629;2839,1514;2839,1437;2647,1073;2321,594;2149,287;499,115;39,1342;0,1610;39,1687;96,1744;192,1763;422,1667;557,1552;614,1533;653,1572;691,1744;748,1898;864,2070;959,2108;1075,2051;1190,1878;1247,1782;1381,1648;1439,1610;1554,1629;1650,1687;1707,1763;1784,1878;1899,2051;1957,2089;2053,2108;2110,2089;2187,2032;2206,1993;2187,1821;2149,1725;2149,1648" o:connectangles="0,0,0,0,0,0,0,0,0,0,0,0,0,0,0,0,0,0,0,0,0,0,0,0,0,0,0,0,0,0,0,0,0,0,0,0,0,0,0,0,0,0,0,0,0"/>
                      </v:shape>
                      <v:shape id="Freeform 832" o:spid="_x0000_s1067" style="position:absolute;left:479;top:38;width:4738;height:2684;visibility:visible;mso-wrap-style:square;v-text-anchor:top" coordsize="4738,2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FdqsAA&#10;AADcAAAADwAAAGRycy9kb3ducmV2LnhtbERPTYvCMBC9C/sfwix4EU0tIms1yioUFwRBV+9DM7Zl&#10;m0lJoq3/fnMQPD7e92rTm0Y8yPnasoLpJAFBXFhdc6ng8puPv0D4gKyxsUwKnuRhs/4YrDDTtuMT&#10;Pc6hFDGEfYYKqhDaTEpfVGTQT2xLHLmbdQZDhK6U2mEXw00j0ySZS4M1x4YKW9pVVPyd70aB2+PW&#10;hO5wvx5plC5aeua53yk1/Oy/lyAC9eEtfrl/tIJ0FufHM/EIy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pFdqsAAAADcAAAADwAAAAAAAAAAAAAAAACYAgAAZHJzL2Rvd25y&#10;ZXYueG1sUEsFBgAAAAAEAAQA9QAAAIUDAAAAAA==&#10;" path="m4297,633r,l4143,480,3971,365,3779,250,3568,154,3338,96,3088,39,2801,20,2513,,2244,20,1995,39,1765,77r-230,58l1324,211r-192,96l959,422,806,537,653,690,518,844,384,1035r-96,192l192,1457r-76,230l58,1936,,2205r269,115l537,2397r269,76l1074,2531r288,57l1650,2627r288,38l2225,2684r595,l3433,2646r633,-96l4718,2435r20,-288l4738,1879r-20,-249l4680,1400r-57,-230l4527,978,4431,805,4297,633xe" strokeweight="1pt">
                        <v:path arrowok="t" o:connecttype="custom" o:connectlocs="4297,633;4297,633;4143,480;3971,365;3779,250;3568,154;3338,96;3088,39;2801,20;2513,0;2513,0;2244,20;1995,39;1765,77;1535,135;1324,211;1132,307;959,422;806,537;806,537;653,690;518,844;384,1035;288,1227;192,1457;116,1687;58,1936;0,2205;0,2205;269,2320;537,2397;806,2473;1074,2531;1362,2588;1650,2627;1938,2665;2225,2684;2820,2684;3433,2646;4066,2550;4718,2435;4718,2435;4738,2147;4738,1879;4718,1630;4680,1400;4623,1170;4527,978;4431,805;4297,633;4297,633" o:connectangles="0,0,0,0,0,0,0,0,0,0,0,0,0,0,0,0,0,0,0,0,0,0,0,0,0,0,0,0,0,0,0,0,0,0,0,0,0,0,0,0,0,0,0,0,0,0,0,0,0,0,0"/>
                      </v:shape>
                      <v:shape id="Freeform 833" o:spid="_x0000_s1068" style="position:absolute;left:3299;top:1821;width:537;height:345;visibility:visible;mso-wrap-style:square;v-text-anchor:top" coordsize="537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J+cUA&#10;AADcAAAADwAAAGRycy9kb3ducmV2LnhtbESPT2vCQBTE70K/w/IKvZmNqdaQukopCEXTg7bk/Mi+&#10;/KHZtyG7avrtXUHwOMzMb5jVZjSdONPgWssKZlEMgri0uuVawe/PdpqCcB5ZY2eZFPyTg836abLC&#10;TNsLH+h89LUIEHYZKmi87zMpXdmQQRfZnjh4lR0M+iCHWuoBLwFuOpnE8Zs02HJYaLCnz4bKv+PJ&#10;KKi+5TLJTV687g/pIl9Wu6LwqNTL8/jxDsLT6B/he/tLK0jmM7idCUd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kn5xQAAANwAAAAPAAAAAAAAAAAAAAAAAJgCAABkcnMv&#10;ZG93bnJldi54bWxQSwUGAAAAAAQABAD1AAAAigMAAAAA&#10;" path="m,38r,l57,173r58,95l192,326r57,19l326,307r77,-58l460,134,537,,479,96r-76,77l345,211r-77,19l192,230,134,192,57,115,,38xe" strokeweight="1pt">
                        <v:path arrowok="t" o:connecttype="custom" o:connectlocs="0,38;0,38;57,173;115,268;192,326;249,345;326,307;403,249;460,134;537,0;537,0;479,96;403,173;345,211;268,230;192,230;134,192;57,115;0,38;0,38" o:connectangles="0,0,0,0,0,0,0,0,0,0,0,0,0,0,0,0,0,0,0,0"/>
                      </v:shape>
                      <v:shape id="Freeform 834" o:spid="_x0000_s1069" style="position:absolute;left:1649;top:1821;width:557;height:345;visibility:visible;mso-wrap-style:square;v-text-anchor:top" coordsize="557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BS78QA&#10;AADcAAAADwAAAGRycy9kb3ducmV2LnhtbESPT4vCMBTE7wt+h/AEb2tqXUWrUVQQ9Liuf66P5tkW&#10;m5fSRFv305sFYY/DzPyGmS9bU4oH1a6wrGDQj0AQp1YXnCk4/mw/JyCcR9ZYWiYFT3KwXHQ+5pho&#10;2/A3PQ4+EwHCLkEFufdVIqVLczLo+rYiDt7V1gZ9kHUmdY1NgJtSxlE0lgYLDgs5VrTJKb0d7kbB&#10;fjiYrkeU3oeX7e/peDLnZrqJlep129UMhKfW/4ff7Z1WEH/F8HcmHA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Uu/EAAAA3AAAAA8AAAAAAAAAAAAAAAAAmAIAAGRycy9k&#10;b3ducmV2LnhtbFBLBQYAAAAABAAEAPUAAACJAwAAAAA=&#10;" path="m,l,,77,134r77,115l231,307r57,38l365,326r57,-58l499,173,557,38r-77,77l422,192r-76,38l288,230,211,211,154,173,77,96,,xe" strokeweight="1pt">
                        <v:path arrowok="t" o:connecttype="custom" o:connectlocs="0,0;0,0;77,134;154,249;231,307;288,345;365,326;422,268;499,173;557,38;557,38;480,115;422,192;346,230;288,230;211,211;154,173;77,96;0,0;0,0" o:connectangles="0,0,0,0,0,0,0,0,0,0,0,0,0,0,0,0,0,0,0,0"/>
                      </v:shape>
                      <v:shape id="Freeform 835" o:spid="_x0000_s1070" style="position:absolute;left:2225;top:383;width:403;height:269;visibility:visible;mso-wrap-style:square;v-text-anchor:top" coordsize="40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PWMMYA&#10;AADcAAAADwAAAGRycy9kb3ducmV2LnhtbESPS2vDMBCE74X8B7GBXkoiJy15OFZCCG3pqTQPCLkt&#10;1sY2tlbGUhT331eFQo/DzHzDZJveNCJQ5yrLCibjBARxbnXFhYLT8W20AOE8ssbGMin4Jgeb9eAh&#10;w1TbO+8pHHwhIoRdigpK79tUSpeXZNCNbUscvavtDPoou0LqDu8Rbho5TZKZNFhxXCixpV1JeX24&#10;GQUU3sPT7rb8TPo2fMkzvl7svFbqcdhvVyA89f4//Nf+0AqmL8/weyYe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PWMMYAAADcAAAADwAAAAAAAAAAAAAAAACYAgAAZHJz&#10;L2Rvd25yZXYueG1sUEsFBgAAAAAEAAQA9QAAAIsDAAAAAA==&#10;" path="m403,135r,l403,192r-58,38l287,250r-76,19l134,250,57,230,19,192,,135,19,77,57,39,134,r77,l287,r58,39l403,77r,58xe" strokeweight="1pt">
                        <v:path arrowok="t" o:connecttype="custom" o:connectlocs="403,135;403,135;403,192;345,230;287,250;211,269;211,269;134,250;57,230;19,192;0,135;0,135;19,77;57,39;134,0;211,0;211,0;287,0;345,39;403,77;403,135;403,135" o:connectangles="0,0,0,0,0,0,0,0,0,0,0,0,0,0,0,0,0,0,0,0,0,0"/>
                      </v:shape>
                      <v:shape id="Freeform 836" o:spid="_x0000_s1071" style="position:absolute;left:3145;top:690;width:537;height:364;visibility:visible;mso-wrap-style:square;v-text-anchor:top" coordsize="537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XvMQA&#10;AADcAAAADwAAAGRycy9kb3ducmV2LnhtbESPT4vCMBTE74LfITzBm6aKLG41ioiKh/Xgv4O3Z/Ns&#10;is1LaaLWb28WFvY4zMxvmOm8saV4Uu0LxwoG/QQEceZ0wbmC03HdG4PwAVlj6ZgUvMnDfNZuTTHV&#10;7sV7eh5CLiKEfYoKTAhVKqXPDFn0fVcRR+/maoshyjqXusZXhNtSDpPkS1osOC4YrGhpKLsfHlbB&#10;3elvc/4577LNQNrVcVVcrm6pVLfTLCYgAjXhP/zX3moFw9EIfs/EIyB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QF7zEAAAA3AAAAA8AAAAAAAAAAAAAAAAAmAIAAGRycy9k&#10;b3ducmV2LnhtbFBLBQYAAAAABAAEAPUAAACJAwAAAAA=&#10;" path="m537,192r,l518,249r-57,58l365,345r-96,19l154,345,77,307,20,249,,192,20,115,77,58,154,19,269,r96,19l461,58r57,57l537,192xe" strokeweight="1pt">
                        <v:path arrowok="t" o:connecttype="custom" o:connectlocs="537,192;537,192;518,249;461,307;365,345;269,364;269,364;154,345;77,307;20,249;0,192;0,192;20,115;77,58;154,19;269,0;269,0;365,19;461,58;518,115;537,192;537,192" o:connectangles="0,0,0,0,0,0,0,0,0,0,0,0,0,0,0,0,0,0,0,0,0,0"/>
                      </v:shape>
                      <v:shape id="Freeform 837" o:spid="_x0000_s1072" style="position:absolute;left:2033;top:805;width:460;height:268;visibility:visible;mso-wrap-style:square;v-text-anchor:top" coordsize="460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cTTsYA&#10;AADcAAAADwAAAGRycy9kb3ducmV2LnhtbESPQWvCQBSE74X+h+UVvNVNU6uSZiPBInjoxSiCt0f2&#10;maTNvg3ZNcZ/7xYKHoeZ+YZJV6NpxUC9aywreJtGIIhLqxuuFBz2m9clCOeRNbaWScGNHKyy56cU&#10;E22vvKOh8JUIEHYJKqi97xIpXVmTQTe1HXHwzrY36IPsK6l7vAa4aWUcRXNpsOGwUGNH65rK3+Ji&#10;FOzmy9vw9X18/8m3p2KvD/GC8lipycuYf4LwNPpH+L+91Qri2Qf8nQlHQG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cTTsYAAADcAAAADwAAAAAAAAAAAAAAAACYAgAAZHJz&#10;L2Rvd25yZXYueG1sUEsFBgAAAAAEAAQA9QAAAIsDAAAAAA==&#10;" path="m460,134r,l441,192r-38,38l326,268r-96,l134,268,77,230,19,192,,134,19,77,77,38,134,19,230,r96,19l403,38r38,39l460,134xe" strokeweight="1pt">
                        <v:path arrowok="t" o:connecttype="custom" o:connectlocs="460,134;460,134;441,192;403,230;326,268;230,268;230,268;134,268;77,230;19,192;0,134;0,134;19,77;77,38;134,19;230,0;230,0;326,19;403,38;441,77;460,134;460,134" o:connectangles="0,0,0,0,0,0,0,0,0,0,0,0,0,0,0,0,0,0,0,0,0,0"/>
                      </v:shape>
                      <v:shape id="Freeform 838" o:spid="_x0000_s1073" style="position:absolute;left:2647;top:1073;width:307;height:173;visibility:visible;mso-wrap-style:square;v-text-anchor:top" coordsize="307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6dT8UA&#10;AADcAAAADwAAAGRycy9kb3ducmV2LnhtbESPzWrDMBCE74W8g9hAbo0cU0JwLZtgKBh6KEmbQ2+L&#10;tfFPrJVrqY7z9lGg0OMwM98waT6bXkw0utaygs06AkFcWd1yreDr8+15B8J5ZI29ZVJwIwd5tnhK&#10;MdH2ygeajr4WAcIuQQWN90MipasaMujWdiAO3tmOBn2QYy31iNcAN72Mo2grDbYcFhocqGiouhx/&#10;jYLppz2Up0l30Xu/6z6+B13E7JVaLef9KwhPs/8P/7VLrSB+2cLjTDgCMr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p1PxQAAANwAAAAPAAAAAAAAAAAAAAAAAJgCAABkcnMv&#10;ZG93bnJldi54bWxQSwUGAAAAAAQABAD1AAAAigMAAAAA&#10;" path="m307,96r,l287,116r-38,38l211,173r-58,l96,173,57,154,19,116,,96,19,58,57,20,96,r57,l211,r38,20l287,58r20,38xe" strokeweight="1pt">
                        <v:path arrowok="t" o:connecttype="custom" o:connectlocs="307,96;307,96;287,116;249,154;211,173;153,173;153,173;96,173;57,154;19,116;0,96;0,96;19,58;57,20;96,0;153,0;153,0;211,0;249,20;287,58;307,96;307,96" o:connectangles="0,0,0,0,0,0,0,0,0,0,0,0,0,0,0,0,0,0,0,0,0,0"/>
                      </v:shape>
                      <v:shape id="Freeform 839" o:spid="_x0000_s1074" style="position:absolute;left:2915;top:383;width:230;height:135;visibility:visible;mso-wrap-style:square;v-text-anchor:top" coordsize="23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lYcsUA&#10;AADcAAAADwAAAGRycy9kb3ducmV2LnhtbESP3WrCQBSE7wu+w3IE7+rGoLakriKCfzeitg9wyJ5u&#10;0mbPhuwa49u7guDlMDPfMLNFZyvRUuNLxwpGwwQEce50yUbBz/f6/ROED8gaK8ek4EYeFvPe2wwz&#10;7a58ovYcjIgQ9hkqKEKoMyl9XpBFP3Q1cfR+XWMxRNkYqRu8RritZJokU2mx5LhQYE2rgvL/88Uq&#10;OPyZzU0fd5tRu96a7SVdTtr9UalBv1t+gQjUhVf42d5pBen4Ax5n4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qVhyxQAAANwAAAAPAAAAAAAAAAAAAAAAAJgCAABkcnMv&#10;ZG93bnJldi54bWxQSwUGAAAAAAQABAD1AAAAigMAAAAA&#10;" path="m230,58r,l211,96r-19,19l115,135,19,115,,96,,58,,39,19,20,115,r77,20l211,39r19,19xe" strokeweight="1pt">
                        <v:path arrowok="t" o:connecttype="custom" o:connectlocs="230,58;230,58;211,96;192,115;115,135;115,135;19,115;0,96;0,58;0,58;0,39;19,20;115,0;115,0;192,20;211,39;230,58;230,58" o:connectangles="0,0,0,0,0,0,0,0,0,0,0,0,0,0,0,0,0,0"/>
                      </v:shape>
                    </v:group>
                  </v:group>
                  <v:group id="Group 840" o:spid="_x0000_s1075" style="position:absolute;left:12836;top:3308;width:1396;height:2406" coordorigin="9754,2842" coordsize="1442,25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  <v:shape id="Freeform 841" o:spid="_x0000_s1076" style="position:absolute;left:10584;top:3366;width:560;height:2072;flip:x;visibility:visible;mso-wrap-style:square;v-text-anchor:top" coordsize="2512,9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syhMQA&#10;AADcAAAADwAAAGRycy9kb3ducmV2LnhtbESP0WrCQBRE3wX/YblC3+rGtIiJrmIrpdIXNfoBl+w1&#10;WczeDdlV4993CwUfh5k5wyxWvW3EjTpvHCuYjBMQxKXThisFp+PX6wyED8gaG8ek4EEeVsvhYIG5&#10;dnc+0K0IlYgQ9jkqqENocyl9WZNFP3YtcfTOrrMYouwqqTu8R7htZJokU2nRcFyosaXPmspLcbUK&#10;Ph7HavNmsj7dT8lsi+9Z9rPzSr2M+vUcRKA+PMP/7a1WkL5n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bMoTEAAAA3AAAAA8AAAAAAAAAAAAAAAAAmAIAAGRycy9k&#10;b3ducmV2LnhtbFBLBQYAAAAABAAEAPUAAACJAwAAAAA=&#10;" path="m2167,288r,l2205,537r,153l2167,1035r-77,364l1975,1744r-154,345l1591,2550r-460,785l901,3738,709,4102,556,4447,421,4773,268,5233,153,5732,57,6230,,6748r,153l19,7054r19,173l95,7438r58,191l230,7802r76,153l383,8070r230,211l843,8492r269,192l1476,8914r173,96l1821,9086r154,77l2128,9201r154,19l2416,9240r38,-20l2493,9201r19,-19l2512,9144r-96,-58l2148,8971,1687,8780,1304,8569,1035,8377,786,8185,594,7974,441,7744,306,7514,230,7265,191,7016r,-268l249,6249r96,-498l460,5291,613,4850,728,4543,882,4217r172,-364l1265,3470r403,-767l1917,2224r135,-365l2167,1495r76,-364l2282,748,2243,403,2186,134,2148,r-20,l2167,288xe" strokeweight="1pt">
                      <v:path arrowok="t" o:connecttype="custom" o:connectlocs="483,65;492,155;483,232;440,391;406,468;252,748;201,838;124,997;94,1070;34,1285;0,1513;0,1547;8,1621;21,1668;51,1750;85,1810;137,1857;188,1904;248,1947;368,2020;440,2055;509,2068;539,2072;556,2063;560,2050;539,2037;479,2012;291,1922;231,1878;132,1788;68,1685;43,1573;43,1513;77,1290;137,1088;162,1019;235,864;282,778;427,499;457,417;500,254;509,168;500,90;479,0;483,65" o:connectangles="0,0,0,0,0,0,0,0,0,0,0,0,0,0,0,0,0,0,0,0,0,0,0,0,0,0,0,0,0,0,0,0,0,0,0,0,0,0,0,0,0,0,0,0,0"/>
                    </v:shape>
                    <v:shape id="Freeform 842" o:spid="_x0000_s1077" style="position:absolute;left:10712;top:3388;width:471;height:890;flip:x;visibility:visible;mso-wrap-style:square;v-text-anchor:top" coordsize="2110,3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i/k8MA&#10;AADcAAAADwAAAGRycy9kb3ducmV2LnhtbERPy2rCQBTdF/yH4Rbc1UkjlhIdRWyFSKGlVlxfMtck&#10;JHMnZCYvv76zKHR5OO/NbjS16Kl1pWUFz4sIBHFmdcm5gsvP8ekVhPPIGmvLpGAiB7vt7GGDibYD&#10;f1N/9rkIIewSVFB43yRSuqwgg25hG+LA3Wxr0AfY5lK3OIRwU8s4il6kwZJDQ4ENHQrKqnNnFLzp&#10;/mtZddX9Pf2Ypuo65qfPcq/U/HHcr0F4Gv2/+M+dagXxKswPZ8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i/k8MAAADcAAAADwAAAAAAAAAAAAAAAACYAgAAZHJzL2Rv&#10;d25yZXYueG1sUEsFBgAAAAAEAAQA9QAAAIgDAAAAAA==&#10;" path="m2110,613r,l2090,307,2052,r-19,l2033,326r,153l1994,632r-38,135l1918,901r-58,115l1784,1131r-116,153l1515,1438r-192,153l1074,1763,594,2070,441,2185r-96,96l192,2454r-58,115l77,2664,38,2779r-19,96l,3124r,115l19,3355r38,115l115,3604r115,153l288,3834r57,38l422,3910r77,39l575,3968r77,l767,3949r115,-39l997,3834r115,-115l1208,3604r77,-96l1323,3412r19,-77l1304,3239r-19,-95l1247,3105r-39,-19l1131,3086r-57,19l1036,3144r,19l1055,3201r57,38l1170,3278r19,38l1170,3374r-19,76l1016,3623r-96,77l844,3776r-96,39l652,3815,537,3795,422,3738r-96,-96l249,3508,173,3297r-39,-96l134,3105r19,-191l211,2722r96,-173l441,2396,556,2281,710,2166r421,-288l1534,1591r154,-134l1803,1342r134,-154l2033,997r57,-192l2110,613xe" strokeweight="1pt">
                      <v:path arrowok="t" o:connecttype="custom" o:connectlocs="471,137;467,69;454,0;454,73;445,142;428,202;398,254;372,288;295,357;240,395;98,490;77,512;30,576;8,623;0,701;0,726;13,778;26,808;64,860;94,877;128,890;146,890;197,877;248,834;270,808;295,765;300,748;287,705;270,692;252,692;231,705;231,709;248,726;261,735;265,744;257,774;227,813;188,847;146,856;120,851;73,817;56,787;30,718;30,696;47,611;98,537;124,512;252,421;342,357;402,301;432,266;467,181;471,137" o:connectangles="0,0,0,0,0,0,0,0,0,0,0,0,0,0,0,0,0,0,0,0,0,0,0,0,0,0,0,0,0,0,0,0,0,0,0,0,0,0,0,0,0,0,0,0,0,0,0,0,0,0,0,0,0"/>
                    </v:shape>
                    <v:shape id="Freeform 843" o:spid="_x0000_s1078" style="position:absolute;left:9754;top:3440;width:655;height:653;flip:x;visibility:visible;mso-wrap-style:square;v-text-anchor:top" coordsize="2935,2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/AbMMA&#10;AADcAAAADwAAAGRycy9kb3ducmV2LnhtbESPT4vCMBTE7wt+h/AEb2uqoCtdU1kU0YMX/+H1bfO2&#10;KW1eShO1fnsjCHscZuY3zHzR2VrcqPWlYwWjYQKCOHe65ELB6bj+nIHwAVlj7ZgUPMjDIut9zDHV&#10;7s57uh1CISKEfYoKTAhNKqXPDVn0Q9cQR+/PtRZDlG0hdYv3CLe1HCfJVFosOS4YbGhpKK8OV6tg&#10;Kn9Xli7VhqzZnh+7r1lxDl6pQb/7+QYRqAv/4Xd7qxWMJyN4nYlHQG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/AbMMAAADcAAAADwAAAAAAAAAAAAAAAACYAgAAZHJzL2Rv&#10;d25yZXYueG1sUEsFBgAAAAAEAAQA9QAAAIgDAAAAAA==&#10;" path="m115,r,l58,,19,19,,57,,96,,77r96,38l211,211,326,345,441,537,614,843r326,633l1228,2032r134,211l1477,2415r173,211l1803,2760r154,96l2033,2894r77,20l2302,2914r153,-20l2609,2818r134,-96l2820,2626r57,-96l2915,2415r20,-115l2935,2262r-20,-38l2820,2109r-96,-77l2647,1974r-96,-38l2474,1917r-57,19l2398,1974r38,58l2570,2147r134,115l2743,2319r-19,77l2685,2454r-96,153l2494,2684r-116,57l2263,2760r-153,l1976,2703r-135,-77l1688,2473,1535,2281,1304,1917,1017,1361,729,767,556,441,422,249,307,115,211,38,115,xe" strokeweight="1pt">
                      <v:path arrowok="t" o:connecttype="custom" o:connectlocs="26,0;13,0;0,13;0,22;0,17;47,47;98,120;137,189;210,331;304,503;330,541;402,618;454,649;471,653;548,649;612,610;629,588;651,541;655,515;651,498;629,473;591,442;552,430;539,434;535,442;544,455;574,481;612,520;608,537;578,584;557,601;505,618;471,618;411,588;343,511;291,430;227,305;124,99;94,56;47,9;26,0" o:connectangles="0,0,0,0,0,0,0,0,0,0,0,0,0,0,0,0,0,0,0,0,0,0,0,0,0,0,0,0,0,0,0,0,0,0,0,0,0,0,0,0,0"/>
                    </v:shape>
                    <v:shape id="Freeform 844" o:spid="_x0000_s1079" style="position:absolute;left:9784;top:3345;width:788;height:1616;flip:x;visibility:visible;mso-wrap-style:square;v-text-anchor:top" coordsize="3529,7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bbUMQA&#10;AADcAAAADwAAAGRycy9kb3ducmV2LnhtbESP0YrCMBRE34X9h3AXfNN0K8pSjbIsq6gPgq4fcGmu&#10;TbW5KU3U6tcbQfBxmJkzzGTW2kpcqPGlYwVf/QQEce50yYWC/f+89w3CB2SNlWNScCMPs+lHZ4KZ&#10;dlfe0mUXChEh7DNUYEKoMyl9bsii77uaOHoH11gMUTaF1A1eI9xWMk2SkbRYclwwWNOvofy0O1sF&#10;clkXlRuY+fq4Gozum/SvvC9OSnU/258xiEBteIdf7aVWkA5TeJ6JR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G21DEAAAA3AAAAA8AAAAAAAAAAAAAAAAAmAIAAGRycy9k&#10;b3ducmV2LnhtbFBLBQYAAAAABAAEAPUAAACJAwAAAAA=&#10;" path="m39,r,l20,19,,19,173,460,307,901r96,441l499,1802r58,460l576,2722r19,479l557,3681r-39,901l518,4946r19,287l557,5559r57,307l691,6115r96,230l921,6537r173,192l1305,6863r249,134l1842,7093r326,57l2551,7189r422,19l3088,7208r96,-19l3280,7150r77,-38l3433,7055r58,-77l3529,6901r,-96l3510,6767r-96,-77l3338,6729r-96,95l3184,6863r-77,38l3031,6920r-96,l2609,6920r-288,-19l2091,6882r-211,-38l1669,6767r-192,-96l1324,6556,1190,6403,1055,6211,959,5981,883,5713,825,5406,806,5023,787,4601r,-479l825,3585r,-422l806,2722,748,2262,653,1783,537,1400,403,959,231,499,39,xe" strokeweight="1pt">
                      <v:path arrowok="t" o:connecttype="custom" o:connectlocs="9,0;0,4;39,103;90,301;124,507;133,718;124,825;116,1109;120,1173;137,1315;176,1423;206,1466;291,1539;347,1569;484,1603;664,1616;690,1616;732,1603;750,1594;780,1564;788,1526;784,1517;762,1500;724,1530;711,1539;677,1551;655,1551;518,1547;420,1534;373,1517;296,1470;266,1436;214,1341;184,1212;180,1126;176,924;184,804;180,610;146,400;120,314;52,112;9,0" o:connectangles="0,0,0,0,0,0,0,0,0,0,0,0,0,0,0,0,0,0,0,0,0,0,0,0,0,0,0,0,0,0,0,0,0,0,0,0,0,0,0,0,0,0"/>
                    </v:shape>
                    <v:shape id="Freeform 845" o:spid="_x0000_s1080" style="position:absolute;left:10499;top:3448;width:697;height:1758;flip:x;visibility:visible;mso-wrap-style:square;v-text-anchor:top" coordsize="3127,7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BZesQA&#10;AADcAAAADwAAAGRycy9kb3ducmV2LnhtbESPzW7CMBCE70h9B2srcQOnKaAqxSDaCsSBCz8PsIqX&#10;JCJeR7abBJ4eIyFxHM3MN5r5sje1aMn5yrKCj3ECgji3uuJCwem4Hn2B8AFZY22ZFFzJw3LxNphj&#10;pm3He2oPoRARwj5DBWUITSalz0sy6Me2IY7e2TqDIUpXSO2wi3BTyzRJZtJgxXGhxIZ+S8ovh3+j&#10;wDV/ctW1vtJ43N72k93mJw1GqeF7v/oGEagPr/CzvdUK0uknPM7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AWXrEAAAA3AAAAA8AAAAAAAAAAAAAAAAAmAIAAGRycy9k&#10;b3ducmV2LnhtbFBLBQYAAAAABAAEAPUAAACJAwAAAAA=&#10;" path="m2896,192r,l2839,77,2800,r-19,l2781,19r-38,58l2724,77r19,345l2762,748r,307l2743,1323r-19,249l2666,1802r-57,211l2551,2186r-172,287l2244,2684r-134,134l2052,2856r-57,20l1400,2991,806,3144r-154,58l537,3259r-96,58l346,3393r-39,77l250,3585,115,3949,20,4333,,4486r,115l,4908r39,325l115,5502r77,211l307,5885r134,134l595,6134r173,96l959,6307r230,38l1420,6345r134,l1707,6307r154,-38l2033,6192r307,-96l2494,6058r76,l2647,6077r58,57l2743,6192r38,96l2800,6384r,76l2781,6518r-76,172l2570,6863r-153,172l2206,7208r-230,115l1880,7361r-115,39l1650,7419r-115,l1420,7400r-115,-77l1189,7246r-76,-19l1017,7246r-58,39l940,7342r-19,58l940,7438r19,38l1074,7630r96,76l1266,7783r96,38l1458,7841r153,-20l1746,7802r153,-38l2052,7706r135,-76l2340,7534r134,-96l2628,7304r192,-211l2992,6844r58,-115l3088,6633r39,-96l3127,6441r-39,-172l3031,6096r-96,-153l2800,5828r-57,-39l2666,5770r-153,-19l2302,5789r-345,115l1554,6019r-154,20l1266,6058r-153,-19l959,6019,825,5962,710,5885,595,5789,499,5674,422,5540,365,5387,326,5253,307,5080,288,4888,269,4658r19,-210l307,4256r19,-173l384,3930r57,-134l499,3681r96,-115l691,3489r77,-77l863,3374r115,-57l1113,3278r479,-96l1880,3106r249,-77l2340,2914r154,-134l2590,2646r76,-135l2743,2377r57,-172l2858,2032r38,-192l2935,1630r,-211l2954,997r,-345l2935,384,2896,192xe" strokeweight="1pt">
                      <v:path arrowok="t" o:connecttype="custom" o:connectlocs="633,17;620,4;607,17;616,237;594,404;569,490;470,632;445,645;180,705;120,731;77,761;26,885;0,1006;0,1100;26,1234;68,1319;171,1397;317,1423;380,1414;453,1388;556,1358;603,1375;620,1410;624,1448;603,1500;539,1577;419,1650;342,1663;291,1642;248,1620;214,1633;205,1659;214,1676;261,1728;325,1758;389,1749;487,1711;586,1638;667,1534;688,1487;697,1444;676,1367;611,1298;560,1289;436,1324;282,1358;214,1349;133,1298;81,1208;68,1139;60,1044;73,915;111,825;154,782;218,744;355,713;475,679;556,623;611,533;646,413;654,318;654,86" o:connectangles="0,0,0,0,0,0,0,0,0,0,0,0,0,0,0,0,0,0,0,0,0,0,0,0,0,0,0,0,0,0,0,0,0,0,0,0,0,0,0,0,0,0,0,0,0,0,0,0,0,0,0,0,0,0,0,0,0,0,0,0,0,0"/>
                    </v:shape>
                    <v:group id="Group 846" o:spid="_x0000_s1081" style="position:absolute;left:9874;top:2842;width:1224;height:1814;flip:x" coordorigin="479,38" coordsize="5486,80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88gBsQAAADcAAAA&#10;DwAAAAAAAAAAAAAAAACqAgAAZHJzL2Rvd25yZXYueG1sUEsFBgAAAAAEAAQA+gAAAJsDAAAAAA==&#10;">
                      <v:shape id="Freeform 847" o:spid="_x0000_s1082" style="position:absolute;left:3625;top:2818;width:2340;height:5310;visibility:visible;mso-wrap-style:square;v-text-anchor:top" coordsize="2340,5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QBtcYA&#10;AADcAAAADwAAAGRycy9kb3ducmV2LnhtbESPQYvCMBSE78L+h/AWvIimChWpRllFQfciuoJ4ezTP&#10;tmzzUpuo1V9vFoQ9DjPzDTOZNaYUN6pdYVlBvxeBIE6tLjhTcPhZdUcgnEfWWFomBQ9yMJt+tCaY&#10;aHvnHd32PhMBwi5BBbn3VSKlS3My6Hq2Ig7e2dYGfZB1JnWN9wA3pRxE0VAaLDgs5FjRIqf0d381&#10;CjrD/mi5Wc6Pl2bOxfapT9/bS6xU+7P5GoPw1Pj/8Lu91goGcQx/Z8IRkN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QBtcYAAADcAAAADwAAAAAAAAAAAAAAAACYAgAAZHJz&#10;L2Rvd25yZXYueG1sUEsFBgAAAAAEAAQA9QAAAIsDAAAAAA==&#10;" path="m115,77r,l57,153,38,230,19,422,,613,,805,19,997r19,172l96,1361r57,172l211,1725r134,249l518,2262r191,268l959,2818r345,364l1745,3642r154,192l1994,4006r58,154l2071,4236r-19,58l2033,4409r-58,115l1841,4831r-153,249l1649,5214r,57l1649,5291r58,19l1841,5214r134,-115l2071,4965r77,-115l2205,4735r58,-115l2301,4486r19,-154l2340,4179r,-134l2301,3910r-57,-115l2186,3719r-77,-96l1879,3431,1553,3163,1323,2952,1131,2760,959,2530,748,2262,556,1974,383,1668,249,1380,211,1246,172,1112r,-134l172,863,192,460,211,192,230,,211,,172,,115,77xe" strokeweight="1pt">
                        <v:path arrowok="t" o:connecttype="custom" o:connectlocs="115,77;38,230;19,422;0,805;38,1169;153,1533;211,1725;518,2262;959,2818;1304,3182;1745,3642;1994,4006;2071,4236;2052,4294;1975,4524;1841,4831;1649,5214;1649,5271;1649,5291;1707,5310;1975,5099;2148,4850;2205,4735;2301,4486;2320,4332;2340,4045;2244,3795;2186,3719;1879,3431;1553,3163;1323,2952;959,2530;556,1974;383,1668;211,1246;172,978;172,863;211,192;230,0;211,0;115,77" o:connectangles="0,0,0,0,0,0,0,0,0,0,0,0,0,0,0,0,0,0,0,0,0,0,0,0,0,0,0,0,0,0,0,0,0,0,0,0,0,0,0,0,0"/>
                      </v:shape>
                      <v:shape id="Freeform 848" o:spid="_x0000_s1083" style="position:absolute;left:1553;top:1668;width:2839;height:2108;visibility:visible;mso-wrap-style:square;v-text-anchor:top" coordsize="2839,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WQJMQA&#10;AADcAAAADwAAAGRycy9kb3ducmV2LnhtbESPX2vCQBDE3wW/w7GFvulFoSLRS5CC0kJb8B/0cclt&#10;c8HsXsidmn77XqHQx2FmfsOsy4FbdaM+NF4MzKYZKJLK20ZqA6fjdrIEFSKKxdYLGfimAGUxHq0x&#10;t/4ue7odYq0SREKOBlyMXa51qBwxhqnvSJL35XvGmGRfa9vjPcG51fMsW2jGRtKCw46eHVWXw5UN&#10;4Gx3Ou/eLx9v7vXqP7nlTVOzMY8Pw2YFKtIQ/8N/7RdrYP60gN8z6Qjo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FkCTEAAAA3AAAAA8AAAAAAAAAAAAAAAAAmAIAAGRycy9k&#10;b3ducmV2LnhtbFBLBQYAAAAABAAEAPUAAACJAwAAAAA=&#10;" path="m2149,1648r,l2168,1572r57,-58l2283,1495r57,19l2417,1533r77,58l2551,1648r58,19l2666,1687r39,-20l2781,1629r39,-57l2839,1514r,-77l2762,1284,2647,1073,2321,594,2149,287,2014,,499,115,39,1342,,1495r,115l,1667r39,20l58,1725r38,19l192,1763r115,-38l422,1667,557,1552r38,-19l614,1533r19,l653,1572r38,172l748,1898r58,95l864,2070r95,38l1017,2089r58,-38l1132,1993r58,-115l1247,1782r58,-95l1381,1648r58,-38l1496,1610r58,19l1592,1648r58,39l1707,1763r77,115l1842,1993r57,58l1957,2089r38,19l2053,2108r57,-19l2168,2051r19,-19l2206,1993r,-76l2187,1821r-38,-96l2149,1648xe" strokeweight="1pt">
                        <v:path arrowok="t" o:connecttype="custom" o:connectlocs="2149,1648;2225,1514;2283,1495;2417,1533;2494,1591;2609,1667;2705,1667;2781,1629;2839,1514;2839,1437;2647,1073;2321,594;2149,287;499,115;39,1342;0,1610;39,1687;96,1744;192,1763;422,1667;557,1552;614,1533;653,1572;691,1744;748,1898;864,2070;959,2108;1075,2051;1190,1878;1247,1782;1381,1648;1439,1610;1554,1629;1650,1687;1707,1763;1784,1878;1899,2051;1957,2089;2053,2108;2110,2089;2187,2032;2206,1993;2187,1821;2149,1725;2149,1648" o:connectangles="0,0,0,0,0,0,0,0,0,0,0,0,0,0,0,0,0,0,0,0,0,0,0,0,0,0,0,0,0,0,0,0,0,0,0,0,0,0,0,0,0,0,0,0,0"/>
                      </v:shape>
                      <v:shape id="Freeform 849" o:spid="_x0000_s1084" style="position:absolute;left:479;top:38;width:4738;height:2684;visibility:visible;mso-wrap-style:square;v-text-anchor:top" coordsize="4738,2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FTA8QA&#10;AADcAAAADwAAAGRycy9kb3ducmV2LnhtbESPQWvCQBSE7wX/w/IKvZS6acBqYzZihVChIKjt/ZF9&#10;JqHZt2F3NfHfu0Khx2FmvmHy1Wg6cSHnW8sKXqcJCOLK6pZrBd/H8mUBwgdkjZ1lUnAlD6ti8pBj&#10;pu3Ae7ocQi0ihH2GCpoQ+kxKXzVk0E9tTxy9k3UGQ5SultrhEOGmk2mSvEmDLceFBnvaNFT9Hs5G&#10;gfvEDxOGr/PPjp7T956uZek3Sj09jusliEBj+A//tbdaQTqbw/1MPA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hUwPEAAAA3AAAAA8AAAAAAAAAAAAAAAAAmAIAAGRycy9k&#10;b3ducmV2LnhtbFBLBQYAAAAABAAEAPUAAACJAwAAAAA=&#10;" path="m4297,633r,l4143,480,3971,365,3779,250,3568,154,3338,96,3088,39,2801,20,2513,,2244,20,1995,39,1765,77r-230,58l1324,211r-192,96l959,422,806,537,653,690,518,844,384,1035r-96,192l192,1457r-76,230l58,1936,,2205r269,115l537,2397r269,76l1074,2531r288,57l1650,2627r288,38l2225,2684r595,l3433,2646r633,-96l4718,2435r20,-288l4738,1879r-20,-249l4680,1400r-57,-230l4527,978,4431,805,4297,633xe" strokeweight="1pt">
                        <v:path arrowok="t" o:connecttype="custom" o:connectlocs="4297,633;4297,633;4143,480;3971,365;3779,250;3568,154;3338,96;3088,39;2801,20;2513,0;2513,0;2244,20;1995,39;1765,77;1535,135;1324,211;1132,307;959,422;806,537;806,537;653,690;518,844;384,1035;288,1227;192,1457;116,1687;58,1936;0,2205;0,2205;269,2320;537,2397;806,2473;1074,2531;1362,2588;1650,2627;1938,2665;2225,2684;2820,2684;3433,2646;4066,2550;4718,2435;4718,2435;4738,2147;4738,1879;4718,1630;4680,1400;4623,1170;4527,978;4431,805;4297,633;4297,633" o:connectangles="0,0,0,0,0,0,0,0,0,0,0,0,0,0,0,0,0,0,0,0,0,0,0,0,0,0,0,0,0,0,0,0,0,0,0,0,0,0,0,0,0,0,0,0,0,0,0,0,0,0,0"/>
                      </v:shape>
                      <v:shape id="Freeform 850" o:spid="_x0000_s1085" style="position:absolute;left:3299;top:1821;width:537;height:345;visibility:visible;mso-wrap-style:square;v-text-anchor:top" coordsize="537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V2ucEA&#10;AADcAAAADwAAAGRycy9kb3ducmV2LnhtbERPy4rCMBTdC/5DuMLsNLWDo1SjiCDITGdRla4vze0D&#10;m5vSRO38/WQhuDyc92Y3mFY8qHeNZQXzWQSCuLC64UrB9XKcrkA4j6yxtUwK/sjBbjsebTDR9skZ&#10;Pc6+EiGEXYIKau+7REpX1GTQzWxHHLjS9gZ9gH0ldY/PEG5aGUfRlzTYcGiosaNDTcXtfDcKyl+5&#10;jFOT5p8/2WqRLsvvPPeo1Mdk2K9BeBr8W/xyn7SCeBHWhjPhCM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FdrnBAAAA3AAAAA8AAAAAAAAAAAAAAAAAmAIAAGRycy9kb3du&#10;cmV2LnhtbFBLBQYAAAAABAAEAPUAAACGAwAAAAA=&#10;" path="m,38r,l57,173r58,95l192,326r57,19l326,307r77,-58l460,134,537,,479,96r-76,77l345,211r-77,19l192,230,134,192,57,115,,38xe" strokeweight="1pt">
                        <v:path arrowok="t" o:connecttype="custom" o:connectlocs="0,38;0,38;57,173;115,268;192,326;249,345;326,307;403,249;460,134;537,0;537,0;479,96;403,173;345,211;268,230;192,230;134,192;57,115;0,38;0,38" o:connectangles="0,0,0,0,0,0,0,0,0,0,0,0,0,0,0,0,0,0,0,0"/>
                      </v:shape>
                      <v:shape id="Freeform 851" o:spid="_x0000_s1086" style="position:absolute;left:1649;top:1821;width:557;height:345;visibility:visible;mso-wrap-style:square;v-text-anchor:top" coordsize="557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1WQ8UA&#10;AADcAAAADwAAAGRycy9kb3ducmV2LnhtbESPzWrDMBCE74W8g9hAb41sh5TajWJSQyA9Ns3PdbG2&#10;tom1MpZiO336qlDocZiZb5h1PplWDNS7xrKCeBGBIC6tbrhScPzcPb2AcB5ZY2uZFNzJQb6ZPawx&#10;03bkDxoOvhIBwi5DBbX3XSalK2sy6Ba2Iw7el+0N+iD7SuoexwA3rUyi6FkabDgs1NhRUVN5PdyM&#10;gvdlnL6tqLwtL7vv0/FkzmNaJEo9zqftKwhPk/8P/7X3WkGySuH3TD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HVZDxQAAANwAAAAPAAAAAAAAAAAAAAAAAJgCAABkcnMv&#10;ZG93bnJldi54bWxQSwUGAAAAAAQABAD1AAAAigMAAAAA&#10;" path="m,l,,77,134r77,115l231,307r57,38l365,326r57,-58l499,173,557,38r-77,77l422,192r-76,38l288,230,211,211,154,173,77,96,,xe" strokeweight="1pt">
                        <v:path arrowok="t" o:connecttype="custom" o:connectlocs="0,0;0,0;77,134;154,249;231,307;288,345;365,326;422,268;499,173;557,38;557,38;480,115;422,192;346,230;288,230;211,211;154,173;77,96;0,0;0,0" o:connectangles="0,0,0,0,0,0,0,0,0,0,0,0,0,0,0,0,0,0,0,0"/>
                      </v:shape>
                      <v:shape id="Freeform 852" o:spid="_x0000_s1087" style="position:absolute;left:2225;top:383;width:403;height:269;visibility:visible;mso-wrap-style:square;v-text-anchor:top" coordsize="40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QUJ8AA&#10;AADcAAAADwAAAGRycy9kb3ducmV2LnhtbERPTYvCMBC9L/gfwgheFk314K7VKCIqnmRXBfE2NGNb&#10;bCalibH+e3MQPD7e92zRmkoEalxpWcFwkIAgzqwuOVdwOm76vyCcR9ZYWSYFT3KwmHe+Zphq++B/&#10;CgefixjCLkUFhfd1KqXLCjLoBrYmjtzVNgZ9hE0udYOPGG4qOUqSsTRYcmwosKZVQdntcDcKKGzD&#10;9+o+2SdtHf7kGdcX+3NTqtdtl1MQnlr/Eb/dO61gNI7z45l4BO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XQUJ8AAAADcAAAADwAAAAAAAAAAAAAAAACYAgAAZHJzL2Rvd25y&#10;ZXYueG1sUEsFBgAAAAAEAAQA9QAAAIUDAAAAAA==&#10;" path="m403,135r,l403,192r-58,38l287,250r-76,19l134,250,57,230,19,192,,135,19,77,57,39,134,r77,l287,r58,39l403,77r,58xe" strokeweight="1pt">
                        <v:path arrowok="t" o:connecttype="custom" o:connectlocs="403,135;403,135;403,192;345,230;287,250;211,269;211,269;134,250;57,230;19,192;0,135;0,135;19,77;57,39;134,0;211,0;211,0;287,0;345,39;403,77;403,135;403,135" o:connectangles="0,0,0,0,0,0,0,0,0,0,0,0,0,0,0,0,0,0,0,0,0,0"/>
                      </v:shape>
                      <v:shape id="Freeform 853" o:spid="_x0000_s1088" style="position:absolute;left:3145;top:690;width:537;height:364;visibility:visible;mso-wrap-style:square;v-text-anchor:top" coordsize="537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LoRMUA&#10;AADcAAAADwAAAGRycy9kb3ducmV2LnhtbESPMW/CMBSE90r8B+shsTVOGFAbMAghqBjaoUAGtkf8&#10;iCPi5yh2k/Tf15UqdTzd3Xe61Wa0jeip87VjBVmSgiAuna65UnA5H55fQPiArLFxTAq+ycNmPXla&#10;Ya7dwJ/Un0IlIoR9jgpMCG0upS8NWfSJa4mjd3edxRBlV0nd4RDhtpHzNF1IizXHBYMt7QyVj9OX&#10;VfBw+tUU78VH+ZZJuz/v6+vN7ZSaTcftEkSgMfyH/9pHrWC+yO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uhExQAAANwAAAAPAAAAAAAAAAAAAAAAAJgCAABkcnMv&#10;ZG93bnJldi54bWxQSwUGAAAAAAQABAD1AAAAigMAAAAA&#10;" path="m537,192r,l518,249r-57,58l365,345r-96,19l154,345,77,307,20,249,,192,20,115,77,58,154,19,269,r96,19l461,58r57,57l537,192xe" strokeweight="1pt">
                        <v:path arrowok="t" o:connecttype="custom" o:connectlocs="537,192;537,192;518,249;461,307;365,345;269,364;269,364;154,345;77,307;20,249;0,192;0,192;20,115;77,58;154,19;269,0;269,0;365,19;461,58;518,115;537,192;537,192" o:connectangles="0,0,0,0,0,0,0,0,0,0,0,0,0,0,0,0,0,0,0,0,0,0"/>
                      </v:shape>
                      <v:shape id="Freeform 854" o:spid="_x0000_s1089" style="position:absolute;left:2033;top:805;width:460;height:268;visibility:visible;mso-wrap-style:square;v-text-anchor:top" coordsize="460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vXWsUA&#10;AADcAAAADwAAAGRycy9kb3ducmV2LnhtbESPQWvCQBSE74X+h+UVvNVNV4gSXSUoBQ+9GEXw9sg+&#10;k9js25Ddxvjvu4WCx2FmvmFWm9G2YqDeN441fEwTEMSlMw1XGk7Hz/cFCB+QDbaOScODPGzWry8r&#10;zIy784GGIlQiQthnqKEOocuk9GVNFv3UdcTRu7reYoiyr6Tp8R7htpUqSVJpseG4UGNH25rK7+LH&#10;ajiki8ew+zrPbvn+UhzNSc0pV1pP3sZ8CSLQGJ7h//beaFCpgr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G9daxQAAANwAAAAPAAAAAAAAAAAAAAAAAJgCAABkcnMv&#10;ZG93bnJldi54bWxQSwUGAAAAAAQABAD1AAAAigMAAAAA&#10;" path="m460,134r,l441,192r-38,38l326,268r-96,l134,268,77,230,19,192,,134,19,77,77,38,134,19,230,r96,19l403,38r38,39l460,134xe" strokeweight="1pt">
                        <v:path arrowok="t" o:connecttype="custom" o:connectlocs="460,134;460,134;441,192;403,230;326,268;230,268;230,268;134,268;77,230;19,192;0,134;0,134;19,77;77,38;134,19;230,0;230,0;326,19;403,38;441,77;460,134;460,134" o:connectangles="0,0,0,0,0,0,0,0,0,0,0,0,0,0,0,0,0,0,0,0,0,0"/>
                      </v:shape>
                      <v:shape id="Freeform 855" o:spid="_x0000_s1090" style="position:absolute;left:2647;top:1073;width:307;height:173;visibility:visible;mso-wrap-style:square;v-text-anchor:top" coordsize="307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xit8UA&#10;AADcAAAADwAAAGRycy9kb3ducmV2LnhtbESPzWrDMBCE74W8g9hAbo0cF0JwLZtgKBh6KEmbQ2+L&#10;tfFPrJVrqY7z9lGg0OMwM98waT6bXkw0utaygs06AkFcWd1yreDr8+15B8J5ZI29ZVJwIwd5tnhK&#10;MdH2ygeajr4WAcIuQQWN90MipasaMujWdiAO3tmOBn2QYy31iNcAN72Mo2grDbYcFhocqGiouhx/&#10;jYLppz2Up0l30Xu/6z6+B13E7JVaLef9KwhPs/8P/7VLrSDevsDjTDgCMr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GK3xQAAANwAAAAPAAAAAAAAAAAAAAAAAJgCAABkcnMv&#10;ZG93bnJldi54bWxQSwUGAAAAAAQABAD1AAAAigMAAAAA&#10;" path="m307,96r,l287,116r-38,38l211,173r-58,l96,173,57,154,19,116,,96,19,58,57,20,96,r57,l211,r38,20l287,58r20,38xe" strokeweight="1pt">
                        <v:path arrowok="t" o:connecttype="custom" o:connectlocs="307,96;307,96;287,116;249,154;211,173;153,173;153,173;96,173;57,154;19,116;0,96;0,96;19,58;57,20;96,0;153,0;153,0;211,0;249,20;287,58;307,96;307,96" o:connectangles="0,0,0,0,0,0,0,0,0,0,0,0,0,0,0,0,0,0,0,0,0,0"/>
                      </v:shape>
                      <v:shape id="Freeform 856" o:spid="_x0000_s1091" style="position:absolute;left:2915;top:383;width:230;height:135;visibility:visible;mso-wrap-style:square;v-text-anchor:top" coordsize="23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6aZcQA&#10;AADcAAAADwAAAGRycy9kb3ducmV2LnhtbESP3YrCMBSE7xd8h3AE79bUsopUo8iCfzeLfw9waI5p&#10;tTkpTaz17c3Cwl4OM/MNM192thItNb50rGA0TEAQ506XbBRczuvPKQgfkDVWjknBizwsF72POWba&#10;PflI7SkYESHsM1RQhFBnUvq8IIt+6Gri6F1dYzFE2RipG3xGuK1kmiQTabHkuFBgTd8F5ffTwyr4&#10;uZnNSx92m1G73prtI12N2/1BqUG/W81ABOrCf/ivvdMK0skX/J6JR0A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OmmXEAAAA3AAAAA8AAAAAAAAAAAAAAAAAmAIAAGRycy9k&#10;b3ducmV2LnhtbFBLBQYAAAAABAAEAPUAAACJAwAAAAA=&#10;" path="m230,58r,l211,96r-19,19l115,135,19,115,,96,,58,,39,19,20,115,r77,20l211,39r19,19xe" strokeweight="1pt">
                        <v:path arrowok="t" o:connecttype="custom" o:connectlocs="230,58;230,58;211,96;192,115;115,135;115,135;19,115;0,96;0,58;0,58;0,39;19,20;115,0;115,0;192,20;211,39;230,58;230,58" o:connectangles="0,0,0,0,0,0,0,0,0,0,0,0,0,0,0,0,0,0"/>
                      </v:shape>
                    </v:group>
                  </v:group>
                  <v:group id="Group 1595" o:spid="_x0000_s1092" style="position:absolute;left:3579;top:1401;width:2569;height:1444" coordorigin="6312,10037" coordsize="2569,1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  <v:shape id="Freeform 1596" o:spid="_x0000_s1093" style="position:absolute;left:6312;top:10706;width:2398;height:775;flip:x;visibility:visible;mso-wrap-style:square;v-text-anchor:top" coordsize="2433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IFrcMA&#10;AADcAAAADwAAAGRycy9kb3ducmV2LnhtbESPQWvCQBSE7wX/w/KE3upGsSFEV1FB6ElaDZ4f2WcS&#10;zL4NuxtN/r1bKPQ4zMw3zHo7mFY8yPnGsoL5LAFBXFrdcKWguBw/MhA+IGtsLZOCkTxsN5O3Neba&#10;PvmHHudQiQhhn6OCOoQul9KXNRn0M9sRR+9mncEQpaukdviMcNPKRZKk0mDDcaHGjg41lfdzbxSc&#10;+ux7/1nsi/tyHK69W46ZcY1S79NhtwIRaAj/4b/2l1awSFP4PROP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IFrcMAAADcAAAADwAAAAAAAAAAAAAAAACYAgAAZHJzL2Rv&#10;d25yZXYueG1sUEsFBgAAAAAEAAQA9QAAAIgDAAAAAA==&#10;" path="m2433,390r,l2428,410r,20l2408,465r-30,40l2338,540r-55,35l2223,605r-70,30l2073,660r-85,25l1893,710r-100,20l1688,745r-109,15l1459,770r-120,5l1214,775r,l1089,775,969,770,854,760,744,745,634,730,534,710,439,685,354,660,274,635,204,605,144,575,94,540,55,505,25,465,5,430,,410,,390r,l,370,5,350,25,310,55,275,94,235r50,-30l204,170r70,-30l354,115,439,90,534,65,634,45,744,30,854,20,969,10,1089,5,1214,r,l1339,5r120,5l1579,20r109,10l1793,45r100,20l1988,90r85,25l2153,140r70,30l2283,205r55,30l2378,275r30,35l2428,350r,20l2433,390r,xe" strokeweight="1pt">
                      <v:path arrowok="t" o:connecttype="custom" o:connectlocs="2398,390;2393,430;2344,505;2250,575;2122,635;1959,685;1767,730;1556,760;1320,775;1197,775;955,770;733,745;526,710;349,660;201,605;93,540;25,465;0,410;0,390;5,350;54,275;142,205;270,140;433,90;625,45;842,20;1073,5;1197,0;1438,10;1664,30;1866,65;2043,115;2191,170;2304,235;2373,310;2393,370;2398,390" o:connectangles="0,0,0,0,0,0,0,0,0,0,0,0,0,0,0,0,0,0,0,0,0,0,0,0,0,0,0,0,0,0,0,0,0,0,0,0,0"/>
                    </v:shape>
                    <v:shape id="Freeform 1597" o:spid="_x0000_s1094" style="position:absolute;left:6509;top:10776;width:2005;height:635;flip:x;visibility:visible;mso-wrap-style:square;v-text-anchor:top" coordsize="2034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7P5MQA&#10;AADcAAAADwAAAGRycy9kb3ducmV2LnhtbESPwWrDMBBE74X+g9hCLqWRk4Mb3MimBAI5JJQ6yX2x&#10;tpaptXItJZH/PioUehxm5g2zrqLtxZVG3zlWsJhnIIgbpztuFZyO25cVCB+QNfaOScFEHqry8WGN&#10;hXY3/qRrHVqRIOwLVGBCGAopfWPIop+7gTh5X260GJIcW6lHvCW47eUyy3JpseO0YHCgjaHmu75Y&#10;Bc/nycXafOwXU3457FDHM/0YpWZP8f0NRKAY/sN/7Z1WsMxf4fdMOgKy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+z+TEAAAA3AAAAA8AAAAAAAAAAAAAAAAAmAIAAGRycy9k&#10;b3ducmV2LnhtbFBLBQYAAAAABAAEAPUAAACJAwAAAAA=&#10;" path="m2034,320r,l2029,350r-15,30l1989,415r-35,25l1909,470r-50,25l1799,520r-65,25l1664,565r-80,15l1499,595r-84,15l1320,620r-100,10l1120,635r-105,l1015,635r-105,l810,630,715,620,620,610,530,595,450,580,370,565,295,545,230,520,175,495,120,470,80,440,45,415,20,380,5,350,,320r,l5,285,20,255,45,225,80,195r40,-30l175,140r55,-25l295,95,370,75,450,55,530,40,620,25,715,15r95,-5l910,5,1015,r,l1120,5r100,5l1320,15r95,10l1499,40r85,15l1664,75r70,20l1799,115r60,25l1909,165r45,30l1989,225r25,30l2029,285r5,35l2034,320xe" strokeweight="1pt">
                      <v:path arrowok="t" o:connecttype="custom" o:connectlocs="2005,320;1985,380;1926,440;1832,495;1709,545;1561,580;1395,610;1203,630;1001,635;897,635;705,620;522,595;365,565;227,520;118,470;44,415;5,350;0,320;20,255;79,195;173,140;291,95;444,55;611,25;798,10;1001,0;1104,5;1301,15;1478,40;1640,75;1773,115;1882,165;1961,225;2000,285;2005,320" o:connectangles="0,0,0,0,0,0,0,0,0,0,0,0,0,0,0,0,0,0,0,0,0,0,0,0,0,0,0,0,0,0,0,0,0,0,0"/>
                    </v:shape>
                    <v:shape id="Freeform 1598" o:spid="_x0000_s1095" style="position:absolute;left:6489;top:10037;width:729;height:669;flip:x;visibility:visible;mso-wrap-style:square;v-text-anchor:top" coordsize="739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XNX8QA&#10;AADcAAAADwAAAGRycy9kb3ducmV2LnhtbERP3WrCMBS+H/gO4Qi7m6kOitamRZ0bwthwzgc4bY5t&#10;sTkpTdTOp18uBrv8+P7TfDCtuFLvGssKppMIBHFpdcOVguP369MchPPIGlvLpOCHHOTZ6CHFRNsb&#10;f9H14CsRQtglqKD2vkukdGVNBt3EdsSBO9neoA+wr6Tu8RbCTStnURRLgw2Hhho72tRUng8Xo2C3&#10;XxUvn8/rt/f7Zd593IttvNhslXocD6slCE+D/xf/uXdawSwOa8OZc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lzV/EAAAA3AAAAA8AAAAAAAAAAAAAAAAAmAIAAGRycy9k&#10;b3ducmV2LnhtbFBLBQYAAAAABAAEAPUAAACJAwAAAAA=&#10;" path="m584,r,l529,15,469,35,409,65r-60,40l349,105r-65,50l229,210r-55,60l130,340,90,410,55,490,25,575,,669r,l25,625,50,590,80,555r30,-35l144,490r35,-25l219,440r40,-25l259,415,444,335,584,270r,l634,240r40,-30l704,180r25,-40l729,140r10,-30l739,85,734,55,714,35r,l694,15,659,5,624,,584,r,xe" strokeweight="1pt">
                      <v:path arrowok="t" o:connecttype="custom" o:connectlocs="576,0;576,0;522,15;463,35;403,65;344,105;344,105;280,155;226,210;172,270;128,340;89,410;54,490;25,575;0,669;0,669;25,625;49,590;79,555;109,520;142,490;177,465;216,440;255,415;255,415;438,335;576,270;576,270;625,240;665,210;694,180;719,140;719,140;729,110;729,85;724,55;704,35;704,35;685,15;650,5;616,0;576,0;576,0" o:connectangles="0,0,0,0,0,0,0,0,0,0,0,0,0,0,0,0,0,0,0,0,0,0,0,0,0,0,0,0,0,0,0,0,0,0,0,0,0,0,0,0,0,0,0"/>
                    </v:shape>
                    <v:shape id="Freeform 1599" o:spid="_x0000_s1096" style="position:absolute;left:7711;top:10127;width:433;height:295;flip:x;visibility:visible;mso-wrap-style:square;v-text-anchor:top" coordsize="440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CS5ccA&#10;AADcAAAADwAAAGRycy9kb3ducmV2LnhtbESPT2vCQBTE7wW/w/KE3urGQK2mruKfCpVeapRCb6/Z&#10;ZxLMvk2za4zfvisUPA4z8xtmOu9MJVpqXGlZwXAQgSDOrC45V3DYb57GIJxH1lhZJgVXcjCf9R6m&#10;mGh74R21qc9FgLBLUEHhfZ1I6bKCDLqBrYmDd7SNQR9kk0vd4CXATSXjKBpJgyWHhQJrWhWUndKz&#10;UeDbj/Vyc86+4uffdfrzabZv15dvpR773eIVhKfO38P/7XetIB5N4HYmH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QkuXHAAAA3AAAAA8AAAAAAAAAAAAAAAAAmAIAAGRy&#10;cy9kb3ducmV2LnhtbFBLBQYAAAAABAAEAPUAAACMAwAAAAA=&#10;" path="m235,45r,l160,15,130,10,95,r,l70,,50,5,30,10,15,15r,l5,25,,40,5,50r5,15l10,65,25,80,40,95r25,15l95,120r,l290,185r,l335,205r40,25l410,260r30,35l440,295,430,255,410,215,390,180,365,150,335,120,305,95,270,70,235,45r,xe" strokeweight="1pt">
                      <v:path arrowok="t" o:connecttype="custom" o:connectlocs="231,45;231,45;157,15;128,10;93,0;93,0;69,0;49,5;30,10;15,15;15,15;5,25;0,40;5,50;10,65;10,65;25,80;39,95;64,110;93,120;93,120;285,185;285,185;330,205;369,230;403,260;433,295;433,295;423,255;403,215;384,180;359,150;330,120;300,95;266,70;231,45;231,45" o:connectangles="0,0,0,0,0,0,0,0,0,0,0,0,0,0,0,0,0,0,0,0,0,0,0,0,0,0,0,0,0,0,0,0,0,0,0,0,0"/>
                    </v:shape>
                    <v:shape id="Freeform 1600" o:spid="_x0000_s1097" style="position:absolute;left:7012;top:10936;width:753;height:270;flip:x;visibility:visible;mso-wrap-style:square;v-text-anchor:top" coordsize="764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21OcIA&#10;AADcAAAADwAAAGRycy9kb3ducmV2LnhtbERPy2oCMRTdF/yHcAV3NXGwrYxG0UJLwZWj+NhdJnce&#10;OLkZJlGnf28WhS4P571Y9bYRd+p87VjDZKxAEOfO1FxqOOy/XmcgfEA22DgmDb/kYbUcvCwwNe7B&#10;O7pnoRQxhH2KGqoQ2lRKn1dk0Y9dSxy5wnUWQ4RdKU2HjxhuG5ko9S4t1hwbKmzps6L8mt2shp06&#10;bi7bUzItim/lb6fM7Yu3s9ajYb+egwjUh3/xn/vHaEg+4vx4Jh4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rbU5wgAAANwAAAAPAAAAAAAAAAAAAAAAAJgCAABkcnMvZG93&#10;bnJldi54bWxQSwUGAAAAAAQABAD1AAAAhwMAAAAA&#10;" path="m315,65r,l375,70r45,15l420,85r15,10l450,105r10,10l460,130r,l460,140r-10,10l435,160r-15,10l420,170r-45,15l315,190r,l260,185,215,170r,l200,160,185,150,175,140r,-10l175,130r,-15l185,105,200,95,215,85r,l260,70r55,-5l315,65xm650,40r,l590,25,525,10,455,5,380,r,l305,5r-70,5l170,25,110,40r,l60,60,25,85,15,95,5,110,,125r,10l,135r,15l5,165r20,25l60,210r50,20l110,230r60,20l235,260r70,10l380,270r,l455,270r70,-10l590,250r60,-20l650,230r49,-20l734,190r20,-25l759,150r5,-15l764,135r-5,-10l754,110,744,95,734,85,699,60,650,40r,xe" strokeweight="1pt">
                      <v:path arrowok="t" o:connecttype="custom" o:connectlocs="310,65;414,85;429,95;453,115;453,130;444,150;414,170;370,185;310,190;212,170;197,160;172,140;172,130;182,105;212,85;256,70;310,65;641,40;517,10;375,0;301,5;168,25;108,40;25,85;5,110;0,135;0,150;25,190;108,230;168,250;301,270;375,270;517,260;641,230;689,210;743,165;753,135;748,125;733,95;689,60;641,40" o:connectangles="0,0,0,0,0,0,0,0,0,0,0,0,0,0,0,0,0,0,0,0,0,0,0,0,0,0,0,0,0,0,0,0,0,0,0,0,0,0,0,0,0"/>
                      <o:lock v:ext="edit" verticies="t"/>
                    </v:shape>
                    <v:shape id="Freeform 1601" o:spid="_x0000_s1098" style="position:absolute;left:8403;top:10432;width:478;height:214;flip:x;visibility:visible;mso-wrap-style:square;v-text-anchor:top" coordsize="485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IIG8QA&#10;AADcAAAADwAAAGRycy9kb3ducmV2LnhtbESPzWrDMBCE74G+g9hCb4kcH+rEjRJKacGHBuqkD7BY&#10;G9uptTKS6p+3rwKFHIeZ+YbZHSbTiYGcby0rWK8SEMSV1S3XCr7PH8sNCB+QNXaWScFMHg77h8UO&#10;c21HLmk4hVpECPscFTQh9LmUvmrIoF/Znjh6F+sMhihdLbXDMcJNJ9MkeZYGW44LDfb01lD1c/o1&#10;Cgx+bTN/LYuj+/Rmfnd2TAer1NPj9PoCItAU7uH/dqEVpNkabmfiEZD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SCBvEAAAA3AAAAA8AAAAAAAAAAAAAAAAAmAIAAGRycy9k&#10;b3ducmV2LnhtbFBLBQYAAAAABAAEAPUAAACJAwAAAAA=&#10;" path="m485,214r,l415,159,340,110,265,65,180,35r,l110,10,55,r,l20,,10,5,5,10r,l,20r5,5l30,45r,l70,70r55,15l125,85r180,50l305,135r50,14l400,169r40,20l485,214r,xe" strokeweight="1pt">
                      <v:path arrowok="t" o:connecttype="custom" o:connectlocs="478,214;478,214;409,159;335,110;261,65;177,35;177,35;108,10;54,0;54,0;20,0;10,5;5,10;5,10;0,20;5,25;30,45;30,45;69,70;123,85;123,85;301,135;301,135;350,149;394,169;434,189;478,214;478,214" o:connectangles="0,0,0,0,0,0,0,0,0,0,0,0,0,0,0,0,0,0,0,0,0,0,0,0,0,0,0,0"/>
                    </v:shape>
                  </v:group>
                  <v:group id="Group 2398" o:spid="_x0000_s1099" style="position:absolute;left:6294;top:4652;width:2569;height:1444" coordorigin="6312,10037" coordsize="2569,1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  <v:shape id="Freeform 2399" o:spid="_x0000_s1100" style="position:absolute;left:6312;top:10706;width:2398;height:775;flip:x;visibility:visible;mso-wrap-style:square;v-text-anchor:top" coordsize="2433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ww6MQA&#10;AADcAAAADwAAAGRycy9kb3ducmV2LnhtbESPQWvCQBSE74L/YXlCb7rRahvSrKKFQk9Fbej5kX1N&#10;QrJvw+5Gk3/fLRR6HGbmGyY/jKYTN3K+saxgvUpAEJdWN1wpKD7flikIH5A1dpZJwUQeDvv5LMdM&#10;2ztf6HYNlYgQ9hkqqEPoMyl9WZNBv7I9cfS+rTMYonSV1A7vEW46uUmSJ2mw4bhQY0+vNZXtdTAK&#10;Pob0fNoVp6LdTuPX4LZTalyj1MNiPL6ACDSG//Bf+10r2Dw/wu+Ze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8MOjEAAAA3AAAAA8AAAAAAAAAAAAAAAAAmAIAAGRycy9k&#10;b3ducmV2LnhtbFBLBQYAAAAABAAEAPUAAACJAwAAAAA=&#10;" path="m2433,390r,l2428,410r,20l2408,465r-30,40l2338,540r-55,35l2223,605r-70,30l2073,660r-85,25l1893,710r-100,20l1688,745r-109,15l1459,770r-120,5l1214,775r,l1089,775,969,770,854,760,744,745,634,730,534,710,439,685,354,660,274,635,204,605,144,575,94,540,55,505,25,465,5,430,,410,,390r,l,370,5,350,25,310,55,275,94,235r50,-30l204,170r70,-30l354,115,439,90,534,65,634,45,744,30,854,20,969,10,1089,5,1214,r,l1339,5r120,5l1579,20r109,10l1793,45r100,20l1988,90r85,25l2153,140r70,30l2283,205r55,30l2378,275r30,35l2428,350r,20l2433,390r,xe" strokeweight="1pt">
                      <v:path arrowok="t" o:connecttype="custom" o:connectlocs="2398,390;2393,430;2344,505;2250,575;2122,635;1959,685;1767,730;1556,760;1320,775;1197,775;955,770;733,745;526,710;349,660;201,605;93,540;25,465;0,410;0,390;5,350;54,275;142,205;270,140;433,90;625,45;842,20;1073,5;1197,0;1438,10;1664,30;1866,65;2043,115;2191,170;2304,235;2373,310;2393,370;2398,390" o:connectangles="0,0,0,0,0,0,0,0,0,0,0,0,0,0,0,0,0,0,0,0,0,0,0,0,0,0,0,0,0,0,0,0,0,0,0,0,0"/>
                    </v:shape>
                    <v:shape id="Freeform 2400" o:spid="_x0000_s1101" style="position:absolute;left:6509;top:10776;width:2005;height:635;flip:x;visibility:visible;mso-wrap-style:square;v-text-anchor:top" coordsize="2034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XHTsMA&#10;AADcAAAADwAAAGRycy9kb3ducmV2LnhtbESPQWsCMRSE70L/Q3iFXkSzSrGyGqUIgoeKdKv3x+a5&#10;Wdy8bDdRs//eFIQeh5n5hlmuo23EjTpfO1YwGWcgiEuna64UHH+2ozkIH5A1No5JQU8e1quXwRJz&#10;7e78TbciVCJB2OeowITQ5lL60pBFP3YtcfLOrrMYkuwqqTu8J7ht5DTLZtJizWnBYEsbQ+WluFoF&#10;w1PvYmEOX5N+dt3vUMcT/Rql3l7j5wJEoBj+w8/2TiuYfrzD35l0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XHTsMAAADcAAAADwAAAAAAAAAAAAAAAACYAgAAZHJzL2Rv&#10;d25yZXYueG1sUEsFBgAAAAAEAAQA9QAAAIgDAAAAAA==&#10;" path="m2034,320r,l2029,350r-15,30l1989,415r-35,25l1909,470r-50,25l1799,520r-65,25l1664,565r-80,15l1499,595r-84,15l1320,620r-100,10l1120,635r-105,l1015,635r-105,l810,630,715,620,620,610,530,595,450,580,370,565,295,545,230,520,175,495,120,470,80,440,45,415,20,380,5,350,,320r,l5,285,20,255,45,225,80,195r40,-30l175,140r55,-25l295,95,370,75,450,55,530,40,620,25,715,15r95,-5l910,5,1015,r,l1120,5r100,5l1320,15r95,10l1499,40r85,15l1664,75r70,20l1799,115r60,25l1909,165r45,30l1989,225r25,30l2029,285r5,35l2034,320xe" strokeweight="1pt">
                      <v:path arrowok="t" o:connecttype="custom" o:connectlocs="2005,320;1985,380;1926,440;1832,495;1709,545;1561,580;1395,610;1203,630;1001,635;897,635;705,620;522,595;365,565;227,520;118,470;44,415;5,350;0,320;20,255;79,195;173,140;291,95;444,55;611,25;798,10;1001,0;1104,5;1301,15;1478,40;1640,75;1773,115;1882,165;1961,225;2000,285;2005,320" o:connectangles="0,0,0,0,0,0,0,0,0,0,0,0,0,0,0,0,0,0,0,0,0,0,0,0,0,0,0,0,0,0,0,0,0,0,0"/>
                    </v:shape>
                    <v:shape id="Freeform 2401" o:spid="_x0000_s1102" style="position:absolute;left:6489;top:10037;width:729;height:669;flip:x;visibility:visible;mso-wrap-style:square;v-text-anchor:top" coordsize="739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30HMcA&#10;AADcAAAADwAAAGRycy9kb3ducmV2LnhtbESP3WrCQBSE7wXfYTkF73RTi3+pq1j/EMRSbR/gmD1N&#10;gtmzIbtq6tO7BcHLYWa+YcbT2hTiQpXLLSt47UQgiBOrc04V/Hyv2kMQziNrLCyTgj9yMJ00G2OM&#10;tb3yni4Hn4oAYRejgsz7MpbSJRkZdB1bEgfv11YGfZBVKnWF1wA3hexGUV8azDksZFjSPKPkdDgb&#10;BZuv2XHx+fax3t7Ow3J3Oy77o/lSqdZLPXsH4an2z/CjvdEKuoMe/J8JR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99BzHAAAA3AAAAA8AAAAAAAAAAAAAAAAAmAIAAGRy&#10;cy9kb3ducmV2LnhtbFBLBQYAAAAABAAEAPUAAACMAwAAAAA=&#10;" path="m584,r,l529,15,469,35,409,65r-60,40l349,105r-65,50l229,210r-55,60l130,340,90,410,55,490,25,575,,669r,l25,625,50,590,80,555r30,-35l144,490r35,-25l219,440r40,-25l259,415,444,335,584,270r,l634,240r40,-30l704,180r25,-40l729,140r10,-30l739,85,734,55,714,35r,l694,15,659,5,624,,584,r,xe" strokeweight="1pt">
                      <v:path arrowok="t" o:connecttype="custom" o:connectlocs="576,0;576,0;522,15;463,35;403,65;344,105;344,105;280,155;226,210;172,270;128,340;89,410;54,490;25,575;0,669;0,669;25,625;49,590;79,555;109,520;142,490;177,465;216,440;255,415;255,415;438,335;576,270;576,270;625,240;665,210;694,180;719,140;719,140;729,110;729,85;724,55;704,35;704,35;685,15;650,5;616,0;576,0;576,0" o:connectangles="0,0,0,0,0,0,0,0,0,0,0,0,0,0,0,0,0,0,0,0,0,0,0,0,0,0,0,0,0,0,0,0,0,0,0,0,0,0,0,0,0,0,0"/>
                    </v:shape>
                    <v:shape id="Freeform 2402" o:spid="_x0000_s1103" style="position:absolute;left:7711;top:10127;width:433;height:295;flip:x;visibility:visible;mso-wrap-style:square;v-text-anchor:top" coordsize="440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aQSscA&#10;AADcAAAADwAAAGRycy9kb3ducmV2LnhtbESPT2vCQBTE7wW/w/IEb3VjwD+krqJVweKljaXQ2zP7&#10;TILZt2l2jfHbd4VCj8PM/IaZLztTiZYaV1pWMBpGIIgzq0vOFXwed88zEM4ja6wsk4I7OVguek9z&#10;TLS98Qe1qc9FgLBLUEHhfZ1I6bKCDLqhrYmDd7aNQR9kk0vd4C3ATSXjKJpIgyWHhQJrei0ou6RX&#10;o8C3h816d82+4vHPJj29m7ftffqt1KDfrV5AeOr8f/ivvdcK4ukEHmfC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WkErHAAAA3AAAAA8AAAAAAAAAAAAAAAAAmAIAAGRy&#10;cy9kb3ducmV2LnhtbFBLBQYAAAAABAAEAPUAAACMAwAAAAA=&#10;" path="m235,45r,l160,15,130,10,95,r,l70,,50,5,30,10,15,15r,l5,25,,40,5,50r5,15l10,65,25,80,40,95r25,15l95,120r,l290,185r,l335,205r40,25l410,260r30,35l440,295,430,255,410,215,390,180,365,150,335,120,305,95,270,70,235,45r,xe" strokeweight="1pt">
                      <v:path arrowok="t" o:connecttype="custom" o:connectlocs="231,45;231,45;157,15;128,10;93,0;93,0;69,0;49,5;30,10;15,15;15,15;5,25;0,40;5,50;10,65;10,65;25,80;39,95;64,110;93,120;93,120;285,185;285,185;330,205;369,230;403,260;433,295;433,295;423,255;403,215;384,180;359,150;330,120;300,95;266,70;231,45;231,45" o:connectangles="0,0,0,0,0,0,0,0,0,0,0,0,0,0,0,0,0,0,0,0,0,0,0,0,0,0,0,0,0,0,0,0,0,0,0,0,0"/>
                    </v:shape>
                    <v:shape id="Freeform 2403" o:spid="_x0000_s1104" style="position:absolute;left:7012;top:10936;width:753;height:270;flip:x;visibility:visible;mso-wrap-style:square;v-text-anchor:top" coordsize="764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QtTcYA&#10;AADcAAAADwAAAGRycy9kb3ducmV2LnhtbESPW2sCMRSE3wX/QzhC3zRxaausRmkFS6FPruLl7bA5&#10;e8HNybKJuv33TaHQx2FmvmGW69424k6drx1rmE4UCOLcmZpLDYf9djwH4QOywcYxafgmD+vVcLDE&#10;1LgH7+iehVJECPsUNVQhtKmUPq/Iop+4ljh6hesshii7UpoOHxFuG5ko9Sot1hwXKmxpU1F+zW5W&#10;w04d3y9fp+S5KD6Uv50yty9ezlo/jfq3BYhAffgP/7U/jYZkNoP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QtTcYAAADcAAAADwAAAAAAAAAAAAAAAACYAgAAZHJz&#10;L2Rvd25yZXYueG1sUEsFBgAAAAAEAAQA9QAAAIsDAAAAAA==&#10;" path="m315,65r,l375,70r45,15l420,85r15,10l450,105r10,10l460,130r,l460,140r-10,10l435,160r-15,10l420,170r-45,15l315,190r,l260,185,215,170r,l200,160,185,150,175,140r,-10l175,130r,-15l185,105,200,95,215,85r,l260,70r55,-5l315,65xm650,40r,l590,25,525,10,455,5,380,r,l305,5r-70,5l170,25,110,40r,l60,60,25,85,15,95,5,110,,125r,10l,135r,15l5,165r20,25l60,210r50,20l110,230r60,20l235,260r70,10l380,270r,l455,270r70,-10l590,250r60,-20l650,230r49,-20l734,190r20,-25l759,150r5,-15l764,135r-5,-10l754,110,744,95,734,85,699,60,650,40r,xe" strokeweight="1pt">
                      <v:path arrowok="t" o:connecttype="custom" o:connectlocs="310,65;414,85;429,95;453,115;453,130;444,150;414,170;370,185;310,190;212,170;197,160;172,140;172,130;182,105;212,85;256,70;310,65;641,40;517,10;375,0;301,5;168,25;108,40;25,85;5,110;0,135;0,150;25,190;108,230;168,250;301,270;375,270;517,260;641,230;689,210;743,165;753,135;748,125;733,95;689,60;641,40" o:connectangles="0,0,0,0,0,0,0,0,0,0,0,0,0,0,0,0,0,0,0,0,0,0,0,0,0,0,0,0,0,0,0,0,0,0,0,0,0,0,0,0,0"/>
                      <o:lock v:ext="edit" verticies="t"/>
                    </v:shape>
                    <v:shape id="Freeform 2404" o:spid="_x0000_s1105" style="position:absolute;left:8403;top:10432;width:478;height:214;flip:x;visibility:visible;mso-wrap-style:square;v-text-anchor:top" coordsize="485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ihhsEA&#10;AADcAAAADwAAAGRycy9kb3ducmV2LnhtbERPzWrCQBC+F3yHZQremk1zMG2aVYooeFBobB9gyE6T&#10;tNnZsLsm8e3dg+Dx4/svN7PpxUjOd5YVvCYpCOLa6o4bBT/f+5c3ED4ga+wtk4IredisF08lFtpO&#10;XNF4Do2IIewLVNCGMBRS+rolgz6xA3Hkfq0zGCJ0jdQOpxhuepml6Uoa7Dg2tDjQtqX6/3wxCgx+&#10;vef+rzqc3NGb687ZKRutUsvn+fMDRKA5PMR390EryPK4Np6JR0C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ooYbBAAAA3AAAAA8AAAAAAAAAAAAAAAAAmAIAAGRycy9kb3du&#10;cmV2LnhtbFBLBQYAAAAABAAEAPUAAACGAwAAAAA=&#10;" path="m485,214r,l415,159,340,110,265,65,180,35r,l110,10,55,r,l20,,10,5,5,10r,l,20r5,5l30,45r,l70,70r55,15l125,85r180,50l305,135r50,14l400,169r40,20l485,214r,xe" strokeweight="1pt">
                      <v:path arrowok="t" o:connecttype="custom" o:connectlocs="478,214;478,214;409,159;335,110;261,65;177,35;177,35;108,10;54,0;54,0;20,0;10,5;5,10;5,10;0,20;5,25;30,45;30,45;69,70;123,85;123,85;301,135;301,135;350,149;394,169;434,189;478,214;478,214" o:connectangles="0,0,0,0,0,0,0,0,0,0,0,0,0,0,0,0,0,0,0,0,0,0,0,0,0,0,0,0"/>
                    </v:shape>
                  </v:group>
                  <v:group id="Group 2406" o:spid="_x0000_s1106" style="position:absolute;left:12324;top:3019;width:2181;height:398;rotation:180" coordorigin="4606,4177" coordsize="2398,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t6HSsQAAADcAAAA&#10;DwAAAAAAAAAAAAAAAACqAgAAZHJzL2Rvd25yZXYueG1sUEsFBgAAAAAEAAQA+gAAAJsDAAAAAA==&#10;">
                    <v:shape id="Freeform 2407" o:spid="_x0000_s1107" style="position:absolute;left:4606;top:4177;width:2398;height:775;flip:x;visibility:visible;mso-wrap-style:square;v-text-anchor:top" coordsize="2433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veuMAA&#10;AADcAAAADwAAAGRycy9kb3ducmV2LnhtbERPTYvCMBC9C/sfwizszaaKSqlG0YWFPYm6Zc9DM7bF&#10;ZlKSVNt/bw6Cx8f73uwG04o7Od9YVjBLUhDEpdUNVwqKv59pBsIHZI2tZVIwkofd9mOywVzbB5/p&#10;fgmViCHsc1RQh9DlUvqyJoM+sR1x5K7WGQwRukpqh48Yblo5T9OVNNhwbKixo++aytulNwqOfXY6&#10;LItDcVuMw3/vFmNmXKPU1+ewX4MINIS3+OX+1QrmWZwfz8QjIL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TveuMAAAADcAAAADwAAAAAAAAAAAAAAAACYAgAAZHJzL2Rvd25y&#10;ZXYueG1sUEsFBgAAAAAEAAQA9QAAAIUDAAAAAA==&#10;" path="m2433,390r,l2428,410r,20l2408,465r-30,40l2338,540r-55,35l2223,605r-70,30l2073,660r-85,25l1893,710r-100,20l1688,745r-109,15l1459,770r-120,5l1214,775r,l1089,775,969,770,854,760,744,745,634,730,534,710,439,685,354,660,274,635,204,605,144,575,94,540,55,505,25,465,5,430,,410,,390r,l,370,5,350,25,310,55,275,94,235r50,-30l204,170r70,-30l354,115,439,90,534,65,634,45,744,30,854,20,969,10,1089,5,1214,r,l1339,5r120,5l1579,20r109,10l1793,45r100,20l1988,90r85,25l2153,140r70,30l2283,205r55,30l2378,275r30,35l2428,350r,20l2433,390r,xe" strokeweight="1pt">
                      <v:path arrowok="t" o:connecttype="custom" o:connectlocs="2398,390;2393,430;2344,505;2250,575;2122,635;1959,685;1767,730;1556,760;1320,775;1197,775;955,770;733,745;526,710;349,660;201,605;93,540;25,465;0,410;0,390;5,350;54,275;142,205;270,140;433,90;625,45;842,20;1073,5;1197,0;1438,10;1664,30;1866,65;2043,115;2191,170;2304,235;2373,310;2393,370;2398,390" o:connectangles="0,0,0,0,0,0,0,0,0,0,0,0,0,0,0,0,0,0,0,0,0,0,0,0,0,0,0,0,0,0,0,0,0,0,0,0,0"/>
                    </v:shape>
                    <v:shape id="Freeform 2408" o:spid="_x0000_s1108" style="position:absolute;left:4803;top:4247;width:2005;height:635;flip:x;visibility:visible;mso-wrap-style:square;v-text-anchor:top" coordsize="2034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cU8cMA&#10;AADcAAAADwAAAGRycy9kb3ducmV2LnhtbESPQYvCMBSE7wv+h/AEL4um9SBSjbIsCB4U2a7eH83b&#10;pmzzUpuo6b83wsIeh5n5hllvo23FnXrfOFaQzzIQxJXTDdcKzt+76RKED8gaW8ekYCAP283obY2F&#10;dg/+onsZapEg7AtUYELoCil9Zciin7mOOHk/rrcYkuxrqXt8JLht5TzLFtJiw2nBYEefhqrf8mYV&#10;vF8GF0tzOuTD4nbco44XuhqlJuP4sQIRKIb/8F97rxXMlzm8zqQj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cU8cMAAADcAAAADwAAAAAAAAAAAAAAAACYAgAAZHJzL2Rv&#10;d25yZXYueG1sUEsFBgAAAAAEAAQA9QAAAIgDAAAAAA==&#10;" path="m2034,320r,l2029,350r-15,30l1989,415r-35,25l1909,470r-50,25l1799,520r-65,25l1664,565r-80,15l1499,595r-84,15l1320,620r-100,10l1120,635r-105,l1015,635r-105,l810,630,715,620,620,610,530,595,450,580,370,565,295,545,230,520,175,495,120,470,80,440,45,415,20,380,5,350,,320r,l5,285,20,255,45,225,80,195r40,-30l175,140r55,-25l295,95,370,75,450,55,530,40,620,25,715,15r95,-5l910,5,1015,r,l1120,5r100,5l1320,15r95,10l1499,40r85,15l1664,75r70,20l1799,115r60,25l1909,165r45,30l1989,225r25,30l2029,285r5,35l2034,320xe" strokeweight="1pt">
                      <v:path arrowok="t" o:connecttype="custom" o:connectlocs="2005,320;1985,380;1926,440;1832,495;1709,545;1561,580;1395,610;1203,630;1001,635;897,635;705,620;522,595;365,565;227,520;118,470;44,415;5,350;0,320;20,255;79,195;173,140;291,95;444,55;611,25;798,10;1001,0;1104,5;1301,15;1478,40;1640,75;1773,115;1882,165;1961,225;2000,285;2005,320" o:connectangles="0,0,0,0,0,0,0,0,0,0,0,0,0,0,0,0,0,0,0,0,0,0,0,0,0,0,0,0,0,0,0,0,0,0,0"/>
                    </v:shape>
                    <v:shape id="Freeform 2409" o:spid="_x0000_s1109" style="position:absolute;left:5306;top:4407;width:753;height:270;flip:x;visibility:visible;mso-wrap-style:square;v-text-anchor:top" coordsize="764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b+8sUA&#10;AADcAAAADwAAAGRycy9kb3ducmV2LnhtbESPT2vCQBTE74LfYXlCb7rb0BaJbkJbaBF6Moq2t0f2&#10;5Q9m34bsqvHbdwsFj8PM/IZZ56PtxIUG3zrW8LhQIIhLZ1quNex3H/MlCB+QDXaOScONPOTZdLLG&#10;1Lgrb+lShFpECPsUNTQh9KmUvmzIol+4njh6lRsshiiHWpoBrxFuO5ko9SItthwXGuzpvaHyVJyt&#10;hq06vP18HZOnqvpU/nws3K56/tb6YTa+rkAEGsM9/N/eGA3JMoG/M/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5v7yxQAAANwAAAAPAAAAAAAAAAAAAAAAAJgCAABkcnMv&#10;ZG93bnJldi54bWxQSwUGAAAAAAQABAD1AAAAigMAAAAA&#10;" path="m315,65r,l375,70r45,15l420,85r15,10l450,105r10,10l460,130r,l460,140r-10,10l435,160r-15,10l420,170r-45,15l315,190r,l260,185,215,170r,l200,160,185,150,175,140r,-10l175,130r,-15l185,105,200,95,215,85r,l260,70r55,-5l315,65xm650,40r,l590,25,525,10,455,5,380,r,l305,5r-70,5l170,25,110,40r,l60,60,25,85,15,95,5,110,,125r,10l,135r,15l5,165r20,25l60,210r50,20l110,230r60,20l235,260r70,10l380,270r,l455,270r70,-10l590,250r60,-20l650,230r49,-20l734,190r20,-25l759,150r5,-15l764,135r-5,-10l754,110,744,95,734,85,699,60,650,40r,xe" strokeweight="1pt">
                      <v:path arrowok="t" o:connecttype="custom" o:connectlocs="310,65;414,85;429,95;453,115;453,130;444,150;414,170;370,185;310,190;212,170;197,160;172,140;172,130;182,105;212,85;256,70;310,65;641,40;517,10;375,0;301,5;168,25;108,40;25,85;5,110;0,135;0,150;25,190;108,230;168,250;301,270;375,270;517,260;641,230;689,210;743,165;753,135;748,125;733,95;689,60;641,40" o:connectangles="0,0,0,0,0,0,0,0,0,0,0,0,0,0,0,0,0,0,0,0,0,0,0,0,0,0,0,0,0,0,0,0,0,0,0,0,0,0,0,0,0"/>
                      <o:lock v:ext="edit" verticies="t"/>
                    </v:shape>
                  </v:group>
                  <v:group id="Group 2410" o:spid="_x0000_s1110" style="position:absolute;left:1251;top:2942;width:5305;height:652" coordorigin="6054,5153" coordsize="4063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  <v:shape id="Freeform 2411" o:spid="_x0000_s1111" style="position:absolute;left:8012;top:5851;width:2105;height:262;rotation:-222804fd;flip: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cUMcUA&#10;AADcAAAADwAAAGRycy9kb3ducmV2LnhtbESPQWsCMRSE74X+h/AKvZSaVURkNYqoLSqCVUvPj81z&#10;s7h5WTaprv56Iwgeh5n5hhmOG1uKE9W+cKyg3UpAEGdOF5wr+N1/ffZB+ICssXRMCi7kYTx6fRli&#10;qt2Zt3TahVxECPsUFZgQqlRKnxmy6FuuIo7ewdUWQ5R1LnWN5wi3pewkSU9aLDguGKxoaig77v6t&#10;gu+LX8m/+eZjOnN07ZmlD9uftVLvb81kACJQE57hR3uhFXT6XbifiUdAj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xQxxQAAANwAAAAPAAAAAAAAAAAAAAAAAJgCAABkcnMv&#10;ZG93bnJldi54bWxQSwUGAAAAAAQABAD1AAAAigMAAAAA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3,86;3,86;0,133;0,133;58,119;119,110;240,100;369,100;509,110;509,110;691,138;1021,200;1021,200;1173,224;1315,243;1441,257;1549,262;1549,262;1624,262;1695,257;1763,248;1834,238;1901,224;1969,205;2034,186;2102,162;2102,162;2105,114;2105,114;2013,143;1922,162;1831,181;1742,195;1658,205;1573,210;1488,210;1407,210;1407,210;1292,195;1169,176;1038,148;892,105;892,105;674,43;674,43;560,19;461,0;461,0;403,0;346,0;288,5;230,14;173,24;115,43;61,62;3,86;3,86" o:connectangles="0,0,0,0,0,0,0,0,0,0,0,0,0,0,0,0,0,0,0,0,0,0,0,0,0,0,0,0,0,0,0,0,0,0,0,0,0,0,0,0,0,0,0,0,0,0,0,0,0,0,0,0,0,0,0,0,0"/>
                    </v:shape>
                    <v:shape id="Freeform 2412" o:spid="_x0000_s1112" style="position:absolute;left:6054;top:5153;width:2974;height:334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B8cMMA&#10;AADcAAAADwAAAGRycy9kb3ducmV2LnhtbESPT4vCMBTE7wv7HcJb8LJouoqrVKMsgujVP5e9PZpn&#10;U21eShJt/fZGEDwOM/MbZr7sbC1u5EPlWMHPIANBXDhdcangeFj3pyBCRNZYOyYFdwqwXHx+zDHX&#10;ruUd3faxFAnCIUcFJsYmlzIUhiyGgWuIk3dy3mJM0pdSe2wT3NZymGW/0mLFacFgQytDxWV/tQom&#10;1WZt/kPrJ9/XTJ/G7egsu5FSva/ubwYiUhff4Vd7qxUMp2N4nk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B8cMMAAADcAAAADwAAAAAAAAAAAAAAAACYAgAAZHJzL2Rv&#10;d25yZXYueG1sUEsFBgAAAAAEAAQA9QAAAIgDAAAAAA=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5,109;5,109;0,170;0,170;82,152;168,140;340,128;522,128;719,140;719,140;977,176;1442,255;1442,255;1657,285;1858,310;2036,328;2188,334;2188,334;2294,334;2395,328;2490,316;2591,304;2686,285;2782,261;2873,237;2969,206;2969,206;2974,146;2974,146;2844,182;2715,206;2586,231;2462,249;2342,261;2222,267;2102,267;1988,267;1988,267;1825,249;1652,225;1466,188;1260,134;1260,134;953,55;953,55;791,24;651,0;651,0;570,0;488,0;407,6;325,18;245,30;163,55;86,79;5,109;5,109" o:connectangles="0,0,0,0,0,0,0,0,0,0,0,0,0,0,0,0,0,0,0,0,0,0,0,0,0,0,0,0,0,0,0,0,0,0,0,0,0,0,0,0,0,0,0,0,0,0,0,0,0,0,0,0,0,0,0,0,0"/>
                    </v:shape>
                  </v:group>
                  <v:group id="Group 2413" o:spid="_x0000_s1113" style="position:absolute;left:10134;top:3344;width:2855;height:368;rotation:180" coordorigin="6054,5153" coordsize="4063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pRjH8QAAADcAAAA&#10;DwAAAAAAAAAAAAAAAACqAgAAZHJzL2Rvd25yZXYueG1sUEsFBgAAAAAEAAQA+gAAAJsDAAAAAA==&#10;">
                    <v:shape id="Freeform 2414" o:spid="_x0000_s1114" style="position:absolute;left:8012;top:5851;width:2105;height:262;rotation:-222804fd;flip: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WKRsYA&#10;AADcAAAADwAAAGRycy9kb3ducmV2LnhtbESPT2vCQBTE70K/w/IKXkQ39aAS3YRiq7RFqP/w/Mi+&#10;ZkOzb0N21dhP3y0IPQ4z8xtmkXe2FhdqfeVYwdMoAUFcOF1xqeB4WA1nIHxA1lg7JgU38pBnD70F&#10;ptpdeUeXfShFhLBPUYEJoUml9IUhi37kGuLofbnWYoiyLaVu8RrhtpbjJJlIixXHBYMNLQ0V3/uz&#10;VbC++Q95ev0cLF8c/UzMuw+77Uap/mP3PAcRqAv/4Xv7TSsYz6bwdyYe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WKRsYAAADcAAAADwAAAAAAAAAAAAAAAACYAgAAZHJz&#10;L2Rvd25yZXYueG1sUEsFBgAAAAAEAAQA9QAAAIsDAAAAAA=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3,86;3,86;0,133;0,133;58,119;119,110;240,100;369,100;509,110;509,110;691,138;1021,200;1021,200;1173,224;1315,243;1441,257;1549,262;1549,262;1624,262;1695,257;1763,248;1834,238;1901,224;1969,205;2034,186;2102,162;2102,162;2105,114;2105,114;2013,143;1922,162;1831,181;1742,195;1658,205;1573,210;1488,210;1407,210;1407,210;1292,195;1169,176;1038,148;892,105;892,105;674,43;674,43;560,19;461,0;461,0;403,0;346,0;288,5;230,14;173,24;115,43;61,62;3,86;3,86" o:connectangles="0,0,0,0,0,0,0,0,0,0,0,0,0,0,0,0,0,0,0,0,0,0,0,0,0,0,0,0,0,0,0,0,0,0,0,0,0,0,0,0,0,0,0,0,0,0,0,0,0,0,0,0,0,0,0,0,0"/>
                    </v:shape>
                    <v:shape id="Freeform 2415" o:spid="_x0000_s1115" style="position:absolute;left:6054;top:5153;width:2974;height:334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HT7r8A&#10;AADcAAAADwAAAGRycy9kb3ducmV2LnhtbERPy4rCMBTdD/gP4QpuBk1VfFCNIoI4W53ZuLs016ba&#10;3JQk2vr3k4Xg8nDe621na/EkHyrHCsajDARx4XTFpYK/38NwCSJEZI21Y1LwogDbTe9rjbl2LZ/o&#10;eY6lSCEcclRgYmxyKUNhyGIYuYY4cVfnLcYEfSm1xzaF21pOsmwuLVacGgw2tDdU3M8Pq2BRHQ/m&#10;Elq/+H5k+jprpzfZTZUa9LvdCkSkLn7Eb/ePVjBZprXpTDoCcvM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gdPuvwAAANwAAAAPAAAAAAAAAAAAAAAAAJgCAABkcnMvZG93bnJl&#10;di54bWxQSwUGAAAAAAQABAD1AAAAhAMAAAAA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5,109;5,109;0,170;0,170;82,152;168,140;340,128;522,128;719,140;719,140;977,176;1442,255;1442,255;1657,285;1858,310;2036,328;2188,334;2188,334;2294,334;2395,328;2490,316;2591,304;2686,285;2782,261;2873,237;2969,206;2969,206;2974,146;2974,146;2844,182;2715,206;2586,231;2462,249;2342,261;2222,267;2102,267;1988,267;1988,267;1825,249;1652,225;1466,188;1260,134;1260,134;953,55;953,55;791,24;651,0;651,0;570,0;488,0;407,6;325,18;245,30;163,55;86,79;5,109;5,109" o:connectangles="0,0,0,0,0,0,0,0,0,0,0,0,0,0,0,0,0,0,0,0,0,0,0,0,0,0,0,0,0,0,0,0,0,0,0,0,0,0,0,0,0,0,0,0,0,0,0,0,0,0,0,0,0,0,0,0,0"/>
                    </v:shape>
                  </v:group>
                </v:group>
                <w10:wrap anchorx="margin" anchory="margin"/>
              </v:group>
            </w:pict>
          </mc:Fallback>
        </mc:AlternateContent>
      </w:r>
    </w:p>
    <w:p w:rsidR="00C50F66" w:rsidRDefault="00C50F66" w:rsidP="00BC0120">
      <w:pPr>
        <w:jc w:val="center"/>
      </w:pPr>
    </w:p>
    <w:p w:rsidR="00C50F66" w:rsidRDefault="00C50F66" w:rsidP="00C50F66"/>
    <w:p w:rsidR="00C50F66" w:rsidRDefault="00C50F66" w:rsidP="00C50F66"/>
    <w:p w:rsidR="00B75CE3" w:rsidRDefault="00B75CE3" w:rsidP="00C50F66"/>
    <w:p w:rsidR="00B75CE3" w:rsidRDefault="00B75CE3" w:rsidP="00C50F66"/>
    <w:p w:rsidR="00B75CE3" w:rsidRDefault="00B75CE3" w:rsidP="00C50F66"/>
    <w:p w:rsidR="00B75CE3" w:rsidRDefault="00B75CE3" w:rsidP="00C50F66"/>
    <w:p w:rsidR="00B75CE3" w:rsidRDefault="00B75CE3" w:rsidP="00C50F66"/>
    <w:p w:rsidR="00B75CE3" w:rsidRDefault="00B75CE3" w:rsidP="00C50F66"/>
    <w:p w:rsidR="00B75CE3" w:rsidRDefault="00B75CE3" w:rsidP="00C50F66"/>
    <w:p w:rsidR="00B75CE3" w:rsidRDefault="00B75CE3" w:rsidP="00C50F66"/>
    <w:p w:rsidR="00B75CE3" w:rsidRDefault="00B75CE3" w:rsidP="00C50F66"/>
    <w:p w:rsidR="00B75CE3" w:rsidRDefault="00B75CE3" w:rsidP="00C50F66"/>
    <w:p w:rsidR="00B75CE3" w:rsidRDefault="00B75CE3" w:rsidP="00C50F66"/>
    <w:p w:rsidR="00B75CE3" w:rsidRDefault="00B75CE3" w:rsidP="00C50F66"/>
    <w:p w:rsidR="00B75CE3" w:rsidRDefault="00B75CE3" w:rsidP="00C50F66"/>
    <w:p w:rsidR="00B75CE3" w:rsidRDefault="00973446" w:rsidP="00C50F66">
      <w:r>
        <w:rPr>
          <w:noProof/>
          <w:lang w:val="en-CA" w:eastAsia="en-CA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295765" cy="6817360"/>
                <wp:effectExtent l="13970" t="21590" r="15240" b="19050"/>
                <wp:wrapNone/>
                <wp:docPr id="106" name="Group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95765" cy="6817360"/>
                          <a:chOff x="487" y="889"/>
                          <a:chExt cx="14639" cy="10736"/>
                        </a:xfrm>
                      </wpg:grpSpPr>
                      <wpg:grpSp>
                        <wpg:cNvPr id="107" name="Group 2441"/>
                        <wpg:cNvGrpSpPr>
                          <a:grpSpLocks/>
                        </wpg:cNvGrpSpPr>
                        <wpg:grpSpPr bwMode="auto">
                          <a:xfrm>
                            <a:off x="606" y="889"/>
                            <a:ext cx="14520" cy="10736"/>
                            <a:chOff x="606" y="889"/>
                            <a:chExt cx="14520" cy="10736"/>
                          </a:xfrm>
                        </wpg:grpSpPr>
                        <wps:wsp>
                          <wps:cNvPr id="108" name="Freeform 2421"/>
                          <wps:cNvSpPr>
                            <a:spLocks/>
                          </wps:cNvSpPr>
                          <wps:spPr bwMode="auto">
                            <a:xfrm>
                              <a:off x="691" y="889"/>
                              <a:ext cx="14434" cy="926"/>
                            </a:xfrm>
                            <a:custGeom>
                              <a:avLst/>
                              <a:gdLst>
                                <a:gd name="T0" fmla="*/ 13153 w 14434"/>
                                <a:gd name="T1" fmla="*/ 28 h 926"/>
                                <a:gd name="T2" fmla="*/ 12965 w 14434"/>
                                <a:gd name="T3" fmla="*/ 114 h 926"/>
                                <a:gd name="T4" fmla="*/ 12494 w 14434"/>
                                <a:gd name="T5" fmla="*/ 216 h 926"/>
                                <a:gd name="T6" fmla="*/ 12188 w 14434"/>
                                <a:gd name="T7" fmla="*/ 231 h 926"/>
                                <a:gd name="T8" fmla="*/ 11883 w 14434"/>
                                <a:gd name="T9" fmla="*/ 216 h 926"/>
                                <a:gd name="T10" fmla="*/ 11483 w 14434"/>
                                <a:gd name="T11" fmla="*/ 128 h 926"/>
                                <a:gd name="T12" fmla="*/ 11290 w 14434"/>
                                <a:gd name="T13" fmla="*/ 56 h 926"/>
                                <a:gd name="T14" fmla="*/ 11220 w 14434"/>
                                <a:gd name="T15" fmla="*/ 0 h 926"/>
                                <a:gd name="T16" fmla="*/ 11032 w 14434"/>
                                <a:gd name="T17" fmla="*/ 100 h 926"/>
                                <a:gd name="T18" fmla="*/ 10820 w 14434"/>
                                <a:gd name="T19" fmla="*/ 170 h 926"/>
                                <a:gd name="T20" fmla="*/ 10398 w 14434"/>
                                <a:gd name="T21" fmla="*/ 231 h 926"/>
                                <a:gd name="T22" fmla="*/ 10233 w 14434"/>
                                <a:gd name="T23" fmla="*/ 231 h 926"/>
                                <a:gd name="T24" fmla="*/ 9669 w 14434"/>
                                <a:gd name="T25" fmla="*/ 170 h 926"/>
                                <a:gd name="T26" fmla="*/ 9363 w 14434"/>
                                <a:gd name="T27" fmla="*/ 72 h 926"/>
                                <a:gd name="T28" fmla="*/ 9288 w 14434"/>
                                <a:gd name="T29" fmla="*/ 28 h 926"/>
                                <a:gd name="T30" fmla="*/ 9100 w 14434"/>
                                <a:gd name="T31" fmla="*/ 114 h 926"/>
                                <a:gd name="T32" fmla="*/ 8629 w 14434"/>
                                <a:gd name="T33" fmla="*/ 216 h 926"/>
                                <a:gd name="T34" fmla="*/ 8324 w 14434"/>
                                <a:gd name="T35" fmla="*/ 231 h 926"/>
                                <a:gd name="T36" fmla="*/ 7783 w 14434"/>
                                <a:gd name="T37" fmla="*/ 170 h 926"/>
                                <a:gd name="T38" fmla="*/ 7455 w 14434"/>
                                <a:gd name="T39" fmla="*/ 72 h 926"/>
                                <a:gd name="T40" fmla="*/ 7384 w 14434"/>
                                <a:gd name="T41" fmla="*/ 28 h 926"/>
                                <a:gd name="T42" fmla="*/ 7214 w 14434"/>
                                <a:gd name="T43" fmla="*/ 114 h 926"/>
                                <a:gd name="T44" fmla="*/ 6721 w 14434"/>
                                <a:gd name="T45" fmla="*/ 216 h 926"/>
                                <a:gd name="T46" fmla="*/ 6439 w 14434"/>
                                <a:gd name="T47" fmla="*/ 231 h 926"/>
                                <a:gd name="T48" fmla="*/ 5875 w 14434"/>
                                <a:gd name="T49" fmla="*/ 170 h 926"/>
                                <a:gd name="T50" fmla="*/ 5569 w 14434"/>
                                <a:gd name="T51" fmla="*/ 72 h 926"/>
                                <a:gd name="T52" fmla="*/ 5475 w 14434"/>
                                <a:gd name="T53" fmla="*/ 28 h 926"/>
                                <a:gd name="T54" fmla="*/ 5310 w 14434"/>
                                <a:gd name="T55" fmla="*/ 114 h 926"/>
                                <a:gd name="T56" fmla="*/ 4835 w 14434"/>
                                <a:gd name="T57" fmla="*/ 216 h 926"/>
                                <a:gd name="T58" fmla="*/ 4530 w 14434"/>
                                <a:gd name="T59" fmla="*/ 231 h 926"/>
                                <a:gd name="T60" fmla="*/ 4224 w 14434"/>
                                <a:gd name="T61" fmla="*/ 216 h 926"/>
                                <a:gd name="T62" fmla="*/ 3825 w 14434"/>
                                <a:gd name="T63" fmla="*/ 128 h 926"/>
                                <a:gd name="T64" fmla="*/ 3637 w 14434"/>
                                <a:gd name="T65" fmla="*/ 56 h 926"/>
                                <a:gd name="T66" fmla="*/ 3543 w 14434"/>
                                <a:gd name="T67" fmla="*/ 0 h 926"/>
                                <a:gd name="T68" fmla="*/ 3378 w 14434"/>
                                <a:gd name="T69" fmla="*/ 100 h 926"/>
                                <a:gd name="T70" fmla="*/ 3167 w 14434"/>
                                <a:gd name="T71" fmla="*/ 170 h 926"/>
                                <a:gd name="T72" fmla="*/ 2715 w 14434"/>
                                <a:gd name="T73" fmla="*/ 231 h 926"/>
                                <a:gd name="T74" fmla="*/ 2574 w 14434"/>
                                <a:gd name="T75" fmla="*/ 231 h 926"/>
                                <a:gd name="T76" fmla="*/ 2010 w 14434"/>
                                <a:gd name="T77" fmla="*/ 170 h 926"/>
                                <a:gd name="T78" fmla="*/ 1704 w 14434"/>
                                <a:gd name="T79" fmla="*/ 72 h 926"/>
                                <a:gd name="T80" fmla="*/ 1610 w 14434"/>
                                <a:gd name="T81" fmla="*/ 28 h 926"/>
                                <a:gd name="T82" fmla="*/ 1445 w 14434"/>
                                <a:gd name="T83" fmla="*/ 114 h 926"/>
                                <a:gd name="T84" fmla="*/ 971 w 14434"/>
                                <a:gd name="T85" fmla="*/ 216 h 926"/>
                                <a:gd name="T86" fmla="*/ 665 w 14434"/>
                                <a:gd name="T87" fmla="*/ 231 h 926"/>
                                <a:gd name="T88" fmla="*/ 359 w 14434"/>
                                <a:gd name="T89" fmla="*/ 216 h 926"/>
                                <a:gd name="T90" fmla="*/ 0 w 14434"/>
                                <a:gd name="T91" fmla="*/ 154 h 926"/>
                                <a:gd name="T92" fmla="*/ 14434 w 14434"/>
                                <a:gd name="T93" fmla="*/ 877 h 926"/>
                                <a:gd name="T94" fmla="*/ 14426 w 14434"/>
                                <a:gd name="T95" fmla="*/ 216 h 926"/>
                                <a:gd name="T96" fmla="*/ 14098 w 14434"/>
                                <a:gd name="T97" fmla="*/ 231 h 926"/>
                                <a:gd name="T98" fmla="*/ 13816 w 14434"/>
                                <a:gd name="T99" fmla="*/ 216 h 926"/>
                                <a:gd name="T100" fmla="*/ 13316 w 14434"/>
                                <a:gd name="T101" fmla="*/ 114 h 926"/>
                                <a:gd name="T102" fmla="*/ 13153 w 14434"/>
                                <a:gd name="T103" fmla="*/ 28 h 9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4434" h="926">
                                  <a:moveTo>
                                    <a:pt x="13153" y="28"/>
                                  </a:moveTo>
                                  <a:lnTo>
                                    <a:pt x="13153" y="28"/>
                                  </a:lnTo>
                                  <a:lnTo>
                                    <a:pt x="13059" y="72"/>
                                  </a:lnTo>
                                  <a:lnTo>
                                    <a:pt x="12965" y="114"/>
                                  </a:lnTo>
                                  <a:lnTo>
                                    <a:pt x="12753" y="170"/>
                                  </a:lnTo>
                                  <a:lnTo>
                                    <a:pt x="12494" y="216"/>
                                  </a:lnTo>
                                  <a:lnTo>
                                    <a:pt x="12188" y="231"/>
                                  </a:lnTo>
                                  <a:lnTo>
                                    <a:pt x="12188" y="231"/>
                                  </a:lnTo>
                                  <a:lnTo>
                                    <a:pt x="12047" y="231"/>
                                  </a:lnTo>
                                  <a:lnTo>
                                    <a:pt x="11883" y="216"/>
                                  </a:lnTo>
                                  <a:lnTo>
                                    <a:pt x="11600" y="170"/>
                                  </a:lnTo>
                                  <a:lnTo>
                                    <a:pt x="11483" y="128"/>
                                  </a:lnTo>
                                  <a:lnTo>
                                    <a:pt x="11389" y="100"/>
                                  </a:lnTo>
                                  <a:lnTo>
                                    <a:pt x="11290" y="56"/>
                                  </a:lnTo>
                                  <a:lnTo>
                                    <a:pt x="11220" y="0"/>
                                  </a:lnTo>
                                  <a:lnTo>
                                    <a:pt x="11220" y="0"/>
                                  </a:lnTo>
                                  <a:lnTo>
                                    <a:pt x="11126" y="56"/>
                                  </a:lnTo>
                                  <a:lnTo>
                                    <a:pt x="11032" y="100"/>
                                  </a:lnTo>
                                  <a:lnTo>
                                    <a:pt x="10938" y="128"/>
                                  </a:lnTo>
                                  <a:lnTo>
                                    <a:pt x="10820" y="170"/>
                                  </a:lnTo>
                                  <a:lnTo>
                                    <a:pt x="10538" y="216"/>
                                  </a:lnTo>
                                  <a:lnTo>
                                    <a:pt x="10398" y="231"/>
                                  </a:lnTo>
                                  <a:lnTo>
                                    <a:pt x="10233" y="231"/>
                                  </a:lnTo>
                                  <a:lnTo>
                                    <a:pt x="10233" y="231"/>
                                  </a:lnTo>
                                  <a:lnTo>
                                    <a:pt x="9927" y="216"/>
                                  </a:lnTo>
                                  <a:lnTo>
                                    <a:pt x="9669" y="170"/>
                                  </a:lnTo>
                                  <a:lnTo>
                                    <a:pt x="9457" y="114"/>
                                  </a:lnTo>
                                  <a:lnTo>
                                    <a:pt x="9363" y="72"/>
                                  </a:lnTo>
                                  <a:lnTo>
                                    <a:pt x="9288" y="28"/>
                                  </a:lnTo>
                                  <a:lnTo>
                                    <a:pt x="9288" y="28"/>
                                  </a:lnTo>
                                  <a:lnTo>
                                    <a:pt x="9194" y="72"/>
                                  </a:lnTo>
                                  <a:lnTo>
                                    <a:pt x="9100" y="114"/>
                                  </a:lnTo>
                                  <a:lnTo>
                                    <a:pt x="8888" y="170"/>
                                  </a:lnTo>
                                  <a:lnTo>
                                    <a:pt x="8629" y="216"/>
                                  </a:lnTo>
                                  <a:lnTo>
                                    <a:pt x="8324" y="231"/>
                                  </a:lnTo>
                                  <a:lnTo>
                                    <a:pt x="8324" y="231"/>
                                  </a:lnTo>
                                  <a:lnTo>
                                    <a:pt x="8042" y="216"/>
                                  </a:lnTo>
                                  <a:lnTo>
                                    <a:pt x="7783" y="170"/>
                                  </a:lnTo>
                                  <a:lnTo>
                                    <a:pt x="7549" y="114"/>
                                  </a:lnTo>
                                  <a:lnTo>
                                    <a:pt x="7455" y="72"/>
                                  </a:lnTo>
                                  <a:lnTo>
                                    <a:pt x="7384" y="28"/>
                                  </a:lnTo>
                                  <a:lnTo>
                                    <a:pt x="7384" y="28"/>
                                  </a:lnTo>
                                  <a:lnTo>
                                    <a:pt x="7313" y="72"/>
                                  </a:lnTo>
                                  <a:lnTo>
                                    <a:pt x="7214" y="114"/>
                                  </a:lnTo>
                                  <a:lnTo>
                                    <a:pt x="6979" y="170"/>
                                  </a:lnTo>
                                  <a:lnTo>
                                    <a:pt x="6721" y="216"/>
                                  </a:lnTo>
                                  <a:lnTo>
                                    <a:pt x="6439" y="231"/>
                                  </a:lnTo>
                                  <a:lnTo>
                                    <a:pt x="6439" y="231"/>
                                  </a:lnTo>
                                  <a:lnTo>
                                    <a:pt x="6133" y="216"/>
                                  </a:lnTo>
                                  <a:lnTo>
                                    <a:pt x="5875" y="170"/>
                                  </a:lnTo>
                                  <a:lnTo>
                                    <a:pt x="5663" y="114"/>
                                  </a:lnTo>
                                  <a:lnTo>
                                    <a:pt x="5569" y="72"/>
                                  </a:lnTo>
                                  <a:lnTo>
                                    <a:pt x="5475" y="28"/>
                                  </a:lnTo>
                                  <a:lnTo>
                                    <a:pt x="5475" y="28"/>
                                  </a:lnTo>
                                  <a:lnTo>
                                    <a:pt x="5404" y="72"/>
                                  </a:lnTo>
                                  <a:lnTo>
                                    <a:pt x="5310" y="114"/>
                                  </a:lnTo>
                                  <a:lnTo>
                                    <a:pt x="5094" y="170"/>
                                  </a:lnTo>
                                  <a:lnTo>
                                    <a:pt x="4835" y="216"/>
                                  </a:lnTo>
                                  <a:lnTo>
                                    <a:pt x="4530" y="231"/>
                                  </a:lnTo>
                                  <a:lnTo>
                                    <a:pt x="4530" y="231"/>
                                  </a:lnTo>
                                  <a:lnTo>
                                    <a:pt x="4365" y="231"/>
                                  </a:lnTo>
                                  <a:lnTo>
                                    <a:pt x="4224" y="216"/>
                                  </a:lnTo>
                                  <a:lnTo>
                                    <a:pt x="3943" y="170"/>
                                  </a:lnTo>
                                  <a:lnTo>
                                    <a:pt x="3825" y="128"/>
                                  </a:lnTo>
                                  <a:lnTo>
                                    <a:pt x="3731" y="100"/>
                                  </a:lnTo>
                                  <a:lnTo>
                                    <a:pt x="3637" y="56"/>
                                  </a:lnTo>
                                  <a:lnTo>
                                    <a:pt x="3543" y="0"/>
                                  </a:lnTo>
                                  <a:lnTo>
                                    <a:pt x="3543" y="0"/>
                                  </a:lnTo>
                                  <a:lnTo>
                                    <a:pt x="3472" y="56"/>
                                  </a:lnTo>
                                  <a:lnTo>
                                    <a:pt x="3378" y="100"/>
                                  </a:lnTo>
                                  <a:lnTo>
                                    <a:pt x="3284" y="128"/>
                                  </a:lnTo>
                                  <a:lnTo>
                                    <a:pt x="3167" y="170"/>
                                  </a:lnTo>
                                  <a:lnTo>
                                    <a:pt x="2880" y="216"/>
                                  </a:lnTo>
                                  <a:lnTo>
                                    <a:pt x="2715" y="231"/>
                                  </a:lnTo>
                                  <a:lnTo>
                                    <a:pt x="2574" y="231"/>
                                  </a:lnTo>
                                  <a:lnTo>
                                    <a:pt x="2574" y="231"/>
                                  </a:lnTo>
                                  <a:lnTo>
                                    <a:pt x="2269" y="216"/>
                                  </a:lnTo>
                                  <a:lnTo>
                                    <a:pt x="2010" y="170"/>
                                  </a:lnTo>
                                  <a:lnTo>
                                    <a:pt x="1798" y="114"/>
                                  </a:lnTo>
                                  <a:lnTo>
                                    <a:pt x="1704" y="72"/>
                                  </a:lnTo>
                                  <a:lnTo>
                                    <a:pt x="1610" y="28"/>
                                  </a:lnTo>
                                  <a:lnTo>
                                    <a:pt x="1610" y="28"/>
                                  </a:lnTo>
                                  <a:lnTo>
                                    <a:pt x="1539" y="72"/>
                                  </a:lnTo>
                                  <a:lnTo>
                                    <a:pt x="1445" y="114"/>
                                  </a:lnTo>
                                  <a:lnTo>
                                    <a:pt x="1234" y="170"/>
                                  </a:lnTo>
                                  <a:lnTo>
                                    <a:pt x="971" y="216"/>
                                  </a:lnTo>
                                  <a:lnTo>
                                    <a:pt x="665" y="231"/>
                                  </a:lnTo>
                                  <a:lnTo>
                                    <a:pt x="665" y="231"/>
                                  </a:lnTo>
                                  <a:lnTo>
                                    <a:pt x="500" y="231"/>
                                  </a:lnTo>
                                  <a:lnTo>
                                    <a:pt x="359" y="216"/>
                                  </a:lnTo>
                                  <a:lnTo>
                                    <a:pt x="218" y="202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926"/>
                                  </a:lnTo>
                                  <a:lnTo>
                                    <a:pt x="14434" y="877"/>
                                  </a:lnTo>
                                  <a:lnTo>
                                    <a:pt x="14426" y="216"/>
                                  </a:lnTo>
                                  <a:lnTo>
                                    <a:pt x="14426" y="216"/>
                                  </a:lnTo>
                                  <a:lnTo>
                                    <a:pt x="14261" y="231"/>
                                  </a:lnTo>
                                  <a:lnTo>
                                    <a:pt x="14098" y="231"/>
                                  </a:lnTo>
                                  <a:lnTo>
                                    <a:pt x="14098" y="231"/>
                                  </a:lnTo>
                                  <a:lnTo>
                                    <a:pt x="13816" y="216"/>
                                  </a:lnTo>
                                  <a:lnTo>
                                    <a:pt x="13533" y="170"/>
                                  </a:lnTo>
                                  <a:lnTo>
                                    <a:pt x="13316" y="114"/>
                                  </a:lnTo>
                                  <a:lnTo>
                                    <a:pt x="13223" y="72"/>
                                  </a:lnTo>
                                  <a:lnTo>
                                    <a:pt x="13153" y="28"/>
                                  </a:lnTo>
                                  <a:lnTo>
                                    <a:pt x="13153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2422"/>
                          <wps:cNvSpPr>
                            <a:spLocks/>
                          </wps:cNvSpPr>
                          <wps:spPr bwMode="auto">
                            <a:xfrm>
                              <a:off x="606" y="1377"/>
                              <a:ext cx="14520" cy="10248"/>
                            </a:xfrm>
                            <a:custGeom>
                              <a:avLst/>
                              <a:gdLst>
                                <a:gd name="T0" fmla="*/ 12717 w 13973"/>
                                <a:gd name="T1" fmla="*/ 47 h 10472"/>
                                <a:gd name="T2" fmla="*/ 12536 w 13973"/>
                                <a:gd name="T3" fmla="*/ 190 h 10472"/>
                                <a:gd name="T4" fmla="*/ 12082 w 13973"/>
                                <a:gd name="T5" fmla="*/ 362 h 10472"/>
                                <a:gd name="T6" fmla="*/ 11786 w 13973"/>
                                <a:gd name="T7" fmla="*/ 385 h 10472"/>
                                <a:gd name="T8" fmla="*/ 11492 w 13973"/>
                                <a:gd name="T9" fmla="*/ 362 h 10472"/>
                                <a:gd name="T10" fmla="*/ 11106 w 13973"/>
                                <a:gd name="T11" fmla="*/ 214 h 10472"/>
                                <a:gd name="T12" fmla="*/ 10920 w 13973"/>
                                <a:gd name="T13" fmla="*/ 94 h 10472"/>
                                <a:gd name="T14" fmla="*/ 10852 w 13973"/>
                                <a:gd name="T15" fmla="*/ 0 h 10472"/>
                                <a:gd name="T16" fmla="*/ 10671 w 13973"/>
                                <a:gd name="T17" fmla="*/ 167 h 10472"/>
                                <a:gd name="T18" fmla="*/ 10466 w 13973"/>
                                <a:gd name="T19" fmla="*/ 285 h 10472"/>
                                <a:gd name="T20" fmla="*/ 10058 w 13973"/>
                                <a:gd name="T21" fmla="*/ 385 h 10472"/>
                                <a:gd name="T22" fmla="*/ 9899 w 13973"/>
                                <a:gd name="T23" fmla="*/ 385 h 10472"/>
                                <a:gd name="T24" fmla="*/ 9355 w 13973"/>
                                <a:gd name="T25" fmla="*/ 285 h 10472"/>
                                <a:gd name="T26" fmla="*/ 9060 w 13973"/>
                                <a:gd name="T27" fmla="*/ 120 h 10472"/>
                                <a:gd name="T28" fmla="*/ 8987 w 13973"/>
                                <a:gd name="T29" fmla="*/ 47 h 10472"/>
                                <a:gd name="T30" fmla="*/ 8806 w 13973"/>
                                <a:gd name="T31" fmla="*/ 190 h 10472"/>
                                <a:gd name="T32" fmla="*/ 8352 w 13973"/>
                                <a:gd name="T33" fmla="*/ 362 h 10472"/>
                                <a:gd name="T34" fmla="*/ 8057 w 13973"/>
                                <a:gd name="T35" fmla="*/ 385 h 10472"/>
                                <a:gd name="T36" fmla="*/ 7536 w 13973"/>
                                <a:gd name="T37" fmla="*/ 285 h 10472"/>
                                <a:gd name="T38" fmla="*/ 7218 w 13973"/>
                                <a:gd name="T39" fmla="*/ 120 h 10472"/>
                                <a:gd name="T40" fmla="*/ 7150 w 13973"/>
                                <a:gd name="T41" fmla="*/ 47 h 10472"/>
                                <a:gd name="T42" fmla="*/ 6986 w 13973"/>
                                <a:gd name="T43" fmla="*/ 190 h 10472"/>
                                <a:gd name="T44" fmla="*/ 6510 w 13973"/>
                                <a:gd name="T45" fmla="*/ 362 h 10472"/>
                                <a:gd name="T46" fmla="*/ 6238 w 13973"/>
                                <a:gd name="T47" fmla="*/ 385 h 10472"/>
                                <a:gd name="T48" fmla="*/ 5694 w 13973"/>
                                <a:gd name="T49" fmla="*/ 285 h 10472"/>
                                <a:gd name="T50" fmla="*/ 5399 w 13973"/>
                                <a:gd name="T51" fmla="*/ 120 h 10472"/>
                                <a:gd name="T52" fmla="*/ 5308 w 13973"/>
                                <a:gd name="T53" fmla="*/ 47 h 10472"/>
                                <a:gd name="T54" fmla="*/ 5149 w 13973"/>
                                <a:gd name="T55" fmla="*/ 190 h 10472"/>
                                <a:gd name="T56" fmla="*/ 4690 w 13973"/>
                                <a:gd name="T57" fmla="*/ 362 h 10472"/>
                                <a:gd name="T58" fmla="*/ 4396 w 13973"/>
                                <a:gd name="T59" fmla="*/ 385 h 10472"/>
                                <a:gd name="T60" fmla="*/ 4101 w 13973"/>
                                <a:gd name="T61" fmla="*/ 362 h 10472"/>
                                <a:gd name="T62" fmla="*/ 3715 w 13973"/>
                                <a:gd name="T63" fmla="*/ 214 h 10472"/>
                                <a:gd name="T64" fmla="*/ 3534 w 13973"/>
                                <a:gd name="T65" fmla="*/ 94 h 10472"/>
                                <a:gd name="T66" fmla="*/ 3443 w 13973"/>
                                <a:gd name="T67" fmla="*/ 0 h 10472"/>
                                <a:gd name="T68" fmla="*/ 3284 w 13973"/>
                                <a:gd name="T69" fmla="*/ 167 h 10472"/>
                                <a:gd name="T70" fmla="*/ 3080 w 13973"/>
                                <a:gd name="T71" fmla="*/ 285 h 10472"/>
                                <a:gd name="T72" fmla="*/ 2644 w 13973"/>
                                <a:gd name="T73" fmla="*/ 385 h 10472"/>
                                <a:gd name="T74" fmla="*/ 2508 w 13973"/>
                                <a:gd name="T75" fmla="*/ 385 h 10472"/>
                                <a:gd name="T76" fmla="*/ 1964 w 13973"/>
                                <a:gd name="T77" fmla="*/ 285 h 10472"/>
                                <a:gd name="T78" fmla="*/ 1669 w 13973"/>
                                <a:gd name="T79" fmla="*/ 120 h 10472"/>
                                <a:gd name="T80" fmla="*/ 1578 w 13973"/>
                                <a:gd name="T81" fmla="*/ 47 h 10472"/>
                                <a:gd name="T82" fmla="*/ 1419 w 13973"/>
                                <a:gd name="T83" fmla="*/ 190 h 10472"/>
                                <a:gd name="T84" fmla="*/ 961 w 13973"/>
                                <a:gd name="T85" fmla="*/ 362 h 10472"/>
                                <a:gd name="T86" fmla="*/ 666 w 13973"/>
                                <a:gd name="T87" fmla="*/ 385 h 10472"/>
                                <a:gd name="T88" fmla="*/ 371 w 13973"/>
                                <a:gd name="T89" fmla="*/ 362 h 10472"/>
                                <a:gd name="T90" fmla="*/ 99 w 13973"/>
                                <a:gd name="T91" fmla="*/ 285 h 10472"/>
                                <a:gd name="T92" fmla="*/ 13973 w 13973"/>
                                <a:gd name="T93" fmla="*/ 10472 h 10472"/>
                                <a:gd name="T94" fmla="*/ 13947 w 13973"/>
                                <a:gd name="T95" fmla="*/ 362 h 10472"/>
                                <a:gd name="T96" fmla="*/ 13629 w 13973"/>
                                <a:gd name="T97" fmla="*/ 385 h 10472"/>
                                <a:gd name="T98" fmla="*/ 13357 w 13973"/>
                                <a:gd name="T99" fmla="*/ 362 h 10472"/>
                                <a:gd name="T100" fmla="*/ 12875 w 13973"/>
                                <a:gd name="T101" fmla="*/ 190 h 10472"/>
                                <a:gd name="T102" fmla="*/ 12717 w 13973"/>
                                <a:gd name="T103" fmla="*/ 47 h 104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973" h="10472">
                                  <a:moveTo>
                                    <a:pt x="12717" y="47"/>
                                  </a:moveTo>
                                  <a:lnTo>
                                    <a:pt x="12717" y="47"/>
                                  </a:lnTo>
                                  <a:lnTo>
                                    <a:pt x="12627" y="120"/>
                                  </a:lnTo>
                                  <a:lnTo>
                                    <a:pt x="12536" y="190"/>
                                  </a:lnTo>
                                  <a:lnTo>
                                    <a:pt x="12331" y="285"/>
                                  </a:lnTo>
                                  <a:lnTo>
                                    <a:pt x="12082" y="362"/>
                                  </a:lnTo>
                                  <a:lnTo>
                                    <a:pt x="11786" y="385"/>
                                  </a:lnTo>
                                  <a:lnTo>
                                    <a:pt x="11786" y="385"/>
                                  </a:lnTo>
                                  <a:lnTo>
                                    <a:pt x="11650" y="385"/>
                                  </a:lnTo>
                                  <a:lnTo>
                                    <a:pt x="11492" y="362"/>
                                  </a:lnTo>
                                  <a:lnTo>
                                    <a:pt x="11219" y="285"/>
                                  </a:lnTo>
                                  <a:lnTo>
                                    <a:pt x="11106" y="214"/>
                                  </a:lnTo>
                                  <a:lnTo>
                                    <a:pt x="11016" y="167"/>
                                  </a:lnTo>
                                  <a:lnTo>
                                    <a:pt x="10920" y="94"/>
                                  </a:lnTo>
                                  <a:lnTo>
                                    <a:pt x="10852" y="0"/>
                                  </a:lnTo>
                                  <a:lnTo>
                                    <a:pt x="10852" y="0"/>
                                  </a:lnTo>
                                  <a:lnTo>
                                    <a:pt x="10762" y="94"/>
                                  </a:lnTo>
                                  <a:lnTo>
                                    <a:pt x="10671" y="167"/>
                                  </a:lnTo>
                                  <a:lnTo>
                                    <a:pt x="10580" y="214"/>
                                  </a:lnTo>
                                  <a:lnTo>
                                    <a:pt x="10466" y="285"/>
                                  </a:lnTo>
                                  <a:lnTo>
                                    <a:pt x="10194" y="362"/>
                                  </a:lnTo>
                                  <a:lnTo>
                                    <a:pt x="10058" y="385"/>
                                  </a:lnTo>
                                  <a:lnTo>
                                    <a:pt x="9899" y="385"/>
                                  </a:lnTo>
                                  <a:lnTo>
                                    <a:pt x="9899" y="385"/>
                                  </a:lnTo>
                                  <a:lnTo>
                                    <a:pt x="9604" y="362"/>
                                  </a:lnTo>
                                  <a:lnTo>
                                    <a:pt x="9355" y="285"/>
                                  </a:lnTo>
                                  <a:lnTo>
                                    <a:pt x="9151" y="190"/>
                                  </a:lnTo>
                                  <a:lnTo>
                                    <a:pt x="9060" y="120"/>
                                  </a:lnTo>
                                  <a:lnTo>
                                    <a:pt x="8987" y="47"/>
                                  </a:lnTo>
                                  <a:lnTo>
                                    <a:pt x="8987" y="47"/>
                                  </a:lnTo>
                                  <a:lnTo>
                                    <a:pt x="8897" y="120"/>
                                  </a:lnTo>
                                  <a:lnTo>
                                    <a:pt x="8806" y="190"/>
                                  </a:lnTo>
                                  <a:lnTo>
                                    <a:pt x="8601" y="285"/>
                                  </a:lnTo>
                                  <a:lnTo>
                                    <a:pt x="8352" y="362"/>
                                  </a:lnTo>
                                  <a:lnTo>
                                    <a:pt x="8057" y="385"/>
                                  </a:lnTo>
                                  <a:lnTo>
                                    <a:pt x="8057" y="385"/>
                                  </a:lnTo>
                                  <a:lnTo>
                                    <a:pt x="7785" y="362"/>
                                  </a:lnTo>
                                  <a:lnTo>
                                    <a:pt x="7536" y="285"/>
                                  </a:lnTo>
                                  <a:lnTo>
                                    <a:pt x="7309" y="190"/>
                                  </a:lnTo>
                                  <a:lnTo>
                                    <a:pt x="7218" y="120"/>
                                  </a:lnTo>
                                  <a:lnTo>
                                    <a:pt x="7150" y="47"/>
                                  </a:lnTo>
                                  <a:lnTo>
                                    <a:pt x="7150" y="47"/>
                                  </a:lnTo>
                                  <a:lnTo>
                                    <a:pt x="7081" y="120"/>
                                  </a:lnTo>
                                  <a:lnTo>
                                    <a:pt x="6986" y="190"/>
                                  </a:lnTo>
                                  <a:lnTo>
                                    <a:pt x="6760" y="285"/>
                                  </a:lnTo>
                                  <a:lnTo>
                                    <a:pt x="6510" y="362"/>
                                  </a:lnTo>
                                  <a:lnTo>
                                    <a:pt x="6238" y="385"/>
                                  </a:lnTo>
                                  <a:lnTo>
                                    <a:pt x="6238" y="385"/>
                                  </a:lnTo>
                                  <a:lnTo>
                                    <a:pt x="5943" y="362"/>
                                  </a:lnTo>
                                  <a:lnTo>
                                    <a:pt x="5694" y="285"/>
                                  </a:lnTo>
                                  <a:lnTo>
                                    <a:pt x="5489" y="190"/>
                                  </a:lnTo>
                                  <a:lnTo>
                                    <a:pt x="5399" y="120"/>
                                  </a:lnTo>
                                  <a:lnTo>
                                    <a:pt x="5308" y="47"/>
                                  </a:lnTo>
                                  <a:lnTo>
                                    <a:pt x="5308" y="47"/>
                                  </a:lnTo>
                                  <a:lnTo>
                                    <a:pt x="5239" y="120"/>
                                  </a:lnTo>
                                  <a:lnTo>
                                    <a:pt x="5149" y="190"/>
                                  </a:lnTo>
                                  <a:lnTo>
                                    <a:pt x="4940" y="285"/>
                                  </a:lnTo>
                                  <a:lnTo>
                                    <a:pt x="4690" y="362"/>
                                  </a:lnTo>
                                  <a:lnTo>
                                    <a:pt x="4396" y="385"/>
                                  </a:lnTo>
                                  <a:lnTo>
                                    <a:pt x="4396" y="385"/>
                                  </a:lnTo>
                                  <a:lnTo>
                                    <a:pt x="4237" y="385"/>
                                  </a:lnTo>
                                  <a:lnTo>
                                    <a:pt x="4101" y="362"/>
                                  </a:lnTo>
                                  <a:lnTo>
                                    <a:pt x="3829" y="285"/>
                                  </a:lnTo>
                                  <a:lnTo>
                                    <a:pt x="3715" y="214"/>
                                  </a:lnTo>
                                  <a:lnTo>
                                    <a:pt x="3624" y="167"/>
                                  </a:lnTo>
                                  <a:lnTo>
                                    <a:pt x="3534" y="94"/>
                                  </a:lnTo>
                                  <a:lnTo>
                                    <a:pt x="3443" y="0"/>
                                  </a:lnTo>
                                  <a:lnTo>
                                    <a:pt x="3443" y="0"/>
                                  </a:lnTo>
                                  <a:lnTo>
                                    <a:pt x="3374" y="94"/>
                                  </a:lnTo>
                                  <a:lnTo>
                                    <a:pt x="3284" y="167"/>
                                  </a:lnTo>
                                  <a:lnTo>
                                    <a:pt x="3193" y="214"/>
                                  </a:lnTo>
                                  <a:lnTo>
                                    <a:pt x="3080" y="285"/>
                                  </a:lnTo>
                                  <a:lnTo>
                                    <a:pt x="2803" y="362"/>
                                  </a:lnTo>
                                  <a:lnTo>
                                    <a:pt x="2644" y="385"/>
                                  </a:lnTo>
                                  <a:lnTo>
                                    <a:pt x="2508" y="385"/>
                                  </a:lnTo>
                                  <a:lnTo>
                                    <a:pt x="2508" y="385"/>
                                  </a:lnTo>
                                  <a:lnTo>
                                    <a:pt x="2214" y="362"/>
                                  </a:lnTo>
                                  <a:lnTo>
                                    <a:pt x="1964" y="285"/>
                                  </a:lnTo>
                                  <a:lnTo>
                                    <a:pt x="1759" y="190"/>
                                  </a:lnTo>
                                  <a:lnTo>
                                    <a:pt x="1669" y="120"/>
                                  </a:lnTo>
                                  <a:lnTo>
                                    <a:pt x="1578" y="47"/>
                                  </a:lnTo>
                                  <a:lnTo>
                                    <a:pt x="1578" y="47"/>
                                  </a:lnTo>
                                  <a:lnTo>
                                    <a:pt x="1509" y="120"/>
                                  </a:lnTo>
                                  <a:lnTo>
                                    <a:pt x="1419" y="190"/>
                                  </a:lnTo>
                                  <a:lnTo>
                                    <a:pt x="1215" y="285"/>
                                  </a:lnTo>
                                  <a:lnTo>
                                    <a:pt x="961" y="362"/>
                                  </a:lnTo>
                                  <a:lnTo>
                                    <a:pt x="666" y="385"/>
                                  </a:lnTo>
                                  <a:lnTo>
                                    <a:pt x="666" y="385"/>
                                  </a:lnTo>
                                  <a:lnTo>
                                    <a:pt x="507" y="385"/>
                                  </a:lnTo>
                                  <a:lnTo>
                                    <a:pt x="371" y="362"/>
                                  </a:lnTo>
                                  <a:lnTo>
                                    <a:pt x="235" y="338"/>
                                  </a:lnTo>
                                  <a:lnTo>
                                    <a:pt x="99" y="285"/>
                                  </a:lnTo>
                                  <a:lnTo>
                                    <a:pt x="0" y="10330"/>
                                  </a:lnTo>
                                  <a:lnTo>
                                    <a:pt x="13973" y="10472"/>
                                  </a:lnTo>
                                  <a:lnTo>
                                    <a:pt x="13947" y="362"/>
                                  </a:lnTo>
                                  <a:lnTo>
                                    <a:pt x="13947" y="362"/>
                                  </a:lnTo>
                                  <a:lnTo>
                                    <a:pt x="13787" y="385"/>
                                  </a:lnTo>
                                  <a:lnTo>
                                    <a:pt x="13629" y="385"/>
                                  </a:lnTo>
                                  <a:lnTo>
                                    <a:pt x="13629" y="385"/>
                                  </a:lnTo>
                                  <a:lnTo>
                                    <a:pt x="13357" y="362"/>
                                  </a:lnTo>
                                  <a:lnTo>
                                    <a:pt x="13084" y="285"/>
                                  </a:lnTo>
                                  <a:lnTo>
                                    <a:pt x="12875" y="190"/>
                                  </a:lnTo>
                                  <a:lnTo>
                                    <a:pt x="12785" y="120"/>
                                  </a:lnTo>
                                  <a:lnTo>
                                    <a:pt x="12717" y="47"/>
                                  </a:lnTo>
                                  <a:lnTo>
                                    <a:pt x="12717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2423"/>
                          <wps:cNvSpPr>
                            <a:spLocks/>
                          </wps:cNvSpPr>
                          <wps:spPr bwMode="auto">
                            <a:xfrm>
                              <a:off x="606" y="9713"/>
                              <a:ext cx="14520" cy="1912"/>
                            </a:xfrm>
                            <a:custGeom>
                              <a:avLst/>
                              <a:gdLst>
                                <a:gd name="T0" fmla="*/ 640 w 14151"/>
                                <a:gd name="T1" fmla="*/ 0 h 1778"/>
                                <a:gd name="T2" fmla="*/ 640 w 14151"/>
                                <a:gd name="T3" fmla="*/ 0 h 1778"/>
                                <a:gd name="T4" fmla="*/ 1086 w 14151"/>
                                <a:gd name="T5" fmla="*/ 24 h 1778"/>
                                <a:gd name="T6" fmla="*/ 1310 w 14151"/>
                                <a:gd name="T7" fmla="*/ 71 h 1778"/>
                                <a:gd name="T8" fmla="*/ 1530 w 14151"/>
                                <a:gd name="T9" fmla="*/ 118 h 1778"/>
                                <a:gd name="T10" fmla="*/ 1530 w 14151"/>
                                <a:gd name="T11" fmla="*/ 118 h 1778"/>
                                <a:gd name="T12" fmla="*/ 1999 w 14151"/>
                                <a:gd name="T13" fmla="*/ 260 h 1778"/>
                                <a:gd name="T14" fmla="*/ 2447 w 14151"/>
                                <a:gd name="T15" fmla="*/ 426 h 1778"/>
                                <a:gd name="T16" fmla="*/ 2447 w 14151"/>
                                <a:gd name="T17" fmla="*/ 426 h 1778"/>
                                <a:gd name="T18" fmla="*/ 2984 w 14151"/>
                                <a:gd name="T19" fmla="*/ 638 h 1778"/>
                                <a:gd name="T20" fmla="*/ 3543 w 14151"/>
                                <a:gd name="T21" fmla="*/ 828 h 1778"/>
                                <a:gd name="T22" fmla="*/ 3543 w 14151"/>
                                <a:gd name="T23" fmla="*/ 828 h 1778"/>
                                <a:gd name="T24" fmla="*/ 3968 w 14151"/>
                                <a:gd name="T25" fmla="*/ 946 h 1778"/>
                                <a:gd name="T26" fmla="*/ 4389 w 14151"/>
                                <a:gd name="T27" fmla="*/ 1041 h 1778"/>
                                <a:gd name="T28" fmla="*/ 5261 w 14151"/>
                                <a:gd name="T29" fmla="*/ 1206 h 1778"/>
                                <a:gd name="T30" fmla="*/ 5261 w 14151"/>
                                <a:gd name="T31" fmla="*/ 1206 h 1778"/>
                                <a:gd name="T32" fmla="*/ 5730 w 14151"/>
                                <a:gd name="T33" fmla="*/ 1277 h 1778"/>
                                <a:gd name="T34" fmla="*/ 6201 w 14151"/>
                                <a:gd name="T35" fmla="*/ 1325 h 1778"/>
                                <a:gd name="T36" fmla="*/ 6670 w 14151"/>
                                <a:gd name="T37" fmla="*/ 1372 h 1778"/>
                                <a:gd name="T38" fmla="*/ 7093 w 14151"/>
                                <a:gd name="T39" fmla="*/ 1389 h 1778"/>
                                <a:gd name="T40" fmla="*/ 7158 w 14151"/>
                                <a:gd name="T41" fmla="*/ 1395 h 1778"/>
                                <a:gd name="T42" fmla="*/ 7561 w 14151"/>
                                <a:gd name="T43" fmla="*/ 1395 h 1778"/>
                                <a:gd name="T44" fmla="*/ 7963 w 14151"/>
                                <a:gd name="T45" fmla="*/ 1395 h 1778"/>
                                <a:gd name="T46" fmla="*/ 8366 w 14151"/>
                                <a:gd name="T47" fmla="*/ 1372 h 1778"/>
                                <a:gd name="T48" fmla="*/ 8769 w 14151"/>
                                <a:gd name="T49" fmla="*/ 1301 h 1778"/>
                                <a:gd name="T50" fmla="*/ 8769 w 14151"/>
                                <a:gd name="T51" fmla="*/ 1301 h 1778"/>
                                <a:gd name="T52" fmla="*/ 9148 w 14151"/>
                                <a:gd name="T53" fmla="*/ 1182 h 1778"/>
                                <a:gd name="T54" fmla="*/ 9529 w 14151"/>
                                <a:gd name="T55" fmla="*/ 1041 h 1778"/>
                                <a:gd name="T56" fmla="*/ 9888 w 14151"/>
                                <a:gd name="T57" fmla="*/ 922 h 1778"/>
                                <a:gd name="T58" fmla="*/ 10264 w 14151"/>
                                <a:gd name="T59" fmla="*/ 804 h 1778"/>
                                <a:gd name="T60" fmla="*/ 10264 w 14151"/>
                                <a:gd name="T61" fmla="*/ 804 h 1778"/>
                                <a:gd name="T62" fmla="*/ 10554 w 14151"/>
                                <a:gd name="T63" fmla="*/ 733 h 1778"/>
                                <a:gd name="T64" fmla="*/ 10845 w 14151"/>
                                <a:gd name="T65" fmla="*/ 685 h 1778"/>
                                <a:gd name="T66" fmla="*/ 11448 w 14151"/>
                                <a:gd name="T67" fmla="*/ 638 h 1778"/>
                                <a:gd name="T68" fmla="*/ 11448 w 14151"/>
                                <a:gd name="T69" fmla="*/ 638 h 1778"/>
                                <a:gd name="T70" fmla="*/ 12074 w 14151"/>
                                <a:gd name="T71" fmla="*/ 591 h 1778"/>
                                <a:gd name="T72" fmla="*/ 12389 w 14151"/>
                                <a:gd name="T73" fmla="*/ 591 h 1778"/>
                                <a:gd name="T74" fmla="*/ 12679 w 14151"/>
                                <a:gd name="T75" fmla="*/ 614 h 1778"/>
                                <a:gd name="T76" fmla="*/ 12987 w 14151"/>
                                <a:gd name="T77" fmla="*/ 638 h 1778"/>
                                <a:gd name="T78" fmla="*/ 13278 w 14151"/>
                                <a:gd name="T79" fmla="*/ 709 h 1778"/>
                                <a:gd name="T80" fmla="*/ 13570 w 14151"/>
                                <a:gd name="T81" fmla="*/ 780 h 1778"/>
                                <a:gd name="T82" fmla="*/ 13860 w 14151"/>
                                <a:gd name="T83" fmla="*/ 875 h 1778"/>
                                <a:gd name="T84" fmla="*/ 13860 w 14151"/>
                                <a:gd name="T85" fmla="*/ 875 h 1778"/>
                                <a:gd name="T86" fmla="*/ 14151 w 14151"/>
                                <a:gd name="T87" fmla="*/ 993 h 1778"/>
                                <a:gd name="T88" fmla="*/ 14133 w 14151"/>
                                <a:gd name="T89" fmla="*/ 1778 h 1778"/>
                                <a:gd name="T90" fmla="*/ 0 w 14151"/>
                                <a:gd name="T91" fmla="*/ 1743 h 1778"/>
                                <a:gd name="T92" fmla="*/ 13 w 14151"/>
                                <a:gd name="T93" fmla="*/ 0 h 1778"/>
                                <a:gd name="T94" fmla="*/ 13 w 14151"/>
                                <a:gd name="T95" fmla="*/ 0 h 1778"/>
                                <a:gd name="T96" fmla="*/ 640 w 14151"/>
                                <a:gd name="T97" fmla="*/ 0 h 1778"/>
                                <a:gd name="T98" fmla="*/ 640 w 14151"/>
                                <a:gd name="T99" fmla="*/ 0 h 17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4151" h="1778">
                                  <a:moveTo>
                                    <a:pt x="640" y="0"/>
                                  </a:moveTo>
                                  <a:lnTo>
                                    <a:pt x="640" y="0"/>
                                  </a:lnTo>
                                  <a:lnTo>
                                    <a:pt x="1086" y="24"/>
                                  </a:lnTo>
                                  <a:lnTo>
                                    <a:pt x="1310" y="71"/>
                                  </a:lnTo>
                                  <a:lnTo>
                                    <a:pt x="1530" y="118"/>
                                  </a:lnTo>
                                  <a:lnTo>
                                    <a:pt x="1530" y="118"/>
                                  </a:lnTo>
                                  <a:lnTo>
                                    <a:pt x="1999" y="260"/>
                                  </a:lnTo>
                                  <a:lnTo>
                                    <a:pt x="2447" y="426"/>
                                  </a:lnTo>
                                  <a:lnTo>
                                    <a:pt x="2447" y="426"/>
                                  </a:lnTo>
                                  <a:lnTo>
                                    <a:pt x="2984" y="638"/>
                                  </a:lnTo>
                                  <a:lnTo>
                                    <a:pt x="3543" y="828"/>
                                  </a:lnTo>
                                  <a:lnTo>
                                    <a:pt x="3543" y="828"/>
                                  </a:lnTo>
                                  <a:lnTo>
                                    <a:pt x="3968" y="946"/>
                                  </a:lnTo>
                                  <a:lnTo>
                                    <a:pt x="4389" y="1041"/>
                                  </a:lnTo>
                                  <a:lnTo>
                                    <a:pt x="5261" y="1206"/>
                                  </a:lnTo>
                                  <a:lnTo>
                                    <a:pt x="5261" y="1206"/>
                                  </a:lnTo>
                                  <a:lnTo>
                                    <a:pt x="5730" y="1277"/>
                                  </a:lnTo>
                                  <a:lnTo>
                                    <a:pt x="6201" y="1325"/>
                                  </a:lnTo>
                                  <a:lnTo>
                                    <a:pt x="6670" y="1372"/>
                                  </a:lnTo>
                                  <a:lnTo>
                                    <a:pt x="7093" y="1389"/>
                                  </a:lnTo>
                                  <a:lnTo>
                                    <a:pt x="7158" y="1395"/>
                                  </a:lnTo>
                                  <a:lnTo>
                                    <a:pt x="7561" y="1395"/>
                                  </a:lnTo>
                                  <a:lnTo>
                                    <a:pt x="7963" y="1395"/>
                                  </a:lnTo>
                                  <a:lnTo>
                                    <a:pt x="8366" y="1372"/>
                                  </a:lnTo>
                                  <a:lnTo>
                                    <a:pt x="8769" y="1301"/>
                                  </a:lnTo>
                                  <a:lnTo>
                                    <a:pt x="8769" y="1301"/>
                                  </a:lnTo>
                                  <a:lnTo>
                                    <a:pt x="9148" y="1182"/>
                                  </a:lnTo>
                                  <a:lnTo>
                                    <a:pt x="9529" y="1041"/>
                                  </a:lnTo>
                                  <a:lnTo>
                                    <a:pt x="9888" y="922"/>
                                  </a:lnTo>
                                  <a:lnTo>
                                    <a:pt x="10264" y="804"/>
                                  </a:lnTo>
                                  <a:lnTo>
                                    <a:pt x="10264" y="804"/>
                                  </a:lnTo>
                                  <a:lnTo>
                                    <a:pt x="10554" y="733"/>
                                  </a:lnTo>
                                  <a:lnTo>
                                    <a:pt x="10845" y="685"/>
                                  </a:lnTo>
                                  <a:lnTo>
                                    <a:pt x="11448" y="638"/>
                                  </a:lnTo>
                                  <a:lnTo>
                                    <a:pt x="11448" y="638"/>
                                  </a:lnTo>
                                  <a:lnTo>
                                    <a:pt x="12074" y="591"/>
                                  </a:lnTo>
                                  <a:lnTo>
                                    <a:pt x="12389" y="591"/>
                                  </a:lnTo>
                                  <a:lnTo>
                                    <a:pt x="12679" y="614"/>
                                  </a:lnTo>
                                  <a:lnTo>
                                    <a:pt x="12987" y="638"/>
                                  </a:lnTo>
                                  <a:lnTo>
                                    <a:pt x="13278" y="709"/>
                                  </a:lnTo>
                                  <a:lnTo>
                                    <a:pt x="13570" y="780"/>
                                  </a:lnTo>
                                  <a:lnTo>
                                    <a:pt x="13860" y="875"/>
                                  </a:lnTo>
                                  <a:lnTo>
                                    <a:pt x="13860" y="875"/>
                                  </a:lnTo>
                                  <a:lnTo>
                                    <a:pt x="14151" y="993"/>
                                  </a:lnTo>
                                  <a:lnTo>
                                    <a:pt x="14133" y="1778"/>
                                  </a:lnTo>
                                  <a:lnTo>
                                    <a:pt x="0" y="174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640" y="0"/>
                                  </a:lnTo>
                                  <a:lnTo>
                                    <a:pt x="6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2444"/>
                        <wpg:cNvGrpSpPr>
                          <a:grpSpLocks/>
                        </wpg:cNvGrpSpPr>
                        <wpg:grpSpPr bwMode="auto">
                          <a:xfrm>
                            <a:off x="487" y="1997"/>
                            <a:ext cx="14406" cy="8152"/>
                            <a:chOff x="487" y="1997"/>
                            <a:chExt cx="14406" cy="8152"/>
                          </a:xfrm>
                        </wpg:grpSpPr>
                        <wpg:grpSp>
                          <wpg:cNvPr id="112" name="Group 1268"/>
                          <wpg:cNvGrpSpPr>
                            <a:grpSpLocks/>
                          </wpg:cNvGrpSpPr>
                          <wpg:grpSpPr bwMode="auto">
                            <a:xfrm rot="3511300">
                              <a:off x="3028" y="3435"/>
                              <a:ext cx="4305" cy="9124"/>
                              <a:chOff x="0" y="44"/>
                              <a:chExt cx="6586" cy="13097"/>
                            </a:xfrm>
                          </wpg:grpSpPr>
                          <wps:wsp>
                            <wps:cNvPr id="113" name="Freeform 1269"/>
                            <wps:cNvSpPr>
                              <a:spLocks/>
                            </wps:cNvSpPr>
                            <wps:spPr bwMode="auto">
                              <a:xfrm>
                                <a:off x="3293" y="153"/>
                                <a:ext cx="2007" cy="3443"/>
                              </a:xfrm>
                              <a:custGeom>
                                <a:avLst/>
                                <a:gdLst>
                                  <a:gd name="T0" fmla="*/ 1309 w 2007"/>
                                  <a:gd name="T1" fmla="*/ 3443 h 3443"/>
                                  <a:gd name="T2" fmla="*/ 1309 w 2007"/>
                                  <a:gd name="T3" fmla="*/ 3443 h 3443"/>
                                  <a:gd name="T4" fmla="*/ 1614 w 2007"/>
                                  <a:gd name="T5" fmla="*/ 3247 h 3443"/>
                                  <a:gd name="T6" fmla="*/ 1723 w 2007"/>
                                  <a:gd name="T7" fmla="*/ 3160 h 3443"/>
                                  <a:gd name="T8" fmla="*/ 1810 w 2007"/>
                                  <a:gd name="T9" fmla="*/ 3051 h 3443"/>
                                  <a:gd name="T10" fmla="*/ 1898 w 2007"/>
                                  <a:gd name="T11" fmla="*/ 2942 h 3443"/>
                                  <a:gd name="T12" fmla="*/ 1963 w 2007"/>
                                  <a:gd name="T13" fmla="*/ 2854 h 3443"/>
                                  <a:gd name="T14" fmla="*/ 1985 w 2007"/>
                                  <a:gd name="T15" fmla="*/ 2746 h 3443"/>
                                  <a:gd name="T16" fmla="*/ 2007 w 2007"/>
                                  <a:gd name="T17" fmla="*/ 2637 h 3443"/>
                                  <a:gd name="T18" fmla="*/ 2007 w 2007"/>
                                  <a:gd name="T19" fmla="*/ 2637 h 3443"/>
                                  <a:gd name="T20" fmla="*/ 2007 w 2007"/>
                                  <a:gd name="T21" fmla="*/ 2528 h 3443"/>
                                  <a:gd name="T22" fmla="*/ 1985 w 2007"/>
                                  <a:gd name="T23" fmla="*/ 2440 h 3443"/>
                                  <a:gd name="T24" fmla="*/ 1919 w 2007"/>
                                  <a:gd name="T25" fmla="*/ 2244 h 3443"/>
                                  <a:gd name="T26" fmla="*/ 1810 w 2007"/>
                                  <a:gd name="T27" fmla="*/ 2026 h 3443"/>
                                  <a:gd name="T28" fmla="*/ 1636 w 2007"/>
                                  <a:gd name="T29" fmla="*/ 1787 h 3443"/>
                                  <a:gd name="T30" fmla="*/ 1636 w 2007"/>
                                  <a:gd name="T31" fmla="*/ 1787 h 3443"/>
                                  <a:gd name="T32" fmla="*/ 742 w 2007"/>
                                  <a:gd name="T33" fmla="*/ 893 h 3443"/>
                                  <a:gd name="T34" fmla="*/ 742 w 2007"/>
                                  <a:gd name="T35" fmla="*/ 893 h 3443"/>
                                  <a:gd name="T36" fmla="*/ 502 w 2007"/>
                                  <a:gd name="T37" fmla="*/ 653 h 3443"/>
                                  <a:gd name="T38" fmla="*/ 306 w 2007"/>
                                  <a:gd name="T39" fmla="*/ 414 h 3443"/>
                                  <a:gd name="T40" fmla="*/ 131 w 2007"/>
                                  <a:gd name="T41" fmla="*/ 196 h 3443"/>
                                  <a:gd name="T42" fmla="*/ 0 w 2007"/>
                                  <a:gd name="T43" fmla="*/ 0 h 3443"/>
                                  <a:gd name="T44" fmla="*/ 0 w 2007"/>
                                  <a:gd name="T45" fmla="*/ 0 h 3443"/>
                                  <a:gd name="T46" fmla="*/ 327 w 2007"/>
                                  <a:gd name="T47" fmla="*/ 610 h 3443"/>
                                  <a:gd name="T48" fmla="*/ 633 w 2007"/>
                                  <a:gd name="T49" fmla="*/ 1176 h 3443"/>
                                  <a:gd name="T50" fmla="*/ 873 w 2007"/>
                                  <a:gd name="T51" fmla="*/ 1678 h 3443"/>
                                  <a:gd name="T52" fmla="*/ 1047 w 2007"/>
                                  <a:gd name="T53" fmla="*/ 2135 h 3443"/>
                                  <a:gd name="T54" fmla="*/ 1200 w 2007"/>
                                  <a:gd name="T55" fmla="*/ 2549 h 3443"/>
                                  <a:gd name="T56" fmla="*/ 1287 w 2007"/>
                                  <a:gd name="T57" fmla="*/ 2898 h 3443"/>
                                  <a:gd name="T58" fmla="*/ 1331 w 2007"/>
                                  <a:gd name="T59" fmla="*/ 3203 h 3443"/>
                                  <a:gd name="T60" fmla="*/ 1309 w 2007"/>
                                  <a:gd name="T61" fmla="*/ 3443 h 3443"/>
                                  <a:gd name="T62" fmla="*/ 1309 w 2007"/>
                                  <a:gd name="T63" fmla="*/ 3443 h 34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2007" h="3443">
                                    <a:moveTo>
                                      <a:pt x="1309" y="3443"/>
                                    </a:moveTo>
                                    <a:lnTo>
                                      <a:pt x="1309" y="3443"/>
                                    </a:lnTo>
                                    <a:lnTo>
                                      <a:pt x="1614" y="3247"/>
                                    </a:lnTo>
                                    <a:lnTo>
                                      <a:pt x="1723" y="3160"/>
                                    </a:lnTo>
                                    <a:lnTo>
                                      <a:pt x="1810" y="3051"/>
                                    </a:lnTo>
                                    <a:lnTo>
                                      <a:pt x="1898" y="2942"/>
                                    </a:lnTo>
                                    <a:lnTo>
                                      <a:pt x="1963" y="2854"/>
                                    </a:lnTo>
                                    <a:lnTo>
                                      <a:pt x="1985" y="2746"/>
                                    </a:lnTo>
                                    <a:lnTo>
                                      <a:pt x="2007" y="2637"/>
                                    </a:lnTo>
                                    <a:lnTo>
                                      <a:pt x="2007" y="2528"/>
                                    </a:lnTo>
                                    <a:lnTo>
                                      <a:pt x="1985" y="2440"/>
                                    </a:lnTo>
                                    <a:lnTo>
                                      <a:pt x="1919" y="2244"/>
                                    </a:lnTo>
                                    <a:lnTo>
                                      <a:pt x="1810" y="2026"/>
                                    </a:lnTo>
                                    <a:lnTo>
                                      <a:pt x="1636" y="1787"/>
                                    </a:lnTo>
                                    <a:lnTo>
                                      <a:pt x="742" y="893"/>
                                    </a:lnTo>
                                    <a:lnTo>
                                      <a:pt x="502" y="653"/>
                                    </a:lnTo>
                                    <a:lnTo>
                                      <a:pt x="306" y="414"/>
                                    </a:lnTo>
                                    <a:lnTo>
                                      <a:pt x="131" y="19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27" y="610"/>
                                    </a:lnTo>
                                    <a:lnTo>
                                      <a:pt x="633" y="1176"/>
                                    </a:lnTo>
                                    <a:lnTo>
                                      <a:pt x="873" y="1678"/>
                                    </a:lnTo>
                                    <a:lnTo>
                                      <a:pt x="1047" y="2135"/>
                                    </a:lnTo>
                                    <a:lnTo>
                                      <a:pt x="1200" y="2549"/>
                                    </a:lnTo>
                                    <a:lnTo>
                                      <a:pt x="1287" y="2898"/>
                                    </a:lnTo>
                                    <a:lnTo>
                                      <a:pt x="1331" y="3203"/>
                                    </a:lnTo>
                                    <a:lnTo>
                                      <a:pt x="1309" y="34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4" name="Freeform 1270"/>
                            <wps:cNvSpPr>
                              <a:spLocks/>
                            </wps:cNvSpPr>
                            <wps:spPr bwMode="auto">
                              <a:xfrm>
                                <a:off x="349" y="7671"/>
                                <a:ext cx="6237" cy="5470"/>
                              </a:xfrm>
                              <a:custGeom>
                                <a:avLst/>
                                <a:gdLst>
                                  <a:gd name="T0" fmla="*/ 6216 w 6237"/>
                                  <a:gd name="T1" fmla="*/ 1962 h 5470"/>
                                  <a:gd name="T2" fmla="*/ 6216 w 6237"/>
                                  <a:gd name="T3" fmla="*/ 1373 h 5470"/>
                                  <a:gd name="T4" fmla="*/ 6019 w 6237"/>
                                  <a:gd name="T5" fmla="*/ 1003 h 5470"/>
                                  <a:gd name="T6" fmla="*/ 5496 w 6237"/>
                                  <a:gd name="T7" fmla="*/ 741 h 5470"/>
                                  <a:gd name="T8" fmla="*/ 4885 w 6237"/>
                                  <a:gd name="T9" fmla="*/ 850 h 5470"/>
                                  <a:gd name="T10" fmla="*/ 5496 w 6237"/>
                                  <a:gd name="T11" fmla="*/ 981 h 5470"/>
                                  <a:gd name="T12" fmla="*/ 5758 w 6237"/>
                                  <a:gd name="T13" fmla="*/ 1330 h 5470"/>
                                  <a:gd name="T14" fmla="*/ 5649 w 6237"/>
                                  <a:gd name="T15" fmla="*/ 1853 h 5470"/>
                                  <a:gd name="T16" fmla="*/ 5343 w 6237"/>
                                  <a:gd name="T17" fmla="*/ 2223 h 5470"/>
                                  <a:gd name="T18" fmla="*/ 4907 w 6237"/>
                                  <a:gd name="T19" fmla="*/ 2267 h 5470"/>
                                  <a:gd name="T20" fmla="*/ 4427 w 6237"/>
                                  <a:gd name="T21" fmla="*/ 2136 h 5470"/>
                                  <a:gd name="T22" fmla="*/ 3926 w 6237"/>
                                  <a:gd name="T23" fmla="*/ 1744 h 5470"/>
                                  <a:gd name="T24" fmla="*/ 3773 w 6237"/>
                                  <a:gd name="T25" fmla="*/ 1460 h 5470"/>
                                  <a:gd name="T26" fmla="*/ 2072 w 6237"/>
                                  <a:gd name="T27" fmla="*/ 1373 h 5470"/>
                                  <a:gd name="T28" fmla="*/ 1636 w 6237"/>
                                  <a:gd name="T29" fmla="*/ 1591 h 5470"/>
                                  <a:gd name="T30" fmla="*/ 981 w 6237"/>
                                  <a:gd name="T31" fmla="*/ 1635 h 5470"/>
                                  <a:gd name="T32" fmla="*/ 720 w 6237"/>
                                  <a:gd name="T33" fmla="*/ 1526 h 5470"/>
                                  <a:gd name="T34" fmla="*/ 458 w 6237"/>
                                  <a:gd name="T35" fmla="*/ 1155 h 5470"/>
                                  <a:gd name="T36" fmla="*/ 458 w 6237"/>
                                  <a:gd name="T37" fmla="*/ 719 h 5470"/>
                                  <a:gd name="T38" fmla="*/ 589 w 6237"/>
                                  <a:gd name="T39" fmla="*/ 414 h 5470"/>
                                  <a:gd name="T40" fmla="*/ 1069 w 6237"/>
                                  <a:gd name="T41" fmla="*/ 0 h 5470"/>
                                  <a:gd name="T42" fmla="*/ 654 w 6237"/>
                                  <a:gd name="T43" fmla="*/ 109 h 5470"/>
                                  <a:gd name="T44" fmla="*/ 327 w 6237"/>
                                  <a:gd name="T45" fmla="*/ 371 h 5470"/>
                                  <a:gd name="T46" fmla="*/ 87 w 6237"/>
                                  <a:gd name="T47" fmla="*/ 741 h 5470"/>
                                  <a:gd name="T48" fmla="*/ 22 w 6237"/>
                                  <a:gd name="T49" fmla="*/ 1330 h 5470"/>
                                  <a:gd name="T50" fmla="*/ 196 w 6237"/>
                                  <a:gd name="T51" fmla="*/ 1766 h 5470"/>
                                  <a:gd name="T52" fmla="*/ 523 w 6237"/>
                                  <a:gd name="T53" fmla="*/ 2071 h 5470"/>
                                  <a:gd name="T54" fmla="*/ 1309 w 6237"/>
                                  <a:gd name="T55" fmla="*/ 2245 h 5470"/>
                                  <a:gd name="T56" fmla="*/ 2246 w 6237"/>
                                  <a:gd name="T57" fmla="*/ 2092 h 5470"/>
                                  <a:gd name="T58" fmla="*/ 1723 w 6237"/>
                                  <a:gd name="T59" fmla="*/ 2441 h 5470"/>
                                  <a:gd name="T60" fmla="*/ 1374 w 6237"/>
                                  <a:gd name="T61" fmla="*/ 2964 h 5470"/>
                                  <a:gd name="T62" fmla="*/ 1265 w 6237"/>
                                  <a:gd name="T63" fmla="*/ 3444 h 5470"/>
                                  <a:gd name="T64" fmla="*/ 1439 w 6237"/>
                                  <a:gd name="T65" fmla="*/ 4119 h 5470"/>
                                  <a:gd name="T66" fmla="*/ 1701 w 6237"/>
                                  <a:gd name="T67" fmla="*/ 4446 h 5470"/>
                                  <a:gd name="T68" fmla="*/ 2094 w 6237"/>
                                  <a:gd name="T69" fmla="*/ 4599 h 5470"/>
                                  <a:gd name="T70" fmla="*/ 2464 w 6237"/>
                                  <a:gd name="T71" fmla="*/ 4512 h 5470"/>
                                  <a:gd name="T72" fmla="*/ 2879 w 6237"/>
                                  <a:gd name="T73" fmla="*/ 4163 h 5470"/>
                                  <a:gd name="T74" fmla="*/ 3075 w 6237"/>
                                  <a:gd name="T75" fmla="*/ 3771 h 5470"/>
                                  <a:gd name="T76" fmla="*/ 2355 w 6237"/>
                                  <a:gd name="T77" fmla="*/ 4185 h 5470"/>
                                  <a:gd name="T78" fmla="*/ 2072 w 6237"/>
                                  <a:gd name="T79" fmla="*/ 4163 h 5470"/>
                                  <a:gd name="T80" fmla="*/ 1919 w 6237"/>
                                  <a:gd name="T81" fmla="*/ 3945 h 5470"/>
                                  <a:gd name="T82" fmla="*/ 2006 w 6237"/>
                                  <a:gd name="T83" fmla="*/ 3117 h 5470"/>
                                  <a:gd name="T84" fmla="*/ 2922 w 6237"/>
                                  <a:gd name="T85" fmla="*/ 2332 h 5470"/>
                                  <a:gd name="T86" fmla="*/ 3184 w 6237"/>
                                  <a:gd name="T87" fmla="*/ 3095 h 5470"/>
                                  <a:gd name="T88" fmla="*/ 4100 w 6237"/>
                                  <a:gd name="T89" fmla="*/ 3923 h 5470"/>
                                  <a:gd name="T90" fmla="*/ 4580 w 6237"/>
                                  <a:gd name="T91" fmla="*/ 4381 h 5470"/>
                                  <a:gd name="T92" fmla="*/ 4711 w 6237"/>
                                  <a:gd name="T93" fmla="*/ 4729 h 5470"/>
                                  <a:gd name="T94" fmla="*/ 4493 w 6237"/>
                                  <a:gd name="T95" fmla="*/ 5470 h 5470"/>
                                  <a:gd name="T96" fmla="*/ 4885 w 6237"/>
                                  <a:gd name="T97" fmla="*/ 4991 h 5470"/>
                                  <a:gd name="T98" fmla="*/ 4972 w 6237"/>
                                  <a:gd name="T99" fmla="*/ 4533 h 5470"/>
                                  <a:gd name="T100" fmla="*/ 4754 w 6237"/>
                                  <a:gd name="T101" fmla="*/ 3967 h 5470"/>
                                  <a:gd name="T102" fmla="*/ 3969 w 6237"/>
                                  <a:gd name="T103" fmla="*/ 3095 h 5470"/>
                                  <a:gd name="T104" fmla="*/ 3708 w 6237"/>
                                  <a:gd name="T105" fmla="*/ 2637 h 5470"/>
                                  <a:gd name="T106" fmla="*/ 4122 w 6237"/>
                                  <a:gd name="T107" fmla="*/ 2681 h 5470"/>
                                  <a:gd name="T108" fmla="*/ 4907 w 6237"/>
                                  <a:gd name="T109" fmla="*/ 2812 h 5470"/>
                                  <a:gd name="T110" fmla="*/ 5430 w 6237"/>
                                  <a:gd name="T111" fmla="*/ 2746 h 5470"/>
                                  <a:gd name="T112" fmla="*/ 5910 w 6237"/>
                                  <a:gd name="T113" fmla="*/ 2507 h 5470"/>
                                  <a:gd name="T114" fmla="*/ 6128 w 6237"/>
                                  <a:gd name="T115" fmla="*/ 2201 h 54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6237" h="5470">
                                    <a:moveTo>
                                      <a:pt x="6128" y="2201"/>
                                    </a:moveTo>
                                    <a:lnTo>
                                      <a:pt x="6128" y="2201"/>
                                    </a:lnTo>
                                    <a:lnTo>
                                      <a:pt x="6172" y="2092"/>
                                    </a:lnTo>
                                    <a:lnTo>
                                      <a:pt x="6216" y="1962"/>
                                    </a:lnTo>
                                    <a:lnTo>
                                      <a:pt x="6237" y="1678"/>
                                    </a:lnTo>
                                    <a:lnTo>
                                      <a:pt x="6237" y="1526"/>
                                    </a:lnTo>
                                    <a:lnTo>
                                      <a:pt x="6216" y="1373"/>
                                    </a:lnTo>
                                    <a:lnTo>
                                      <a:pt x="6172" y="1242"/>
                                    </a:lnTo>
                                    <a:lnTo>
                                      <a:pt x="6107" y="1134"/>
                                    </a:lnTo>
                                    <a:lnTo>
                                      <a:pt x="6019" y="1003"/>
                                    </a:lnTo>
                                    <a:lnTo>
                                      <a:pt x="5932" y="894"/>
                                    </a:lnTo>
                                    <a:lnTo>
                                      <a:pt x="5801" y="828"/>
                                    </a:lnTo>
                                    <a:lnTo>
                                      <a:pt x="5649" y="763"/>
                                    </a:lnTo>
                                    <a:lnTo>
                                      <a:pt x="5496" y="741"/>
                                    </a:lnTo>
                                    <a:lnTo>
                                      <a:pt x="5321" y="763"/>
                                    </a:lnTo>
                                    <a:lnTo>
                                      <a:pt x="5103" y="785"/>
                                    </a:lnTo>
                                    <a:lnTo>
                                      <a:pt x="4885" y="850"/>
                                    </a:lnTo>
                                    <a:lnTo>
                                      <a:pt x="5081" y="872"/>
                                    </a:lnTo>
                                    <a:lnTo>
                                      <a:pt x="5234" y="894"/>
                                    </a:lnTo>
                                    <a:lnTo>
                                      <a:pt x="5365" y="937"/>
                                    </a:lnTo>
                                    <a:lnTo>
                                      <a:pt x="5496" y="981"/>
                                    </a:lnTo>
                                    <a:lnTo>
                                      <a:pt x="5583" y="1046"/>
                                    </a:lnTo>
                                    <a:lnTo>
                                      <a:pt x="5670" y="1134"/>
                                    </a:lnTo>
                                    <a:lnTo>
                                      <a:pt x="5714" y="1221"/>
                                    </a:lnTo>
                                    <a:lnTo>
                                      <a:pt x="5758" y="1330"/>
                                    </a:lnTo>
                                    <a:lnTo>
                                      <a:pt x="5758" y="1482"/>
                                    </a:lnTo>
                                    <a:lnTo>
                                      <a:pt x="5736" y="1657"/>
                                    </a:lnTo>
                                    <a:lnTo>
                                      <a:pt x="5649" y="1853"/>
                                    </a:lnTo>
                                    <a:lnTo>
                                      <a:pt x="5518" y="2071"/>
                                    </a:lnTo>
                                    <a:lnTo>
                                      <a:pt x="5430" y="2158"/>
                                    </a:lnTo>
                                    <a:lnTo>
                                      <a:pt x="5343" y="2223"/>
                                    </a:lnTo>
                                    <a:lnTo>
                                      <a:pt x="5212" y="2245"/>
                                    </a:lnTo>
                                    <a:lnTo>
                                      <a:pt x="5060" y="2267"/>
                                    </a:lnTo>
                                    <a:lnTo>
                                      <a:pt x="4907" y="2267"/>
                                    </a:lnTo>
                                    <a:lnTo>
                                      <a:pt x="4754" y="2245"/>
                                    </a:lnTo>
                                    <a:lnTo>
                                      <a:pt x="4602" y="2201"/>
                                    </a:lnTo>
                                    <a:lnTo>
                                      <a:pt x="4427" y="2136"/>
                                    </a:lnTo>
                                    <a:lnTo>
                                      <a:pt x="4275" y="2049"/>
                                    </a:lnTo>
                                    <a:lnTo>
                                      <a:pt x="4144" y="1962"/>
                                    </a:lnTo>
                                    <a:lnTo>
                                      <a:pt x="4035" y="1853"/>
                                    </a:lnTo>
                                    <a:lnTo>
                                      <a:pt x="3926" y="1744"/>
                                    </a:lnTo>
                                    <a:lnTo>
                                      <a:pt x="3860" y="1657"/>
                                    </a:lnTo>
                                    <a:lnTo>
                                      <a:pt x="3795" y="1548"/>
                                    </a:lnTo>
                                    <a:lnTo>
                                      <a:pt x="3773" y="1460"/>
                                    </a:lnTo>
                                    <a:lnTo>
                                      <a:pt x="3751" y="1373"/>
                                    </a:lnTo>
                                    <a:lnTo>
                                      <a:pt x="2137" y="1286"/>
                                    </a:lnTo>
                                    <a:lnTo>
                                      <a:pt x="2072" y="1373"/>
                                    </a:lnTo>
                                    <a:lnTo>
                                      <a:pt x="1941" y="1460"/>
                                    </a:lnTo>
                                    <a:lnTo>
                                      <a:pt x="1810" y="1526"/>
                                    </a:lnTo>
                                    <a:lnTo>
                                      <a:pt x="1636" y="1591"/>
                                    </a:lnTo>
                                    <a:lnTo>
                                      <a:pt x="1374" y="1635"/>
                                    </a:lnTo>
                                    <a:lnTo>
                                      <a:pt x="1112" y="1657"/>
                                    </a:lnTo>
                                    <a:lnTo>
                                      <a:pt x="981" y="1635"/>
                                    </a:lnTo>
                                    <a:lnTo>
                                      <a:pt x="872" y="1613"/>
                                    </a:lnTo>
                                    <a:lnTo>
                                      <a:pt x="785" y="1569"/>
                                    </a:lnTo>
                                    <a:lnTo>
                                      <a:pt x="720" y="1526"/>
                                    </a:lnTo>
                                    <a:lnTo>
                                      <a:pt x="632" y="1439"/>
                                    </a:lnTo>
                                    <a:lnTo>
                                      <a:pt x="567" y="1351"/>
                                    </a:lnTo>
                                    <a:lnTo>
                                      <a:pt x="502" y="1242"/>
                                    </a:lnTo>
                                    <a:lnTo>
                                      <a:pt x="458" y="1155"/>
                                    </a:lnTo>
                                    <a:lnTo>
                                      <a:pt x="436" y="1046"/>
                                    </a:lnTo>
                                    <a:lnTo>
                                      <a:pt x="436" y="937"/>
                                    </a:lnTo>
                                    <a:lnTo>
                                      <a:pt x="436" y="828"/>
                                    </a:lnTo>
                                    <a:lnTo>
                                      <a:pt x="458" y="719"/>
                                    </a:lnTo>
                                    <a:lnTo>
                                      <a:pt x="480" y="610"/>
                                    </a:lnTo>
                                    <a:lnTo>
                                      <a:pt x="523" y="502"/>
                                    </a:lnTo>
                                    <a:lnTo>
                                      <a:pt x="589" y="414"/>
                                    </a:lnTo>
                                    <a:lnTo>
                                      <a:pt x="654" y="305"/>
                                    </a:lnTo>
                                    <a:lnTo>
                                      <a:pt x="741" y="218"/>
                                    </a:lnTo>
                                    <a:lnTo>
                                      <a:pt x="829" y="153"/>
                                    </a:lnTo>
                                    <a:lnTo>
                                      <a:pt x="1069" y="0"/>
                                    </a:lnTo>
                                    <a:lnTo>
                                      <a:pt x="916" y="22"/>
                                    </a:lnTo>
                                    <a:lnTo>
                                      <a:pt x="785" y="66"/>
                                    </a:lnTo>
                                    <a:lnTo>
                                      <a:pt x="654" y="109"/>
                                    </a:lnTo>
                                    <a:lnTo>
                                      <a:pt x="523" y="196"/>
                                    </a:lnTo>
                                    <a:lnTo>
                                      <a:pt x="414" y="262"/>
                                    </a:lnTo>
                                    <a:lnTo>
                                      <a:pt x="327" y="371"/>
                                    </a:lnTo>
                                    <a:lnTo>
                                      <a:pt x="218" y="480"/>
                                    </a:lnTo>
                                    <a:lnTo>
                                      <a:pt x="153" y="610"/>
                                    </a:lnTo>
                                    <a:lnTo>
                                      <a:pt x="87" y="741"/>
                                    </a:lnTo>
                                    <a:lnTo>
                                      <a:pt x="44" y="894"/>
                                    </a:lnTo>
                                    <a:lnTo>
                                      <a:pt x="0" y="1046"/>
                                    </a:lnTo>
                                    <a:lnTo>
                                      <a:pt x="0" y="1199"/>
                                    </a:lnTo>
                                    <a:lnTo>
                                      <a:pt x="22" y="1330"/>
                                    </a:lnTo>
                                    <a:lnTo>
                                      <a:pt x="65" y="1482"/>
                                    </a:lnTo>
                                    <a:lnTo>
                                      <a:pt x="131" y="1635"/>
                                    </a:lnTo>
                                    <a:lnTo>
                                      <a:pt x="196" y="1766"/>
                                    </a:lnTo>
                                    <a:lnTo>
                                      <a:pt x="262" y="1853"/>
                                    </a:lnTo>
                                    <a:lnTo>
                                      <a:pt x="349" y="1940"/>
                                    </a:lnTo>
                                    <a:lnTo>
                                      <a:pt x="436" y="2005"/>
                                    </a:lnTo>
                                    <a:lnTo>
                                      <a:pt x="523" y="2071"/>
                                    </a:lnTo>
                                    <a:lnTo>
                                      <a:pt x="763" y="2158"/>
                                    </a:lnTo>
                                    <a:lnTo>
                                      <a:pt x="1025" y="2223"/>
                                    </a:lnTo>
                                    <a:lnTo>
                                      <a:pt x="1309" y="2245"/>
                                    </a:lnTo>
                                    <a:lnTo>
                                      <a:pt x="1614" y="2223"/>
                                    </a:lnTo>
                                    <a:lnTo>
                                      <a:pt x="1919" y="2180"/>
                                    </a:lnTo>
                                    <a:lnTo>
                                      <a:pt x="2246" y="2092"/>
                                    </a:lnTo>
                                    <a:lnTo>
                                      <a:pt x="2094" y="2158"/>
                                    </a:lnTo>
                                    <a:lnTo>
                                      <a:pt x="1963" y="2245"/>
                                    </a:lnTo>
                                    <a:lnTo>
                                      <a:pt x="1832" y="2332"/>
                                    </a:lnTo>
                                    <a:lnTo>
                                      <a:pt x="1723" y="2441"/>
                                    </a:lnTo>
                                    <a:lnTo>
                                      <a:pt x="1614" y="2550"/>
                                    </a:lnTo>
                                    <a:lnTo>
                                      <a:pt x="1527" y="2681"/>
                                    </a:lnTo>
                                    <a:lnTo>
                                      <a:pt x="1439" y="2812"/>
                                    </a:lnTo>
                                    <a:lnTo>
                                      <a:pt x="1374" y="2964"/>
                                    </a:lnTo>
                                    <a:lnTo>
                                      <a:pt x="1309" y="3117"/>
                                    </a:lnTo>
                                    <a:lnTo>
                                      <a:pt x="1287" y="3291"/>
                                    </a:lnTo>
                                    <a:lnTo>
                                      <a:pt x="1265" y="3444"/>
                                    </a:lnTo>
                                    <a:lnTo>
                                      <a:pt x="1287" y="3618"/>
                                    </a:lnTo>
                                    <a:lnTo>
                                      <a:pt x="1309" y="3792"/>
                                    </a:lnTo>
                                    <a:lnTo>
                                      <a:pt x="1374" y="3945"/>
                                    </a:lnTo>
                                    <a:lnTo>
                                      <a:pt x="1439" y="4119"/>
                                    </a:lnTo>
                                    <a:lnTo>
                                      <a:pt x="1548" y="4294"/>
                                    </a:lnTo>
                                    <a:lnTo>
                                      <a:pt x="1614" y="4381"/>
                                    </a:lnTo>
                                    <a:lnTo>
                                      <a:pt x="1701" y="4446"/>
                                    </a:lnTo>
                                    <a:lnTo>
                                      <a:pt x="1788" y="4512"/>
                                    </a:lnTo>
                                    <a:lnTo>
                                      <a:pt x="1876" y="4555"/>
                                    </a:lnTo>
                                    <a:lnTo>
                                      <a:pt x="1985" y="4577"/>
                                    </a:lnTo>
                                    <a:lnTo>
                                      <a:pt x="2094" y="4599"/>
                                    </a:lnTo>
                                    <a:lnTo>
                                      <a:pt x="2203" y="4577"/>
                                    </a:lnTo>
                                    <a:lnTo>
                                      <a:pt x="2334" y="4555"/>
                                    </a:lnTo>
                                    <a:lnTo>
                                      <a:pt x="2464" y="4512"/>
                                    </a:lnTo>
                                    <a:lnTo>
                                      <a:pt x="2573" y="4446"/>
                                    </a:lnTo>
                                    <a:lnTo>
                                      <a:pt x="2682" y="4359"/>
                                    </a:lnTo>
                                    <a:lnTo>
                                      <a:pt x="2770" y="4272"/>
                                    </a:lnTo>
                                    <a:lnTo>
                                      <a:pt x="2879" y="4163"/>
                                    </a:lnTo>
                                    <a:lnTo>
                                      <a:pt x="2944" y="4054"/>
                                    </a:lnTo>
                                    <a:lnTo>
                                      <a:pt x="3031" y="3923"/>
                                    </a:lnTo>
                                    <a:lnTo>
                                      <a:pt x="3075" y="3771"/>
                                    </a:lnTo>
                                    <a:lnTo>
                                      <a:pt x="2879" y="3923"/>
                                    </a:lnTo>
                                    <a:lnTo>
                                      <a:pt x="2704" y="4054"/>
                                    </a:lnTo>
                                    <a:lnTo>
                                      <a:pt x="2530" y="4119"/>
                                    </a:lnTo>
                                    <a:lnTo>
                                      <a:pt x="2355" y="4185"/>
                                    </a:lnTo>
                                    <a:lnTo>
                                      <a:pt x="2203" y="4206"/>
                                    </a:lnTo>
                                    <a:lnTo>
                                      <a:pt x="2137" y="4185"/>
                                    </a:lnTo>
                                    <a:lnTo>
                                      <a:pt x="2072" y="4163"/>
                                    </a:lnTo>
                                    <a:lnTo>
                                      <a:pt x="2028" y="4119"/>
                                    </a:lnTo>
                                    <a:lnTo>
                                      <a:pt x="1985" y="4076"/>
                                    </a:lnTo>
                                    <a:lnTo>
                                      <a:pt x="1919" y="3945"/>
                                    </a:lnTo>
                                    <a:lnTo>
                                      <a:pt x="1854" y="3727"/>
                                    </a:lnTo>
                                    <a:lnTo>
                                      <a:pt x="1854" y="3531"/>
                                    </a:lnTo>
                                    <a:lnTo>
                                      <a:pt x="1897" y="3313"/>
                                    </a:lnTo>
                                    <a:lnTo>
                                      <a:pt x="2006" y="3117"/>
                                    </a:lnTo>
                                    <a:lnTo>
                                      <a:pt x="2159" y="2899"/>
                                    </a:lnTo>
                                    <a:lnTo>
                                      <a:pt x="2355" y="2724"/>
                                    </a:lnTo>
                                    <a:lnTo>
                                      <a:pt x="2617" y="2528"/>
                                    </a:lnTo>
                                    <a:lnTo>
                                      <a:pt x="2922" y="2332"/>
                                    </a:lnTo>
                                    <a:lnTo>
                                      <a:pt x="2966" y="2615"/>
                                    </a:lnTo>
                                    <a:lnTo>
                                      <a:pt x="3053" y="2855"/>
                                    </a:lnTo>
                                    <a:lnTo>
                                      <a:pt x="3184" y="3095"/>
                                    </a:lnTo>
                                    <a:lnTo>
                                      <a:pt x="3359" y="3313"/>
                                    </a:lnTo>
                                    <a:lnTo>
                                      <a:pt x="3620" y="3553"/>
                                    </a:lnTo>
                                    <a:lnTo>
                                      <a:pt x="4100" y="3923"/>
                                    </a:lnTo>
                                    <a:lnTo>
                                      <a:pt x="4296" y="4076"/>
                                    </a:lnTo>
                                    <a:lnTo>
                                      <a:pt x="4471" y="4228"/>
                                    </a:lnTo>
                                    <a:lnTo>
                                      <a:pt x="4580" y="4381"/>
                                    </a:lnTo>
                                    <a:lnTo>
                                      <a:pt x="4667" y="4512"/>
                                    </a:lnTo>
                                    <a:lnTo>
                                      <a:pt x="4689" y="4620"/>
                                    </a:lnTo>
                                    <a:lnTo>
                                      <a:pt x="4711" y="4729"/>
                                    </a:lnTo>
                                    <a:lnTo>
                                      <a:pt x="4711" y="4838"/>
                                    </a:lnTo>
                                    <a:lnTo>
                                      <a:pt x="4689" y="4947"/>
                                    </a:lnTo>
                                    <a:lnTo>
                                      <a:pt x="4624" y="5187"/>
                                    </a:lnTo>
                                    <a:lnTo>
                                      <a:pt x="4493" y="5470"/>
                                    </a:lnTo>
                                    <a:lnTo>
                                      <a:pt x="4733" y="5231"/>
                                    </a:lnTo>
                                    <a:lnTo>
                                      <a:pt x="4798" y="5122"/>
                                    </a:lnTo>
                                    <a:lnTo>
                                      <a:pt x="4885" y="4991"/>
                                    </a:lnTo>
                                    <a:lnTo>
                                      <a:pt x="4929" y="4882"/>
                                    </a:lnTo>
                                    <a:lnTo>
                                      <a:pt x="4972" y="4773"/>
                                    </a:lnTo>
                                    <a:lnTo>
                                      <a:pt x="4972" y="4642"/>
                                    </a:lnTo>
                                    <a:lnTo>
                                      <a:pt x="4972" y="4533"/>
                                    </a:lnTo>
                                    <a:lnTo>
                                      <a:pt x="4951" y="4359"/>
                                    </a:lnTo>
                                    <a:lnTo>
                                      <a:pt x="4863" y="4163"/>
                                    </a:lnTo>
                                    <a:lnTo>
                                      <a:pt x="4754" y="3967"/>
                                    </a:lnTo>
                                    <a:lnTo>
                                      <a:pt x="4602" y="3749"/>
                                    </a:lnTo>
                                    <a:lnTo>
                                      <a:pt x="4209" y="3356"/>
                                    </a:lnTo>
                                    <a:lnTo>
                                      <a:pt x="3969" y="3095"/>
                                    </a:lnTo>
                                    <a:lnTo>
                                      <a:pt x="3838" y="2921"/>
                                    </a:lnTo>
                                    <a:lnTo>
                                      <a:pt x="3751" y="2768"/>
                                    </a:lnTo>
                                    <a:lnTo>
                                      <a:pt x="3708" y="2637"/>
                                    </a:lnTo>
                                    <a:lnTo>
                                      <a:pt x="3708" y="2507"/>
                                    </a:lnTo>
                                    <a:lnTo>
                                      <a:pt x="3926" y="2594"/>
                                    </a:lnTo>
                                    <a:lnTo>
                                      <a:pt x="4122" y="2681"/>
                                    </a:lnTo>
                                    <a:lnTo>
                                      <a:pt x="4318" y="2724"/>
                                    </a:lnTo>
                                    <a:lnTo>
                                      <a:pt x="4514" y="2768"/>
                                    </a:lnTo>
                                    <a:lnTo>
                                      <a:pt x="4711" y="2790"/>
                                    </a:lnTo>
                                    <a:lnTo>
                                      <a:pt x="4907" y="2812"/>
                                    </a:lnTo>
                                    <a:lnTo>
                                      <a:pt x="5081" y="2790"/>
                                    </a:lnTo>
                                    <a:lnTo>
                                      <a:pt x="5278" y="2768"/>
                                    </a:lnTo>
                                    <a:lnTo>
                                      <a:pt x="5430" y="2746"/>
                                    </a:lnTo>
                                    <a:lnTo>
                                      <a:pt x="5583" y="2703"/>
                                    </a:lnTo>
                                    <a:lnTo>
                                      <a:pt x="5714" y="2637"/>
                                    </a:lnTo>
                                    <a:lnTo>
                                      <a:pt x="5823" y="2572"/>
                                    </a:lnTo>
                                    <a:lnTo>
                                      <a:pt x="5910" y="2507"/>
                                    </a:lnTo>
                                    <a:lnTo>
                                      <a:pt x="5997" y="2419"/>
                                    </a:lnTo>
                                    <a:lnTo>
                                      <a:pt x="6085" y="2310"/>
                                    </a:lnTo>
                                    <a:lnTo>
                                      <a:pt x="6128" y="22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" name="Freeform 127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45"/>
                                <a:ext cx="6259" cy="12900"/>
                              </a:xfrm>
                              <a:custGeom>
                                <a:avLst/>
                                <a:gdLst>
                                  <a:gd name="T0" fmla="*/ 3555 w 6215"/>
                                  <a:gd name="T1" fmla="*/ 8521 h 12901"/>
                                  <a:gd name="T2" fmla="*/ 3751 w 6215"/>
                                  <a:gd name="T3" fmla="*/ 8826 h 12901"/>
                                  <a:gd name="T4" fmla="*/ 3685 w 6215"/>
                                  <a:gd name="T5" fmla="*/ 9175 h 12901"/>
                                  <a:gd name="T6" fmla="*/ 3380 w 6215"/>
                                  <a:gd name="T7" fmla="*/ 9371 h 12901"/>
                                  <a:gd name="T8" fmla="*/ 3031 w 6215"/>
                                  <a:gd name="T9" fmla="*/ 9305 h 12901"/>
                                  <a:gd name="T10" fmla="*/ 2813 w 6215"/>
                                  <a:gd name="T11" fmla="*/ 9000 h 12901"/>
                                  <a:gd name="T12" fmla="*/ 2900 w 6215"/>
                                  <a:gd name="T13" fmla="*/ 8652 h 12901"/>
                                  <a:gd name="T14" fmla="*/ 3184 w 6215"/>
                                  <a:gd name="T15" fmla="*/ 8455 h 12901"/>
                                  <a:gd name="T16" fmla="*/ 3184 w 6215"/>
                                  <a:gd name="T17" fmla="*/ 0 h 12901"/>
                                  <a:gd name="T18" fmla="*/ 2137 w 6215"/>
                                  <a:gd name="T19" fmla="*/ 2767 h 12901"/>
                                  <a:gd name="T20" fmla="*/ 1941 w 6215"/>
                                  <a:gd name="T21" fmla="*/ 4053 h 12901"/>
                                  <a:gd name="T22" fmla="*/ 2159 w 6215"/>
                                  <a:gd name="T23" fmla="*/ 7148 h 12901"/>
                                  <a:gd name="T24" fmla="*/ 2442 w 6215"/>
                                  <a:gd name="T25" fmla="*/ 8935 h 12901"/>
                                  <a:gd name="T26" fmla="*/ 2093 w 6215"/>
                                  <a:gd name="T27" fmla="*/ 9393 h 12901"/>
                                  <a:gd name="T28" fmla="*/ 1483 w 6215"/>
                                  <a:gd name="T29" fmla="*/ 9676 h 12901"/>
                                  <a:gd name="T30" fmla="*/ 894 w 6215"/>
                                  <a:gd name="T31" fmla="*/ 9654 h 12901"/>
                                  <a:gd name="T32" fmla="*/ 501 w 6215"/>
                                  <a:gd name="T33" fmla="*/ 9109 h 12901"/>
                                  <a:gd name="T34" fmla="*/ 567 w 6215"/>
                                  <a:gd name="T35" fmla="*/ 8564 h 12901"/>
                                  <a:gd name="T36" fmla="*/ 1156 w 6215"/>
                                  <a:gd name="T37" fmla="*/ 8303 h 12901"/>
                                  <a:gd name="T38" fmla="*/ 741 w 6215"/>
                                  <a:gd name="T39" fmla="*/ 8194 h 12901"/>
                                  <a:gd name="T40" fmla="*/ 109 w 6215"/>
                                  <a:gd name="T41" fmla="*/ 8564 h 12901"/>
                                  <a:gd name="T42" fmla="*/ 0 w 6215"/>
                                  <a:gd name="T43" fmla="*/ 9109 h 12901"/>
                                  <a:gd name="T44" fmla="*/ 152 w 6215"/>
                                  <a:gd name="T45" fmla="*/ 9763 h 12901"/>
                                  <a:gd name="T46" fmla="*/ 654 w 6215"/>
                                  <a:gd name="T47" fmla="*/ 10134 h 12901"/>
                                  <a:gd name="T48" fmla="*/ 1330 w 6215"/>
                                  <a:gd name="T49" fmla="*/ 10242 h 12901"/>
                                  <a:gd name="T50" fmla="*/ 2311 w 6215"/>
                                  <a:gd name="T51" fmla="*/ 10046 h 12901"/>
                                  <a:gd name="T52" fmla="*/ 2399 w 6215"/>
                                  <a:gd name="T53" fmla="*/ 10373 h 12901"/>
                                  <a:gd name="T54" fmla="*/ 1483 w 6215"/>
                                  <a:gd name="T55" fmla="*/ 11398 h 12901"/>
                                  <a:gd name="T56" fmla="*/ 1243 w 6215"/>
                                  <a:gd name="T57" fmla="*/ 12095 h 12901"/>
                                  <a:gd name="T58" fmla="*/ 1504 w 6215"/>
                                  <a:gd name="T59" fmla="*/ 12662 h 12901"/>
                                  <a:gd name="T60" fmla="*/ 1526 w 6215"/>
                                  <a:gd name="T61" fmla="*/ 12269 h 12901"/>
                                  <a:gd name="T62" fmla="*/ 1635 w 6215"/>
                                  <a:gd name="T63" fmla="*/ 11812 h 12901"/>
                                  <a:gd name="T64" fmla="*/ 2617 w 6215"/>
                                  <a:gd name="T65" fmla="*/ 10983 h 12901"/>
                                  <a:gd name="T66" fmla="*/ 3271 w 6215"/>
                                  <a:gd name="T67" fmla="*/ 10046 h 12901"/>
                                  <a:gd name="T68" fmla="*/ 4078 w 6215"/>
                                  <a:gd name="T69" fmla="*/ 10351 h 12901"/>
                                  <a:gd name="T70" fmla="*/ 4318 w 6215"/>
                                  <a:gd name="T71" fmla="*/ 11398 h 12901"/>
                                  <a:gd name="T72" fmla="*/ 4100 w 6215"/>
                                  <a:gd name="T73" fmla="*/ 11615 h 12901"/>
                                  <a:gd name="T74" fmla="*/ 3533 w 6215"/>
                                  <a:gd name="T75" fmla="*/ 11485 h 12901"/>
                                  <a:gd name="T76" fmla="*/ 3271 w 6215"/>
                                  <a:gd name="T77" fmla="*/ 11485 h 12901"/>
                                  <a:gd name="T78" fmla="*/ 3773 w 6215"/>
                                  <a:gd name="T79" fmla="*/ 11942 h 12901"/>
                                  <a:gd name="T80" fmla="*/ 4252 w 6215"/>
                                  <a:gd name="T81" fmla="*/ 12030 h 12901"/>
                                  <a:gd name="T82" fmla="*/ 4689 w 6215"/>
                                  <a:gd name="T83" fmla="*/ 11724 h 12901"/>
                                  <a:gd name="T84" fmla="*/ 4950 w 6215"/>
                                  <a:gd name="T85" fmla="*/ 11049 h 12901"/>
                                  <a:gd name="T86" fmla="*/ 4863 w 6215"/>
                                  <a:gd name="T87" fmla="*/ 10395 h 12901"/>
                                  <a:gd name="T88" fmla="*/ 4405 w 6215"/>
                                  <a:gd name="T89" fmla="*/ 9785 h 12901"/>
                                  <a:gd name="T90" fmla="*/ 4318 w 6215"/>
                                  <a:gd name="T91" fmla="*/ 9610 h 12901"/>
                                  <a:gd name="T92" fmla="*/ 5474 w 6215"/>
                                  <a:gd name="T93" fmla="*/ 9610 h 12901"/>
                                  <a:gd name="T94" fmla="*/ 6019 w 6215"/>
                                  <a:gd name="T95" fmla="*/ 9218 h 12901"/>
                                  <a:gd name="T96" fmla="*/ 6215 w 6215"/>
                                  <a:gd name="T97" fmla="*/ 8630 h 12901"/>
                                  <a:gd name="T98" fmla="*/ 6084 w 6215"/>
                                  <a:gd name="T99" fmla="*/ 8041 h 12901"/>
                                  <a:gd name="T100" fmla="*/ 5692 w 6215"/>
                                  <a:gd name="T101" fmla="*/ 7627 h 12901"/>
                                  <a:gd name="T102" fmla="*/ 5168 w 6215"/>
                                  <a:gd name="T103" fmla="*/ 7453 h 12901"/>
                                  <a:gd name="T104" fmla="*/ 5692 w 6215"/>
                                  <a:gd name="T105" fmla="*/ 7932 h 12901"/>
                                  <a:gd name="T106" fmla="*/ 5801 w 6215"/>
                                  <a:gd name="T107" fmla="*/ 8390 h 12901"/>
                                  <a:gd name="T108" fmla="*/ 5605 w 6215"/>
                                  <a:gd name="T109" fmla="*/ 8869 h 12901"/>
                                  <a:gd name="T110" fmla="*/ 5234 w 6215"/>
                                  <a:gd name="T111" fmla="*/ 9066 h 12901"/>
                                  <a:gd name="T112" fmla="*/ 4601 w 6215"/>
                                  <a:gd name="T113" fmla="*/ 9022 h 12901"/>
                                  <a:gd name="T114" fmla="*/ 4078 w 6215"/>
                                  <a:gd name="T115" fmla="*/ 8717 h 12901"/>
                                  <a:gd name="T116" fmla="*/ 4383 w 6215"/>
                                  <a:gd name="T117" fmla="*/ 5622 h 12901"/>
                                  <a:gd name="T118" fmla="*/ 4536 w 6215"/>
                                  <a:gd name="T119" fmla="*/ 3225 h 12901"/>
                                  <a:gd name="T120" fmla="*/ 3860 w 6215"/>
                                  <a:gd name="T121" fmla="*/ 1373 h 129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6215" h="12901">
                                    <a:moveTo>
                                      <a:pt x="3293" y="8434"/>
                                    </a:moveTo>
                                    <a:lnTo>
                                      <a:pt x="3293" y="8434"/>
                                    </a:lnTo>
                                    <a:lnTo>
                                      <a:pt x="3380" y="8455"/>
                                    </a:lnTo>
                                    <a:lnTo>
                                      <a:pt x="3467" y="8477"/>
                                    </a:lnTo>
                                    <a:lnTo>
                                      <a:pt x="3555" y="8521"/>
                                    </a:lnTo>
                                    <a:lnTo>
                                      <a:pt x="3620" y="8586"/>
                                    </a:lnTo>
                                    <a:lnTo>
                                      <a:pt x="3685" y="8652"/>
                                    </a:lnTo>
                                    <a:lnTo>
                                      <a:pt x="3729" y="8739"/>
                                    </a:lnTo>
                                    <a:lnTo>
                                      <a:pt x="3751" y="8826"/>
                                    </a:lnTo>
                                    <a:lnTo>
                                      <a:pt x="3751" y="8913"/>
                                    </a:lnTo>
                                    <a:lnTo>
                                      <a:pt x="3751" y="9000"/>
                                    </a:lnTo>
                                    <a:lnTo>
                                      <a:pt x="3729" y="9087"/>
                                    </a:lnTo>
                                    <a:lnTo>
                                      <a:pt x="3685" y="9175"/>
                                    </a:lnTo>
                                    <a:lnTo>
                                      <a:pt x="3620" y="9240"/>
                                    </a:lnTo>
                                    <a:lnTo>
                                      <a:pt x="3555" y="9305"/>
                                    </a:lnTo>
                                    <a:lnTo>
                                      <a:pt x="3467" y="9349"/>
                                    </a:lnTo>
                                    <a:lnTo>
                                      <a:pt x="3380" y="9371"/>
                                    </a:lnTo>
                                    <a:lnTo>
                                      <a:pt x="3293" y="9393"/>
                                    </a:lnTo>
                                    <a:lnTo>
                                      <a:pt x="3184" y="9371"/>
                                    </a:lnTo>
                                    <a:lnTo>
                                      <a:pt x="3097" y="9349"/>
                                    </a:lnTo>
                                    <a:lnTo>
                                      <a:pt x="3031" y="9305"/>
                                    </a:lnTo>
                                    <a:lnTo>
                                      <a:pt x="2944" y="9240"/>
                                    </a:lnTo>
                                    <a:lnTo>
                                      <a:pt x="2900" y="9175"/>
                                    </a:lnTo>
                                    <a:lnTo>
                                      <a:pt x="2857" y="9087"/>
                                    </a:lnTo>
                                    <a:lnTo>
                                      <a:pt x="2813" y="9000"/>
                                    </a:lnTo>
                                    <a:lnTo>
                                      <a:pt x="2813" y="8913"/>
                                    </a:lnTo>
                                    <a:lnTo>
                                      <a:pt x="2813" y="8826"/>
                                    </a:lnTo>
                                    <a:lnTo>
                                      <a:pt x="2857" y="8739"/>
                                    </a:lnTo>
                                    <a:lnTo>
                                      <a:pt x="2900" y="8652"/>
                                    </a:lnTo>
                                    <a:lnTo>
                                      <a:pt x="2944" y="8586"/>
                                    </a:lnTo>
                                    <a:lnTo>
                                      <a:pt x="3031" y="8521"/>
                                    </a:lnTo>
                                    <a:lnTo>
                                      <a:pt x="3097" y="8477"/>
                                    </a:lnTo>
                                    <a:lnTo>
                                      <a:pt x="3184" y="8455"/>
                                    </a:lnTo>
                                    <a:lnTo>
                                      <a:pt x="3293" y="8434"/>
                                    </a:lnTo>
                                    <a:close/>
                                    <a:moveTo>
                                      <a:pt x="3184" y="21"/>
                                    </a:moveTo>
                                    <a:lnTo>
                                      <a:pt x="3184" y="21"/>
                                    </a:lnTo>
                                    <a:lnTo>
                                      <a:pt x="3184" y="0"/>
                                    </a:lnTo>
                                    <a:lnTo>
                                      <a:pt x="2399" y="1917"/>
                                    </a:lnTo>
                                    <a:lnTo>
                                      <a:pt x="2246" y="2353"/>
                                    </a:lnTo>
                                    <a:lnTo>
                                      <a:pt x="2137" y="2767"/>
                                    </a:lnTo>
                                    <a:lnTo>
                                      <a:pt x="2028" y="3181"/>
                                    </a:lnTo>
                                    <a:lnTo>
                                      <a:pt x="1962" y="3552"/>
                                    </a:lnTo>
                                    <a:lnTo>
                                      <a:pt x="1984" y="3552"/>
                                    </a:lnTo>
                                    <a:lnTo>
                                      <a:pt x="1941" y="4053"/>
                                    </a:lnTo>
                                    <a:lnTo>
                                      <a:pt x="1919" y="4598"/>
                                    </a:lnTo>
                                    <a:lnTo>
                                      <a:pt x="1941" y="5165"/>
                                    </a:lnTo>
                                    <a:lnTo>
                                      <a:pt x="1984" y="5797"/>
                                    </a:lnTo>
                                    <a:lnTo>
                                      <a:pt x="2071" y="6450"/>
                                    </a:lnTo>
                                    <a:lnTo>
                                      <a:pt x="2159" y="7148"/>
                                    </a:lnTo>
                                    <a:lnTo>
                                      <a:pt x="2290" y="7889"/>
                                    </a:lnTo>
                                    <a:lnTo>
                                      <a:pt x="2464" y="8673"/>
                                    </a:lnTo>
                                    <a:lnTo>
                                      <a:pt x="2464" y="8804"/>
                                    </a:lnTo>
                                    <a:lnTo>
                                      <a:pt x="2442" y="8935"/>
                                    </a:lnTo>
                                    <a:lnTo>
                                      <a:pt x="2399" y="9066"/>
                                    </a:lnTo>
                                    <a:lnTo>
                                      <a:pt x="2311" y="9175"/>
                                    </a:lnTo>
                                    <a:lnTo>
                                      <a:pt x="2202" y="9305"/>
                                    </a:lnTo>
                                    <a:lnTo>
                                      <a:pt x="2093" y="9393"/>
                                    </a:lnTo>
                                    <a:lnTo>
                                      <a:pt x="1941" y="9480"/>
                                    </a:lnTo>
                                    <a:lnTo>
                                      <a:pt x="1788" y="9567"/>
                                    </a:lnTo>
                                    <a:lnTo>
                                      <a:pt x="1635" y="9632"/>
                                    </a:lnTo>
                                    <a:lnTo>
                                      <a:pt x="1483" y="9676"/>
                                    </a:lnTo>
                                    <a:lnTo>
                                      <a:pt x="1330" y="9698"/>
                                    </a:lnTo>
                                    <a:lnTo>
                                      <a:pt x="1177" y="9698"/>
                                    </a:lnTo>
                                    <a:lnTo>
                                      <a:pt x="1025" y="9698"/>
                                    </a:lnTo>
                                    <a:lnTo>
                                      <a:pt x="894" y="9654"/>
                                    </a:lnTo>
                                    <a:lnTo>
                                      <a:pt x="785" y="9589"/>
                                    </a:lnTo>
                                    <a:lnTo>
                                      <a:pt x="698" y="9502"/>
                                    </a:lnTo>
                                    <a:lnTo>
                                      <a:pt x="567" y="9305"/>
                                    </a:lnTo>
                                    <a:lnTo>
                                      <a:pt x="501" y="9109"/>
                                    </a:lnTo>
                                    <a:lnTo>
                                      <a:pt x="458" y="8935"/>
                                    </a:lnTo>
                                    <a:lnTo>
                                      <a:pt x="479" y="8761"/>
                                    </a:lnTo>
                                    <a:lnTo>
                                      <a:pt x="501" y="8652"/>
                                    </a:lnTo>
                                    <a:lnTo>
                                      <a:pt x="567" y="8564"/>
                                    </a:lnTo>
                                    <a:lnTo>
                                      <a:pt x="632" y="8499"/>
                                    </a:lnTo>
                                    <a:lnTo>
                                      <a:pt x="741" y="8434"/>
                                    </a:lnTo>
                                    <a:lnTo>
                                      <a:pt x="850" y="8368"/>
                                    </a:lnTo>
                                    <a:lnTo>
                                      <a:pt x="1003" y="8346"/>
                                    </a:lnTo>
                                    <a:lnTo>
                                      <a:pt x="1156" y="8303"/>
                                    </a:lnTo>
                                    <a:lnTo>
                                      <a:pt x="1330" y="8281"/>
                                    </a:lnTo>
                                    <a:lnTo>
                                      <a:pt x="1112" y="8237"/>
                                    </a:lnTo>
                                    <a:lnTo>
                                      <a:pt x="916" y="8194"/>
                                    </a:lnTo>
                                    <a:lnTo>
                                      <a:pt x="741" y="8194"/>
                                    </a:lnTo>
                                    <a:lnTo>
                                      <a:pt x="567" y="8216"/>
                                    </a:lnTo>
                                    <a:lnTo>
                                      <a:pt x="436" y="8259"/>
                                    </a:lnTo>
                                    <a:lnTo>
                                      <a:pt x="305" y="8325"/>
                                    </a:lnTo>
                                    <a:lnTo>
                                      <a:pt x="196" y="8434"/>
                                    </a:lnTo>
                                    <a:lnTo>
                                      <a:pt x="109" y="8564"/>
                                    </a:lnTo>
                                    <a:lnTo>
                                      <a:pt x="65" y="8695"/>
                                    </a:lnTo>
                                    <a:lnTo>
                                      <a:pt x="21" y="8826"/>
                                    </a:lnTo>
                                    <a:lnTo>
                                      <a:pt x="0" y="8957"/>
                                    </a:lnTo>
                                    <a:lnTo>
                                      <a:pt x="0" y="9109"/>
                                    </a:lnTo>
                                    <a:lnTo>
                                      <a:pt x="21" y="9393"/>
                                    </a:lnTo>
                                    <a:lnTo>
                                      <a:pt x="109" y="9654"/>
                                    </a:lnTo>
                                    <a:lnTo>
                                      <a:pt x="152" y="9763"/>
                                    </a:lnTo>
                                    <a:lnTo>
                                      <a:pt x="218" y="9850"/>
                                    </a:lnTo>
                                    <a:lnTo>
                                      <a:pt x="305" y="9937"/>
                                    </a:lnTo>
                                    <a:lnTo>
                                      <a:pt x="414" y="10025"/>
                                    </a:lnTo>
                                    <a:lnTo>
                                      <a:pt x="523" y="10090"/>
                                    </a:lnTo>
                                    <a:lnTo>
                                      <a:pt x="654" y="10134"/>
                                    </a:lnTo>
                                    <a:lnTo>
                                      <a:pt x="807" y="10177"/>
                                    </a:lnTo>
                                    <a:lnTo>
                                      <a:pt x="959" y="10221"/>
                                    </a:lnTo>
                                    <a:lnTo>
                                      <a:pt x="1134" y="10242"/>
                                    </a:lnTo>
                                    <a:lnTo>
                                      <a:pt x="1330" y="10242"/>
                                    </a:lnTo>
                                    <a:lnTo>
                                      <a:pt x="1504" y="10242"/>
                                    </a:lnTo>
                                    <a:lnTo>
                                      <a:pt x="1701" y="10221"/>
                                    </a:lnTo>
                                    <a:lnTo>
                                      <a:pt x="1897" y="10177"/>
                                    </a:lnTo>
                                    <a:lnTo>
                                      <a:pt x="2093" y="10112"/>
                                    </a:lnTo>
                                    <a:lnTo>
                                      <a:pt x="2311" y="10046"/>
                                    </a:lnTo>
                                    <a:lnTo>
                                      <a:pt x="2508" y="9959"/>
                                    </a:lnTo>
                                    <a:lnTo>
                                      <a:pt x="2529" y="10068"/>
                                    </a:lnTo>
                                    <a:lnTo>
                                      <a:pt x="2486" y="10221"/>
                                    </a:lnTo>
                                    <a:lnTo>
                                      <a:pt x="2399" y="10373"/>
                                    </a:lnTo>
                                    <a:lnTo>
                                      <a:pt x="2268" y="10526"/>
                                    </a:lnTo>
                                    <a:lnTo>
                                      <a:pt x="1635" y="11201"/>
                                    </a:lnTo>
                                    <a:lnTo>
                                      <a:pt x="1483" y="11398"/>
                                    </a:lnTo>
                                    <a:lnTo>
                                      <a:pt x="1352" y="11594"/>
                                    </a:lnTo>
                                    <a:lnTo>
                                      <a:pt x="1286" y="11790"/>
                                    </a:lnTo>
                                    <a:lnTo>
                                      <a:pt x="1243" y="11964"/>
                                    </a:lnTo>
                                    <a:lnTo>
                                      <a:pt x="1243" y="12095"/>
                                    </a:lnTo>
                                    <a:lnTo>
                                      <a:pt x="1265" y="12204"/>
                                    </a:lnTo>
                                    <a:lnTo>
                                      <a:pt x="1308" y="12313"/>
                                    </a:lnTo>
                                    <a:lnTo>
                                      <a:pt x="1352" y="12444"/>
                                    </a:lnTo>
                                    <a:lnTo>
                                      <a:pt x="1417" y="12553"/>
                                    </a:lnTo>
                                    <a:lnTo>
                                      <a:pt x="1504" y="12662"/>
                                    </a:lnTo>
                                    <a:lnTo>
                                      <a:pt x="1723" y="12901"/>
                                    </a:lnTo>
                                    <a:lnTo>
                                      <a:pt x="1592" y="12640"/>
                                    </a:lnTo>
                                    <a:lnTo>
                                      <a:pt x="1526" y="12378"/>
                                    </a:lnTo>
                                    <a:lnTo>
                                      <a:pt x="1526" y="12269"/>
                                    </a:lnTo>
                                    <a:lnTo>
                                      <a:pt x="1526" y="12160"/>
                                    </a:lnTo>
                                    <a:lnTo>
                                      <a:pt x="1548" y="12051"/>
                                    </a:lnTo>
                                    <a:lnTo>
                                      <a:pt x="1570" y="11964"/>
                                    </a:lnTo>
                                    <a:lnTo>
                                      <a:pt x="1635" y="11812"/>
                                    </a:lnTo>
                                    <a:lnTo>
                                      <a:pt x="1766" y="11681"/>
                                    </a:lnTo>
                                    <a:lnTo>
                                      <a:pt x="1919" y="11528"/>
                                    </a:lnTo>
                                    <a:lnTo>
                                      <a:pt x="2115" y="11354"/>
                                    </a:lnTo>
                                    <a:lnTo>
                                      <a:pt x="2617" y="10983"/>
                                    </a:lnTo>
                                    <a:lnTo>
                                      <a:pt x="2878" y="10744"/>
                                    </a:lnTo>
                                    <a:lnTo>
                                      <a:pt x="3053" y="10526"/>
                                    </a:lnTo>
                                    <a:lnTo>
                                      <a:pt x="3184" y="10308"/>
                                    </a:lnTo>
                                    <a:lnTo>
                                      <a:pt x="3271" y="10046"/>
                                    </a:lnTo>
                                    <a:lnTo>
                                      <a:pt x="3315" y="9785"/>
                                    </a:lnTo>
                                    <a:lnTo>
                                      <a:pt x="3620" y="9959"/>
                                    </a:lnTo>
                                    <a:lnTo>
                                      <a:pt x="3882" y="10155"/>
                                    </a:lnTo>
                                    <a:lnTo>
                                      <a:pt x="4078" y="10351"/>
                                    </a:lnTo>
                                    <a:lnTo>
                                      <a:pt x="4231" y="10548"/>
                                    </a:lnTo>
                                    <a:lnTo>
                                      <a:pt x="4340" y="10744"/>
                                    </a:lnTo>
                                    <a:lnTo>
                                      <a:pt x="4383" y="10962"/>
                                    </a:lnTo>
                                    <a:lnTo>
                                      <a:pt x="4383" y="11180"/>
                                    </a:lnTo>
                                    <a:lnTo>
                                      <a:pt x="4318" y="11398"/>
                                    </a:lnTo>
                                    <a:lnTo>
                                      <a:pt x="4252" y="11528"/>
                                    </a:lnTo>
                                    <a:lnTo>
                                      <a:pt x="4209" y="11572"/>
                                    </a:lnTo>
                                    <a:lnTo>
                                      <a:pt x="4143" y="11594"/>
                                    </a:lnTo>
                                    <a:lnTo>
                                      <a:pt x="4100" y="11615"/>
                                    </a:lnTo>
                                    <a:lnTo>
                                      <a:pt x="4013" y="11637"/>
                                    </a:lnTo>
                                    <a:lnTo>
                                      <a:pt x="3860" y="11615"/>
                                    </a:lnTo>
                                    <a:lnTo>
                                      <a:pt x="3707" y="11572"/>
                                    </a:lnTo>
                                    <a:lnTo>
                                      <a:pt x="3533" y="11485"/>
                                    </a:lnTo>
                                    <a:lnTo>
                                      <a:pt x="3336" y="11354"/>
                                    </a:lnTo>
                                    <a:lnTo>
                                      <a:pt x="3140" y="11223"/>
                                    </a:lnTo>
                                    <a:lnTo>
                                      <a:pt x="3206" y="11354"/>
                                    </a:lnTo>
                                    <a:lnTo>
                                      <a:pt x="3271" y="11485"/>
                                    </a:lnTo>
                                    <a:lnTo>
                                      <a:pt x="3358" y="11615"/>
                                    </a:lnTo>
                                    <a:lnTo>
                                      <a:pt x="3445" y="11724"/>
                                    </a:lnTo>
                                    <a:lnTo>
                                      <a:pt x="3555" y="11812"/>
                                    </a:lnTo>
                                    <a:lnTo>
                                      <a:pt x="3664" y="11877"/>
                                    </a:lnTo>
                                    <a:lnTo>
                                      <a:pt x="3773" y="11942"/>
                                    </a:lnTo>
                                    <a:lnTo>
                                      <a:pt x="3903" y="11986"/>
                                    </a:lnTo>
                                    <a:lnTo>
                                      <a:pt x="4013" y="12008"/>
                                    </a:lnTo>
                                    <a:lnTo>
                                      <a:pt x="4143" y="12030"/>
                                    </a:lnTo>
                                    <a:lnTo>
                                      <a:pt x="4252" y="12030"/>
                                    </a:lnTo>
                                    <a:lnTo>
                                      <a:pt x="4340" y="11986"/>
                                    </a:lnTo>
                                    <a:lnTo>
                                      <a:pt x="4449" y="11964"/>
                                    </a:lnTo>
                                    <a:lnTo>
                                      <a:pt x="4536" y="11899"/>
                                    </a:lnTo>
                                    <a:lnTo>
                                      <a:pt x="4601" y="11812"/>
                                    </a:lnTo>
                                    <a:lnTo>
                                      <a:pt x="4689" y="11724"/>
                                    </a:lnTo>
                                    <a:lnTo>
                                      <a:pt x="4776" y="11550"/>
                                    </a:lnTo>
                                    <a:lnTo>
                                      <a:pt x="4863" y="11398"/>
                                    </a:lnTo>
                                    <a:lnTo>
                                      <a:pt x="4929" y="11223"/>
                                    </a:lnTo>
                                    <a:lnTo>
                                      <a:pt x="4950" y="11049"/>
                                    </a:lnTo>
                                    <a:lnTo>
                                      <a:pt x="4972" y="10896"/>
                                    </a:lnTo>
                                    <a:lnTo>
                                      <a:pt x="4950" y="10722"/>
                                    </a:lnTo>
                                    <a:lnTo>
                                      <a:pt x="4907" y="10569"/>
                                    </a:lnTo>
                                    <a:lnTo>
                                      <a:pt x="4863" y="10395"/>
                                    </a:lnTo>
                                    <a:lnTo>
                                      <a:pt x="4798" y="10242"/>
                                    </a:lnTo>
                                    <a:lnTo>
                                      <a:pt x="4710" y="10112"/>
                                    </a:lnTo>
                                    <a:lnTo>
                                      <a:pt x="4623" y="10003"/>
                                    </a:lnTo>
                                    <a:lnTo>
                                      <a:pt x="4514" y="9894"/>
                                    </a:lnTo>
                                    <a:lnTo>
                                      <a:pt x="4405" y="9785"/>
                                    </a:lnTo>
                                    <a:lnTo>
                                      <a:pt x="4274" y="9698"/>
                                    </a:lnTo>
                                    <a:lnTo>
                                      <a:pt x="4143" y="9610"/>
                                    </a:lnTo>
                                    <a:lnTo>
                                      <a:pt x="3991" y="9523"/>
                                    </a:lnTo>
                                    <a:lnTo>
                                      <a:pt x="4318" y="9610"/>
                                    </a:lnTo>
                                    <a:lnTo>
                                      <a:pt x="4623" y="9654"/>
                                    </a:lnTo>
                                    <a:lnTo>
                                      <a:pt x="4907" y="9676"/>
                                    </a:lnTo>
                                    <a:lnTo>
                                      <a:pt x="5190" y="9654"/>
                                    </a:lnTo>
                                    <a:lnTo>
                                      <a:pt x="5474" y="9610"/>
                                    </a:lnTo>
                                    <a:lnTo>
                                      <a:pt x="5692" y="9502"/>
                                    </a:lnTo>
                                    <a:lnTo>
                                      <a:pt x="5801" y="9458"/>
                                    </a:lnTo>
                                    <a:lnTo>
                                      <a:pt x="5888" y="9371"/>
                                    </a:lnTo>
                                    <a:lnTo>
                                      <a:pt x="5954" y="9305"/>
                                    </a:lnTo>
                                    <a:lnTo>
                                      <a:pt x="6019" y="9218"/>
                                    </a:lnTo>
                                    <a:lnTo>
                                      <a:pt x="6106" y="9066"/>
                                    </a:lnTo>
                                    <a:lnTo>
                                      <a:pt x="6172" y="8913"/>
                                    </a:lnTo>
                                    <a:lnTo>
                                      <a:pt x="6215" y="8782"/>
                                    </a:lnTo>
                                    <a:lnTo>
                                      <a:pt x="6215" y="8630"/>
                                    </a:lnTo>
                                    <a:lnTo>
                                      <a:pt x="6215" y="8477"/>
                                    </a:lnTo>
                                    <a:lnTo>
                                      <a:pt x="6193" y="8325"/>
                                    </a:lnTo>
                                    <a:lnTo>
                                      <a:pt x="6150" y="8194"/>
                                    </a:lnTo>
                                    <a:lnTo>
                                      <a:pt x="6084" y="8041"/>
                                    </a:lnTo>
                                    <a:lnTo>
                                      <a:pt x="5997" y="7911"/>
                                    </a:lnTo>
                                    <a:lnTo>
                                      <a:pt x="5910" y="7802"/>
                                    </a:lnTo>
                                    <a:lnTo>
                                      <a:pt x="5801" y="7714"/>
                                    </a:lnTo>
                                    <a:lnTo>
                                      <a:pt x="5692" y="7627"/>
                                    </a:lnTo>
                                    <a:lnTo>
                                      <a:pt x="5561" y="7562"/>
                                    </a:lnTo>
                                    <a:lnTo>
                                      <a:pt x="5430" y="7497"/>
                                    </a:lnTo>
                                    <a:lnTo>
                                      <a:pt x="5299" y="7453"/>
                                    </a:lnTo>
                                    <a:lnTo>
                                      <a:pt x="5168" y="7453"/>
                                    </a:lnTo>
                                    <a:lnTo>
                                      <a:pt x="5386" y="7584"/>
                                    </a:lnTo>
                                    <a:lnTo>
                                      <a:pt x="5496" y="7671"/>
                                    </a:lnTo>
                                    <a:lnTo>
                                      <a:pt x="5561" y="7758"/>
                                    </a:lnTo>
                                    <a:lnTo>
                                      <a:pt x="5648" y="7845"/>
                                    </a:lnTo>
                                    <a:lnTo>
                                      <a:pt x="5692" y="7932"/>
                                    </a:lnTo>
                                    <a:lnTo>
                                      <a:pt x="5735" y="8041"/>
                                    </a:lnTo>
                                    <a:lnTo>
                                      <a:pt x="5779" y="8172"/>
                                    </a:lnTo>
                                    <a:lnTo>
                                      <a:pt x="5801" y="8281"/>
                                    </a:lnTo>
                                    <a:lnTo>
                                      <a:pt x="5801" y="8390"/>
                                    </a:lnTo>
                                    <a:lnTo>
                                      <a:pt x="5779" y="8499"/>
                                    </a:lnTo>
                                    <a:lnTo>
                                      <a:pt x="5757" y="8586"/>
                                    </a:lnTo>
                                    <a:lnTo>
                                      <a:pt x="5714" y="8695"/>
                                    </a:lnTo>
                                    <a:lnTo>
                                      <a:pt x="5670" y="8782"/>
                                    </a:lnTo>
                                    <a:lnTo>
                                      <a:pt x="5605" y="8869"/>
                                    </a:lnTo>
                                    <a:lnTo>
                                      <a:pt x="5517" y="8957"/>
                                    </a:lnTo>
                                    <a:lnTo>
                                      <a:pt x="5430" y="9000"/>
                                    </a:lnTo>
                                    <a:lnTo>
                                      <a:pt x="5343" y="9044"/>
                                    </a:lnTo>
                                    <a:lnTo>
                                      <a:pt x="5234" y="9066"/>
                                    </a:lnTo>
                                    <a:lnTo>
                                      <a:pt x="5125" y="9087"/>
                                    </a:lnTo>
                                    <a:lnTo>
                                      <a:pt x="4863" y="9087"/>
                                    </a:lnTo>
                                    <a:lnTo>
                                      <a:pt x="4601" y="9022"/>
                                    </a:lnTo>
                                    <a:lnTo>
                                      <a:pt x="4449" y="8978"/>
                                    </a:lnTo>
                                    <a:lnTo>
                                      <a:pt x="4340" y="8913"/>
                                    </a:lnTo>
                                    <a:lnTo>
                                      <a:pt x="4231" y="8848"/>
                                    </a:lnTo>
                                    <a:lnTo>
                                      <a:pt x="4143" y="8782"/>
                                    </a:lnTo>
                                    <a:lnTo>
                                      <a:pt x="4078" y="8717"/>
                                    </a:lnTo>
                                    <a:lnTo>
                                      <a:pt x="4034" y="8630"/>
                                    </a:lnTo>
                                    <a:lnTo>
                                      <a:pt x="4013" y="8543"/>
                                    </a:lnTo>
                                    <a:lnTo>
                                      <a:pt x="4034" y="8434"/>
                                    </a:lnTo>
                                    <a:lnTo>
                                      <a:pt x="4383" y="5622"/>
                                    </a:lnTo>
                                    <a:lnTo>
                                      <a:pt x="4514" y="4533"/>
                                    </a:lnTo>
                                    <a:lnTo>
                                      <a:pt x="4558" y="3552"/>
                                    </a:lnTo>
                                    <a:lnTo>
                                      <a:pt x="4536" y="3225"/>
                                    </a:lnTo>
                                    <a:lnTo>
                                      <a:pt x="4449" y="2833"/>
                                    </a:lnTo>
                                    <a:lnTo>
                                      <a:pt x="4318" y="2419"/>
                                    </a:lnTo>
                                    <a:lnTo>
                                      <a:pt x="4143" y="1961"/>
                                    </a:lnTo>
                                    <a:lnTo>
                                      <a:pt x="3860" y="1373"/>
                                    </a:lnTo>
                                    <a:lnTo>
                                      <a:pt x="3184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6" name="Freeform 127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857" y="8478"/>
                                <a:ext cx="938" cy="959"/>
                              </a:xfrm>
                              <a:custGeom>
                                <a:avLst/>
                                <a:gdLst>
                                  <a:gd name="T0" fmla="*/ 720 w 938"/>
                                  <a:gd name="T1" fmla="*/ 414 h 959"/>
                                  <a:gd name="T2" fmla="*/ 654 w 938"/>
                                  <a:gd name="T3" fmla="*/ 566 h 959"/>
                                  <a:gd name="T4" fmla="*/ 589 w 938"/>
                                  <a:gd name="T5" fmla="*/ 610 h 959"/>
                                  <a:gd name="T6" fmla="*/ 502 w 938"/>
                                  <a:gd name="T7" fmla="*/ 632 h 959"/>
                                  <a:gd name="T8" fmla="*/ 327 w 938"/>
                                  <a:gd name="T9" fmla="*/ 566 h 959"/>
                                  <a:gd name="T10" fmla="*/ 284 w 938"/>
                                  <a:gd name="T11" fmla="*/ 501 h 959"/>
                                  <a:gd name="T12" fmla="*/ 262 w 938"/>
                                  <a:gd name="T13" fmla="*/ 414 h 959"/>
                                  <a:gd name="T14" fmla="*/ 327 w 938"/>
                                  <a:gd name="T15" fmla="*/ 239 h 959"/>
                                  <a:gd name="T16" fmla="*/ 414 w 938"/>
                                  <a:gd name="T17" fmla="*/ 196 h 959"/>
                                  <a:gd name="T18" fmla="*/ 502 w 938"/>
                                  <a:gd name="T19" fmla="*/ 174 h 959"/>
                                  <a:gd name="T20" fmla="*/ 654 w 938"/>
                                  <a:gd name="T21" fmla="*/ 239 h 959"/>
                                  <a:gd name="T22" fmla="*/ 698 w 938"/>
                                  <a:gd name="T23" fmla="*/ 327 h 959"/>
                                  <a:gd name="T24" fmla="*/ 720 w 938"/>
                                  <a:gd name="T25" fmla="*/ 414 h 959"/>
                                  <a:gd name="T26" fmla="*/ 807 w 938"/>
                                  <a:gd name="T27" fmla="*/ 152 h 959"/>
                                  <a:gd name="T28" fmla="*/ 654 w 938"/>
                                  <a:gd name="T29" fmla="*/ 43 h 959"/>
                                  <a:gd name="T30" fmla="*/ 480 w 938"/>
                                  <a:gd name="T31" fmla="*/ 0 h 959"/>
                                  <a:gd name="T32" fmla="*/ 371 w 938"/>
                                  <a:gd name="T33" fmla="*/ 21 h 959"/>
                                  <a:gd name="T34" fmla="*/ 218 w 938"/>
                                  <a:gd name="T35" fmla="*/ 87 h 959"/>
                                  <a:gd name="T36" fmla="*/ 131 w 938"/>
                                  <a:gd name="T37" fmla="*/ 152 h 959"/>
                                  <a:gd name="T38" fmla="*/ 44 w 938"/>
                                  <a:gd name="T39" fmla="*/ 305 h 959"/>
                                  <a:gd name="T40" fmla="*/ 0 w 938"/>
                                  <a:gd name="T41" fmla="*/ 479 h 959"/>
                                  <a:gd name="T42" fmla="*/ 0 w 938"/>
                                  <a:gd name="T43" fmla="*/ 566 h 959"/>
                                  <a:gd name="T44" fmla="*/ 87 w 938"/>
                                  <a:gd name="T45" fmla="*/ 741 h 959"/>
                                  <a:gd name="T46" fmla="*/ 131 w 938"/>
                                  <a:gd name="T47" fmla="*/ 806 h 959"/>
                                  <a:gd name="T48" fmla="*/ 284 w 938"/>
                                  <a:gd name="T49" fmla="*/ 915 h 959"/>
                                  <a:gd name="T50" fmla="*/ 480 w 938"/>
                                  <a:gd name="T51" fmla="*/ 959 h 959"/>
                                  <a:gd name="T52" fmla="*/ 567 w 938"/>
                                  <a:gd name="T53" fmla="*/ 937 h 959"/>
                                  <a:gd name="T54" fmla="*/ 742 w 938"/>
                                  <a:gd name="T55" fmla="*/ 871 h 959"/>
                                  <a:gd name="T56" fmla="*/ 807 w 938"/>
                                  <a:gd name="T57" fmla="*/ 806 h 959"/>
                                  <a:gd name="T58" fmla="*/ 916 w 938"/>
                                  <a:gd name="T59" fmla="*/ 653 h 959"/>
                                  <a:gd name="T60" fmla="*/ 938 w 938"/>
                                  <a:gd name="T61" fmla="*/ 479 h 959"/>
                                  <a:gd name="T62" fmla="*/ 938 w 938"/>
                                  <a:gd name="T63" fmla="*/ 392 h 959"/>
                                  <a:gd name="T64" fmla="*/ 872 w 938"/>
                                  <a:gd name="T65" fmla="*/ 218 h 959"/>
                                  <a:gd name="T66" fmla="*/ 807 w 938"/>
                                  <a:gd name="T67" fmla="*/ 152 h 9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938" h="959">
                                    <a:moveTo>
                                      <a:pt x="720" y="414"/>
                                    </a:moveTo>
                                    <a:lnTo>
                                      <a:pt x="720" y="414"/>
                                    </a:lnTo>
                                    <a:lnTo>
                                      <a:pt x="698" y="501"/>
                                    </a:lnTo>
                                    <a:lnTo>
                                      <a:pt x="654" y="566"/>
                                    </a:lnTo>
                                    <a:lnTo>
                                      <a:pt x="589" y="610"/>
                                    </a:lnTo>
                                    <a:lnTo>
                                      <a:pt x="502" y="632"/>
                                    </a:lnTo>
                                    <a:lnTo>
                                      <a:pt x="414" y="610"/>
                                    </a:lnTo>
                                    <a:lnTo>
                                      <a:pt x="327" y="566"/>
                                    </a:lnTo>
                                    <a:lnTo>
                                      <a:pt x="284" y="501"/>
                                    </a:lnTo>
                                    <a:lnTo>
                                      <a:pt x="262" y="414"/>
                                    </a:lnTo>
                                    <a:lnTo>
                                      <a:pt x="284" y="327"/>
                                    </a:lnTo>
                                    <a:lnTo>
                                      <a:pt x="327" y="239"/>
                                    </a:lnTo>
                                    <a:lnTo>
                                      <a:pt x="414" y="196"/>
                                    </a:lnTo>
                                    <a:lnTo>
                                      <a:pt x="502" y="174"/>
                                    </a:lnTo>
                                    <a:lnTo>
                                      <a:pt x="589" y="196"/>
                                    </a:lnTo>
                                    <a:lnTo>
                                      <a:pt x="654" y="239"/>
                                    </a:lnTo>
                                    <a:lnTo>
                                      <a:pt x="698" y="327"/>
                                    </a:lnTo>
                                    <a:lnTo>
                                      <a:pt x="720" y="414"/>
                                    </a:lnTo>
                                    <a:close/>
                                    <a:moveTo>
                                      <a:pt x="807" y="152"/>
                                    </a:moveTo>
                                    <a:lnTo>
                                      <a:pt x="807" y="152"/>
                                    </a:lnTo>
                                    <a:lnTo>
                                      <a:pt x="742" y="87"/>
                                    </a:lnTo>
                                    <a:lnTo>
                                      <a:pt x="654" y="43"/>
                                    </a:lnTo>
                                    <a:lnTo>
                                      <a:pt x="567" y="21"/>
                                    </a:lnTo>
                                    <a:lnTo>
                                      <a:pt x="480" y="0"/>
                                    </a:lnTo>
                                    <a:lnTo>
                                      <a:pt x="371" y="21"/>
                                    </a:lnTo>
                                    <a:lnTo>
                                      <a:pt x="284" y="43"/>
                                    </a:lnTo>
                                    <a:lnTo>
                                      <a:pt x="218" y="87"/>
                                    </a:lnTo>
                                    <a:lnTo>
                                      <a:pt x="131" y="152"/>
                                    </a:lnTo>
                                    <a:lnTo>
                                      <a:pt x="87" y="218"/>
                                    </a:lnTo>
                                    <a:lnTo>
                                      <a:pt x="44" y="305"/>
                                    </a:lnTo>
                                    <a:lnTo>
                                      <a:pt x="0" y="392"/>
                                    </a:lnTo>
                                    <a:lnTo>
                                      <a:pt x="0" y="479"/>
                                    </a:lnTo>
                                    <a:lnTo>
                                      <a:pt x="0" y="566"/>
                                    </a:lnTo>
                                    <a:lnTo>
                                      <a:pt x="44" y="653"/>
                                    </a:lnTo>
                                    <a:lnTo>
                                      <a:pt x="87" y="741"/>
                                    </a:lnTo>
                                    <a:lnTo>
                                      <a:pt x="131" y="806"/>
                                    </a:lnTo>
                                    <a:lnTo>
                                      <a:pt x="218" y="871"/>
                                    </a:lnTo>
                                    <a:lnTo>
                                      <a:pt x="284" y="915"/>
                                    </a:lnTo>
                                    <a:lnTo>
                                      <a:pt x="371" y="937"/>
                                    </a:lnTo>
                                    <a:lnTo>
                                      <a:pt x="480" y="959"/>
                                    </a:lnTo>
                                    <a:lnTo>
                                      <a:pt x="567" y="937"/>
                                    </a:lnTo>
                                    <a:lnTo>
                                      <a:pt x="654" y="915"/>
                                    </a:lnTo>
                                    <a:lnTo>
                                      <a:pt x="742" y="871"/>
                                    </a:lnTo>
                                    <a:lnTo>
                                      <a:pt x="807" y="806"/>
                                    </a:lnTo>
                                    <a:lnTo>
                                      <a:pt x="872" y="741"/>
                                    </a:lnTo>
                                    <a:lnTo>
                                      <a:pt x="916" y="653"/>
                                    </a:lnTo>
                                    <a:lnTo>
                                      <a:pt x="938" y="566"/>
                                    </a:lnTo>
                                    <a:lnTo>
                                      <a:pt x="938" y="479"/>
                                    </a:lnTo>
                                    <a:lnTo>
                                      <a:pt x="938" y="392"/>
                                    </a:lnTo>
                                    <a:lnTo>
                                      <a:pt x="916" y="305"/>
                                    </a:lnTo>
                                    <a:lnTo>
                                      <a:pt x="872" y="218"/>
                                    </a:lnTo>
                                    <a:lnTo>
                                      <a:pt x="807" y="1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" name="Freeform 1273"/>
                            <wps:cNvSpPr>
                              <a:spLocks/>
                            </wps:cNvSpPr>
                            <wps:spPr bwMode="auto">
                              <a:xfrm>
                                <a:off x="3119" y="8652"/>
                                <a:ext cx="458" cy="458"/>
                              </a:xfrm>
                              <a:custGeom>
                                <a:avLst/>
                                <a:gdLst>
                                  <a:gd name="T0" fmla="*/ 392 w 458"/>
                                  <a:gd name="T1" fmla="*/ 392 h 458"/>
                                  <a:gd name="T2" fmla="*/ 392 w 458"/>
                                  <a:gd name="T3" fmla="*/ 392 h 458"/>
                                  <a:gd name="T4" fmla="*/ 436 w 458"/>
                                  <a:gd name="T5" fmla="*/ 327 h 458"/>
                                  <a:gd name="T6" fmla="*/ 458 w 458"/>
                                  <a:gd name="T7" fmla="*/ 240 h 458"/>
                                  <a:gd name="T8" fmla="*/ 458 w 458"/>
                                  <a:gd name="T9" fmla="*/ 240 h 458"/>
                                  <a:gd name="T10" fmla="*/ 436 w 458"/>
                                  <a:gd name="T11" fmla="*/ 153 h 458"/>
                                  <a:gd name="T12" fmla="*/ 392 w 458"/>
                                  <a:gd name="T13" fmla="*/ 65 h 458"/>
                                  <a:gd name="T14" fmla="*/ 392 w 458"/>
                                  <a:gd name="T15" fmla="*/ 65 h 458"/>
                                  <a:gd name="T16" fmla="*/ 327 w 458"/>
                                  <a:gd name="T17" fmla="*/ 22 h 458"/>
                                  <a:gd name="T18" fmla="*/ 240 w 458"/>
                                  <a:gd name="T19" fmla="*/ 0 h 458"/>
                                  <a:gd name="T20" fmla="*/ 240 w 458"/>
                                  <a:gd name="T21" fmla="*/ 0 h 458"/>
                                  <a:gd name="T22" fmla="*/ 152 w 458"/>
                                  <a:gd name="T23" fmla="*/ 22 h 458"/>
                                  <a:gd name="T24" fmla="*/ 65 w 458"/>
                                  <a:gd name="T25" fmla="*/ 65 h 458"/>
                                  <a:gd name="T26" fmla="*/ 65 w 458"/>
                                  <a:gd name="T27" fmla="*/ 65 h 458"/>
                                  <a:gd name="T28" fmla="*/ 22 w 458"/>
                                  <a:gd name="T29" fmla="*/ 153 h 458"/>
                                  <a:gd name="T30" fmla="*/ 0 w 458"/>
                                  <a:gd name="T31" fmla="*/ 240 h 458"/>
                                  <a:gd name="T32" fmla="*/ 0 w 458"/>
                                  <a:gd name="T33" fmla="*/ 240 h 458"/>
                                  <a:gd name="T34" fmla="*/ 22 w 458"/>
                                  <a:gd name="T35" fmla="*/ 327 h 458"/>
                                  <a:gd name="T36" fmla="*/ 65 w 458"/>
                                  <a:gd name="T37" fmla="*/ 392 h 458"/>
                                  <a:gd name="T38" fmla="*/ 65 w 458"/>
                                  <a:gd name="T39" fmla="*/ 392 h 458"/>
                                  <a:gd name="T40" fmla="*/ 152 w 458"/>
                                  <a:gd name="T41" fmla="*/ 436 h 458"/>
                                  <a:gd name="T42" fmla="*/ 240 w 458"/>
                                  <a:gd name="T43" fmla="*/ 458 h 458"/>
                                  <a:gd name="T44" fmla="*/ 240 w 458"/>
                                  <a:gd name="T45" fmla="*/ 458 h 458"/>
                                  <a:gd name="T46" fmla="*/ 327 w 458"/>
                                  <a:gd name="T47" fmla="*/ 436 h 458"/>
                                  <a:gd name="T48" fmla="*/ 392 w 458"/>
                                  <a:gd name="T49" fmla="*/ 392 h 458"/>
                                  <a:gd name="T50" fmla="*/ 392 w 458"/>
                                  <a:gd name="T51" fmla="*/ 392 h 4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458" h="458">
                                    <a:moveTo>
                                      <a:pt x="392" y="392"/>
                                    </a:moveTo>
                                    <a:lnTo>
                                      <a:pt x="392" y="392"/>
                                    </a:lnTo>
                                    <a:lnTo>
                                      <a:pt x="436" y="327"/>
                                    </a:lnTo>
                                    <a:lnTo>
                                      <a:pt x="458" y="240"/>
                                    </a:lnTo>
                                    <a:lnTo>
                                      <a:pt x="436" y="153"/>
                                    </a:lnTo>
                                    <a:lnTo>
                                      <a:pt x="392" y="65"/>
                                    </a:lnTo>
                                    <a:lnTo>
                                      <a:pt x="327" y="22"/>
                                    </a:lnTo>
                                    <a:lnTo>
                                      <a:pt x="240" y="0"/>
                                    </a:lnTo>
                                    <a:lnTo>
                                      <a:pt x="152" y="22"/>
                                    </a:lnTo>
                                    <a:lnTo>
                                      <a:pt x="65" y="65"/>
                                    </a:lnTo>
                                    <a:lnTo>
                                      <a:pt x="22" y="153"/>
                                    </a:lnTo>
                                    <a:lnTo>
                                      <a:pt x="0" y="240"/>
                                    </a:lnTo>
                                    <a:lnTo>
                                      <a:pt x="22" y="327"/>
                                    </a:lnTo>
                                    <a:lnTo>
                                      <a:pt x="65" y="392"/>
                                    </a:lnTo>
                                    <a:lnTo>
                                      <a:pt x="152" y="436"/>
                                    </a:lnTo>
                                    <a:lnTo>
                                      <a:pt x="240" y="458"/>
                                    </a:lnTo>
                                    <a:lnTo>
                                      <a:pt x="327" y="436"/>
                                    </a:lnTo>
                                    <a:lnTo>
                                      <a:pt x="392" y="3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" name="Freeform 1274"/>
                            <wps:cNvSpPr>
                              <a:spLocks/>
                            </wps:cNvSpPr>
                            <wps:spPr bwMode="auto">
                              <a:xfrm>
                                <a:off x="1287" y="44"/>
                                <a:ext cx="1941" cy="3552"/>
                              </a:xfrm>
                              <a:custGeom>
                                <a:avLst/>
                                <a:gdLst>
                                  <a:gd name="T0" fmla="*/ 1941 w 1941"/>
                                  <a:gd name="T1" fmla="*/ 0 h 3552"/>
                                  <a:gd name="T2" fmla="*/ 1941 w 1941"/>
                                  <a:gd name="T3" fmla="*/ 0 h 3552"/>
                                  <a:gd name="T4" fmla="*/ 1810 w 1941"/>
                                  <a:gd name="T5" fmla="*/ 239 h 3552"/>
                                  <a:gd name="T6" fmla="*/ 1635 w 1941"/>
                                  <a:gd name="T7" fmla="*/ 479 h 3552"/>
                                  <a:gd name="T8" fmla="*/ 1417 w 1941"/>
                                  <a:gd name="T9" fmla="*/ 762 h 3552"/>
                                  <a:gd name="T10" fmla="*/ 1156 w 1941"/>
                                  <a:gd name="T11" fmla="*/ 1046 h 3552"/>
                                  <a:gd name="T12" fmla="*/ 1156 w 1941"/>
                                  <a:gd name="T13" fmla="*/ 1046 h 3552"/>
                                  <a:gd name="T14" fmla="*/ 589 w 1941"/>
                                  <a:gd name="T15" fmla="*/ 1678 h 3552"/>
                                  <a:gd name="T16" fmla="*/ 327 w 1941"/>
                                  <a:gd name="T17" fmla="*/ 2005 h 3552"/>
                                  <a:gd name="T18" fmla="*/ 327 w 1941"/>
                                  <a:gd name="T19" fmla="*/ 2005 h 3552"/>
                                  <a:gd name="T20" fmla="*/ 174 w 1941"/>
                                  <a:gd name="T21" fmla="*/ 2244 h 3552"/>
                                  <a:gd name="T22" fmla="*/ 65 w 1941"/>
                                  <a:gd name="T23" fmla="*/ 2462 h 3552"/>
                                  <a:gd name="T24" fmla="*/ 0 w 1941"/>
                                  <a:gd name="T25" fmla="*/ 2658 h 3552"/>
                                  <a:gd name="T26" fmla="*/ 0 w 1941"/>
                                  <a:gd name="T27" fmla="*/ 2746 h 3552"/>
                                  <a:gd name="T28" fmla="*/ 0 w 1941"/>
                                  <a:gd name="T29" fmla="*/ 2833 h 3552"/>
                                  <a:gd name="T30" fmla="*/ 0 w 1941"/>
                                  <a:gd name="T31" fmla="*/ 2833 h 3552"/>
                                  <a:gd name="T32" fmla="*/ 22 w 1941"/>
                                  <a:gd name="T33" fmla="*/ 2942 h 3552"/>
                                  <a:gd name="T34" fmla="*/ 65 w 1941"/>
                                  <a:gd name="T35" fmla="*/ 3051 h 3552"/>
                                  <a:gd name="T36" fmla="*/ 131 w 1941"/>
                                  <a:gd name="T37" fmla="*/ 3138 h 3552"/>
                                  <a:gd name="T38" fmla="*/ 218 w 1941"/>
                                  <a:gd name="T39" fmla="*/ 3225 h 3552"/>
                                  <a:gd name="T40" fmla="*/ 305 w 1941"/>
                                  <a:gd name="T41" fmla="*/ 3312 h 3552"/>
                                  <a:gd name="T42" fmla="*/ 436 w 1941"/>
                                  <a:gd name="T43" fmla="*/ 3399 h 3552"/>
                                  <a:gd name="T44" fmla="*/ 719 w 1941"/>
                                  <a:gd name="T45" fmla="*/ 3552 h 3552"/>
                                  <a:gd name="T46" fmla="*/ 719 w 1941"/>
                                  <a:gd name="T47" fmla="*/ 3552 h 3552"/>
                                  <a:gd name="T48" fmla="*/ 741 w 1941"/>
                                  <a:gd name="T49" fmla="*/ 3312 h 3552"/>
                                  <a:gd name="T50" fmla="*/ 785 w 1941"/>
                                  <a:gd name="T51" fmla="*/ 3007 h 3552"/>
                                  <a:gd name="T52" fmla="*/ 872 w 1941"/>
                                  <a:gd name="T53" fmla="*/ 2637 h 3552"/>
                                  <a:gd name="T54" fmla="*/ 1003 w 1941"/>
                                  <a:gd name="T55" fmla="*/ 2223 h 3552"/>
                                  <a:gd name="T56" fmla="*/ 1177 w 1941"/>
                                  <a:gd name="T57" fmla="*/ 1743 h 3552"/>
                                  <a:gd name="T58" fmla="*/ 1396 w 1941"/>
                                  <a:gd name="T59" fmla="*/ 1220 h 3552"/>
                                  <a:gd name="T60" fmla="*/ 1635 w 1941"/>
                                  <a:gd name="T61" fmla="*/ 653 h 3552"/>
                                  <a:gd name="T62" fmla="*/ 1941 w 1941"/>
                                  <a:gd name="T63" fmla="*/ 0 h 3552"/>
                                  <a:gd name="T64" fmla="*/ 1941 w 1941"/>
                                  <a:gd name="T65" fmla="*/ 0 h 35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1941" h="3552">
                                    <a:moveTo>
                                      <a:pt x="1941" y="0"/>
                                    </a:moveTo>
                                    <a:lnTo>
                                      <a:pt x="1941" y="0"/>
                                    </a:lnTo>
                                    <a:lnTo>
                                      <a:pt x="1810" y="239"/>
                                    </a:lnTo>
                                    <a:lnTo>
                                      <a:pt x="1635" y="479"/>
                                    </a:lnTo>
                                    <a:lnTo>
                                      <a:pt x="1417" y="762"/>
                                    </a:lnTo>
                                    <a:lnTo>
                                      <a:pt x="1156" y="1046"/>
                                    </a:lnTo>
                                    <a:lnTo>
                                      <a:pt x="589" y="1678"/>
                                    </a:lnTo>
                                    <a:lnTo>
                                      <a:pt x="327" y="2005"/>
                                    </a:lnTo>
                                    <a:lnTo>
                                      <a:pt x="174" y="2244"/>
                                    </a:lnTo>
                                    <a:lnTo>
                                      <a:pt x="65" y="2462"/>
                                    </a:lnTo>
                                    <a:lnTo>
                                      <a:pt x="0" y="2658"/>
                                    </a:lnTo>
                                    <a:lnTo>
                                      <a:pt x="0" y="2746"/>
                                    </a:lnTo>
                                    <a:lnTo>
                                      <a:pt x="0" y="2833"/>
                                    </a:lnTo>
                                    <a:lnTo>
                                      <a:pt x="22" y="2942"/>
                                    </a:lnTo>
                                    <a:lnTo>
                                      <a:pt x="65" y="3051"/>
                                    </a:lnTo>
                                    <a:lnTo>
                                      <a:pt x="131" y="3138"/>
                                    </a:lnTo>
                                    <a:lnTo>
                                      <a:pt x="218" y="3225"/>
                                    </a:lnTo>
                                    <a:lnTo>
                                      <a:pt x="305" y="3312"/>
                                    </a:lnTo>
                                    <a:lnTo>
                                      <a:pt x="436" y="3399"/>
                                    </a:lnTo>
                                    <a:lnTo>
                                      <a:pt x="719" y="3552"/>
                                    </a:lnTo>
                                    <a:lnTo>
                                      <a:pt x="741" y="3312"/>
                                    </a:lnTo>
                                    <a:lnTo>
                                      <a:pt x="785" y="3007"/>
                                    </a:lnTo>
                                    <a:lnTo>
                                      <a:pt x="872" y="2637"/>
                                    </a:lnTo>
                                    <a:lnTo>
                                      <a:pt x="1003" y="2223"/>
                                    </a:lnTo>
                                    <a:lnTo>
                                      <a:pt x="1177" y="1743"/>
                                    </a:lnTo>
                                    <a:lnTo>
                                      <a:pt x="1396" y="1220"/>
                                    </a:lnTo>
                                    <a:lnTo>
                                      <a:pt x="1635" y="653"/>
                                    </a:lnTo>
                                    <a:lnTo>
                                      <a:pt x="194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" name="Freeform 1275"/>
                            <wps:cNvSpPr>
                              <a:spLocks/>
                            </wps:cNvSpPr>
                            <wps:spPr bwMode="auto">
                              <a:xfrm>
                                <a:off x="3228" y="65"/>
                                <a:ext cx="1396" cy="3531"/>
                              </a:xfrm>
                              <a:custGeom>
                                <a:avLst/>
                                <a:gdLst>
                                  <a:gd name="T0" fmla="*/ 65 w 1396"/>
                                  <a:gd name="T1" fmla="*/ 88 h 3531"/>
                                  <a:gd name="T2" fmla="*/ 65 w 1396"/>
                                  <a:gd name="T3" fmla="*/ 88 h 3531"/>
                                  <a:gd name="T4" fmla="*/ 0 w 1396"/>
                                  <a:gd name="T5" fmla="*/ 0 h 3531"/>
                                  <a:gd name="T6" fmla="*/ 0 w 1396"/>
                                  <a:gd name="T7" fmla="*/ 0 h 3531"/>
                                  <a:gd name="T8" fmla="*/ 676 w 1396"/>
                                  <a:gd name="T9" fmla="*/ 1352 h 3531"/>
                                  <a:gd name="T10" fmla="*/ 959 w 1396"/>
                                  <a:gd name="T11" fmla="*/ 1940 h 3531"/>
                                  <a:gd name="T12" fmla="*/ 959 w 1396"/>
                                  <a:gd name="T13" fmla="*/ 1940 h 3531"/>
                                  <a:gd name="T14" fmla="*/ 1134 w 1396"/>
                                  <a:gd name="T15" fmla="*/ 2398 h 3531"/>
                                  <a:gd name="T16" fmla="*/ 1265 w 1396"/>
                                  <a:gd name="T17" fmla="*/ 2812 h 3531"/>
                                  <a:gd name="T18" fmla="*/ 1352 w 1396"/>
                                  <a:gd name="T19" fmla="*/ 3204 h 3531"/>
                                  <a:gd name="T20" fmla="*/ 1374 w 1396"/>
                                  <a:gd name="T21" fmla="*/ 3531 h 3531"/>
                                  <a:gd name="T22" fmla="*/ 1374 w 1396"/>
                                  <a:gd name="T23" fmla="*/ 3531 h 3531"/>
                                  <a:gd name="T24" fmla="*/ 1396 w 1396"/>
                                  <a:gd name="T25" fmla="*/ 3291 h 3531"/>
                                  <a:gd name="T26" fmla="*/ 1352 w 1396"/>
                                  <a:gd name="T27" fmla="*/ 2986 h 3531"/>
                                  <a:gd name="T28" fmla="*/ 1265 w 1396"/>
                                  <a:gd name="T29" fmla="*/ 2637 h 3531"/>
                                  <a:gd name="T30" fmla="*/ 1112 w 1396"/>
                                  <a:gd name="T31" fmla="*/ 2223 h 3531"/>
                                  <a:gd name="T32" fmla="*/ 938 w 1396"/>
                                  <a:gd name="T33" fmla="*/ 1766 h 3531"/>
                                  <a:gd name="T34" fmla="*/ 698 w 1396"/>
                                  <a:gd name="T35" fmla="*/ 1264 h 3531"/>
                                  <a:gd name="T36" fmla="*/ 392 w 1396"/>
                                  <a:gd name="T37" fmla="*/ 698 h 3531"/>
                                  <a:gd name="T38" fmla="*/ 65 w 1396"/>
                                  <a:gd name="T39" fmla="*/ 88 h 3531"/>
                                  <a:gd name="T40" fmla="*/ 65 w 1396"/>
                                  <a:gd name="T41" fmla="*/ 88 h 35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396" h="3531">
                                    <a:moveTo>
                                      <a:pt x="65" y="88"/>
                                    </a:moveTo>
                                    <a:lnTo>
                                      <a:pt x="65" y="8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76" y="1352"/>
                                    </a:lnTo>
                                    <a:lnTo>
                                      <a:pt x="959" y="1940"/>
                                    </a:lnTo>
                                    <a:lnTo>
                                      <a:pt x="1134" y="2398"/>
                                    </a:lnTo>
                                    <a:lnTo>
                                      <a:pt x="1265" y="2812"/>
                                    </a:lnTo>
                                    <a:lnTo>
                                      <a:pt x="1352" y="3204"/>
                                    </a:lnTo>
                                    <a:lnTo>
                                      <a:pt x="1374" y="3531"/>
                                    </a:lnTo>
                                    <a:lnTo>
                                      <a:pt x="1396" y="3291"/>
                                    </a:lnTo>
                                    <a:lnTo>
                                      <a:pt x="1352" y="2986"/>
                                    </a:lnTo>
                                    <a:lnTo>
                                      <a:pt x="1265" y="2637"/>
                                    </a:lnTo>
                                    <a:lnTo>
                                      <a:pt x="1112" y="2223"/>
                                    </a:lnTo>
                                    <a:lnTo>
                                      <a:pt x="938" y="1766"/>
                                    </a:lnTo>
                                    <a:lnTo>
                                      <a:pt x="698" y="1264"/>
                                    </a:lnTo>
                                    <a:lnTo>
                                      <a:pt x="392" y="698"/>
                                    </a:lnTo>
                                    <a:lnTo>
                                      <a:pt x="65" y="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" name="Freeform 1276"/>
                            <wps:cNvSpPr>
                              <a:spLocks/>
                            </wps:cNvSpPr>
                            <wps:spPr bwMode="auto">
                              <a:xfrm>
                                <a:off x="2006" y="44"/>
                                <a:ext cx="1222" cy="3552"/>
                              </a:xfrm>
                              <a:custGeom>
                                <a:avLst/>
                                <a:gdLst>
                                  <a:gd name="T0" fmla="*/ 0 w 1222"/>
                                  <a:gd name="T1" fmla="*/ 3552 h 3552"/>
                                  <a:gd name="T2" fmla="*/ 0 w 1222"/>
                                  <a:gd name="T3" fmla="*/ 3552 h 3552"/>
                                  <a:gd name="T4" fmla="*/ 66 w 1222"/>
                                  <a:gd name="T5" fmla="*/ 3181 h 3552"/>
                                  <a:gd name="T6" fmla="*/ 175 w 1222"/>
                                  <a:gd name="T7" fmla="*/ 2767 h 3552"/>
                                  <a:gd name="T8" fmla="*/ 284 w 1222"/>
                                  <a:gd name="T9" fmla="*/ 2353 h 3552"/>
                                  <a:gd name="T10" fmla="*/ 437 w 1222"/>
                                  <a:gd name="T11" fmla="*/ 1917 h 3552"/>
                                  <a:gd name="T12" fmla="*/ 437 w 1222"/>
                                  <a:gd name="T13" fmla="*/ 1917 h 3552"/>
                                  <a:gd name="T14" fmla="*/ 1222 w 1222"/>
                                  <a:gd name="T15" fmla="*/ 0 h 3552"/>
                                  <a:gd name="T16" fmla="*/ 1222 w 1222"/>
                                  <a:gd name="T17" fmla="*/ 0 h 3552"/>
                                  <a:gd name="T18" fmla="*/ 916 w 1222"/>
                                  <a:gd name="T19" fmla="*/ 653 h 3552"/>
                                  <a:gd name="T20" fmla="*/ 677 w 1222"/>
                                  <a:gd name="T21" fmla="*/ 1220 h 3552"/>
                                  <a:gd name="T22" fmla="*/ 458 w 1222"/>
                                  <a:gd name="T23" fmla="*/ 1743 h 3552"/>
                                  <a:gd name="T24" fmla="*/ 284 w 1222"/>
                                  <a:gd name="T25" fmla="*/ 2223 h 3552"/>
                                  <a:gd name="T26" fmla="*/ 153 w 1222"/>
                                  <a:gd name="T27" fmla="*/ 2637 h 3552"/>
                                  <a:gd name="T28" fmla="*/ 66 w 1222"/>
                                  <a:gd name="T29" fmla="*/ 3007 h 3552"/>
                                  <a:gd name="T30" fmla="*/ 22 w 1222"/>
                                  <a:gd name="T31" fmla="*/ 3312 h 3552"/>
                                  <a:gd name="T32" fmla="*/ 0 w 1222"/>
                                  <a:gd name="T33" fmla="*/ 3552 h 3552"/>
                                  <a:gd name="T34" fmla="*/ 0 w 1222"/>
                                  <a:gd name="T35" fmla="*/ 3552 h 35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1222" h="3552">
                                    <a:moveTo>
                                      <a:pt x="0" y="3552"/>
                                    </a:moveTo>
                                    <a:lnTo>
                                      <a:pt x="0" y="3552"/>
                                    </a:lnTo>
                                    <a:lnTo>
                                      <a:pt x="66" y="3181"/>
                                    </a:lnTo>
                                    <a:lnTo>
                                      <a:pt x="175" y="2767"/>
                                    </a:lnTo>
                                    <a:lnTo>
                                      <a:pt x="284" y="2353"/>
                                    </a:lnTo>
                                    <a:lnTo>
                                      <a:pt x="437" y="1917"/>
                                    </a:lnTo>
                                    <a:lnTo>
                                      <a:pt x="1222" y="0"/>
                                    </a:lnTo>
                                    <a:lnTo>
                                      <a:pt x="916" y="653"/>
                                    </a:lnTo>
                                    <a:lnTo>
                                      <a:pt x="677" y="1220"/>
                                    </a:lnTo>
                                    <a:lnTo>
                                      <a:pt x="458" y="1743"/>
                                    </a:lnTo>
                                    <a:lnTo>
                                      <a:pt x="284" y="2223"/>
                                    </a:lnTo>
                                    <a:lnTo>
                                      <a:pt x="153" y="2637"/>
                                    </a:lnTo>
                                    <a:lnTo>
                                      <a:pt x="66" y="3007"/>
                                    </a:lnTo>
                                    <a:lnTo>
                                      <a:pt x="22" y="3312"/>
                                    </a:lnTo>
                                    <a:lnTo>
                                      <a:pt x="0" y="35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1" name="Group 1277"/>
                          <wpg:cNvGrpSpPr>
                            <a:grpSpLocks/>
                          </wpg:cNvGrpSpPr>
                          <wpg:grpSpPr bwMode="auto">
                            <a:xfrm rot="378994" flipH="1">
                              <a:off x="10295" y="2825"/>
                              <a:ext cx="1374" cy="1631"/>
                              <a:chOff x="8036" y="3132"/>
                              <a:chExt cx="4989" cy="6269"/>
                            </a:xfrm>
                          </wpg:grpSpPr>
                          <wpg:grpSp>
                            <wpg:cNvPr id="122" name="Group 1278"/>
                            <wpg:cNvGrpSpPr>
                              <a:grpSpLocks/>
                            </wpg:cNvGrpSpPr>
                            <wpg:grpSpPr bwMode="auto">
                              <a:xfrm>
                                <a:off x="8036" y="3132"/>
                                <a:ext cx="4989" cy="6269"/>
                                <a:chOff x="20" y="20"/>
                                <a:chExt cx="4989" cy="6269"/>
                              </a:xfrm>
                            </wpg:grpSpPr>
                            <wps:wsp>
                              <wps:cNvPr id="123" name="Freeform 12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73" y="4576"/>
                                  <a:ext cx="998" cy="1713"/>
                                </a:xfrm>
                                <a:custGeom>
                                  <a:avLst/>
                                  <a:gdLst>
                                    <a:gd name="T0" fmla="*/ 71 w 998"/>
                                    <a:gd name="T1" fmla="*/ 10 h 1713"/>
                                    <a:gd name="T2" fmla="*/ 71 w 998"/>
                                    <a:gd name="T3" fmla="*/ 10 h 1713"/>
                                    <a:gd name="T4" fmla="*/ 0 w 998"/>
                                    <a:gd name="T5" fmla="*/ 0 h 1713"/>
                                    <a:gd name="T6" fmla="*/ 0 w 998"/>
                                    <a:gd name="T7" fmla="*/ 0 h 1713"/>
                                    <a:gd name="T8" fmla="*/ 10 w 998"/>
                                    <a:gd name="T9" fmla="*/ 221 h 1713"/>
                                    <a:gd name="T10" fmla="*/ 40 w 998"/>
                                    <a:gd name="T11" fmla="*/ 423 h 1713"/>
                                    <a:gd name="T12" fmla="*/ 81 w 998"/>
                                    <a:gd name="T13" fmla="*/ 614 h 1713"/>
                                    <a:gd name="T14" fmla="*/ 121 w 998"/>
                                    <a:gd name="T15" fmla="*/ 796 h 1713"/>
                                    <a:gd name="T16" fmla="*/ 121 w 998"/>
                                    <a:gd name="T17" fmla="*/ 796 h 1713"/>
                                    <a:gd name="T18" fmla="*/ 202 w 998"/>
                                    <a:gd name="T19" fmla="*/ 1017 h 1713"/>
                                    <a:gd name="T20" fmla="*/ 252 w 998"/>
                                    <a:gd name="T21" fmla="*/ 1128 h 1713"/>
                                    <a:gd name="T22" fmla="*/ 302 w 998"/>
                                    <a:gd name="T23" fmla="*/ 1229 h 1713"/>
                                    <a:gd name="T24" fmla="*/ 302 w 998"/>
                                    <a:gd name="T25" fmla="*/ 1229 h 1713"/>
                                    <a:gd name="T26" fmla="*/ 353 w 998"/>
                                    <a:gd name="T27" fmla="*/ 1320 h 1713"/>
                                    <a:gd name="T28" fmla="*/ 403 w 998"/>
                                    <a:gd name="T29" fmla="*/ 1400 h 1713"/>
                                    <a:gd name="T30" fmla="*/ 464 w 998"/>
                                    <a:gd name="T31" fmla="*/ 1481 h 1713"/>
                                    <a:gd name="T32" fmla="*/ 514 w 998"/>
                                    <a:gd name="T33" fmla="*/ 1542 h 1713"/>
                                    <a:gd name="T34" fmla="*/ 574 w 998"/>
                                    <a:gd name="T35" fmla="*/ 1592 h 1713"/>
                                    <a:gd name="T36" fmla="*/ 635 w 998"/>
                                    <a:gd name="T37" fmla="*/ 1632 h 1713"/>
                                    <a:gd name="T38" fmla="*/ 695 w 998"/>
                                    <a:gd name="T39" fmla="*/ 1673 h 1713"/>
                                    <a:gd name="T40" fmla="*/ 756 w 998"/>
                                    <a:gd name="T41" fmla="*/ 1693 h 1713"/>
                                    <a:gd name="T42" fmla="*/ 756 w 998"/>
                                    <a:gd name="T43" fmla="*/ 1693 h 1713"/>
                                    <a:gd name="T44" fmla="*/ 806 w 998"/>
                                    <a:gd name="T45" fmla="*/ 1703 h 1713"/>
                                    <a:gd name="T46" fmla="*/ 857 w 998"/>
                                    <a:gd name="T47" fmla="*/ 1713 h 1713"/>
                                    <a:gd name="T48" fmla="*/ 897 w 998"/>
                                    <a:gd name="T49" fmla="*/ 1703 h 1713"/>
                                    <a:gd name="T50" fmla="*/ 927 w 998"/>
                                    <a:gd name="T51" fmla="*/ 1683 h 1713"/>
                                    <a:gd name="T52" fmla="*/ 927 w 998"/>
                                    <a:gd name="T53" fmla="*/ 1683 h 1713"/>
                                    <a:gd name="T54" fmla="*/ 957 w 998"/>
                                    <a:gd name="T55" fmla="*/ 1662 h 1713"/>
                                    <a:gd name="T56" fmla="*/ 978 w 998"/>
                                    <a:gd name="T57" fmla="*/ 1622 h 1713"/>
                                    <a:gd name="T58" fmla="*/ 988 w 998"/>
                                    <a:gd name="T59" fmla="*/ 1582 h 1713"/>
                                    <a:gd name="T60" fmla="*/ 998 w 998"/>
                                    <a:gd name="T61" fmla="*/ 1542 h 1713"/>
                                    <a:gd name="T62" fmla="*/ 998 w 998"/>
                                    <a:gd name="T63" fmla="*/ 1542 h 1713"/>
                                    <a:gd name="T64" fmla="*/ 988 w 998"/>
                                    <a:gd name="T65" fmla="*/ 1471 h 1713"/>
                                    <a:gd name="T66" fmla="*/ 978 w 998"/>
                                    <a:gd name="T67" fmla="*/ 1400 h 1713"/>
                                    <a:gd name="T68" fmla="*/ 947 w 998"/>
                                    <a:gd name="T69" fmla="*/ 1320 h 1713"/>
                                    <a:gd name="T70" fmla="*/ 907 w 998"/>
                                    <a:gd name="T71" fmla="*/ 1239 h 1713"/>
                                    <a:gd name="T72" fmla="*/ 857 w 998"/>
                                    <a:gd name="T73" fmla="*/ 1159 h 1713"/>
                                    <a:gd name="T74" fmla="*/ 796 w 998"/>
                                    <a:gd name="T75" fmla="*/ 1068 h 1713"/>
                                    <a:gd name="T76" fmla="*/ 635 w 998"/>
                                    <a:gd name="T77" fmla="*/ 886 h 1713"/>
                                    <a:gd name="T78" fmla="*/ 635 w 998"/>
                                    <a:gd name="T79" fmla="*/ 886 h 1713"/>
                                    <a:gd name="T80" fmla="*/ 544 w 998"/>
                                    <a:gd name="T81" fmla="*/ 786 h 1713"/>
                                    <a:gd name="T82" fmla="*/ 474 w 998"/>
                                    <a:gd name="T83" fmla="*/ 685 h 1713"/>
                                    <a:gd name="T84" fmla="*/ 403 w 998"/>
                                    <a:gd name="T85" fmla="*/ 584 h 1713"/>
                                    <a:gd name="T86" fmla="*/ 343 w 998"/>
                                    <a:gd name="T87" fmla="*/ 483 h 1713"/>
                                    <a:gd name="T88" fmla="*/ 282 w 998"/>
                                    <a:gd name="T89" fmla="*/ 372 h 1713"/>
                                    <a:gd name="T90" fmla="*/ 242 w 998"/>
                                    <a:gd name="T91" fmla="*/ 251 h 1713"/>
                                    <a:gd name="T92" fmla="*/ 202 w 998"/>
                                    <a:gd name="T93" fmla="*/ 141 h 1713"/>
                                    <a:gd name="T94" fmla="*/ 171 w 998"/>
                                    <a:gd name="T95" fmla="*/ 10 h 1713"/>
                                    <a:gd name="T96" fmla="*/ 171 w 998"/>
                                    <a:gd name="T97" fmla="*/ 10 h 1713"/>
                                    <a:gd name="T98" fmla="*/ 71 w 998"/>
                                    <a:gd name="T99" fmla="*/ 10 h 1713"/>
                                    <a:gd name="T100" fmla="*/ 71 w 998"/>
                                    <a:gd name="T101" fmla="*/ 10 h 17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998" h="1713">
                                      <a:moveTo>
                                        <a:pt x="71" y="10"/>
                                      </a:moveTo>
                                      <a:lnTo>
                                        <a:pt x="71" y="1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" y="221"/>
                                      </a:lnTo>
                                      <a:lnTo>
                                        <a:pt x="40" y="423"/>
                                      </a:lnTo>
                                      <a:lnTo>
                                        <a:pt x="81" y="614"/>
                                      </a:lnTo>
                                      <a:lnTo>
                                        <a:pt x="121" y="796"/>
                                      </a:lnTo>
                                      <a:lnTo>
                                        <a:pt x="202" y="1017"/>
                                      </a:lnTo>
                                      <a:lnTo>
                                        <a:pt x="252" y="1128"/>
                                      </a:lnTo>
                                      <a:lnTo>
                                        <a:pt x="302" y="1229"/>
                                      </a:lnTo>
                                      <a:lnTo>
                                        <a:pt x="353" y="1320"/>
                                      </a:lnTo>
                                      <a:lnTo>
                                        <a:pt x="403" y="1400"/>
                                      </a:lnTo>
                                      <a:lnTo>
                                        <a:pt x="464" y="1481"/>
                                      </a:lnTo>
                                      <a:lnTo>
                                        <a:pt x="514" y="1542"/>
                                      </a:lnTo>
                                      <a:lnTo>
                                        <a:pt x="574" y="1592"/>
                                      </a:lnTo>
                                      <a:lnTo>
                                        <a:pt x="635" y="1632"/>
                                      </a:lnTo>
                                      <a:lnTo>
                                        <a:pt x="695" y="1673"/>
                                      </a:lnTo>
                                      <a:lnTo>
                                        <a:pt x="756" y="1693"/>
                                      </a:lnTo>
                                      <a:lnTo>
                                        <a:pt x="806" y="1703"/>
                                      </a:lnTo>
                                      <a:lnTo>
                                        <a:pt x="857" y="1713"/>
                                      </a:lnTo>
                                      <a:lnTo>
                                        <a:pt x="897" y="1703"/>
                                      </a:lnTo>
                                      <a:lnTo>
                                        <a:pt x="927" y="1683"/>
                                      </a:lnTo>
                                      <a:lnTo>
                                        <a:pt x="957" y="1662"/>
                                      </a:lnTo>
                                      <a:lnTo>
                                        <a:pt x="978" y="1622"/>
                                      </a:lnTo>
                                      <a:lnTo>
                                        <a:pt x="988" y="1582"/>
                                      </a:lnTo>
                                      <a:lnTo>
                                        <a:pt x="998" y="1542"/>
                                      </a:lnTo>
                                      <a:lnTo>
                                        <a:pt x="988" y="1471"/>
                                      </a:lnTo>
                                      <a:lnTo>
                                        <a:pt x="978" y="1400"/>
                                      </a:lnTo>
                                      <a:lnTo>
                                        <a:pt x="947" y="1320"/>
                                      </a:lnTo>
                                      <a:lnTo>
                                        <a:pt x="907" y="1239"/>
                                      </a:lnTo>
                                      <a:lnTo>
                                        <a:pt x="857" y="1159"/>
                                      </a:lnTo>
                                      <a:lnTo>
                                        <a:pt x="796" y="1068"/>
                                      </a:lnTo>
                                      <a:lnTo>
                                        <a:pt x="635" y="886"/>
                                      </a:lnTo>
                                      <a:lnTo>
                                        <a:pt x="544" y="786"/>
                                      </a:lnTo>
                                      <a:lnTo>
                                        <a:pt x="474" y="685"/>
                                      </a:lnTo>
                                      <a:lnTo>
                                        <a:pt x="403" y="584"/>
                                      </a:lnTo>
                                      <a:lnTo>
                                        <a:pt x="343" y="483"/>
                                      </a:lnTo>
                                      <a:lnTo>
                                        <a:pt x="282" y="372"/>
                                      </a:lnTo>
                                      <a:lnTo>
                                        <a:pt x="242" y="251"/>
                                      </a:lnTo>
                                      <a:lnTo>
                                        <a:pt x="202" y="141"/>
                                      </a:lnTo>
                                      <a:lnTo>
                                        <a:pt x="171" y="10"/>
                                      </a:lnTo>
                                      <a:lnTo>
                                        <a:pt x="71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24" name="Group 12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" y="20"/>
                                  <a:ext cx="4989" cy="6057"/>
                                  <a:chOff x="20" y="20"/>
                                  <a:chExt cx="4989" cy="6057"/>
                                </a:xfrm>
                              </wpg:grpSpPr>
                              <wps:wsp>
                                <wps:cNvPr id="125" name="Freeform 12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" y="2600"/>
                                    <a:ext cx="3336" cy="1986"/>
                                  </a:xfrm>
                                  <a:custGeom>
                                    <a:avLst/>
                                    <a:gdLst>
                                      <a:gd name="T0" fmla="*/ 1895 w 3336"/>
                                      <a:gd name="T1" fmla="*/ 10 h 1986"/>
                                      <a:gd name="T2" fmla="*/ 1643 w 3336"/>
                                      <a:gd name="T3" fmla="*/ 0 h 1986"/>
                                      <a:gd name="T4" fmla="*/ 1522 w 3336"/>
                                      <a:gd name="T5" fmla="*/ 10 h 1986"/>
                                      <a:gd name="T6" fmla="*/ 1391 w 3336"/>
                                      <a:gd name="T7" fmla="*/ 30 h 1986"/>
                                      <a:gd name="T8" fmla="*/ 1068 w 3336"/>
                                      <a:gd name="T9" fmla="*/ 131 h 1986"/>
                                      <a:gd name="T10" fmla="*/ 746 w 3336"/>
                                      <a:gd name="T11" fmla="*/ 303 h 1986"/>
                                      <a:gd name="T12" fmla="*/ 434 w 3336"/>
                                      <a:gd name="T13" fmla="*/ 544 h 1986"/>
                                      <a:gd name="T14" fmla="*/ 131 w 3336"/>
                                      <a:gd name="T15" fmla="*/ 857 h 1986"/>
                                      <a:gd name="T16" fmla="*/ 0 w 3336"/>
                                      <a:gd name="T17" fmla="*/ 1038 h 1986"/>
                                      <a:gd name="T18" fmla="*/ 131 w 3336"/>
                                      <a:gd name="T19" fmla="*/ 1179 h 1986"/>
                                      <a:gd name="T20" fmla="*/ 383 w 3336"/>
                                      <a:gd name="T21" fmla="*/ 1421 h 1986"/>
                                      <a:gd name="T22" fmla="*/ 514 w 3336"/>
                                      <a:gd name="T23" fmla="*/ 1522 h 1986"/>
                                      <a:gd name="T24" fmla="*/ 877 w 3336"/>
                                      <a:gd name="T25" fmla="*/ 1754 h 1986"/>
                                      <a:gd name="T26" fmla="*/ 1018 w 3336"/>
                                      <a:gd name="T27" fmla="*/ 1814 h 1986"/>
                                      <a:gd name="T28" fmla="*/ 1159 w 3336"/>
                                      <a:gd name="T29" fmla="*/ 1875 h 1986"/>
                                      <a:gd name="T30" fmla="*/ 1431 w 3336"/>
                                      <a:gd name="T31" fmla="*/ 1945 h 1986"/>
                                      <a:gd name="T32" fmla="*/ 1522 w 3336"/>
                                      <a:gd name="T33" fmla="*/ 1965 h 1986"/>
                                      <a:gd name="T34" fmla="*/ 1653 w 3336"/>
                                      <a:gd name="T35" fmla="*/ 1976 h 1986"/>
                                      <a:gd name="T36" fmla="*/ 1724 w 3336"/>
                                      <a:gd name="T37" fmla="*/ 1986 h 1986"/>
                                      <a:gd name="T38" fmla="*/ 1824 w 3336"/>
                                      <a:gd name="T39" fmla="*/ 1986 h 1986"/>
                                      <a:gd name="T40" fmla="*/ 2006 w 3336"/>
                                      <a:gd name="T41" fmla="*/ 1986 h 1986"/>
                                      <a:gd name="T42" fmla="*/ 2197 w 3336"/>
                                      <a:gd name="T43" fmla="*/ 1965 h 1986"/>
                                      <a:gd name="T44" fmla="*/ 2520 w 3336"/>
                                      <a:gd name="T45" fmla="*/ 1885 h 1986"/>
                                      <a:gd name="T46" fmla="*/ 2661 w 3336"/>
                                      <a:gd name="T47" fmla="*/ 1834 h 1986"/>
                                      <a:gd name="T48" fmla="*/ 2812 w 3336"/>
                                      <a:gd name="T49" fmla="*/ 1774 h 1986"/>
                                      <a:gd name="T50" fmla="*/ 3124 w 3336"/>
                                      <a:gd name="T51" fmla="*/ 1613 h 1986"/>
                                      <a:gd name="T52" fmla="*/ 3276 w 3336"/>
                                      <a:gd name="T53" fmla="*/ 1522 h 1986"/>
                                      <a:gd name="T54" fmla="*/ 3316 w 3336"/>
                                      <a:gd name="T55" fmla="*/ 1320 h 1986"/>
                                      <a:gd name="T56" fmla="*/ 3326 w 3336"/>
                                      <a:gd name="T57" fmla="*/ 1230 h 1986"/>
                                      <a:gd name="T58" fmla="*/ 3336 w 3336"/>
                                      <a:gd name="T59" fmla="*/ 1149 h 1986"/>
                                      <a:gd name="T60" fmla="*/ 3326 w 3336"/>
                                      <a:gd name="T61" fmla="*/ 1028 h 1986"/>
                                      <a:gd name="T62" fmla="*/ 3296 w 3336"/>
                                      <a:gd name="T63" fmla="*/ 857 h 1986"/>
                                      <a:gd name="T64" fmla="*/ 3255 w 3336"/>
                                      <a:gd name="T65" fmla="*/ 736 h 1986"/>
                                      <a:gd name="T66" fmla="*/ 3205 w 3336"/>
                                      <a:gd name="T67" fmla="*/ 625 h 1986"/>
                                      <a:gd name="T68" fmla="*/ 2741 w 3336"/>
                                      <a:gd name="T69" fmla="*/ 303 h 1986"/>
                                      <a:gd name="T70" fmla="*/ 2298 w 3336"/>
                                      <a:gd name="T71" fmla="*/ 101 h 1986"/>
                                      <a:gd name="T72" fmla="*/ 2187 w 3336"/>
                                      <a:gd name="T73" fmla="*/ 71 h 1986"/>
                                      <a:gd name="T74" fmla="*/ 2066 w 3336"/>
                                      <a:gd name="T75" fmla="*/ 41 h 1986"/>
                                      <a:gd name="T76" fmla="*/ 1895 w 3336"/>
                                      <a:gd name="T77" fmla="*/ 10 h 19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</a:cxnLst>
                                    <a:rect l="0" t="0" r="r" b="b"/>
                                    <a:pathLst>
                                      <a:path w="3336" h="1986">
                                        <a:moveTo>
                                          <a:pt x="1895" y="10"/>
                                        </a:moveTo>
                                        <a:lnTo>
                                          <a:pt x="1895" y="10"/>
                                        </a:lnTo>
                                        <a:lnTo>
                                          <a:pt x="1774" y="0"/>
                                        </a:lnTo>
                                        <a:lnTo>
                                          <a:pt x="1643" y="0"/>
                                        </a:lnTo>
                                        <a:lnTo>
                                          <a:pt x="1522" y="10"/>
                                        </a:lnTo>
                                        <a:lnTo>
                                          <a:pt x="1391" y="30"/>
                                        </a:lnTo>
                                        <a:lnTo>
                                          <a:pt x="1230" y="71"/>
                                        </a:lnTo>
                                        <a:lnTo>
                                          <a:pt x="1068" y="131"/>
                                        </a:lnTo>
                                        <a:lnTo>
                                          <a:pt x="907" y="202"/>
                                        </a:lnTo>
                                        <a:lnTo>
                                          <a:pt x="746" y="303"/>
                                        </a:lnTo>
                                        <a:lnTo>
                                          <a:pt x="585" y="413"/>
                                        </a:lnTo>
                                        <a:lnTo>
                                          <a:pt x="434" y="544"/>
                                        </a:lnTo>
                                        <a:lnTo>
                                          <a:pt x="282" y="686"/>
                                        </a:lnTo>
                                        <a:lnTo>
                                          <a:pt x="131" y="857"/>
                                        </a:lnTo>
                                        <a:lnTo>
                                          <a:pt x="272" y="1038"/>
                                        </a:lnTo>
                                        <a:lnTo>
                                          <a:pt x="0" y="1038"/>
                                        </a:lnTo>
                                        <a:lnTo>
                                          <a:pt x="131" y="1179"/>
                                        </a:lnTo>
                                        <a:lnTo>
                                          <a:pt x="252" y="1300"/>
                                        </a:lnTo>
                                        <a:lnTo>
                                          <a:pt x="383" y="1421"/>
                                        </a:lnTo>
                                        <a:lnTo>
                                          <a:pt x="514" y="1522"/>
                                        </a:lnTo>
                                        <a:lnTo>
                                          <a:pt x="696" y="1643"/>
                                        </a:lnTo>
                                        <a:lnTo>
                                          <a:pt x="877" y="1754"/>
                                        </a:lnTo>
                                        <a:lnTo>
                                          <a:pt x="1018" y="1814"/>
                                        </a:lnTo>
                                        <a:lnTo>
                                          <a:pt x="1159" y="1875"/>
                                        </a:lnTo>
                                        <a:lnTo>
                                          <a:pt x="1300" y="1915"/>
                                        </a:lnTo>
                                        <a:lnTo>
                                          <a:pt x="1431" y="1945"/>
                                        </a:lnTo>
                                        <a:lnTo>
                                          <a:pt x="1522" y="1965"/>
                                        </a:lnTo>
                                        <a:lnTo>
                                          <a:pt x="1653" y="1976"/>
                                        </a:lnTo>
                                        <a:lnTo>
                                          <a:pt x="1724" y="1986"/>
                                        </a:lnTo>
                                        <a:lnTo>
                                          <a:pt x="1824" y="1986"/>
                                        </a:lnTo>
                                        <a:lnTo>
                                          <a:pt x="2006" y="1986"/>
                                        </a:lnTo>
                                        <a:lnTo>
                                          <a:pt x="2197" y="1965"/>
                                        </a:lnTo>
                                        <a:lnTo>
                                          <a:pt x="2358" y="1935"/>
                                        </a:lnTo>
                                        <a:lnTo>
                                          <a:pt x="2520" y="1885"/>
                                        </a:lnTo>
                                        <a:lnTo>
                                          <a:pt x="2661" y="1834"/>
                                        </a:lnTo>
                                        <a:lnTo>
                                          <a:pt x="2812" y="1774"/>
                                        </a:lnTo>
                                        <a:lnTo>
                                          <a:pt x="2963" y="1703"/>
                                        </a:lnTo>
                                        <a:lnTo>
                                          <a:pt x="3124" y="1613"/>
                                        </a:lnTo>
                                        <a:lnTo>
                                          <a:pt x="3276" y="1522"/>
                                        </a:lnTo>
                                        <a:lnTo>
                                          <a:pt x="3296" y="1411"/>
                                        </a:lnTo>
                                        <a:lnTo>
                                          <a:pt x="3316" y="1320"/>
                                        </a:lnTo>
                                        <a:lnTo>
                                          <a:pt x="3326" y="1230"/>
                                        </a:lnTo>
                                        <a:lnTo>
                                          <a:pt x="3336" y="1149"/>
                                        </a:lnTo>
                                        <a:lnTo>
                                          <a:pt x="3326" y="1028"/>
                                        </a:lnTo>
                                        <a:lnTo>
                                          <a:pt x="3316" y="937"/>
                                        </a:lnTo>
                                        <a:lnTo>
                                          <a:pt x="3296" y="857"/>
                                        </a:lnTo>
                                        <a:lnTo>
                                          <a:pt x="3255" y="736"/>
                                        </a:lnTo>
                                        <a:lnTo>
                                          <a:pt x="3205" y="625"/>
                                        </a:lnTo>
                                        <a:lnTo>
                                          <a:pt x="2973" y="454"/>
                                        </a:lnTo>
                                        <a:lnTo>
                                          <a:pt x="2741" y="303"/>
                                        </a:lnTo>
                                        <a:lnTo>
                                          <a:pt x="2520" y="192"/>
                                        </a:lnTo>
                                        <a:lnTo>
                                          <a:pt x="2298" y="101"/>
                                        </a:lnTo>
                                        <a:lnTo>
                                          <a:pt x="2187" y="71"/>
                                        </a:lnTo>
                                        <a:lnTo>
                                          <a:pt x="2066" y="41"/>
                                        </a:lnTo>
                                        <a:lnTo>
                                          <a:pt x="1895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26" name="Group 128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" y="20"/>
                                    <a:ext cx="4989" cy="6057"/>
                                    <a:chOff x="20" y="20"/>
                                    <a:chExt cx="4989" cy="6057"/>
                                  </a:xfrm>
                                </wpg:grpSpPr>
                                <wps:wsp>
                                  <wps:cNvPr id="127" name="Freeform 128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451" y="4545"/>
                                      <a:ext cx="454" cy="827"/>
                                    </a:xfrm>
                                    <a:custGeom>
                                      <a:avLst/>
                                      <a:gdLst>
                                        <a:gd name="T0" fmla="*/ 293 w 454"/>
                                        <a:gd name="T1" fmla="*/ 41 h 827"/>
                                        <a:gd name="T2" fmla="*/ 293 w 454"/>
                                        <a:gd name="T3" fmla="*/ 41 h 827"/>
                                        <a:gd name="T4" fmla="*/ 222 w 454"/>
                                        <a:gd name="T5" fmla="*/ 31 h 827"/>
                                        <a:gd name="T6" fmla="*/ 222 w 454"/>
                                        <a:gd name="T7" fmla="*/ 31 h 827"/>
                                        <a:gd name="T8" fmla="*/ 91 w 454"/>
                                        <a:gd name="T9" fmla="*/ 20 h 827"/>
                                        <a:gd name="T10" fmla="*/ 91 w 454"/>
                                        <a:gd name="T11" fmla="*/ 20 h 827"/>
                                        <a:gd name="T12" fmla="*/ 0 w 454"/>
                                        <a:gd name="T13" fmla="*/ 0 h 827"/>
                                        <a:gd name="T14" fmla="*/ 0 w 454"/>
                                        <a:gd name="T15" fmla="*/ 0 h 827"/>
                                        <a:gd name="T16" fmla="*/ 10 w 454"/>
                                        <a:gd name="T17" fmla="*/ 121 h 827"/>
                                        <a:gd name="T18" fmla="*/ 30 w 454"/>
                                        <a:gd name="T19" fmla="*/ 242 h 827"/>
                                        <a:gd name="T20" fmla="*/ 61 w 454"/>
                                        <a:gd name="T21" fmla="*/ 363 h 827"/>
                                        <a:gd name="T22" fmla="*/ 101 w 454"/>
                                        <a:gd name="T23" fmla="*/ 474 h 827"/>
                                        <a:gd name="T24" fmla="*/ 101 w 454"/>
                                        <a:gd name="T25" fmla="*/ 474 h 827"/>
                                        <a:gd name="T26" fmla="*/ 162 w 454"/>
                                        <a:gd name="T27" fmla="*/ 625 h 827"/>
                                        <a:gd name="T28" fmla="*/ 232 w 454"/>
                                        <a:gd name="T29" fmla="*/ 736 h 827"/>
                                        <a:gd name="T30" fmla="*/ 262 w 454"/>
                                        <a:gd name="T31" fmla="*/ 766 h 827"/>
                                        <a:gd name="T32" fmla="*/ 293 w 454"/>
                                        <a:gd name="T33" fmla="*/ 796 h 827"/>
                                        <a:gd name="T34" fmla="*/ 313 w 454"/>
                                        <a:gd name="T35" fmla="*/ 817 h 827"/>
                                        <a:gd name="T36" fmla="*/ 343 w 454"/>
                                        <a:gd name="T37" fmla="*/ 827 h 827"/>
                                        <a:gd name="T38" fmla="*/ 343 w 454"/>
                                        <a:gd name="T39" fmla="*/ 827 h 827"/>
                                        <a:gd name="T40" fmla="*/ 383 w 454"/>
                                        <a:gd name="T41" fmla="*/ 817 h 827"/>
                                        <a:gd name="T42" fmla="*/ 413 w 454"/>
                                        <a:gd name="T43" fmla="*/ 786 h 827"/>
                                        <a:gd name="T44" fmla="*/ 413 w 454"/>
                                        <a:gd name="T45" fmla="*/ 786 h 827"/>
                                        <a:gd name="T46" fmla="*/ 434 w 454"/>
                                        <a:gd name="T47" fmla="*/ 746 h 827"/>
                                        <a:gd name="T48" fmla="*/ 454 w 454"/>
                                        <a:gd name="T49" fmla="*/ 686 h 827"/>
                                        <a:gd name="T50" fmla="*/ 454 w 454"/>
                                        <a:gd name="T51" fmla="*/ 615 h 827"/>
                                        <a:gd name="T52" fmla="*/ 444 w 454"/>
                                        <a:gd name="T53" fmla="*/ 524 h 827"/>
                                        <a:gd name="T54" fmla="*/ 424 w 454"/>
                                        <a:gd name="T55" fmla="*/ 424 h 827"/>
                                        <a:gd name="T56" fmla="*/ 393 w 454"/>
                                        <a:gd name="T57" fmla="*/ 313 h 827"/>
                                        <a:gd name="T58" fmla="*/ 293 w 454"/>
                                        <a:gd name="T59" fmla="*/ 41 h 827"/>
                                        <a:gd name="T60" fmla="*/ 293 w 454"/>
                                        <a:gd name="T61" fmla="*/ 41 h 82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</a:cxnLst>
                                      <a:rect l="0" t="0" r="r" b="b"/>
                                      <a:pathLst>
                                        <a:path w="454" h="827">
                                          <a:moveTo>
                                            <a:pt x="293" y="41"/>
                                          </a:moveTo>
                                          <a:lnTo>
                                            <a:pt x="293" y="41"/>
                                          </a:lnTo>
                                          <a:lnTo>
                                            <a:pt x="222" y="31"/>
                                          </a:lnTo>
                                          <a:lnTo>
                                            <a:pt x="91" y="2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10" y="121"/>
                                          </a:lnTo>
                                          <a:lnTo>
                                            <a:pt x="30" y="242"/>
                                          </a:lnTo>
                                          <a:lnTo>
                                            <a:pt x="61" y="363"/>
                                          </a:lnTo>
                                          <a:lnTo>
                                            <a:pt x="101" y="474"/>
                                          </a:lnTo>
                                          <a:lnTo>
                                            <a:pt x="162" y="625"/>
                                          </a:lnTo>
                                          <a:lnTo>
                                            <a:pt x="232" y="736"/>
                                          </a:lnTo>
                                          <a:lnTo>
                                            <a:pt x="262" y="766"/>
                                          </a:lnTo>
                                          <a:lnTo>
                                            <a:pt x="293" y="796"/>
                                          </a:lnTo>
                                          <a:lnTo>
                                            <a:pt x="313" y="817"/>
                                          </a:lnTo>
                                          <a:lnTo>
                                            <a:pt x="343" y="827"/>
                                          </a:lnTo>
                                          <a:lnTo>
                                            <a:pt x="383" y="817"/>
                                          </a:lnTo>
                                          <a:lnTo>
                                            <a:pt x="413" y="786"/>
                                          </a:lnTo>
                                          <a:lnTo>
                                            <a:pt x="434" y="746"/>
                                          </a:lnTo>
                                          <a:lnTo>
                                            <a:pt x="454" y="686"/>
                                          </a:lnTo>
                                          <a:lnTo>
                                            <a:pt x="454" y="615"/>
                                          </a:lnTo>
                                          <a:lnTo>
                                            <a:pt x="444" y="524"/>
                                          </a:lnTo>
                                          <a:lnTo>
                                            <a:pt x="424" y="424"/>
                                          </a:lnTo>
                                          <a:lnTo>
                                            <a:pt x="393" y="313"/>
                                          </a:lnTo>
                                          <a:lnTo>
                                            <a:pt x="293" y="4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8" name="Freeform 128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06" y="4354"/>
                                      <a:ext cx="494" cy="1723"/>
                                    </a:xfrm>
                                    <a:custGeom>
                                      <a:avLst/>
                                      <a:gdLst>
                                        <a:gd name="T0" fmla="*/ 373 w 494"/>
                                        <a:gd name="T1" fmla="*/ 121 h 1723"/>
                                        <a:gd name="T2" fmla="*/ 373 w 494"/>
                                        <a:gd name="T3" fmla="*/ 121 h 1723"/>
                                        <a:gd name="T4" fmla="*/ 232 w 494"/>
                                        <a:gd name="T5" fmla="*/ 60 h 1723"/>
                                        <a:gd name="T6" fmla="*/ 91 w 494"/>
                                        <a:gd name="T7" fmla="*/ 0 h 1723"/>
                                        <a:gd name="T8" fmla="*/ 91 w 494"/>
                                        <a:gd name="T9" fmla="*/ 0 h 1723"/>
                                        <a:gd name="T10" fmla="*/ 41 w 494"/>
                                        <a:gd name="T11" fmla="*/ 322 h 1723"/>
                                        <a:gd name="T12" fmla="*/ 10 w 494"/>
                                        <a:gd name="T13" fmla="*/ 615 h 1723"/>
                                        <a:gd name="T14" fmla="*/ 0 w 494"/>
                                        <a:gd name="T15" fmla="*/ 756 h 1723"/>
                                        <a:gd name="T16" fmla="*/ 0 w 494"/>
                                        <a:gd name="T17" fmla="*/ 897 h 1723"/>
                                        <a:gd name="T18" fmla="*/ 10 w 494"/>
                                        <a:gd name="T19" fmla="*/ 1028 h 1723"/>
                                        <a:gd name="T20" fmla="*/ 20 w 494"/>
                                        <a:gd name="T21" fmla="*/ 1149 h 1723"/>
                                        <a:gd name="T22" fmla="*/ 20 w 494"/>
                                        <a:gd name="T23" fmla="*/ 1149 h 1723"/>
                                        <a:gd name="T24" fmla="*/ 51 w 494"/>
                                        <a:gd name="T25" fmla="*/ 1330 h 1723"/>
                                        <a:gd name="T26" fmla="*/ 101 w 494"/>
                                        <a:gd name="T27" fmla="*/ 1471 h 1723"/>
                                        <a:gd name="T28" fmla="*/ 121 w 494"/>
                                        <a:gd name="T29" fmla="*/ 1542 h 1723"/>
                                        <a:gd name="T30" fmla="*/ 162 w 494"/>
                                        <a:gd name="T31" fmla="*/ 1592 h 1723"/>
                                        <a:gd name="T32" fmla="*/ 192 w 494"/>
                                        <a:gd name="T33" fmla="*/ 1643 h 1723"/>
                                        <a:gd name="T34" fmla="*/ 232 w 494"/>
                                        <a:gd name="T35" fmla="*/ 1673 h 1723"/>
                                        <a:gd name="T36" fmla="*/ 232 w 494"/>
                                        <a:gd name="T37" fmla="*/ 1673 h 1723"/>
                                        <a:gd name="T38" fmla="*/ 262 w 494"/>
                                        <a:gd name="T39" fmla="*/ 1703 h 1723"/>
                                        <a:gd name="T40" fmla="*/ 293 w 494"/>
                                        <a:gd name="T41" fmla="*/ 1713 h 1723"/>
                                        <a:gd name="T42" fmla="*/ 323 w 494"/>
                                        <a:gd name="T43" fmla="*/ 1723 h 1723"/>
                                        <a:gd name="T44" fmla="*/ 353 w 494"/>
                                        <a:gd name="T45" fmla="*/ 1713 h 1723"/>
                                        <a:gd name="T46" fmla="*/ 353 w 494"/>
                                        <a:gd name="T47" fmla="*/ 1713 h 1723"/>
                                        <a:gd name="T48" fmla="*/ 383 w 494"/>
                                        <a:gd name="T49" fmla="*/ 1703 h 1723"/>
                                        <a:gd name="T50" fmla="*/ 413 w 494"/>
                                        <a:gd name="T51" fmla="*/ 1683 h 1723"/>
                                        <a:gd name="T52" fmla="*/ 434 w 494"/>
                                        <a:gd name="T53" fmla="*/ 1653 h 1723"/>
                                        <a:gd name="T54" fmla="*/ 454 w 494"/>
                                        <a:gd name="T55" fmla="*/ 1612 h 1723"/>
                                        <a:gd name="T56" fmla="*/ 454 w 494"/>
                                        <a:gd name="T57" fmla="*/ 1612 h 1723"/>
                                        <a:gd name="T58" fmla="*/ 474 w 494"/>
                                        <a:gd name="T59" fmla="*/ 1552 h 1723"/>
                                        <a:gd name="T60" fmla="*/ 484 w 494"/>
                                        <a:gd name="T61" fmla="*/ 1491 h 1723"/>
                                        <a:gd name="T62" fmla="*/ 494 w 494"/>
                                        <a:gd name="T63" fmla="*/ 1421 h 1723"/>
                                        <a:gd name="T64" fmla="*/ 494 w 494"/>
                                        <a:gd name="T65" fmla="*/ 1350 h 1723"/>
                                        <a:gd name="T66" fmla="*/ 474 w 494"/>
                                        <a:gd name="T67" fmla="*/ 1179 h 1723"/>
                                        <a:gd name="T68" fmla="*/ 434 w 494"/>
                                        <a:gd name="T69" fmla="*/ 987 h 1723"/>
                                        <a:gd name="T70" fmla="*/ 434 w 494"/>
                                        <a:gd name="T71" fmla="*/ 987 h 1723"/>
                                        <a:gd name="T72" fmla="*/ 393 w 494"/>
                                        <a:gd name="T73" fmla="*/ 746 h 1723"/>
                                        <a:gd name="T74" fmla="*/ 373 w 494"/>
                                        <a:gd name="T75" fmla="*/ 524 h 1723"/>
                                        <a:gd name="T76" fmla="*/ 363 w 494"/>
                                        <a:gd name="T77" fmla="*/ 312 h 1723"/>
                                        <a:gd name="T78" fmla="*/ 373 w 494"/>
                                        <a:gd name="T79" fmla="*/ 121 h 1723"/>
                                        <a:gd name="T80" fmla="*/ 373 w 494"/>
                                        <a:gd name="T81" fmla="*/ 121 h 172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</a:cxnLst>
                                      <a:rect l="0" t="0" r="r" b="b"/>
                                      <a:pathLst>
                                        <a:path w="494" h="1723">
                                          <a:moveTo>
                                            <a:pt x="373" y="121"/>
                                          </a:moveTo>
                                          <a:lnTo>
                                            <a:pt x="373" y="121"/>
                                          </a:lnTo>
                                          <a:lnTo>
                                            <a:pt x="232" y="60"/>
                                          </a:lnTo>
                                          <a:lnTo>
                                            <a:pt x="91" y="0"/>
                                          </a:lnTo>
                                          <a:lnTo>
                                            <a:pt x="41" y="322"/>
                                          </a:lnTo>
                                          <a:lnTo>
                                            <a:pt x="10" y="615"/>
                                          </a:lnTo>
                                          <a:lnTo>
                                            <a:pt x="0" y="756"/>
                                          </a:lnTo>
                                          <a:lnTo>
                                            <a:pt x="0" y="897"/>
                                          </a:lnTo>
                                          <a:lnTo>
                                            <a:pt x="10" y="1028"/>
                                          </a:lnTo>
                                          <a:lnTo>
                                            <a:pt x="20" y="1149"/>
                                          </a:lnTo>
                                          <a:lnTo>
                                            <a:pt x="51" y="1330"/>
                                          </a:lnTo>
                                          <a:lnTo>
                                            <a:pt x="101" y="1471"/>
                                          </a:lnTo>
                                          <a:lnTo>
                                            <a:pt x="121" y="1542"/>
                                          </a:lnTo>
                                          <a:lnTo>
                                            <a:pt x="162" y="1592"/>
                                          </a:lnTo>
                                          <a:lnTo>
                                            <a:pt x="192" y="1643"/>
                                          </a:lnTo>
                                          <a:lnTo>
                                            <a:pt x="232" y="1673"/>
                                          </a:lnTo>
                                          <a:lnTo>
                                            <a:pt x="262" y="1703"/>
                                          </a:lnTo>
                                          <a:lnTo>
                                            <a:pt x="293" y="1713"/>
                                          </a:lnTo>
                                          <a:lnTo>
                                            <a:pt x="323" y="1723"/>
                                          </a:lnTo>
                                          <a:lnTo>
                                            <a:pt x="353" y="1713"/>
                                          </a:lnTo>
                                          <a:lnTo>
                                            <a:pt x="383" y="1703"/>
                                          </a:lnTo>
                                          <a:lnTo>
                                            <a:pt x="413" y="1683"/>
                                          </a:lnTo>
                                          <a:lnTo>
                                            <a:pt x="434" y="1653"/>
                                          </a:lnTo>
                                          <a:lnTo>
                                            <a:pt x="454" y="1612"/>
                                          </a:lnTo>
                                          <a:lnTo>
                                            <a:pt x="474" y="1552"/>
                                          </a:lnTo>
                                          <a:lnTo>
                                            <a:pt x="484" y="1491"/>
                                          </a:lnTo>
                                          <a:lnTo>
                                            <a:pt x="494" y="1421"/>
                                          </a:lnTo>
                                          <a:lnTo>
                                            <a:pt x="494" y="1350"/>
                                          </a:lnTo>
                                          <a:lnTo>
                                            <a:pt x="474" y="1179"/>
                                          </a:lnTo>
                                          <a:lnTo>
                                            <a:pt x="434" y="987"/>
                                          </a:lnTo>
                                          <a:lnTo>
                                            <a:pt x="393" y="746"/>
                                          </a:lnTo>
                                          <a:lnTo>
                                            <a:pt x="373" y="524"/>
                                          </a:lnTo>
                                          <a:lnTo>
                                            <a:pt x="363" y="312"/>
                                          </a:lnTo>
                                          <a:lnTo>
                                            <a:pt x="373" y="12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9" name="Freeform 128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69" y="4475"/>
                                      <a:ext cx="444" cy="1300"/>
                                    </a:xfrm>
                                    <a:custGeom>
                                      <a:avLst/>
                                      <a:gdLst>
                                        <a:gd name="T0" fmla="*/ 282 w 444"/>
                                        <a:gd name="T1" fmla="*/ 70 h 1300"/>
                                        <a:gd name="T2" fmla="*/ 282 w 444"/>
                                        <a:gd name="T3" fmla="*/ 70 h 1300"/>
                                        <a:gd name="T4" fmla="*/ 151 w 444"/>
                                        <a:gd name="T5" fmla="*/ 40 h 1300"/>
                                        <a:gd name="T6" fmla="*/ 10 w 444"/>
                                        <a:gd name="T7" fmla="*/ 0 h 1300"/>
                                        <a:gd name="T8" fmla="*/ 10 w 444"/>
                                        <a:gd name="T9" fmla="*/ 0 h 1300"/>
                                        <a:gd name="T10" fmla="*/ 0 w 444"/>
                                        <a:gd name="T11" fmla="*/ 191 h 1300"/>
                                        <a:gd name="T12" fmla="*/ 10 w 444"/>
                                        <a:gd name="T13" fmla="*/ 403 h 1300"/>
                                        <a:gd name="T14" fmla="*/ 30 w 444"/>
                                        <a:gd name="T15" fmla="*/ 625 h 1300"/>
                                        <a:gd name="T16" fmla="*/ 71 w 444"/>
                                        <a:gd name="T17" fmla="*/ 866 h 1300"/>
                                        <a:gd name="T18" fmla="*/ 71 w 444"/>
                                        <a:gd name="T19" fmla="*/ 866 h 1300"/>
                                        <a:gd name="T20" fmla="*/ 111 w 444"/>
                                        <a:gd name="T21" fmla="*/ 987 h 1300"/>
                                        <a:gd name="T22" fmla="*/ 151 w 444"/>
                                        <a:gd name="T23" fmla="*/ 1088 h 1300"/>
                                        <a:gd name="T24" fmla="*/ 192 w 444"/>
                                        <a:gd name="T25" fmla="*/ 1169 h 1300"/>
                                        <a:gd name="T26" fmla="*/ 242 w 444"/>
                                        <a:gd name="T27" fmla="*/ 1229 h 1300"/>
                                        <a:gd name="T28" fmla="*/ 242 w 444"/>
                                        <a:gd name="T29" fmla="*/ 1229 h 1300"/>
                                        <a:gd name="T30" fmla="*/ 282 w 444"/>
                                        <a:gd name="T31" fmla="*/ 1280 h 1300"/>
                                        <a:gd name="T32" fmla="*/ 312 w 444"/>
                                        <a:gd name="T33" fmla="*/ 1300 h 1300"/>
                                        <a:gd name="T34" fmla="*/ 353 w 444"/>
                                        <a:gd name="T35" fmla="*/ 1300 h 1300"/>
                                        <a:gd name="T36" fmla="*/ 383 w 444"/>
                                        <a:gd name="T37" fmla="*/ 1290 h 1300"/>
                                        <a:gd name="T38" fmla="*/ 383 w 444"/>
                                        <a:gd name="T39" fmla="*/ 1290 h 1300"/>
                                        <a:gd name="T40" fmla="*/ 413 w 444"/>
                                        <a:gd name="T41" fmla="*/ 1249 h 1300"/>
                                        <a:gd name="T42" fmla="*/ 433 w 444"/>
                                        <a:gd name="T43" fmla="*/ 1199 h 1300"/>
                                        <a:gd name="T44" fmla="*/ 444 w 444"/>
                                        <a:gd name="T45" fmla="*/ 1129 h 1300"/>
                                        <a:gd name="T46" fmla="*/ 444 w 444"/>
                                        <a:gd name="T47" fmla="*/ 1048 h 1300"/>
                                        <a:gd name="T48" fmla="*/ 444 w 444"/>
                                        <a:gd name="T49" fmla="*/ 1048 h 1300"/>
                                        <a:gd name="T50" fmla="*/ 444 w 444"/>
                                        <a:gd name="T51" fmla="*/ 937 h 1300"/>
                                        <a:gd name="T52" fmla="*/ 433 w 444"/>
                                        <a:gd name="T53" fmla="*/ 816 h 1300"/>
                                        <a:gd name="T54" fmla="*/ 413 w 444"/>
                                        <a:gd name="T55" fmla="*/ 685 h 1300"/>
                                        <a:gd name="T56" fmla="*/ 383 w 444"/>
                                        <a:gd name="T57" fmla="*/ 544 h 1300"/>
                                        <a:gd name="T58" fmla="*/ 383 w 444"/>
                                        <a:gd name="T59" fmla="*/ 544 h 1300"/>
                                        <a:gd name="T60" fmla="*/ 343 w 444"/>
                                        <a:gd name="T61" fmla="*/ 433 h 1300"/>
                                        <a:gd name="T62" fmla="*/ 312 w 444"/>
                                        <a:gd name="T63" fmla="*/ 312 h 1300"/>
                                        <a:gd name="T64" fmla="*/ 292 w 444"/>
                                        <a:gd name="T65" fmla="*/ 191 h 1300"/>
                                        <a:gd name="T66" fmla="*/ 282 w 444"/>
                                        <a:gd name="T67" fmla="*/ 70 h 1300"/>
                                        <a:gd name="T68" fmla="*/ 282 w 444"/>
                                        <a:gd name="T69" fmla="*/ 70 h 13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</a:cxnLst>
                                      <a:rect l="0" t="0" r="r" b="b"/>
                                      <a:pathLst>
                                        <a:path w="444" h="1300">
                                          <a:moveTo>
                                            <a:pt x="282" y="70"/>
                                          </a:moveTo>
                                          <a:lnTo>
                                            <a:pt x="282" y="70"/>
                                          </a:lnTo>
                                          <a:lnTo>
                                            <a:pt x="151" y="40"/>
                                          </a:lnTo>
                                          <a:lnTo>
                                            <a:pt x="10" y="0"/>
                                          </a:lnTo>
                                          <a:lnTo>
                                            <a:pt x="0" y="191"/>
                                          </a:lnTo>
                                          <a:lnTo>
                                            <a:pt x="10" y="403"/>
                                          </a:lnTo>
                                          <a:lnTo>
                                            <a:pt x="30" y="625"/>
                                          </a:lnTo>
                                          <a:lnTo>
                                            <a:pt x="71" y="866"/>
                                          </a:lnTo>
                                          <a:lnTo>
                                            <a:pt x="111" y="987"/>
                                          </a:lnTo>
                                          <a:lnTo>
                                            <a:pt x="151" y="1088"/>
                                          </a:lnTo>
                                          <a:lnTo>
                                            <a:pt x="192" y="1169"/>
                                          </a:lnTo>
                                          <a:lnTo>
                                            <a:pt x="242" y="1229"/>
                                          </a:lnTo>
                                          <a:lnTo>
                                            <a:pt x="282" y="1280"/>
                                          </a:lnTo>
                                          <a:lnTo>
                                            <a:pt x="312" y="1300"/>
                                          </a:lnTo>
                                          <a:lnTo>
                                            <a:pt x="353" y="1300"/>
                                          </a:lnTo>
                                          <a:lnTo>
                                            <a:pt x="383" y="1290"/>
                                          </a:lnTo>
                                          <a:lnTo>
                                            <a:pt x="413" y="1249"/>
                                          </a:lnTo>
                                          <a:lnTo>
                                            <a:pt x="433" y="1199"/>
                                          </a:lnTo>
                                          <a:lnTo>
                                            <a:pt x="444" y="1129"/>
                                          </a:lnTo>
                                          <a:lnTo>
                                            <a:pt x="444" y="1048"/>
                                          </a:lnTo>
                                          <a:lnTo>
                                            <a:pt x="444" y="937"/>
                                          </a:lnTo>
                                          <a:lnTo>
                                            <a:pt x="433" y="816"/>
                                          </a:lnTo>
                                          <a:lnTo>
                                            <a:pt x="413" y="685"/>
                                          </a:lnTo>
                                          <a:lnTo>
                                            <a:pt x="383" y="544"/>
                                          </a:lnTo>
                                          <a:lnTo>
                                            <a:pt x="343" y="433"/>
                                          </a:lnTo>
                                          <a:lnTo>
                                            <a:pt x="312" y="312"/>
                                          </a:lnTo>
                                          <a:lnTo>
                                            <a:pt x="292" y="191"/>
                                          </a:lnTo>
                                          <a:lnTo>
                                            <a:pt x="282" y="7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0" name="Freeform 128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217" y="4485"/>
                                      <a:ext cx="806" cy="665"/>
                                    </a:xfrm>
                                    <a:custGeom>
                                      <a:avLst/>
                                      <a:gdLst>
                                        <a:gd name="T0" fmla="*/ 323 w 806"/>
                                        <a:gd name="T1" fmla="*/ 0 h 665"/>
                                        <a:gd name="T2" fmla="*/ 323 w 806"/>
                                        <a:gd name="T3" fmla="*/ 0 h 665"/>
                                        <a:gd name="T4" fmla="*/ 161 w 806"/>
                                        <a:gd name="T5" fmla="*/ 50 h 665"/>
                                        <a:gd name="T6" fmla="*/ 0 w 806"/>
                                        <a:gd name="T7" fmla="*/ 80 h 665"/>
                                        <a:gd name="T8" fmla="*/ 0 w 806"/>
                                        <a:gd name="T9" fmla="*/ 80 h 665"/>
                                        <a:gd name="T10" fmla="*/ 51 w 806"/>
                                        <a:gd name="T11" fmla="*/ 211 h 665"/>
                                        <a:gd name="T12" fmla="*/ 131 w 806"/>
                                        <a:gd name="T13" fmla="*/ 332 h 665"/>
                                        <a:gd name="T14" fmla="*/ 222 w 806"/>
                                        <a:gd name="T15" fmla="*/ 443 h 665"/>
                                        <a:gd name="T16" fmla="*/ 323 w 806"/>
                                        <a:gd name="T17" fmla="*/ 544 h 665"/>
                                        <a:gd name="T18" fmla="*/ 323 w 806"/>
                                        <a:gd name="T19" fmla="*/ 544 h 665"/>
                                        <a:gd name="T20" fmla="*/ 534 w 806"/>
                                        <a:gd name="T21" fmla="*/ 625 h 665"/>
                                        <a:gd name="T22" fmla="*/ 615 w 806"/>
                                        <a:gd name="T23" fmla="*/ 645 h 665"/>
                                        <a:gd name="T24" fmla="*/ 686 w 806"/>
                                        <a:gd name="T25" fmla="*/ 665 h 665"/>
                                        <a:gd name="T26" fmla="*/ 736 w 806"/>
                                        <a:gd name="T27" fmla="*/ 665 h 665"/>
                                        <a:gd name="T28" fmla="*/ 776 w 806"/>
                                        <a:gd name="T29" fmla="*/ 655 h 665"/>
                                        <a:gd name="T30" fmla="*/ 796 w 806"/>
                                        <a:gd name="T31" fmla="*/ 625 h 665"/>
                                        <a:gd name="T32" fmla="*/ 806 w 806"/>
                                        <a:gd name="T33" fmla="*/ 594 h 665"/>
                                        <a:gd name="T34" fmla="*/ 806 w 806"/>
                                        <a:gd name="T35" fmla="*/ 594 h 665"/>
                                        <a:gd name="T36" fmla="*/ 796 w 806"/>
                                        <a:gd name="T37" fmla="*/ 554 h 665"/>
                                        <a:gd name="T38" fmla="*/ 776 w 806"/>
                                        <a:gd name="T39" fmla="*/ 504 h 665"/>
                                        <a:gd name="T40" fmla="*/ 736 w 806"/>
                                        <a:gd name="T41" fmla="*/ 443 h 665"/>
                                        <a:gd name="T42" fmla="*/ 686 w 806"/>
                                        <a:gd name="T43" fmla="*/ 373 h 665"/>
                                        <a:gd name="T44" fmla="*/ 534 w 806"/>
                                        <a:gd name="T45" fmla="*/ 201 h 665"/>
                                        <a:gd name="T46" fmla="*/ 323 w 806"/>
                                        <a:gd name="T47" fmla="*/ 0 h 665"/>
                                        <a:gd name="T48" fmla="*/ 323 w 806"/>
                                        <a:gd name="T49" fmla="*/ 0 h 66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806" h="665">
                                          <a:moveTo>
                                            <a:pt x="323" y="0"/>
                                          </a:moveTo>
                                          <a:lnTo>
                                            <a:pt x="323" y="0"/>
                                          </a:lnTo>
                                          <a:lnTo>
                                            <a:pt x="161" y="50"/>
                                          </a:lnTo>
                                          <a:lnTo>
                                            <a:pt x="0" y="80"/>
                                          </a:lnTo>
                                          <a:lnTo>
                                            <a:pt x="51" y="211"/>
                                          </a:lnTo>
                                          <a:lnTo>
                                            <a:pt x="131" y="332"/>
                                          </a:lnTo>
                                          <a:lnTo>
                                            <a:pt x="222" y="443"/>
                                          </a:lnTo>
                                          <a:lnTo>
                                            <a:pt x="323" y="544"/>
                                          </a:lnTo>
                                          <a:lnTo>
                                            <a:pt x="534" y="625"/>
                                          </a:lnTo>
                                          <a:lnTo>
                                            <a:pt x="615" y="645"/>
                                          </a:lnTo>
                                          <a:lnTo>
                                            <a:pt x="686" y="665"/>
                                          </a:lnTo>
                                          <a:lnTo>
                                            <a:pt x="736" y="665"/>
                                          </a:lnTo>
                                          <a:lnTo>
                                            <a:pt x="776" y="655"/>
                                          </a:lnTo>
                                          <a:lnTo>
                                            <a:pt x="796" y="625"/>
                                          </a:lnTo>
                                          <a:lnTo>
                                            <a:pt x="806" y="594"/>
                                          </a:lnTo>
                                          <a:lnTo>
                                            <a:pt x="796" y="554"/>
                                          </a:lnTo>
                                          <a:lnTo>
                                            <a:pt x="776" y="504"/>
                                          </a:lnTo>
                                          <a:lnTo>
                                            <a:pt x="736" y="443"/>
                                          </a:lnTo>
                                          <a:lnTo>
                                            <a:pt x="686" y="373"/>
                                          </a:lnTo>
                                          <a:lnTo>
                                            <a:pt x="534" y="201"/>
                                          </a:lnTo>
                                          <a:lnTo>
                                            <a:pt x="32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1" name="Freeform 128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844" y="4565"/>
                                      <a:ext cx="1331" cy="1361"/>
                                    </a:xfrm>
                                    <a:custGeom>
                                      <a:avLst/>
                                      <a:gdLst>
                                        <a:gd name="T0" fmla="*/ 373 w 1331"/>
                                        <a:gd name="T1" fmla="*/ 0 h 1361"/>
                                        <a:gd name="T2" fmla="*/ 373 w 1331"/>
                                        <a:gd name="T3" fmla="*/ 0 h 1361"/>
                                        <a:gd name="T4" fmla="*/ 182 w 1331"/>
                                        <a:gd name="T5" fmla="*/ 21 h 1361"/>
                                        <a:gd name="T6" fmla="*/ 0 w 1331"/>
                                        <a:gd name="T7" fmla="*/ 21 h 1361"/>
                                        <a:gd name="T8" fmla="*/ 0 w 1331"/>
                                        <a:gd name="T9" fmla="*/ 21 h 1361"/>
                                        <a:gd name="T10" fmla="*/ 31 w 1331"/>
                                        <a:gd name="T11" fmla="*/ 152 h 1361"/>
                                        <a:gd name="T12" fmla="*/ 71 w 1331"/>
                                        <a:gd name="T13" fmla="*/ 262 h 1361"/>
                                        <a:gd name="T14" fmla="*/ 111 w 1331"/>
                                        <a:gd name="T15" fmla="*/ 383 h 1361"/>
                                        <a:gd name="T16" fmla="*/ 172 w 1331"/>
                                        <a:gd name="T17" fmla="*/ 494 h 1361"/>
                                        <a:gd name="T18" fmla="*/ 232 w 1331"/>
                                        <a:gd name="T19" fmla="*/ 595 h 1361"/>
                                        <a:gd name="T20" fmla="*/ 303 w 1331"/>
                                        <a:gd name="T21" fmla="*/ 696 h 1361"/>
                                        <a:gd name="T22" fmla="*/ 373 w 1331"/>
                                        <a:gd name="T23" fmla="*/ 797 h 1361"/>
                                        <a:gd name="T24" fmla="*/ 464 w 1331"/>
                                        <a:gd name="T25" fmla="*/ 897 h 1361"/>
                                        <a:gd name="T26" fmla="*/ 464 w 1331"/>
                                        <a:gd name="T27" fmla="*/ 897 h 1361"/>
                                        <a:gd name="T28" fmla="*/ 615 w 1331"/>
                                        <a:gd name="T29" fmla="*/ 1028 h 1361"/>
                                        <a:gd name="T30" fmla="*/ 766 w 1331"/>
                                        <a:gd name="T31" fmla="*/ 1149 h 1361"/>
                                        <a:gd name="T32" fmla="*/ 907 w 1331"/>
                                        <a:gd name="T33" fmla="*/ 1240 h 1361"/>
                                        <a:gd name="T34" fmla="*/ 1028 w 1331"/>
                                        <a:gd name="T35" fmla="*/ 1311 h 1361"/>
                                        <a:gd name="T36" fmla="*/ 1028 w 1331"/>
                                        <a:gd name="T37" fmla="*/ 1311 h 1361"/>
                                        <a:gd name="T38" fmla="*/ 1129 w 1331"/>
                                        <a:gd name="T39" fmla="*/ 1341 h 1361"/>
                                        <a:gd name="T40" fmla="*/ 1210 w 1331"/>
                                        <a:gd name="T41" fmla="*/ 1361 h 1361"/>
                                        <a:gd name="T42" fmla="*/ 1250 w 1331"/>
                                        <a:gd name="T43" fmla="*/ 1361 h 1361"/>
                                        <a:gd name="T44" fmla="*/ 1280 w 1331"/>
                                        <a:gd name="T45" fmla="*/ 1351 h 1361"/>
                                        <a:gd name="T46" fmla="*/ 1300 w 1331"/>
                                        <a:gd name="T47" fmla="*/ 1341 h 1361"/>
                                        <a:gd name="T48" fmla="*/ 1321 w 1331"/>
                                        <a:gd name="T49" fmla="*/ 1321 h 1361"/>
                                        <a:gd name="T50" fmla="*/ 1321 w 1331"/>
                                        <a:gd name="T51" fmla="*/ 1321 h 1361"/>
                                        <a:gd name="T52" fmla="*/ 1331 w 1331"/>
                                        <a:gd name="T53" fmla="*/ 1301 h 1361"/>
                                        <a:gd name="T54" fmla="*/ 1331 w 1331"/>
                                        <a:gd name="T55" fmla="*/ 1270 h 1361"/>
                                        <a:gd name="T56" fmla="*/ 1331 w 1331"/>
                                        <a:gd name="T57" fmla="*/ 1200 h 1361"/>
                                        <a:gd name="T58" fmla="*/ 1290 w 1331"/>
                                        <a:gd name="T59" fmla="*/ 1119 h 1361"/>
                                        <a:gd name="T60" fmla="*/ 1230 w 1331"/>
                                        <a:gd name="T61" fmla="*/ 1018 h 1361"/>
                                        <a:gd name="T62" fmla="*/ 1230 w 1331"/>
                                        <a:gd name="T63" fmla="*/ 1018 h 1361"/>
                                        <a:gd name="T64" fmla="*/ 1139 w 1331"/>
                                        <a:gd name="T65" fmla="*/ 887 h 1361"/>
                                        <a:gd name="T66" fmla="*/ 1018 w 1331"/>
                                        <a:gd name="T67" fmla="*/ 756 h 1361"/>
                                        <a:gd name="T68" fmla="*/ 867 w 1331"/>
                                        <a:gd name="T69" fmla="*/ 615 h 1361"/>
                                        <a:gd name="T70" fmla="*/ 696 w 1331"/>
                                        <a:gd name="T71" fmla="*/ 464 h 1361"/>
                                        <a:gd name="T72" fmla="*/ 696 w 1331"/>
                                        <a:gd name="T73" fmla="*/ 464 h 1361"/>
                                        <a:gd name="T74" fmla="*/ 595 w 1331"/>
                                        <a:gd name="T75" fmla="*/ 363 h 1361"/>
                                        <a:gd name="T76" fmla="*/ 504 w 1331"/>
                                        <a:gd name="T77" fmla="*/ 252 h 1361"/>
                                        <a:gd name="T78" fmla="*/ 424 w 1331"/>
                                        <a:gd name="T79" fmla="*/ 131 h 1361"/>
                                        <a:gd name="T80" fmla="*/ 373 w 1331"/>
                                        <a:gd name="T81" fmla="*/ 0 h 1361"/>
                                        <a:gd name="T82" fmla="*/ 373 w 1331"/>
                                        <a:gd name="T83" fmla="*/ 0 h 136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</a:cxnLst>
                                      <a:rect l="0" t="0" r="r" b="b"/>
                                      <a:pathLst>
                                        <a:path w="1331" h="1361">
                                          <a:moveTo>
                                            <a:pt x="373" y="0"/>
                                          </a:moveTo>
                                          <a:lnTo>
                                            <a:pt x="373" y="0"/>
                                          </a:lnTo>
                                          <a:lnTo>
                                            <a:pt x="182" y="21"/>
                                          </a:lnTo>
                                          <a:lnTo>
                                            <a:pt x="0" y="21"/>
                                          </a:lnTo>
                                          <a:lnTo>
                                            <a:pt x="31" y="152"/>
                                          </a:lnTo>
                                          <a:lnTo>
                                            <a:pt x="71" y="262"/>
                                          </a:lnTo>
                                          <a:lnTo>
                                            <a:pt x="111" y="383"/>
                                          </a:lnTo>
                                          <a:lnTo>
                                            <a:pt x="172" y="494"/>
                                          </a:lnTo>
                                          <a:lnTo>
                                            <a:pt x="232" y="595"/>
                                          </a:lnTo>
                                          <a:lnTo>
                                            <a:pt x="303" y="696"/>
                                          </a:lnTo>
                                          <a:lnTo>
                                            <a:pt x="373" y="797"/>
                                          </a:lnTo>
                                          <a:lnTo>
                                            <a:pt x="464" y="897"/>
                                          </a:lnTo>
                                          <a:lnTo>
                                            <a:pt x="615" y="1028"/>
                                          </a:lnTo>
                                          <a:lnTo>
                                            <a:pt x="766" y="1149"/>
                                          </a:lnTo>
                                          <a:lnTo>
                                            <a:pt x="907" y="1240"/>
                                          </a:lnTo>
                                          <a:lnTo>
                                            <a:pt x="1028" y="1311"/>
                                          </a:lnTo>
                                          <a:lnTo>
                                            <a:pt x="1129" y="1341"/>
                                          </a:lnTo>
                                          <a:lnTo>
                                            <a:pt x="1210" y="1361"/>
                                          </a:lnTo>
                                          <a:lnTo>
                                            <a:pt x="1250" y="1361"/>
                                          </a:lnTo>
                                          <a:lnTo>
                                            <a:pt x="1280" y="1351"/>
                                          </a:lnTo>
                                          <a:lnTo>
                                            <a:pt x="1300" y="1341"/>
                                          </a:lnTo>
                                          <a:lnTo>
                                            <a:pt x="1321" y="1321"/>
                                          </a:lnTo>
                                          <a:lnTo>
                                            <a:pt x="1331" y="1301"/>
                                          </a:lnTo>
                                          <a:lnTo>
                                            <a:pt x="1331" y="1270"/>
                                          </a:lnTo>
                                          <a:lnTo>
                                            <a:pt x="1331" y="1200"/>
                                          </a:lnTo>
                                          <a:lnTo>
                                            <a:pt x="1290" y="1119"/>
                                          </a:lnTo>
                                          <a:lnTo>
                                            <a:pt x="1230" y="1018"/>
                                          </a:lnTo>
                                          <a:lnTo>
                                            <a:pt x="1139" y="887"/>
                                          </a:lnTo>
                                          <a:lnTo>
                                            <a:pt x="1018" y="756"/>
                                          </a:lnTo>
                                          <a:lnTo>
                                            <a:pt x="867" y="615"/>
                                          </a:lnTo>
                                          <a:lnTo>
                                            <a:pt x="696" y="464"/>
                                          </a:lnTo>
                                          <a:lnTo>
                                            <a:pt x="595" y="363"/>
                                          </a:lnTo>
                                          <a:lnTo>
                                            <a:pt x="504" y="252"/>
                                          </a:lnTo>
                                          <a:lnTo>
                                            <a:pt x="424" y="131"/>
                                          </a:lnTo>
                                          <a:lnTo>
                                            <a:pt x="37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2" name="Freeform 128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411" y="20"/>
                                      <a:ext cx="2167" cy="2681"/>
                                    </a:xfrm>
                                    <a:custGeom>
                                      <a:avLst/>
                                      <a:gdLst>
                                        <a:gd name="T0" fmla="*/ 1481 w 2167"/>
                                        <a:gd name="T1" fmla="*/ 363 h 2681"/>
                                        <a:gd name="T2" fmla="*/ 1159 w 2167"/>
                                        <a:gd name="T3" fmla="*/ 645 h 2681"/>
                                        <a:gd name="T4" fmla="*/ 816 w 2167"/>
                                        <a:gd name="T5" fmla="*/ 1048 h 2681"/>
                                        <a:gd name="T6" fmla="*/ 917 w 2167"/>
                                        <a:gd name="T7" fmla="*/ 887 h 2681"/>
                                        <a:gd name="T8" fmla="*/ 1078 w 2167"/>
                                        <a:gd name="T9" fmla="*/ 615 h 2681"/>
                                        <a:gd name="T10" fmla="*/ 1169 w 2167"/>
                                        <a:gd name="T11" fmla="*/ 383 h 2681"/>
                                        <a:gd name="T12" fmla="*/ 1209 w 2167"/>
                                        <a:gd name="T13" fmla="*/ 192 h 2681"/>
                                        <a:gd name="T14" fmla="*/ 1209 w 2167"/>
                                        <a:gd name="T15" fmla="*/ 121 h 2681"/>
                                        <a:gd name="T16" fmla="*/ 1169 w 2167"/>
                                        <a:gd name="T17" fmla="*/ 30 h 2681"/>
                                        <a:gd name="T18" fmla="*/ 1088 w 2167"/>
                                        <a:gd name="T19" fmla="*/ 0 h 2681"/>
                                        <a:gd name="T20" fmla="*/ 1028 w 2167"/>
                                        <a:gd name="T21" fmla="*/ 0 h 2681"/>
                                        <a:gd name="T22" fmla="*/ 907 w 2167"/>
                                        <a:gd name="T23" fmla="*/ 61 h 2681"/>
                                        <a:gd name="T24" fmla="*/ 836 w 2167"/>
                                        <a:gd name="T25" fmla="*/ 101 h 2681"/>
                                        <a:gd name="T26" fmla="*/ 675 w 2167"/>
                                        <a:gd name="T27" fmla="*/ 252 h 2681"/>
                                        <a:gd name="T28" fmla="*/ 524 w 2167"/>
                                        <a:gd name="T29" fmla="*/ 444 h 2681"/>
                                        <a:gd name="T30" fmla="*/ 383 w 2167"/>
                                        <a:gd name="T31" fmla="*/ 675 h 2681"/>
                                        <a:gd name="T32" fmla="*/ 262 w 2167"/>
                                        <a:gd name="T33" fmla="*/ 948 h 2681"/>
                                        <a:gd name="T34" fmla="*/ 191 w 2167"/>
                                        <a:gd name="T35" fmla="*/ 1139 h 2681"/>
                                        <a:gd name="T36" fmla="*/ 81 w 2167"/>
                                        <a:gd name="T37" fmla="*/ 1522 h 2681"/>
                                        <a:gd name="T38" fmla="*/ 20 w 2167"/>
                                        <a:gd name="T39" fmla="*/ 1935 h 2681"/>
                                        <a:gd name="T40" fmla="*/ 0 w 2167"/>
                                        <a:gd name="T41" fmla="*/ 2379 h 2681"/>
                                        <a:gd name="T42" fmla="*/ 0 w 2167"/>
                                        <a:gd name="T43" fmla="*/ 2610 h 2681"/>
                                        <a:gd name="T44" fmla="*/ 252 w 2167"/>
                                        <a:gd name="T45" fmla="*/ 2580 h 2681"/>
                                        <a:gd name="T46" fmla="*/ 383 w 2167"/>
                                        <a:gd name="T47" fmla="*/ 2580 h 2681"/>
                                        <a:gd name="T48" fmla="*/ 504 w 2167"/>
                                        <a:gd name="T49" fmla="*/ 2590 h 2681"/>
                                        <a:gd name="T50" fmla="*/ 675 w 2167"/>
                                        <a:gd name="T51" fmla="*/ 2621 h 2681"/>
                                        <a:gd name="T52" fmla="*/ 907 w 2167"/>
                                        <a:gd name="T53" fmla="*/ 2681 h 2681"/>
                                        <a:gd name="T54" fmla="*/ 1139 w 2167"/>
                                        <a:gd name="T55" fmla="*/ 2590 h 2681"/>
                                        <a:gd name="T56" fmla="*/ 1522 w 2167"/>
                                        <a:gd name="T57" fmla="*/ 2389 h 2681"/>
                                        <a:gd name="T58" fmla="*/ 1693 w 2167"/>
                                        <a:gd name="T59" fmla="*/ 2298 h 2681"/>
                                        <a:gd name="T60" fmla="*/ 1915 w 2167"/>
                                        <a:gd name="T61" fmla="*/ 2137 h 2681"/>
                                        <a:gd name="T62" fmla="*/ 2026 w 2167"/>
                                        <a:gd name="T63" fmla="*/ 2006 h 2681"/>
                                        <a:gd name="T64" fmla="*/ 2036 w 2167"/>
                                        <a:gd name="T65" fmla="*/ 1955 h 2681"/>
                                        <a:gd name="T66" fmla="*/ 2026 w 2167"/>
                                        <a:gd name="T67" fmla="*/ 1925 h 2681"/>
                                        <a:gd name="T68" fmla="*/ 1975 w 2167"/>
                                        <a:gd name="T69" fmla="*/ 1905 h 2681"/>
                                        <a:gd name="T70" fmla="*/ 1905 w 2167"/>
                                        <a:gd name="T71" fmla="*/ 1895 h 2681"/>
                                        <a:gd name="T72" fmla="*/ 1663 w 2167"/>
                                        <a:gd name="T73" fmla="*/ 1945 h 2681"/>
                                        <a:gd name="T74" fmla="*/ 1330 w 2167"/>
                                        <a:gd name="T75" fmla="*/ 2056 h 2681"/>
                                        <a:gd name="T76" fmla="*/ 1552 w 2167"/>
                                        <a:gd name="T77" fmla="*/ 1915 h 2681"/>
                                        <a:gd name="T78" fmla="*/ 1895 w 2167"/>
                                        <a:gd name="T79" fmla="*/ 1633 h 2681"/>
                                        <a:gd name="T80" fmla="*/ 2026 w 2167"/>
                                        <a:gd name="T81" fmla="*/ 1502 h 2681"/>
                                        <a:gd name="T82" fmla="*/ 2147 w 2167"/>
                                        <a:gd name="T83" fmla="*/ 1290 h 2681"/>
                                        <a:gd name="T84" fmla="*/ 2167 w 2167"/>
                                        <a:gd name="T85" fmla="*/ 1220 h 2681"/>
                                        <a:gd name="T86" fmla="*/ 2147 w 2167"/>
                                        <a:gd name="T87" fmla="*/ 1149 h 2681"/>
                                        <a:gd name="T88" fmla="*/ 2137 w 2167"/>
                                        <a:gd name="T89" fmla="*/ 1129 h 2681"/>
                                        <a:gd name="T90" fmla="*/ 2076 w 2167"/>
                                        <a:gd name="T91" fmla="*/ 1099 h 2681"/>
                                        <a:gd name="T92" fmla="*/ 1945 w 2167"/>
                                        <a:gd name="T93" fmla="*/ 1099 h 2681"/>
                                        <a:gd name="T94" fmla="*/ 1824 w 2167"/>
                                        <a:gd name="T95" fmla="*/ 1139 h 2681"/>
                                        <a:gd name="T96" fmla="*/ 1512 w 2167"/>
                                        <a:gd name="T97" fmla="*/ 1300 h 2681"/>
                                        <a:gd name="T98" fmla="*/ 1159 w 2167"/>
                                        <a:gd name="T99" fmla="*/ 1582 h 2681"/>
                                        <a:gd name="T100" fmla="*/ 1360 w 2167"/>
                                        <a:gd name="T101" fmla="*/ 1341 h 2681"/>
                                        <a:gd name="T102" fmla="*/ 1683 w 2167"/>
                                        <a:gd name="T103" fmla="*/ 907 h 2681"/>
                                        <a:gd name="T104" fmla="*/ 1794 w 2167"/>
                                        <a:gd name="T105" fmla="*/ 716 h 2681"/>
                                        <a:gd name="T106" fmla="*/ 1885 w 2167"/>
                                        <a:gd name="T107" fmla="*/ 444 h 2681"/>
                                        <a:gd name="T108" fmla="*/ 1885 w 2167"/>
                                        <a:gd name="T109" fmla="*/ 343 h 2681"/>
                                        <a:gd name="T110" fmla="*/ 1854 w 2167"/>
                                        <a:gd name="T111" fmla="*/ 282 h 2681"/>
                                        <a:gd name="T112" fmla="*/ 1824 w 2167"/>
                                        <a:gd name="T113" fmla="*/ 262 h 2681"/>
                                        <a:gd name="T114" fmla="*/ 1754 w 2167"/>
                                        <a:gd name="T115" fmla="*/ 242 h 2681"/>
                                        <a:gd name="T116" fmla="*/ 1663 w 2167"/>
                                        <a:gd name="T117" fmla="*/ 262 h 2681"/>
                                        <a:gd name="T118" fmla="*/ 1481 w 2167"/>
                                        <a:gd name="T119" fmla="*/ 363 h 268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</a:cxnLst>
                                      <a:rect l="0" t="0" r="r" b="b"/>
                                      <a:pathLst>
                                        <a:path w="2167" h="2681">
                                          <a:moveTo>
                                            <a:pt x="1481" y="363"/>
                                          </a:moveTo>
                                          <a:lnTo>
                                            <a:pt x="1481" y="363"/>
                                          </a:lnTo>
                                          <a:lnTo>
                                            <a:pt x="1330" y="484"/>
                                          </a:lnTo>
                                          <a:lnTo>
                                            <a:pt x="1159" y="645"/>
                                          </a:lnTo>
                                          <a:lnTo>
                                            <a:pt x="988" y="827"/>
                                          </a:lnTo>
                                          <a:lnTo>
                                            <a:pt x="816" y="1048"/>
                                          </a:lnTo>
                                          <a:lnTo>
                                            <a:pt x="917" y="887"/>
                                          </a:lnTo>
                                          <a:lnTo>
                                            <a:pt x="1008" y="746"/>
                                          </a:lnTo>
                                          <a:lnTo>
                                            <a:pt x="1078" y="615"/>
                                          </a:lnTo>
                                          <a:lnTo>
                                            <a:pt x="1129" y="494"/>
                                          </a:lnTo>
                                          <a:lnTo>
                                            <a:pt x="1169" y="383"/>
                                          </a:lnTo>
                                          <a:lnTo>
                                            <a:pt x="1199" y="282"/>
                                          </a:lnTo>
                                          <a:lnTo>
                                            <a:pt x="1209" y="192"/>
                                          </a:lnTo>
                                          <a:lnTo>
                                            <a:pt x="1209" y="121"/>
                                          </a:lnTo>
                                          <a:lnTo>
                                            <a:pt x="1189" y="71"/>
                                          </a:lnTo>
                                          <a:lnTo>
                                            <a:pt x="1169" y="30"/>
                                          </a:lnTo>
                                          <a:lnTo>
                                            <a:pt x="1129" y="10"/>
                                          </a:lnTo>
                                          <a:lnTo>
                                            <a:pt x="1088" y="0"/>
                                          </a:lnTo>
                                          <a:lnTo>
                                            <a:pt x="1028" y="0"/>
                                          </a:lnTo>
                                          <a:lnTo>
                                            <a:pt x="978" y="20"/>
                                          </a:lnTo>
                                          <a:lnTo>
                                            <a:pt x="907" y="61"/>
                                          </a:lnTo>
                                          <a:lnTo>
                                            <a:pt x="836" y="101"/>
                                          </a:lnTo>
                                          <a:lnTo>
                                            <a:pt x="756" y="171"/>
                                          </a:lnTo>
                                          <a:lnTo>
                                            <a:pt x="675" y="252"/>
                                          </a:lnTo>
                                          <a:lnTo>
                                            <a:pt x="595" y="343"/>
                                          </a:lnTo>
                                          <a:lnTo>
                                            <a:pt x="524" y="444"/>
                                          </a:lnTo>
                                          <a:lnTo>
                                            <a:pt x="453" y="554"/>
                                          </a:lnTo>
                                          <a:lnTo>
                                            <a:pt x="383" y="675"/>
                                          </a:lnTo>
                                          <a:lnTo>
                                            <a:pt x="322" y="806"/>
                                          </a:lnTo>
                                          <a:lnTo>
                                            <a:pt x="262" y="948"/>
                                          </a:lnTo>
                                          <a:lnTo>
                                            <a:pt x="191" y="1139"/>
                                          </a:lnTo>
                                          <a:lnTo>
                                            <a:pt x="131" y="1330"/>
                                          </a:lnTo>
                                          <a:lnTo>
                                            <a:pt x="81" y="1522"/>
                                          </a:lnTo>
                                          <a:lnTo>
                                            <a:pt x="50" y="1734"/>
                                          </a:lnTo>
                                          <a:lnTo>
                                            <a:pt x="20" y="1935"/>
                                          </a:lnTo>
                                          <a:lnTo>
                                            <a:pt x="0" y="2157"/>
                                          </a:lnTo>
                                          <a:lnTo>
                                            <a:pt x="0" y="2379"/>
                                          </a:lnTo>
                                          <a:lnTo>
                                            <a:pt x="0" y="2610"/>
                                          </a:lnTo>
                                          <a:lnTo>
                                            <a:pt x="131" y="2590"/>
                                          </a:lnTo>
                                          <a:lnTo>
                                            <a:pt x="252" y="2580"/>
                                          </a:lnTo>
                                          <a:lnTo>
                                            <a:pt x="383" y="2580"/>
                                          </a:lnTo>
                                          <a:lnTo>
                                            <a:pt x="504" y="2590"/>
                                          </a:lnTo>
                                          <a:lnTo>
                                            <a:pt x="675" y="2621"/>
                                          </a:lnTo>
                                          <a:lnTo>
                                            <a:pt x="796" y="2651"/>
                                          </a:lnTo>
                                          <a:lnTo>
                                            <a:pt x="907" y="2681"/>
                                          </a:lnTo>
                                          <a:lnTo>
                                            <a:pt x="1139" y="2590"/>
                                          </a:lnTo>
                                          <a:lnTo>
                                            <a:pt x="1340" y="2489"/>
                                          </a:lnTo>
                                          <a:lnTo>
                                            <a:pt x="1522" y="2389"/>
                                          </a:lnTo>
                                          <a:lnTo>
                                            <a:pt x="1693" y="2298"/>
                                          </a:lnTo>
                                          <a:lnTo>
                                            <a:pt x="1814" y="2217"/>
                                          </a:lnTo>
                                          <a:lnTo>
                                            <a:pt x="1915" y="2137"/>
                                          </a:lnTo>
                                          <a:lnTo>
                                            <a:pt x="1985" y="2066"/>
                                          </a:lnTo>
                                          <a:lnTo>
                                            <a:pt x="2026" y="2006"/>
                                          </a:lnTo>
                                          <a:lnTo>
                                            <a:pt x="2036" y="1955"/>
                                          </a:lnTo>
                                          <a:lnTo>
                                            <a:pt x="2036" y="1935"/>
                                          </a:lnTo>
                                          <a:lnTo>
                                            <a:pt x="2026" y="1925"/>
                                          </a:lnTo>
                                          <a:lnTo>
                                            <a:pt x="2005" y="1915"/>
                                          </a:lnTo>
                                          <a:lnTo>
                                            <a:pt x="1975" y="1905"/>
                                          </a:lnTo>
                                          <a:lnTo>
                                            <a:pt x="1905" y="1895"/>
                                          </a:lnTo>
                                          <a:lnTo>
                                            <a:pt x="1794" y="1905"/>
                                          </a:lnTo>
                                          <a:lnTo>
                                            <a:pt x="1663" y="1945"/>
                                          </a:lnTo>
                                          <a:lnTo>
                                            <a:pt x="1512" y="1986"/>
                                          </a:lnTo>
                                          <a:lnTo>
                                            <a:pt x="1330" y="2056"/>
                                          </a:lnTo>
                                          <a:lnTo>
                                            <a:pt x="1552" y="1915"/>
                                          </a:lnTo>
                                          <a:lnTo>
                                            <a:pt x="1733" y="1774"/>
                                          </a:lnTo>
                                          <a:lnTo>
                                            <a:pt x="1895" y="1633"/>
                                          </a:lnTo>
                                          <a:lnTo>
                                            <a:pt x="2026" y="1502"/>
                                          </a:lnTo>
                                          <a:lnTo>
                                            <a:pt x="2106" y="1391"/>
                                          </a:lnTo>
                                          <a:lnTo>
                                            <a:pt x="2147" y="1290"/>
                                          </a:lnTo>
                                          <a:lnTo>
                                            <a:pt x="2167" y="1250"/>
                                          </a:lnTo>
                                          <a:lnTo>
                                            <a:pt x="2167" y="1220"/>
                                          </a:lnTo>
                                          <a:lnTo>
                                            <a:pt x="2167" y="1179"/>
                                          </a:lnTo>
                                          <a:lnTo>
                                            <a:pt x="2147" y="1149"/>
                                          </a:lnTo>
                                          <a:lnTo>
                                            <a:pt x="2137" y="1129"/>
                                          </a:lnTo>
                                          <a:lnTo>
                                            <a:pt x="2106" y="1109"/>
                                          </a:lnTo>
                                          <a:lnTo>
                                            <a:pt x="2076" y="1099"/>
                                          </a:lnTo>
                                          <a:lnTo>
                                            <a:pt x="2036" y="1089"/>
                                          </a:lnTo>
                                          <a:lnTo>
                                            <a:pt x="1945" y="1099"/>
                                          </a:lnTo>
                                          <a:lnTo>
                                            <a:pt x="1824" y="1139"/>
                                          </a:lnTo>
                                          <a:lnTo>
                                            <a:pt x="1673" y="1199"/>
                                          </a:lnTo>
                                          <a:lnTo>
                                            <a:pt x="1512" y="1300"/>
                                          </a:lnTo>
                                          <a:lnTo>
                                            <a:pt x="1340" y="1421"/>
                                          </a:lnTo>
                                          <a:lnTo>
                                            <a:pt x="1159" y="1582"/>
                                          </a:lnTo>
                                          <a:lnTo>
                                            <a:pt x="1360" y="1341"/>
                                          </a:lnTo>
                                          <a:lnTo>
                                            <a:pt x="1542" y="1119"/>
                                          </a:lnTo>
                                          <a:lnTo>
                                            <a:pt x="1683" y="907"/>
                                          </a:lnTo>
                                          <a:lnTo>
                                            <a:pt x="1794" y="716"/>
                                          </a:lnTo>
                                          <a:lnTo>
                                            <a:pt x="1854" y="565"/>
                                          </a:lnTo>
                                          <a:lnTo>
                                            <a:pt x="1885" y="444"/>
                                          </a:lnTo>
                                          <a:lnTo>
                                            <a:pt x="1895" y="393"/>
                                          </a:lnTo>
                                          <a:lnTo>
                                            <a:pt x="1885" y="343"/>
                                          </a:lnTo>
                                          <a:lnTo>
                                            <a:pt x="1874" y="313"/>
                                          </a:lnTo>
                                          <a:lnTo>
                                            <a:pt x="1854" y="282"/>
                                          </a:lnTo>
                                          <a:lnTo>
                                            <a:pt x="1824" y="262"/>
                                          </a:lnTo>
                                          <a:lnTo>
                                            <a:pt x="1794" y="252"/>
                                          </a:lnTo>
                                          <a:lnTo>
                                            <a:pt x="1754" y="242"/>
                                          </a:lnTo>
                                          <a:lnTo>
                                            <a:pt x="1713" y="252"/>
                                          </a:lnTo>
                                          <a:lnTo>
                                            <a:pt x="1663" y="262"/>
                                          </a:lnTo>
                                          <a:lnTo>
                                            <a:pt x="1612" y="292"/>
                                          </a:lnTo>
                                          <a:lnTo>
                                            <a:pt x="1481" y="36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3" name="Freeform 128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225" y="1572"/>
                                      <a:ext cx="1784" cy="3800"/>
                                    </a:xfrm>
                                    <a:custGeom>
                                      <a:avLst/>
                                      <a:gdLst>
                                        <a:gd name="T0" fmla="*/ 1189 w 1784"/>
                                        <a:gd name="T1" fmla="*/ 2177 h 3800"/>
                                        <a:gd name="T2" fmla="*/ 1270 w 1784"/>
                                        <a:gd name="T3" fmla="*/ 2096 h 3800"/>
                                        <a:gd name="T4" fmla="*/ 1240 w 1784"/>
                                        <a:gd name="T5" fmla="*/ 2036 h 3800"/>
                                        <a:gd name="T6" fmla="*/ 1139 w 1784"/>
                                        <a:gd name="T7" fmla="*/ 1986 h 3800"/>
                                        <a:gd name="T8" fmla="*/ 857 w 1784"/>
                                        <a:gd name="T9" fmla="*/ 1965 h 3800"/>
                                        <a:gd name="T10" fmla="*/ 947 w 1784"/>
                                        <a:gd name="T11" fmla="*/ 1925 h 3800"/>
                                        <a:gd name="T12" fmla="*/ 1481 w 1784"/>
                                        <a:gd name="T13" fmla="*/ 1714 h 3800"/>
                                        <a:gd name="T14" fmla="*/ 1673 w 1784"/>
                                        <a:gd name="T15" fmla="*/ 1583 h 3800"/>
                                        <a:gd name="T16" fmla="*/ 1744 w 1784"/>
                                        <a:gd name="T17" fmla="*/ 1451 h 3800"/>
                                        <a:gd name="T18" fmla="*/ 1733 w 1784"/>
                                        <a:gd name="T19" fmla="*/ 1391 h 3800"/>
                                        <a:gd name="T20" fmla="*/ 1673 w 1784"/>
                                        <a:gd name="T21" fmla="*/ 1331 h 3800"/>
                                        <a:gd name="T22" fmla="*/ 1542 w 1784"/>
                                        <a:gd name="T23" fmla="*/ 1300 h 3800"/>
                                        <a:gd name="T24" fmla="*/ 1068 w 1784"/>
                                        <a:gd name="T25" fmla="*/ 1361 h 3800"/>
                                        <a:gd name="T26" fmla="*/ 1038 w 1784"/>
                                        <a:gd name="T27" fmla="*/ 1270 h 3800"/>
                                        <a:gd name="T28" fmla="*/ 1441 w 1784"/>
                                        <a:gd name="T29" fmla="*/ 837 h 3800"/>
                                        <a:gd name="T30" fmla="*/ 1693 w 1784"/>
                                        <a:gd name="T31" fmla="*/ 464 h 3800"/>
                                        <a:gd name="T32" fmla="*/ 1774 w 1784"/>
                                        <a:gd name="T33" fmla="*/ 272 h 3800"/>
                                        <a:gd name="T34" fmla="*/ 1774 w 1784"/>
                                        <a:gd name="T35" fmla="*/ 91 h 3800"/>
                                        <a:gd name="T36" fmla="*/ 1703 w 1784"/>
                                        <a:gd name="T37" fmla="*/ 20 h 3800"/>
                                        <a:gd name="T38" fmla="*/ 1592 w 1784"/>
                                        <a:gd name="T39" fmla="*/ 0 h 3800"/>
                                        <a:gd name="T40" fmla="*/ 1340 w 1784"/>
                                        <a:gd name="T41" fmla="*/ 61 h 3800"/>
                                        <a:gd name="T42" fmla="*/ 1058 w 1784"/>
                                        <a:gd name="T43" fmla="*/ 232 h 3800"/>
                                        <a:gd name="T44" fmla="*/ 857 w 1784"/>
                                        <a:gd name="T45" fmla="*/ 403 h 3800"/>
                                        <a:gd name="T46" fmla="*/ 494 w 1784"/>
                                        <a:gd name="T47" fmla="*/ 806 h 3800"/>
                                        <a:gd name="T48" fmla="*/ 181 w 1784"/>
                                        <a:gd name="T49" fmla="*/ 1280 h 3800"/>
                                        <a:gd name="T50" fmla="*/ 0 w 1784"/>
                                        <a:gd name="T51" fmla="*/ 1653 h 3800"/>
                                        <a:gd name="T52" fmla="*/ 91 w 1784"/>
                                        <a:gd name="T53" fmla="*/ 1885 h 3800"/>
                                        <a:gd name="T54" fmla="*/ 121 w 1784"/>
                                        <a:gd name="T55" fmla="*/ 2056 h 3800"/>
                                        <a:gd name="T56" fmla="*/ 121 w 1784"/>
                                        <a:gd name="T57" fmla="*/ 2258 h 3800"/>
                                        <a:gd name="T58" fmla="*/ 91 w 1784"/>
                                        <a:gd name="T59" fmla="*/ 2439 h 3800"/>
                                        <a:gd name="T60" fmla="*/ 131 w 1784"/>
                                        <a:gd name="T61" fmla="*/ 2701 h 3800"/>
                                        <a:gd name="T62" fmla="*/ 353 w 1784"/>
                                        <a:gd name="T63" fmla="*/ 3104 h 3800"/>
                                        <a:gd name="T64" fmla="*/ 605 w 1784"/>
                                        <a:gd name="T65" fmla="*/ 3437 h 3800"/>
                                        <a:gd name="T66" fmla="*/ 836 w 1784"/>
                                        <a:gd name="T67" fmla="*/ 3659 h 3800"/>
                                        <a:gd name="T68" fmla="*/ 1038 w 1784"/>
                                        <a:gd name="T69" fmla="*/ 3769 h 3800"/>
                                        <a:gd name="T70" fmla="*/ 1209 w 1784"/>
                                        <a:gd name="T71" fmla="*/ 3800 h 3800"/>
                                        <a:gd name="T72" fmla="*/ 1290 w 1784"/>
                                        <a:gd name="T73" fmla="*/ 3769 h 3800"/>
                                        <a:gd name="T74" fmla="*/ 1350 w 1784"/>
                                        <a:gd name="T75" fmla="*/ 3709 h 3800"/>
                                        <a:gd name="T76" fmla="*/ 1371 w 1784"/>
                                        <a:gd name="T77" fmla="*/ 3568 h 3800"/>
                                        <a:gd name="T78" fmla="*/ 1330 w 1784"/>
                                        <a:gd name="T79" fmla="*/ 3427 h 3800"/>
                                        <a:gd name="T80" fmla="*/ 1189 w 1784"/>
                                        <a:gd name="T81" fmla="*/ 3175 h 3800"/>
                                        <a:gd name="T82" fmla="*/ 847 w 1784"/>
                                        <a:gd name="T83" fmla="*/ 2802 h 3800"/>
                                        <a:gd name="T84" fmla="*/ 1018 w 1784"/>
                                        <a:gd name="T85" fmla="*/ 2893 h 3800"/>
                                        <a:gd name="T86" fmla="*/ 1149 w 1784"/>
                                        <a:gd name="T87" fmla="*/ 2933 h 3800"/>
                                        <a:gd name="T88" fmla="*/ 1250 w 1784"/>
                                        <a:gd name="T89" fmla="*/ 2893 h 3800"/>
                                        <a:gd name="T90" fmla="*/ 1250 w 1784"/>
                                        <a:gd name="T91" fmla="*/ 2792 h 3800"/>
                                        <a:gd name="T92" fmla="*/ 1119 w 1784"/>
                                        <a:gd name="T93" fmla="*/ 2590 h 3800"/>
                                        <a:gd name="T94" fmla="*/ 736 w 1784"/>
                                        <a:gd name="T95" fmla="*/ 2238 h 3800"/>
                                        <a:gd name="T96" fmla="*/ 947 w 1784"/>
                                        <a:gd name="T97" fmla="*/ 2238 h 3800"/>
                                        <a:gd name="T98" fmla="*/ 1129 w 1784"/>
                                        <a:gd name="T99" fmla="*/ 2207 h 38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</a:cxnLst>
                                      <a:rect l="0" t="0" r="r" b="b"/>
                                      <a:pathLst>
                                        <a:path w="1784" h="3800">
                                          <a:moveTo>
                                            <a:pt x="1129" y="2207"/>
                                          </a:moveTo>
                                          <a:lnTo>
                                            <a:pt x="1129" y="2207"/>
                                          </a:lnTo>
                                          <a:lnTo>
                                            <a:pt x="1189" y="2177"/>
                                          </a:lnTo>
                                          <a:lnTo>
                                            <a:pt x="1230" y="2157"/>
                                          </a:lnTo>
                                          <a:lnTo>
                                            <a:pt x="1260" y="2127"/>
                                          </a:lnTo>
                                          <a:lnTo>
                                            <a:pt x="1270" y="2096"/>
                                          </a:lnTo>
                                          <a:lnTo>
                                            <a:pt x="1260" y="2056"/>
                                          </a:lnTo>
                                          <a:lnTo>
                                            <a:pt x="1240" y="2036"/>
                                          </a:lnTo>
                                          <a:lnTo>
                                            <a:pt x="1199" y="2006"/>
                                          </a:lnTo>
                                          <a:lnTo>
                                            <a:pt x="1139" y="1986"/>
                                          </a:lnTo>
                                          <a:lnTo>
                                            <a:pt x="1058" y="1976"/>
                                          </a:lnTo>
                                          <a:lnTo>
                                            <a:pt x="968" y="1965"/>
                                          </a:lnTo>
                                          <a:lnTo>
                                            <a:pt x="857" y="1965"/>
                                          </a:lnTo>
                                          <a:lnTo>
                                            <a:pt x="736" y="1976"/>
                                          </a:lnTo>
                                          <a:lnTo>
                                            <a:pt x="947" y="1925"/>
                                          </a:lnTo>
                                          <a:lnTo>
                                            <a:pt x="1149" y="1865"/>
                                          </a:lnTo>
                                          <a:lnTo>
                                            <a:pt x="1330" y="1794"/>
                                          </a:lnTo>
                                          <a:lnTo>
                                            <a:pt x="1481" y="1714"/>
                                          </a:lnTo>
                                          <a:lnTo>
                                            <a:pt x="1592" y="1653"/>
                                          </a:lnTo>
                                          <a:lnTo>
                                            <a:pt x="1673" y="1583"/>
                                          </a:lnTo>
                                          <a:lnTo>
                                            <a:pt x="1723" y="1512"/>
                                          </a:lnTo>
                                          <a:lnTo>
                                            <a:pt x="1733" y="1482"/>
                                          </a:lnTo>
                                          <a:lnTo>
                                            <a:pt x="1744" y="1451"/>
                                          </a:lnTo>
                                          <a:lnTo>
                                            <a:pt x="1744" y="1421"/>
                                          </a:lnTo>
                                          <a:lnTo>
                                            <a:pt x="1733" y="1391"/>
                                          </a:lnTo>
                                          <a:lnTo>
                                            <a:pt x="1723" y="1371"/>
                                          </a:lnTo>
                                          <a:lnTo>
                                            <a:pt x="1703" y="1351"/>
                                          </a:lnTo>
                                          <a:lnTo>
                                            <a:pt x="1673" y="1331"/>
                                          </a:lnTo>
                                          <a:lnTo>
                                            <a:pt x="1633" y="1320"/>
                                          </a:lnTo>
                                          <a:lnTo>
                                            <a:pt x="1542" y="1300"/>
                                          </a:lnTo>
                                          <a:lnTo>
                                            <a:pt x="1401" y="1300"/>
                                          </a:lnTo>
                                          <a:lnTo>
                                            <a:pt x="1240" y="1320"/>
                                          </a:lnTo>
                                          <a:lnTo>
                                            <a:pt x="1068" y="1361"/>
                                          </a:lnTo>
                                          <a:lnTo>
                                            <a:pt x="867" y="1421"/>
                                          </a:lnTo>
                                          <a:lnTo>
                                            <a:pt x="1038" y="1270"/>
                                          </a:lnTo>
                                          <a:lnTo>
                                            <a:pt x="1189" y="1119"/>
                                          </a:lnTo>
                                          <a:lnTo>
                                            <a:pt x="1320" y="978"/>
                                          </a:lnTo>
                                          <a:lnTo>
                                            <a:pt x="1441" y="837"/>
                                          </a:lnTo>
                                          <a:lnTo>
                                            <a:pt x="1542" y="706"/>
                                          </a:lnTo>
                                          <a:lnTo>
                                            <a:pt x="1633" y="585"/>
                                          </a:lnTo>
                                          <a:lnTo>
                                            <a:pt x="1693" y="464"/>
                                          </a:lnTo>
                                          <a:lnTo>
                                            <a:pt x="1744" y="363"/>
                                          </a:lnTo>
                                          <a:lnTo>
                                            <a:pt x="1774" y="272"/>
                                          </a:lnTo>
                                          <a:lnTo>
                                            <a:pt x="1784" y="202"/>
                                          </a:lnTo>
                                          <a:lnTo>
                                            <a:pt x="1784" y="141"/>
                                          </a:lnTo>
                                          <a:lnTo>
                                            <a:pt x="1774" y="91"/>
                                          </a:lnTo>
                                          <a:lnTo>
                                            <a:pt x="1744" y="51"/>
                                          </a:lnTo>
                                          <a:lnTo>
                                            <a:pt x="1703" y="20"/>
                                          </a:lnTo>
                                          <a:lnTo>
                                            <a:pt x="1653" y="0"/>
                                          </a:lnTo>
                                          <a:lnTo>
                                            <a:pt x="1592" y="0"/>
                                          </a:lnTo>
                                          <a:lnTo>
                                            <a:pt x="1512" y="10"/>
                                          </a:lnTo>
                                          <a:lnTo>
                                            <a:pt x="1431" y="30"/>
                                          </a:lnTo>
                                          <a:lnTo>
                                            <a:pt x="1340" y="61"/>
                                          </a:lnTo>
                                          <a:lnTo>
                                            <a:pt x="1250" y="101"/>
                                          </a:lnTo>
                                          <a:lnTo>
                                            <a:pt x="1159" y="161"/>
                                          </a:lnTo>
                                          <a:lnTo>
                                            <a:pt x="1058" y="232"/>
                                          </a:lnTo>
                                          <a:lnTo>
                                            <a:pt x="957" y="313"/>
                                          </a:lnTo>
                                          <a:lnTo>
                                            <a:pt x="857" y="403"/>
                                          </a:lnTo>
                                          <a:lnTo>
                                            <a:pt x="726" y="524"/>
                                          </a:lnTo>
                                          <a:lnTo>
                                            <a:pt x="605" y="665"/>
                                          </a:lnTo>
                                          <a:lnTo>
                                            <a:pt x="494" y="806"/>
                                          </a:lnTo>
                                          <a:lnTo>
                                            <a:pt x="383" y="958"/>
                                          </a:lnTo>
                                          <a:lnTo>
                                            <a:pt x="282" y="1109"/>
                                          </a:lnTo>
                                          <a:lnTo>
                                            <a:pt x="181" y="1280"/>
                                          </a:lnTo>
                                          <a:lnTo>
                                            <a:pt x="91" y="1462"/>
                                          </a:lnTo>
                                          <a:lnTo>
                                            <a:pt x="0" y="1653"/>
                                          </a:lnTo>
                                          <a:lnTo>
                                            <a:pt x="50" y="1764"/>
                                          </a:lnTo>
                                          <a:lnTo>
                                            <a:pt x="91" y="1885"/>
                                          </a:lnTo>
                                          <a:lnTo>
                                            <a:pt x="111" y="1965"/>
                                          </a:lnTo>
                                          <a:lnTo>
                                            <a:pt x="121" y="2056"/>
                                          </a:lnTo>
                                          <a:lnTo>
                                            <a:pt x="131" y="2177"/>
                                          </a:lnTo>
                                          <a:lnTo>
                                            <a:pt x="121" y="2258"/>
                                          </a:lnTo>
                                          <a:lnTo>
                                            <a:pt x="111" y="2348"/>
                                          </a:lnTo>
                                          <a:lnTo>
                                            <a:pt x="91" y="2439"/>
                                          </a:lnTo>
                                          <a:lnTo>
                                            <a:pt x="71" y="2550"/>
                                          </a:lnTo>
                                          <a:lnTo>
                                            <a:pt x="131" y="2701"/>
                                          </a:lnTo>
                                          <a:lnTo>
                                            <a:pt x="212" y="2842"/>
                                          </a:lnTo>
                                          <a:lnTo>
                                            <a:pt x="282" y="2983"/>
                                          </a:lnTo>
                                          <a:lnTo>
                                            <a:pt x="353" y="3104"/>
                                          </a:lnTo>
                                          <a:lnTo>
                                            <a:pt x="433" y="3225"/>
                                          </a:lnTo>
                                          <a:lnTo>
                                            <a:pt x="524" y="3336"/>
                                          </a:lnTo>
                                          <a:lnTo>
                                            <a:pt x="605" y="3437"/>
                                          </a:lnTo>
                                          <a:lnTo>
                                            <a:pt x="695" y="3528"/>
                                          </a:lnTo>
                                          <a:lnTo>
                                            <a:pt x="836" y="3659"/>
                                          </a:lnTo>
                                          <a:lnTo>
                                            <a:pt x="907" y="3699"/>
                                          </a:lnTo>
                                          <a:lnTo>
                                            <a:pt x="968" y="3739"/>
                                          </a:lnTo>
                                          <a:lnTo>
                                            <a:pt x="1038" y="3769"/>
                                          </a:lnTo>
                                          <a:lnTo>
                                            <a:pt x="1099" y="3790"/>
                                          </a:lnTo>
                                          <a:lnTo>
                                            <a:pt x="1159" y="3800"/>
                                          </a:lnTo>
                                          <a:lnTo>
                                            <a:pt x="1209" y="3800"/>
                                          </a:lnTo>
                                          <a:lnTo>
                                            <a:pt x="1260" y="3790"/>
                                          </a:lnTo>
                                          <a:lnTo>
                                            <a:pt x="1290" y="3769"/>
                                          </a:lnTo>
                                          <a:lnTo>
                                            <a:pt x="1320" y="3749"/>
                                          </a:lnTo>
                                          <a:lnTo>
                                            <a:pt x="1350" y="3709"/>
                                          </a:lnTo>
                                          <a:lnTo>
                                            <a:pt x="1361" y="3669"/>
                                          </a:lnTo>
                                          <a:lnTo>
                                            <a:pt x="1371" y="3618"/>
                                          </a:lnTo>
                                          <a:lnTo>
                                            <a:pt x="1371" y="3568"/>
                                          </a:lnTo>
                                          <a:lnTo>
                                            <a:pt x="1350" y="3507"/>
                                          </a:lnTo>
                                          <a:lnTo>
                                            <a:pt x="1330" y="3427"/>
                                          </a:lnTo>
                                          <a:lnTo>
                                            <a:pt x="1290" y="3346"/>
                                          </a:lnTo>
                                          <a:lnTo>
                                            <a:pt x="1250" y="3255"/>
                                          </a:lnTo>
                                          <a:lnTo>
                                            <a:pt x="1189" y="3175"/>
                                          </a:lnTo>
                                          <a:lnTo>
                                            <a:pt x="1119" y="3084"/>
                                          </a:lnTo>
                                          <a:lnTo>
                                            <a:pt x="1038" y="2993"/>
                                          </a:lnTo>
                                          <a:lnTo>
                                            <a:pt x="847" y="2802"/>
                                          </a:lnTo>
                                          <a:lnTo>
                                            <a:pt x="937" y="2852"/>
                                          </a:lnTo>
                                          <a:lnTo>
                                            <a:pt x="1018" y="2893"/>
                                          </a:lnTo>
                                          <a:lnTo>
                                            <a:pt x="1088" y="2913"/>
                                          </a:lnTo>
                                          <a:lnTo>
                                            <a:pt x="1149" y="2933"/>
                                          </a:lnTo>
                                          <a:lnTo>
                                            <a:pt x="1199" y="2933"/>
                                          </a:lnTo>
                                          <a:lnTo>
                                            <a:pt x="1230" y="2913"/>
                                          </a:lnTo>
                                          <a:lnTo>
                                            <a:pt x="1250" y="2893"/>
                                          </a:lnTo>
                                          <a:lnTo>
                                            <a:pt x="1260" y="2852"/>
                                          </a:lnTo>
                                          <a:lnTo>
                                            <a:pt x="1250" y="2792"/>
                                          </a:lnTo>
                                          <a:lnTo>
                                            <a:pt x="1219" y="2731"/>
                                          </a:lnTo>
                                          <a:lnTo>
                                            <a:pt x="1179" y="2661"/>
                                          </a:lnTo>
                                          <a:lnTo>
                                            <a:pt x="1119" y="2590"/>
                                          </a:lnTo>
                                          <a:lnTo>
                                            <a:pt x="1048" y="2510"/>
                                          </a:lnTo>
                                          <a:lnTo>
                                            <a:pt x="957" y="2429"/>
                                          </a:lnTo>
                                          <a:lnTo>
                                            <a:pt x="736" y="2238"/>
                                          </a:lnTo>
                                          <a:lnTo>
                                            <a:pt x="847" y="2248"/>
                                          </a:lnTo>
                                          <a:lnTo>
                                            <a:pt x="947" y="2238"/>
                                          </a:lnTo>
                                          <a:lnTo>
                                            <a:pt x="1038" y="2228"/>
                                          </a:lnTo>
                                          <a:lnTo>
                                            <a:pt x="1129" y="220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4" name="Freeform 129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336" y="3749"/>
                                      <a:ext cx="1149" cy="756"/>
                                    </a:xfrm>
                                    <a:custGeom>
                                      <a:avLst/>
                                      <a:gdLst>
                                        <a:gd name="T0" fmla="*/ 20 w 1149"/>
                                        <a:gd name="T1" fmla="*/ 0 h 756"/>
                                        <a:gd name="T2" fmla="*/ 20 w 1149"/>
                                        <a:gd name="T3" fmla="*/ 0 h 756"/>
                                        <a:gd name="T4" fmla="*/ 10 w 1149"/>
                                        <a:gd name="T5" fmla="*/ 81 h 756"/>
                                        <a:gd name="T6" fmla="*/ 0 w 1149"/>
                                        <a:gd name="T7" fmla="*/ 171 h 756"/>
                                        <a:gd name="T8" fmla="*/ 0 w 1149"/>
                                        <a:gd name="T9" fmla="*/ 171 h 756"/>
                                        <a:gd name="T10" fmla="*/ 191 w 1149"/>
                                        <a:gd name="T11" fmla="*/ 252 h 756"/>
                                        <a:gd name="T12" fmla="*/ 373 w 1149"/>
                                        <a:gd name="T13" fmla="*/ 363 h 756"/>
                                        <a:gd name="T14" fmla="*/ 554 w 1149"/>
                                        <a:gd name="T15" fmla="*/ 484 h 756"/>
                                        <a:gd name="T16" fmla="*/ 736 w 1149"/>
                                        <a:gd name="T17" fmla="*/ 625 h 756"/>
                                        <a:gd name="T18" fmla="*/ 736 w 1149"/>
                                        <a:gd name="T19" fmla="*/ 625 h 756"/>
                                        <a:gd name="T20" fmla="*/ 826 w 1149"/>
                                        <a:gd name="T21" fmla="*/ 675 h 756"/>
                                        <a:gd name="T22" fmla="*/ 907 w 1149"/>
                                        <a:gd name="T23" fmla="*/ 716 h 756"/>
                                        <a:gd name="T24" fmla="*/ 977 w 1149"/>
                                        <a:gd name="T25" fmla="*/ 736 h 756"/>
                                        <a:gd name="T26" fmla="*/ 1038 w 1149"/>
                                        <a:gd name="T27" fmla="*/ 756 h 756"/>
                                        <a:gd name="T28" fmla="*/ 1038 w 1149"/>
                                        <a:gd name="T29" fmla="*/ 756 h 756"/>
                                        <a:gd name="T30" fmla="*/ 1088 w 1149"/>
                                        <a:gd name="T31" fmla="*/ 756 h 756"/>
                                        <a:gd name="T32" fmla="*/ 1119 w 1149"/>
                                        <a:gd name="T33" fmla="*/ 736 h 756"/>
                                        <a:gd name="T34" fmla="*/ 1139 w 1149"/>
                                        <a:gd name="T35" fmla="*/ 716 h 756"/>
                                        <a:gd name="T36" fmla="*/ 1149 w 1149"/>
                                        <a:gd name="T37" fmla="*/ 675 h 756"/>
                                        <a:gd name="T38" fmla="*/ 1149 w 1149"/>
                                        <a:gd name="T39" fmla="*/ 675 h 756"/>
                                        <a:gd name="T40" fmla="*/ 1139 w 1149"/>
                                        <a:gd name="T41" fmla="*/ 615 h 756"/>
                                        <a:gd name="T42" fmla="*/ 1108 w 1149"/>
                                        <a:gd name="T43" fmla="*/ 554 h 756"/>
                                        <a:gd name="T44" fmla="*/ 1068 w 1149"/>
                                        <a:gd name="T45" fmla="*/ 484 h 756"/>
                                        <a:gd name="T46" fmla="*/ 1008 w 1149"/>
                                        <a:gd name="T47" fmla="*/ 413 h 756"/>
                                        <a:gd name="T48" fmla="*/ 937 w 1149"/>
                                        <a:gd name="T49" fmla="*/ 333 h 756"/>
                                        <a:gd name="T50" fmla="*/ 846 w 1149"/>
                                        <a:gd name="T51" fmla="*/ 252 h 756"/>
                                        <a:gd name="T52" fmla="*/ 625 w 1149"/>
                                        <a:gd name="T53" fmla="*/ 61 h 756"/>
                                        <a:gd name="T54" fmla="*/ 20 w 1149"/>
                                        <a:gd name="T55" fmla="*/ 0 h 756"/>
                                        <a:gd name="T56" fmla="*/ 20 w 1149"/>
                                        <a:gd name="T57" fmla="*/ 0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</a:cxnLst>
                                      <a:rect l="0" t="0" r="r" b="b"/>
                                      <a:pathLst>
                                        <a:path w="1149" h="756">
                                          <a:moveTo>
                                            <a:pt x="20" y="0"/>
                                          </a:moveTo>
                                          <a:lnTo>
                                            <a:pt x="20" y="0"/>
                                          </a:lnTo>
                                          <a:lnTo>
                                            <a:pt x="10" y="81"/>
                                          </a:lnTo>
                                          <a:lnTo>
                                            <a:pt x="0" y="171"/>
                                          </a:lnTo>
                                          <a:lnTo>
                                            <a:pt x="191" y="252"/>
                                          </a:lnTo>
                                          <a:lnTo>
                                            <a:pt x="373" y="363"/>
                                          </a:lnTo>
                                          <a:lnTo>
                                            <a:pt x="554" y="484"/>
                                          </a:lnTo>
                                          <a:lnTo>
                                            <a:pt x="736" y="625"/>
                                          </a:lnTo>
                                          <a:lnTo>
                                            <a:pt x="826" y="675"/>
                                          </a:lnTo>
                                          <a:lnTo>
                                            <a:pt x="907" y="716"/>
                                          </a:lnTo>
                                          <a:lnTo>
                                            <a:pt x="977" y="736"/>
                                          </a:lnTo>
                                          <a:lnTo>
                                            <a:pt x="1038" y="756"/>
                                          </a:lnTo>
                                          <a:lnTo>
                                            <a:pt x="1088" y="756"/>
                                          </a:lnTo>
                                          <a:lnTo>
                                            <a:pt x="1119" y="736"/>
                                          </a:lnTo>
                                          <a:lnTo>
                                            <a:pt x="1139" y="716"/>
                                          </a:lnTo>
                                          <a:lnTo>
                                            <a:pt x="1149" y="675"/>
                                          </a:lnTo>
                                          <a:lnTo>
                                            <a:pt x="1139" y="615"/>
                                          </a:lnTo>
                                          <a:lnTo>
                                            <a:pt x="1108" y="554"/>
                                          </a:lnTo>
                                          <a:lnTo>
                                            <a:pt x="1068" y="484"/>
                                          </a:lnTo>
                                          <a:lnTo>
                                            <a:pt x="1008" y="413"/>
                                          </a:lnTo>
                                          <a:lnTo>
                                            <a:pt x="937" y="333"/>
                                          </a:lnTo>
                                          <a:lnTo>
                                            <a:pt x="846" y="252"/>
                                          </a:lnTo>
                                          <a:lnTo>
                                            <a:pt x="625" y="61"/>
                                          </a:lnTo>
                                          <a:lnTo>
                                            <a:pt x="2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5" name="Freeform 129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63" y="262"/>
                                      <a:ext cx="1643" cy="2348"/>
                                    </a:xfrm>
                                    <a:custGeom>
                                      <a:avLst/>
                                      <a:gdLst>
                                        <a:gd name="T0" fmla="*/ 1229 w 1643"/>
                                        <a:gd name="T1" fmla="*/ 121 h 2348"/>
                                        <a:gd name="T2" fmla="*/ 1229 w 1643"/>
                                        <a:gd name="T3" fmla="*/ 121 h 2348"/>
                                        <a:gd name="T4" fmla="*/ 1078 w 1643"/>
                                        <a:gd name="T5" fmla="*/ 242 h 2348"/>
                                        <a:gd name="T6" fmla="*/ 907 w 1643"/>
                                        <a:gd name="T7" fmla="*/ 403 h 2348"/>
                                        <a:gd name="T8" fmla="*/ 736 w 1643"/>
                                        <a:gd name="T9" fmla="*/ 585 h 2348"/>
                                        <a:gd name="T10" fmla="*/ 564 w 1643"/>
                                        <a:gd name="T11" fmla="*/ 806 h 2348"/>
                                        <a:gd name="T12" fmla="*/ 564 w 1643"/>
                                        <a:gd name="T13" fmla="*/ 806 h 2348"/>
                                        <a:gd name="T14" fmla="*/ 484 w 1643"/>
                                        <a:gd name="T15" fmla="*/ 957 h 2348"/>
                                        <a:gd name="T16" fmla="*/ 403 w 1643"/>
                                        <a:gd name="T17" fmla="*/ 1119 h 2348"/>
                                        <a:gd name="T18" fmla="*/ 332 w 1643"/>
                                        <a:gd name="T19" fmla="*/ 1290 h 2348"/>
                                        <a:gd name="T20" fmla="*/ 262 w 1643"/>
                                        <a:gd name="T21" fmla="*/ 1471 h 2348"/>
                                        <a:gd name="T22" fmla="*/ 191 w 1643"/>
                                        <a:gd name="T23" fmla="*/ 1673 h 2348"/>
                                        <a:gd name="T24" fmla="*/ 131 w 1643"/>
                                        <a:gd name="T25" fmla="*/ 1885 h 2348"/>
                                        <a:gd name="T26" fmla="*/ 0 w 1643"/>
                                        <a:gd name="T27" fmla="*/ 2338 h 2348"/>
                                        <a:gd name="T28" fmla="*/ 0 w 1643"/>
                                        <a:gd name="T29" fmla="*/ 2338 h 2348"/>
                                        <a:gd name="T30" fmla="*/ 131 w 1643"/>
                                        <a:gd name="T31" fmla="*/ 2338 h 2348"/>
                                        <a:gd name="T32" fmla="*/ 252 w 1643"/>
                                        <a:gd name="T33" fmla="*/ 2348 h 2348"/>
                                        <a:gd name="T34" fmla="*/ 252 w 1643"/>
                                        <a:gd name="T35" fmla="*/ 2348 h 2348"/>
                                        <a:gd name="T36" fmla="*/ 413 w 1643"/>
                                        <a:gd name="T37" fmla="*/ 2026 h 2348"/>
                                        <a:gd name="T38" fmla="*/ 494 w 1643"/>
                                        <a:gd name="T39" fmla="*/ 1885 h 2348"/>
                                        <a:gd name="T40" fmla="*/ 574 w 1643"/>
                                        <a:gd name="T41" fmla="*/ 1754 h 2348"/>
                                        <a:gd name="T42" fmla="*/ 655 w 1643"/>
                                        <a:gd name="T43" fmla="*/ 1633 h 2348"/>
                                        <a:gd name="T44" fmla="*/ 736 w 1643"/>
                                        <a:gd name="T45" fmla="*/ 1522 h 2348"/>
                                        <a:gd name="T46" fmla="*/ 816 w 1643"/>
                                        <a:gd name="T47" fmla="*/ 1421 h 2348"/>
                                        <a:gd name="T48" fmla="*/ 907 w 1643"/>
                                        <a:gd name="T49" fmla="*/ 1340 h 2348"/>
                                        <a:gd name="T50" fmla="*/ 907 w 1643"/>
                                        <a:gd name="T51" fmla="*/ 1340 h 2348"/>
                                        <a:gd name="T52" fmla="*/ 1108 w 1643"/>
                                        <a:gd name="T53" fmla="*/ 1099 h 2348"/>
                                        <a:gd name="T54" fmla="*/ 1290 w 1643"/>
                                        <a:gd name="T55" fmla="*/ 877 h 2348"/>
                                        <a:gd name="T56" fmla="*/ 1431 w 1643"/>
                                        <a:gd name="T57" fmla="*/ 665 h 2348"/>
                                        <a:gd name="T58" fmla="*/ 1542 w 1643"/>
                                        <a:gd name="T59" fmla="*/ 474 h 2348"/>
                                        <a:gd name="T60" fmla="*/ 1542 w 1643"/>
                                        <a:gd name="T61" fmla="*/ 474 h 2348"/>
                                        <a:gd name="T62" fmla="*/ 1602 w 1643"/>
                                        <a:gd name="T63" fmla="*/ 323 h 2348"/>
                                        <a:gd name="T64" fmla="*/ 1633 w 1643"/>
                                        <a:gd name="T65" fmla="*/ 202 h 2348"/>
                                        <a:gd name="T66" fmla="*/ 1643 w 1643"/>
                                        <a:gd name="T67" fmla="*/ 151 h 2348"/>
                                        <a:gd name="T68" fmla="*/ 1633 w 1643"/>
                                        <a:gd name="T69" fmla="*/ 101 h 2348"/>
                                        <a:gd name="T70" fmla="*/ 1622 w 1643"/>
                                        <a:gd name="T71" fmla="*/ 71 h 2348"/>
                                        <a:gd name="T72" fmla="*/ 1602 w 1643"/>
                                        <a:gd name="T73" fmla="*/ 40 h 2348"/>
                                        <a:gd name="T74" fmla="*/ 1602 w 1643"/>
                                        <a:gd name="T75" fmla="*/ 40 h 2348"/>
                                        <a:gd name="T76" fmla="*/ 1572 w 1643"/>
                                        <a:gd name="T77" fmla="*/ 20 h 2348"/>
                                        <a:gd name="T78" fmla="*/ 1542 w 1643"/>
                                        <a:gd name="T79" fmla="*/ 10 h 2348"/>
                                        <a:gd name="T80" fmla="*/ 1502 w 1643"/>
                                        <a:gd name="T81" fmla="*/ 0 h 2348"/>
                                        <a:gd name="T82" fmla="*/ 1461 w 1643"/>
                                        <a:gd name="T83" fmla="*/ 10 h 2348"/>
                                        <a:gd name="T84" fmla="*/ 1411 w 1643"/>
                                        <a:gd name="T85" fmla="*/ 20 h 2348"/>
                                        <a:gd name="T86" fmla="*/ 1360 w 1643"/>
                                        <a:gd name="T87" fmla="*/ 50 h 2348"/>
                                        <a:gd name="T88" fmla="*/ 1229 w 1643"/>
                                        <a:gd name="T89" fmla="*/ 121 h 2348"/>
                                        <a:gd name="T90" fmla="*/ 1229 w 1643"/>
                                        <a:gd name="T91" fmla="*/ 121 h 234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</a:cxnLst>
                                      <a:rect l="0" t="0" r="r" b="b"/>
                                      <a:pathLst>
                                        <a:path w="1643" h="2348">
                                          <a:moveTo>
                                            <a:pt x="1229" y="121"/>
                                          </a:moveTo>
                                          <a:lnTo>
                                            <a:pt x="1229" y="121"/>
                                          </a:lnTo>
                                          <a:lnTo>
                                            <a:pt x="1078" y="242"/>
                                          </a:lnTo>
                                          <a:lnTo>
                                            <a:pt x="907" y="403"/>
                                          </a:lnTo>
                                          <a:lnTo>
                                            <a:pt x="736" y="585"/>
                                          </a:lnTo>
                                          <a:lnTo>
                                            <a:pt x="564" y="806"/>
                                          </a:lnTo>
                                          <a:lnTo>
                                            <a:pt x="484" y="957"/>
                                          </a:lnTo>
                                          <a:lnTo>
                                            <a:pt x="403" y="1119"/>
                                          </a:lnTo>
                                          <a:lnTo>
                                            <a:pt x="332" y="1290"/>
                                          </a:lnTo>
                                          <a:lnTo>
                                            <a:pt x="262" y="1471"/>
                                          </a:lnTo>
                                          <a:lnTo>
                                            <a:pt x="191" y="1673"/>
                                          </a:lnTo>
                                          <a:lnTo>
                                            <a:pt x="131" y="1885"/>
                                          </a:lnTo>
                                          <a:lnTo>
                                            <a:pt x="0" y="2338"/>
                                          </a:lnTo>
                                          <a:lnTo>
                                            <a:pt x="131" y="2338"/>
                                          </a:lnTo>
                                          <a:lnTo>
                                            <a:pt x="252" y="2348"/>
                                          </a:lnTo>
                                          <a:lnTo>
                                            <a:pt x="413" y="2026"/>
                                          </a:lnTo>
                                          <a:lnTo>
                                            <a:pt x="494" y="1885"/>
                                          </a:lnTo>
                                          <a:lnTo>
                                            <a:pt x="574" y="1754"/>
                                          </a:lnTo>
                                          <a:lnTo>
                                            <a:pt x="655" y="1633"/>
                                          </a:lnTo>
                                          <a:lnTo>
                                            <a:pt x="736" y="1522"/>
                                          </a:lnTo>
                                          <a:lnTo>
                                            <a:pt x="816" y="1421"/>
                                          </a:lnTo>
                                          <a:lnTo>
                                            <a:pt x="907" y="1340"/>
                                          </a:lnTo>
                                          <a:lnTo>
                                            <a:pt x="1108" y="1099"/>
                                          </a:lnTo>
                                          <a:lnTo>
                                            <a:pt x="1290" y="877"/>
                                          </a:lnTo>
                                          <a:lnTo>
                                            <a:pt x="1431" y="665"/>
                                          </a:lnTo>
                                          <a:lnTo>
                                            <a:pt x="1542" y="474"/>
                                          </a:lnTo>
                                          <a:lnTo>
                                            <a:pt x="1602" y="323"/>
                                          </a:lnTo>
                                          <a:lnTo>
                                            <a:pt x="1633" y="202"/>
                                          </a:lnTo>
                                          <a:lnTo>
                                            <a:pt x="1643" y="151"/>
                                          </a:lnTo>
                                          <a:lnTo>
                                            <a:pt x="1633" y="101"/>
                                          </a:lnTo>
                                          <a:lnTo>
                                            <a:pt x="1622" y="71"/>
                                          </a:lnTo>
                                          <a:lnTo>
                                            <a:pt x="1602" y="40"/>
                                          </a:lnTo>
                                          <a:lnTo>
                                            <a:pt x="1572" y="20"/>
                                          </a:lnTo>
                                          <a:lnTo>
                                            <a:pt x="1542" y="10"/>
                                          </a:lnTo>
                                          <a:lnTo>
                                            <a:pt x="1502" y="0"/>
                                          </a:lnTo>
                                          <a:lnTo>
                                            <a:pt x="1461" y="10"/>
                                          </a:lnTo>
                                          <a:lnTo>
                                            <a:pt x="1411" y="20"/>
                                          </a:lnTo>
                                          <a:lnTo>
                                            <a:pt x="1360" y="50"/>
                                          </a:lnTo>
                                          <a:lnTo>
                                            <a:pt x="1229" y="12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6" name="Freeform 129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086" y="1915"/>
                                      <a:ext cx="1361" cy="786"/>
                                    </a:xfrm>
                                    <a:custGeom>
                                      <a:avLst/>
                                      <a:gdLst>
                                        <a:gd name="T0" fmla="*/ 1351 w 1361"/>
                                        <a:gd name="T1" fmla="*/ 111 h 786"/>
                                        <a:gd name="T2" fmla="*/ 1351 w 1361"/>
                                        <a:gd name="T3" fmla="*/ 111 h 786"/>
                                        <a:gd name="T4" fmla="*/ 1361 w 1361"/>
                                        <a:gd name="T5" fmla="*/ 60 h 786"/>
                                        <a:gd name="T6" fmla="*/ 1361 w 1361"/>
                                        <a:gd name="T7" fmla="*/ 40 h 786"/>
                                        <a:gd name="T8" fmla="*/ 1351 w 1361"/>
                                        <a:gd name="T9" fmla="*/ 30 h 786"/>
                                        <a:gd name="T10" fmla="*/ 1330 w 1361"/>
                                        <a:gd name="T11" fmla="*/ 20 h 786"/>
                                        <a:gd name="T12" fmla="*/ 1300 w 1361"/>
                                        <a:gd name="T13" fmla="*/ 10 h 786"/>
                                        <a:gd name="T14" fmla="*/ 1230 w 1361"/>
                                        <a:gd name="T15" fmla="*/ 0 h 786"/>
                                        <a:gd name="T16" fmla="*/ 1230 w 1361"/>
                                        <a:gd name="T17" fmla="*/ 0 h 786"/>
                                        <a:gd name="T18" fmla="*/ 1119 w 1361"/>
                                        <a:gd name="T19" fmla="*/ 10 h 786"/>
                                        <a:gd name="T20" fmla="*/ 988 w 1361"/>
                                        <a:gd name="T21" fmla="*/ 50 h 786"/>
                                        <a:gd name="T22" fmla="*/ 837 w 1361"/>
                                        <a:gd name="T23" fmla="*/ 91 h 786"/>
                                        <a:gd name="T24" fmla="*/ 655 w 1361"/>
                                        <a:gd name="T25" fmla="*/ 161 h 786"/>
                                        <a:gd name="T26" fmla="*/ 655 w 1361"/>
                                        <a:gd name="T27" fmla="*/ 161 h 786"/>
                                        <a:gd name="T28" fmla="*/ 575 w 1361"/>
                                        <a:gd name="T29" fmla="*/ 212 h 786"/>
                                        <a:gd name="T30" fmla="*/ 494 w 1361"/>
                                        <a:gd name="T31" fmla="*/ 262 h 786"/>
                                        <a:gd name="T32" fmla="*/ 333 w 1361"/>
                                        <a:gd name="T33" fmla="*/ 383 h 786"/>
                                        <a:gd name="T34" fmla="*/ 172 w 1361"/>
                                        <a:gd name="T35" fmla="*/ 544 h 786"/>
                                        <a:gd name="T36" fmla="*/ 0 w 1361"/>
                                        <a:gd name="T37" fmla="*/ 726 h 786"/>
                                        <a:gd name="T38" fmla="*/ 0 w 1361"/>
                                        <a:gd name="T39" fmla="*/ 726 h 786"/>
                                        <a:gd name="T40" fmla="*/ 121 w 1361"/>
                                        <a:gd name="T41" fmla="*/ 756 h 786"/>
                                        <a:gd name="T42" fmla="*/ 232 w 1361"/>
                                        <a:gd name="T43" fmla="*/ 786 h 786"/>
                                        <a:gd name="T44" fmla="*/ 232 w 1361"/>
                                        <a:gd name="T45" fmla="*/ 786 h 786"/>
                                        <a:gd name="T46" fmla="*/ 464 w 1361"/>
                                        <a:gd name="T47" fmla="*/ 695 h 786"/>
                                        <a:gd name="T48" fmla="*/ 665 w 1361"/>
                                        <a:gd name="T49" fmla="*/ 594 h 786"/>
                                        <a:gd name="T50" fmla="*/ 847 w 1361"/>
                                        <a:gd name="T51" fmla="*/ 494 h 786"/>
                                        <a:gd name="T52" fmla="*/ 1018 w 1361"/>
                                        <a:gd name="T53" fmla="*/ 403 h 786"/>
                                        <a:gd name="T54" fmla="*/ 1018 w 1361"/>
                                        <a:gd name="T55" fmla="*/ 403 h 786"/>
                                        <a:gd name="T56" fmla="*/ 1139 w 1361"/>
                                        <a:gd name="T57" fmla="*/ 322 h 786"/>
                                        <a:gd name="T58" fmla="*/ 1240 w 1361"/>
                                        <a:gd name="T59" fmla="*/ 242 h 786"/>
                                        <a:gd name="T60" fmla="*/ 1310 w 1361"/>
                                        <a:gd name="T61" fmla="*/ 171 h 786"/>
                                        <a:gd name="T62" fmla="*/ 1351 w 1361"/>
                                        <a:gd name="T63" fmla="*/ 111 h 786"/>
                                        <a:gd name="T64" fmla="*/ 1351 w 1361"/>
                                        <a:gd name="T65" fmla="*/ 111 h 78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</a:cxnLst>
                                      <a:rect l="0" t="0" r="r" b="b"/>
                                      <a:pathLst>
                                        <a:path w="1361" h="786">
                                          <a:moveTo>
                                            <a:pt x="1351" y="111"/>
                                          </a:moveTo>
                                          <a:lnTo>
                                            <a:pt x="1351" y="111"/>
                                          </a:lnTo>
                                          <a:lnTo>
                                            <a:pt x="1361" y="60"/>
                                          </a:lnTo>
                                          <a:lnTo>
                                            <a:pt x="1361" y="40"/>
                                          </a:lnTo>
                                          <a:lnTo>
                                            <a:pt x="1351" y="30"/>
                                          </a:lnTo>
                                          <a:lnTo>
                                            <a:pt x="1330" y="20"/>
                                          </a:lnTo>
                                          <a:lnTo>
                                            <a:pt x="1300" y="10"/>
                                          </a:lnTo>
                                          <a:lnTo>
                                            <a:pt x="1230" y="0"/>
                                          </a:lnTo>
                                          <a:lnTo>
                                            <a:pt x="1119" y="10"/>
                                          </a:lnTo>
                                          <a:lnTo>
                                            <a:pt x="988" y="50"/>
                                          </a:lnTo>
                                          <a:lnTo>
                                            <a:pt x="837" y="91"/>
                                          </a:lnTo>
                                          <a:lnTo>
                                            <a:pt x="655" y="161"/>
                                          </a:lnTo>
                                          <a:lnTo>
                                            <a:pt x="575" y="212"/>
                                          </a:lnTo>
                                          <a:lnTo>
                                            <a:pt x="494" y="262"/>
                                          </a:lnTo>
                                          <a:lnTo>
                                            <a:pt x="333" y="383"/>
                                          </a:lnTo>
                                          <a:lnTo>
                                            <a:pt x="172" y="544"/>
                                          </a:lnTo>
                                          <a:lnTo>
                                            <a:pt x="0" y="726"/>
                                          </a:lnTo>
                                          <a:lnTo>
                                            <a:pt x="121" y="756"/>
                                          </a:lnTo>
                                          <a:lnTo>
                                            <a:pt x="232" y="786"/>
                                          </a:lnTo>
                                          <a:lnTo>
                                            <a:pt x="464" y="695"/>
                                          </a:lnTo>
                                          <a:lnTo>
                                            <a:pt x="665" y="594"/>
                                          </a:lnTo>
                                          <a:lnTo>
                                            <a:pt x="847" y="494"/>
                                          </a:lnTo>
                                          <a:lnTo>
                                            <a:pt x="1018" y="403"/>
                                          </a:lnTo>
                                          <a:lnTo>
                                            <a:pt x="1139" y="322"/>
                                          </a:lnTo>
                                          <a:lnTo>
                                            <a:pt x="1240" y="242"/>
                                          </a:lnTo>
                                          <a:lnTo>
                                            <a:pt x="1310" y="171"/>
                                          </a:lnTo>
                                          <a:lnTo>
                                            <a:pt x="1351" y="11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7" name="Freeform 1293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0" y="2600"/>
                                      <a:ext cx="3336" cy="1834"/>
                                    </a:xfrm>
                                    <a:custGeom>
                                      <a:avLst/>
                                      <a:gdLst>
                                        <a:gd name="T0" fmla="*/ 1210 w 3336"/>
                                        <a:gd name="T1" fmla="*/ 907 h 1834"/>
                                        <a:gd name="T2" fmla="*/ 1099 w 3336"/>
                                        <a:gd name="T3" fmla="*/ 1149 h 1834"/>
                                        <a:gd name="T4" fmla="*/ 978 w 3336"/>
                                        <a:gd name="T5" fmla="*/ 1230 h 1834"/>
                                        <a:gd name="T6" fmla="*/ 847 w 3336"/>
                                        <a:gd name="T7" fmla="*/ 1240 h 1834"/>
                                        <a:gd name="T8" fmla="*/ 736 w 3336"/>
                                        <a:gd name="T9" fmla="*/ 1179 h 1834"/>
                                        <a:gd name="T10" fmla="*/ 665 w 3336"/>
                                        <a:gd name="T11" fmla="*/ 1079 h 1834"/>
                                        <a:gd name="T12" fmla="*/ 645 w 3336"/>
                                        <a:gd name="T13" fmla="*/ 978 h 1834"/>
                                        <a:gd name="T14" fmla="*/ 685 w 3336"/>
                                        <a:gd name="T15" fmla="*/ 736 h 1834"/>
                                        <a:gd name="T16" fmla="*/ 806 w 3336"/>
                                        <a:gd name="T17" fmla="*/ 615 h 1834"/>
                                        <a:gd name="T18" fmla="*/ 917 w 3336"/>
                                        <a:gd name="T19" fmla="*/ 585 h 1834"/>
                                        <a:gd name="T20" fmla="*/ 1038 w 3336"/>
                                        <a:gd name="T21" fmla="*/ 605 h 1834"/>
                                        <a:gd name="T22" fmla="*/ 1199 w 3336"/>
                                        <a:gd name="T23" fmla="*/ 746 h 1834"/>
                                        <a:gd name="T24" fmla="*/ 2106 w 3336"/>
                                        <a:gd name="T25" fmla="*/ 272 h 1834"/>
                                        <a:gd name="T26" fmla="*/ 2106 w 3336"/>
                                        <a:gd name="T27" fmla="*/ 222 h 1834"/>
                                        <a:gd name="T28" fmla="*/ 2207 w 3336"/>
                                        <a:gd name="T29" fmla="*/ 131 h 1834"/>
                                        <a:gd name="T30" fmla="*/ 2187 w 3336"/>
                                        <a:gd name="T31" fmla="*/ 71 h 1834"/>
                                        <a:gd name="T32" fmla="*/ 1895 w 3336"/>
                                        <a:gd name="T33" fmla="*/ 10 h 1834"/>
                                        <a:gd name="T34" fmla="*/ 1643 w 3336"/>
                                        <a:gd name="T35" fmla="*/ 0 h 1834"/>
                                        <a:gd name="T36" fmla="*/ 1391 w 3336"/>
                                        <a:gd name="T37" fmla="*/ 30 h 1834"/>
                                        <a:gd name="T38" fmla="*/ 1068 w 3336"/>
                                        <a:gd name="T39" fmla="*/ 131 h 1834"/>
                                        <a:gd name="T40" fmla="*/ 585 w 3336"/>
                                        <a:gd name="T41" fmla="*/ 413 h 1834"/>
                                        <a:gd name="T42" fmla="*/ 131 w 3336"/>
                                        <a:gd name="T43" fmla="*/ 857 h 1834"/>
                                        <a:gd name="T44" fmla="*/ 0 w 3336"/>
                                        <a:gd name="T45" fmla="*/ 1038 h 1834"/>
                                        <a:gd name="T46" fmla="*/ 383 w 3336"/>
                                        <a:gd name="T47" fmla="*/ 1421 h 1834"/>
                                        <a:gd name="T48" fmla="*/ 595 w 3336"/>
                                        <a:gd name="T49" fmla="*/ 1552 h 1834"/>
                                        <a:gd name="T50" fmla="*/ 796 w 3336"/>
                                        <a:gd name="T51" fmla="*/ 1603 h 1834"/>
                                        <a:gd name="T52" fmla="*/ 968 w 3336"/>
                                        <a:gd name="T53" fmla="*/ 1572 h 1834"/>
                                        <a:gd name="T54" fmla="*/ 1099 w 3336"/>
                                        <a:gd name="T55" fmla="*/ 1502 h 1834"/>
                                        <a:gd name="T56" fmla="*/ 1320 w 3336"/>
                                        <a:gd name="T57" fmla="*/ 1220 h 1834"/>
                                        <a:gd name="T58" fmla="*/ 1562 w 3336"/>
                                        <a:gd name="T59" fmla="*/ 857 h 1834"/>
                                        <a:gd name="T60" fmla="*/ 1633 w 3336"/>
                                        <a:gd name="T61" fmla="*/ 786 h 1834"/>
                                        <a:gd name="T62" fmla="*/ 1764 w 3336"/>
                                        <a:gd name="T63" fmla="*/ 756 h 1834"/>
                                        <a:gd name="T64" fmla="*/ 1915 w 3336"/>
                                        <a:gd name="T65" fmla="*/ 776 h 1834"/>
                                        <a:gd name="T66" fmla="*/ 2016 w 3336"/>
                                        <a:gd name="T67" fmla="*/ 847 h 1834"/>
                                        <a:gd name="T68" fmla="*/ 2086 w 3336"/>
                                        <a:gd name="T69" fmla="*/ 978 h 1834"/>
                                        <a:gd name="T70" fmla="*/ 2096 w 3336"/>
                                        <a:gd name="T71" fmla="*/ 1250 h 1834"/>
                                        <a:gd name="T72" fmla="*/ 2076 w 3336"/>
                                        <a:gd name="T73" fmla="*/ 1401 h 1834"/>
                                        <a:gd name="T74" fmla="*/ 2157 w 3336"/>
                                        <a:gd name="T75" fmla="*/ 1492 h 1834"/>
                                        <a:gd name="T76" fmla="*/ 2379 w 3336"/>
                                        <a:gd name="T77" fmla="*/ 1572 h 1834"/>
                                        <a:gd name="T78" fmla="*/ 2590 w 3336"/>
                                        <a:gd name="T79" fmla="*/ 1663 h 1834"/>
                                        <a:gd name="T80" fmla="*/ 2661 w 3336"/>
                                        <a:gd name="T81" fmla="*/ 1734 h 1834"/>
                                        <a:gd name="T82" fmla="*/ 2661 w 3336"/>
                                        <a:gd name="T83" fmla="*/ 1834 h 1834"/>
                                        <a:gd name="T84" fmla="*/ 3124 w 3336"/>
                                        <a:gd name="T85" fmla="*/ 1613 h 1834"/>
                                        <a:gd name="T86" fmla="*/ 3296 w 3336"/>
                                        <a:gd name="T87" fmla="*/ 1411 h 1834"/>
                                        <a:gd name="T88" fmla="*/ 3326 w 3336"/>
                                        <a:gd name="T89" fmla="*/ 1230 h 1834"/>
                                        <a:gd name="T90" fmla="*/ 3326 w 3336"/>
                                        <a:gd name="T91" fmla="*/ 1028 h 1834"/>
                                        <a:gd name="T92" fmla="*/ 3296 w 3336"/>
                                        <a:gd name="T93" fmla="*/ 857 h 1834"/>
                                        <a:gd name="T94" fmla="*/ 3205 w 3336"/>
                                        <a:gd name="T95" fmla="*/ 625 h 1834"/>
                                        <a:gd name="T96" fmla="*/ 3064 w 3336"/>
                                        <a:gd name="T97" fmla="*/ 907 h 1834"/>
                                        <a:gd name="T98" fmla="*/ 2883 w 3336"/>
                                        <a:gd name="T99" fmla="*/ 1109 h 1834"/>
                                        <a:gd name="T100" fmla="*/ 2772 w 3336"/>
                                        <a:gd name="T101" fmla="*/ 1129 h 1834"/>
                                        <a:gd name="T102" fmla="*/ 2651 w 3336"/>
                                        <a:gd name="T103" fmla="*/ 1089 h 1834"/>
                                        <a:gd name="T104" fmla="*/ 2570 w 3336"/>
                                        <a:gd name="T105" fmla="*/ 1028 h 1834"/>
                                        <a:gd name="T106" fmla="*/ 2489 w 3336"/>
                                        <a:gd name="T107" fmla="*/ 907 h 1834"/>
                                        <a:gd name="T108" fmla="*/ 2449 w 3336"/>
                                        <a:gd name="T109" fmla="*/ 665 h 1834"/>
                                        <a:gd name="T110" fmla="*/ 2429 w 3336"/>
                                        <a:gd name="T111" fmla="*/ 504 h 1834"/>
                                        <a:gd name="T112" fmla="*/ 2379 w 3336"/>
                                        <a:gd name="T113" fmla="*/ 434 h 1834"/>
                                        <a:gd name="T114" fmla="*/ 2298 w 3336"/>
                                        <a:gd name="T115" fmla="*/ 403 h 1834"/>
                                        <a:gd name="T116" fmla="*/ 2117 w 3336"/>
                                        <a:gd name="T117" fmla="*/ 313 h 183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</a:cxnLst>
                                      <a:rect l="0" t="0" r="r" b="b"/>
                                      <a:pathLst>
                                        <a:path w="3336" h="1834">
                                          <a:moveTo>
                                            <a:pt x="1210" y="817"/>
                                          </a:moveTo>
                                          <a:lnTo>
                                            <a:pt x="1210" y="817"/>
                                          </a:lnTo>
                                          <a:lnTo>
                                            <a:pt x="1210" y="907"/>
                                          </a:lnTo>
                                          <a:lnTo>
                                            <a:pt x="1189" y="998"/>
                                          </a:lnTo>
                                          <a:lnTo>
                                            <a:pt x="1149" y="1079"/>
                                          </a:lnTo>
                                          <a:lnTo>
                                            <a:pt x="1099" y="1149"/>
                                          </a:lnTo>
                                          <a:lnTo>
                                            <a:pt x="1038" y="1200"/>
                                          </a:lnTo>
                                          <a:lnTo>
                                            <a:pt x="978" y="1230"/>
                                          </a:lnTo>
                                          <a:lnTo>
                                            <a:pt x="917" y="1240"/>
                                          </a:lnTo>
                                          <a:lnTo>
                                            <a:pt x="847" y="1240"/>
                                          </a:lnTo>
                                          <a:lnTo>
                                            <a:pt x="806" y="1220"/>
                                          </a:lnTo>
                                          <a:lnTo>
                                            <a:pt x="766" y="1200"/>
                                          </a:lnTo>
                                          <a:lnTo>
                                            <a:pt x="736" y="1179"/>
                                          </a:lnTo>
                                          <a:lnTo>
                                            <a:pt x="706" y="1149"/>
                                          </a:lnTo>
                                          <a:lnTo>
                                            <a:pt x="685" y="1119"/>
                                          </a:lnTo>
                                          <a:lnTo>
                                            <a:pt x="665" y="1079"/>
                                          </a:lnTo>
                                          <a:lnTo>
                                            <a:pt x="655" y="1028"/>
                                          </a:lnTo>
                                          <a:lnTo>
                                            <a:pt x="645" y="978"/>
                                          </a:lnTo>
                                          <a:lnTo>
                                            <a:pt x="645" y="887"/>
                                          </a:lnTo>
                                          <a:lnTo>
                                            <a:pt x="655" y="806"/>
                                          </a:lnTo>
                                          <a:lnTo>
                                            <a:pt x="685" y="736"/>
                                          </a:lnTo>
                                          <a:lnTo>
                                            <a:pt x="736" y="675"/>
                                          </a:lnTo>
                                          <a:lnTo>
                                            <a:pt x="806" y="615"/>
                                          </a:lnTo>
                                          <a:lnTo>
                                            <a:pt x="837" y="605"/>
                                          </a:lnTo>
                                          <a:lnTo>
                                            <a:pt x="877" y="595"/>
                                          </a:lnTo>
                                          <a:lnTo>
                                            <a:pt x="917" y="585"/>
                                          </a:lnTo>
                                          <a:lnTo>
                                            <a:pt x="958" y="585"/>
                                          </a:lnTo>
                                          <a:lnTo>
                                            <a:pt x="1038" y="605"/>
                                          </a:lnTo>
                                          <a:lnTo>
                                            <a:pt x="1119" y="645"/>
                                          </a:lnTo>
                                          <a:lnTo>
                                            <a:pt x="1169" y="696"/>
                                          </a:lnTo>
                                          <a:lnTo>
                                            <a:pt x="1199" y="746"/>
                                          </a:lnTo>
                                          <a:lnTo>
                                            <a:pt x="1210" y="817"/>
                                          </a:lnTo>
                                          <a:close/>
                                          <a:moveTo>
                                            <a:pt x="2106" y="272"/>
                                          </a:moveTo>
                                          <a:lnTo>
                                            <a:pt x="2106" y="272"/>
                                          </a:lnTo>
                                          <a:lnTo>
                                            <a:pt x="2106" y="242"/>
                                          </a:lnTo>
                                          <a:lnTo>
                                            <a:pt x="2106" y="222"/>
                                          </a:lnTo>
                                          <a:lnTo>
                                            <a:pt x="2127" y="192"/>
                                          </a:lnTo>
                                          <a:lnTo>
                                            <a:pt x="2147" y="172"/>
                                          </a:lnTo>
                                          <a:lnTo>
                                            <a:pt x="2207" y="131"/>
                                          </a:lnTo>
                                          <a:lnTo>
                                            <a:pt x="2298" y="101"/>
                                          </a:lnTo>
                                          <a:lnTo>
                                            <a:pt x="2187" y="71"/>
                                          </a:lnTo>
                                          <a:lnTo>
                                            <a:pt x="2066" y="41"/>
                                          </a:lnTo>
                                          <a:lnTo>
                                            <a:pt x="1895" y="10"/>
                                          </a:lnTo>
                                          <a:lnTo>
                                            <a:pt x="1774" y="0"/>
                                          </a:lnTo>
                                          <a:lnTo>
                                            <a:pt x="1643" y="0"/>
                                          </a:lnTo>
                                          <a:lnTo>
                                            <a:pt x="1522" y="10"/>
                                          </a:lnTo>
                                          <a:lnTo>
                                            <a:pt x="1391" y="30"/>
                                          </a:lnTo>
                                          <a:lnTo>
                                            <a:pt x="1230" y="71"/>
                                          </a:lnTo>
                                          <a:lnTo>
                                            <a:pt x="1068" y="131"/>
                                          </a:lnTo>
                                          <a:lnTo>
                                            <a:pt x="907" y="202"/>
                                          </a:lnTo>
                                          <a:lnTo>
                                            <a:pt x="746" y="303"/>
                                          </a:lnTo>
                                          <a:lnTo>
                                            <a:pt x="585" y="413"/>
                                          </a:lnTo>
                                          <a:lnTo>
                                            <a:pt x="434" y="544"/>
                                          </a:lnTo>
                                          <a:lnTo>
                                            <a:pt x="282" y="686"/>
                                          </a:lnTo>
                                          <a:lnTo>
                                            <a:pt x="131" y="857"/>
                                          </a:lnTo>
                                          <a:lnTo>
                                            <a:pt x="272" y="1038"/>
                                          </a:lnTo>
                                          <a:lnTo>
                                            <a:pt x="0" y="1038"/>
                                          </a:lnTo>
                                          <a:lnTo>
                                            <a:pt x="131" y="1179"/>
                                          </a:lnTo>
                                          <a:lnTo>
                                            <a:pt x="252" y="1300"/>
                                          </a:lnTo>
                                          <a:lnTo>
                                            <a:pt x="383" y="1421"/>
                                          </a:lnTo>
                                          <a:lnTo>
                                            <a:pt x="514" y="1522"/>
                                          </a:lnTo>
                                          <a:lnTo>
                                            <a:pt x="595" y="1552"/>
                                          </a:lnTo>
                                          <a:lnTo>
                                            <a:pt x="665" y="1582"/>
                                          </a:lnTo>
                                          <a:lnTo>
                                            <a:pt x="726" y="1593"/>
                                          </a:lnTo>
                                          <a:lnTo>
                                            <a:pt x="796" y="1603"/>
                                          </a:lnTo>
                                          <a:lnTo>
                                            <a:pt x="857" y="1603"/>
                                          </a:lnTo>
                                          <a:lnTo>
                                            <a:pt x="917" y="1593"/>
                                          </a:lnTo>
                                          <a:lnTo>
                                            <a:pt x="968" y="1572"/>
                                          </a:lnTo>
                                          <a:lnTo>
                                            <a:pt x="1018" y="1552"/>
                                          </a:lnTo>
                                          <a:lnTo>
                                            <a:pt x="1099" y="1502"/>
                                          </a:lnTo>
                                          <a:lnTo>
                                            <a:pt x="1169" y="1431"/>
                                          </a:lnTo>
                                          <a:lnTo>
                                            <a:pt x="1240" y="1331"/>
                                          </a:lnTo>
                                          <a:lnTo>
                                            <a:pt x="1320" y="1220"/>
                                          </a:lnTo>
                                          <a:lnTo>
                                            <a:pt x="1472" y="978"/>
                                          </a:lnTo>
                                          <a:lnTo>
                                            <a:pt x="1562" y="857"/>
                                          </a:lnTo>
                                          <a:lnTo>
                                            <a:pt x="1593" y="817"/>
                                          </a:lnTo>
                                          <a:lnTo>
                                            <a:pt x="1633" y="786"/>
                                          </a:lnTo>
                                          <a:lnTo>
                                            <a:pt x="1673" y="766"/>
                                          </a:lnTo>
                                          <a:lnTo>
                                            <a:pt x="1724" y="756"/>
                                          </a:lnTo>
                                          <a:lnTo>
                                            <a:pt x="1764" y="756"/>
                                          </a:lnTo>
                                          <a:lnTo>
                                            <a:pt x="1814" y="756"/>
                                          </a:lnTo>
                                          <a:lnTo>
                                            <a:pt x="1865" y="756"/>
                                          </a:lnTo>
                                          <a:lnTo>
                                            <a:pt x="1915" y="776"/>
                                          </a:lnTo>
                                          <a:lnTo>
                                            <a:pt x="1965" y="806"/>
                                          </a:lnTo>
                                          <a:lnTo>
                                            <a:pt x="2016" y="847"/>
                                          </a:lnTo>
                                          <a:lnTo>
                                            <a:pt x="2056" y="907"/>
                                          </a:lnTo>
                                          <a:lnTo>
                                            <a:pt x="2086" y="978"/>
                                          </a:lnTo>
                                          <a:lnTo>
                                            <a:pt x="2106" y="1058"/>
                                          </a:lnTo>
                                          <a:lnTo>
                                            <a:pt x="2106" y="1149"/>
                                          </a:lnTo>
                                          <a:lnTo>
                                            <a:pt x="2096" y="1250"/>
                                          </a:lnTo>
                                          <a:lnTo>
                                            <a:pt x="2076" y="1361"/>
                                          </a:lnTo>
                                          <a:lnTo>
                                            <a:pt x="2076" y="1401"/>
                                          </a:lnTo>
                                          <a:lnTo>
                                            <a:pt x="2086" y="1431"/>
                                          </a:lnTo>
                                          <a:lnTo>
                                            <a:pt x="2117" y="1472"/>
                                          </a:lnTo>
                                          <a:lnTo>
                                            <a:pt x="2157" y="1492"/>
                                          </a:lnTo>
                                          <a:lnTo>
                                            <a:pt x="2238" y="1532"/>
                                          </a:lnTo>
                                          <a:lnTo>
                                            <a:pt x="2379" y="1572"/>
                                          </a:lnTo>
                                          <a:lnTo>
                                            <a:pt x="2510" y="1613"/>
                                          </a:lnTo>
                                          <a:lnTo>
                                            <a:pt x="2590" y="1663"/>
                                          </a:lnTo>
                                          <a:lnTo>
                                            <a:pt x="2631" y="1693"/>
                                          </a:lnTo>
                                          <a:lnTo>
                                            <a:pt x="2661" y="1734"/>
                                          </a:lnTo>
                                          <a:lnTo>
                                            <a:pt x="2671" y="1784"/>
                                          </a:lnTo>
                                          <a:lnTo>
                                            <a:pt x="2661" y="1834"/>
                                          </a:lnTo>
                                          <a:lnTo>
                                            <a:pt x="2812" y="1774"/>
                                          </a:lnTo>
                                          <a:lnTo>
                                            <a:pt x="2963" y="1703"/>
                                          </a:lnTo>
                                          <a:lnTo>
                                            <a:pt x="3124" y="1613"/>
                                          </a:lnTo>
                                          <a:lnTo>
                                            <a:pt x="3276" y="1522"/>
                                          </a:lnTo>
                                          <a:lnTo>
                                            <a:pt x="3296" y="1411"/>
                                          </a:lnTo>
                                          <a:lnTo>
                                            <a:pt x="3316" y="1320"/>
                                          </a:lnTo>
                                          <a:lnTo>
                                            <a:pt x="3326" y="1230"/>
                                          </a:lnTo>
                                          <a:lnTo>
                                            <a:pt x="3336" y="1149"/>
                                          </a:lnTo>
                                          <a:lnTo>
                                            <a:pt x="3326" y="1028"/>
                                          </a:lnTo>
                                          <a:lnTo>
                                            <a:pt x="3316" y="937"/>
                                          </a:lnTo>
                                          <a:lnTo>
                                            <a:pt x="3296" y="857"/>
                                          </a:lnTo>
                                          <a:lnTo>
                                            <a:pt x="3255" y="736"/>
                                          </a:lnTo>
                                          <a:lnTo>
                                            <a:pt x="3205" y="625"/>
                                          </a:lnTo>
                                          <a:lnTo>
                                            <a:pt x="3134" y="776"/>
                                          </a:lnTo>
                                          <a:lnTo>
                                            <a:pt x="3064" y="907"/>
                                          </a:lnTo>
                                          <a:lnTo>
                                            <a:pt x="2993" y="1008"/>
                                          </a:lnTo>
                                          <a:lnTo>
                                            <a:pt x="2923" y="1079"/>
                                          </a:lnTo>
                                          <a:lnTo>
                                            <a:pt x="2883" y="1109"/>
                                          </a:lnTo>
                                          <a:lnTo>
                                            <a:pt x="2852" y="1119"/>
                                          </a:lnTo>
                                          <a:lnTo>
                                            <a:pt x="2812" y="1129"/>
                                          </a:lnTo>
                                          <a:lnTo>
                                            <a:pt x="2772" y="1129"/>
                                          </a:lnTo>
                                          <a:lnTo>
                                            <a:pt x="2731" y="1129"/>
                                          </a:lnTo>
                                          <a:lnTo>
                                            <a:pt x="2691" y="1109"/>
                                          </a:lnTo>
                                          <a:lnTo>
                                            <a:pt x="2651" y="1089"/>
                                          </a:lnTo>
                                          <a:lnTo>
                                            <a:pt x="2610" y="1068"/>
                                          </a:lnTo>
                                          <a:lnTo>
                                            <a:pt x="2570" y="1028"/>
                                          </a:lnTo>
                                          <a:lnTo>
                                            <a:pt x="2540" y="998"/>
                                          </a:lnTo>
                                          <a:lnTo>
                                            <a:pt x="2510" y="948"/>
                                          </a:lnTo>
                                          <a:lnTo>
                                            <a:pt x="2489" y="907"/>
                                          </a:lnTo>
                                          <a:lnTo>
                                            <a:pt x="2469" y="857"/>
                                          </a:lnTo>
                                          <a:lnTo>
                                            <a:pt x="2459" y="796"/>
                                          </a:lnTo>
                                          <a:lnTo>
                                            <a:pt x="2449" y="665"/>
                                          </a:lnTo>
                                          <a:lnTo>
                                            <a:pt x="2439" y="565"/>
                                          </a:lnTo>
                                          <a:lnTo>
                                            <a:pt x="2429" y="504"/>
                                          </a:lnTo>
                                          <a:lnTo>
                                            <a:pt x="2409" y="464"/>
                                          </a:lnTo>
                                          <a:lnTo>
                                            <a:pt x="2379" y="434"/>
                                          </a:lnTo>
                                          <a:lnTo>
                                            <a:pt x="2348" y="413"/>
                                          </a:lnTo>
                                          <a:lnTo>
                                            <a:pt x="2298" y="403"/>
                                          </a:lnTo>
                                          <a:lnTo>
                                            <a:pt x="2217" y="383"/>
                                          </a:lnTo>
                                          <a:lnTo>
                                            <a:pt x="2157" y="353"/>
                                          </a:lnTo>
                                          <a:lnTo>
                                            <a:pt x="2117" y="313"/>
                                          </a:lnTo>
                                          <a:lnTo>
                                            <a:pt x="2106" y="27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8" name="Freeform 129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06" y="3366"/>
                                      <a:ext cx="282" cy="313"/>
                                    </a:xfrm>
                                    <a:custGeom>
                                      <a:avLst/>
                                      <a:gdLst>
                                        <a:gd name="T0" fmla="*/ 192 w 282"/>
                                        <a:gd name="T1" fmla="*/ 272 h 313"/>
                                        <a:gd name="T2" fmla="*/ 192 w 282"/>
                                        <a:gd name="T3" fmla="*/ 272 h 313"/>
                                        <a:gd name="T4" fmla="*/ 222 w 282"/>
                                        <a:gd name="T5" fmla="*/ 242 h 313"/>
                                        <a:gd name="T6" fmla="*/ 252 w 282"/>
                                        <a:gd name="T7" fmla="*/ 192 h 313"/>
                                        <a:gd name="T8" fmla="*/ 272 w 282"/>
                                        <a:gd name="T9" fmla="*/ 141 h 313"/>
                                        <a:gd name="T10" fmla="*/ 282 w 282"/>
                                        <a:gd name="T11" fmla="*/ 91 h 313"/>
                                        <a:gd name="T12" fmla="*/ 282 w 282"/>
                                        <a:gd name="T13" fmla="*/ 91 h 313"/>
                                        <a:gd name="T14" fmla="*/ 242 w 282"/>
                                        <a:gd name="T15" fmla="*/ 171 h 313"/>
                                        <a:gd name="T16" fmla="*/ 192 w 282"/>
                                        <a:gd name="T17" fmla="*/ 222 h 313"/>
                                        <a:gd name="T18" fmla="*/ 172 w 282"/>
                                        <a:gd name="T19" fmla="*/ 242 h 313"/>
                                        <a:gd name="T20" fmla="*/ 151 w 282"/>
                                        <a:gd name="T21" fmla="*/ 252 h 313"/>
                                        <a:gd name="T22" fmla="*/ 121 w 282"/>
                                        <a:gd name="T23" fmla="*/ 262 h 313"/>
                                        <a:gd name="T24" fmla="*/ 101 w 282"/>
                                        <a:gd name="T25" fmla="*/ 252 h 313"/>
                                        <a:gd name="T26" fmla="*/ 101 w 282"/>
                                        <a:gd name="T27" fmla="*/ 252 h 313"/>
                                        <a:gd name="T28" fmla="*/ 71 w 282"/>
                                        <a:gd name="T29" fmla="*/ 242 h 313"/>
                                        <a:gd name="T30" fmla="*/ 51 w 282"/>
                                        <a:gd name="T31" fmla="*/ 232 h 313"/>
                                        <a:gd name="T32" fmla="*/ 41 w 282"/>
                                        <a:gd name="T33" fmla="*/ 212 h 313"/>
                                        <a:gd name="T34" fmla="*/ 30 w 282"/>
                                        <a:gd name="T35" fmla="*/ 182 h 313"/>
                                        <a:gd name="T36" fmla="*/ 20 w 282"/>
                                        <a:gd name="T37" fmla="*/ 101 h 313"/>
                                        <a:gd name="T38" fmla="*/ 30 w 282"/>
                                        <a:gd name="T39" fmla="*/ 0 h 313"/>
                                        <a:gd name="T40" fmla="*/ 30 w 282"/>
                                        <a:gd name="T41" fmla="*/ 0 h 313"/>
                                        <a:gd name="T42" fmla="*/ 20 w 282"/>
                                        <a:gd name="T43" fmla="*/ 61 h 313"/>
                                        <a:gd name="T44" fmla="*/ 0 w 282"/>
                                        <a:gd name="T45" fmla="*/ 121 h 313"/>
                                        <a:gd name="T46" fmla="*/ 0 w 282"/>
                                        <a:gd name="T47" fmla="*/ 171 h 313"/>
                                        <a:gd name="T48" fmla="*/ 10 w 282"/>
                                        <a:gd name="T49" fmla="*/ 222 h 313"/>
                                        <a:gd name="T50" fmla="*/ 10 w 282"/>
                                        <a:gd name="T51" fmla="*/ 222 h 313"/>
                                        <a:gd name="T52" fmla="*/ 20 w 282"/>
                                        <a:gd name="T53" fmla="*/ 252 h 313"/>
                                        <a:gd name="T54" fmla="*/ 30 w 282"/>
                                        <a:gd name="T55" fmla="*/ 282 h 313"/>
                                        <a:gd name="T56" fmla="*/ 51 w 282"/>
                                        <a:gd name="T57" fmla="*/ 302 h 313"/>
                                        <a:gd name="T58" fmla="*/ 81 w 282"/>
                                        <a:gd name="T59" fmla="*/ 313 h 313"/>
                                        <a:gd name="T60" fmla="*/ 81 w 282"/>
                                        <a:gd name="T61" fmla="*/ 313 h 313"/>
                                        <a:gd name="T62" fmla="*/ 111 w 282"/>
                                        <a:gd name="T63" fmla="*/ 313 h 313"/>
                                        <a:gd name="T64" fmla="*/ 141 w 282"/>
                                        <a:gd name="T65" fmla="*/ 313 h 313"/>
                                        <a:gd name="T66" fmla="*/ 172 w 282"/>
                                        <a:gd name="T67" fmla="*/ 292 h 313"/>
                                        <a:gd name="T68" fmla="*/ 192 w 282"/>
                                        <a:gd name="T69" fmla="*/ 272 h 313"/>
                                        <a:gd name="T70" fmla="*/ 192 w 282"/>
                                        <a:gd name="T71" fmla="*/ 272 h 31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</a:cxnLst>
                                      <a:rect l="0" t="0" r="r" b="b"/>
                                      <a:pathLst>
                                        <a:path w="282" h="313">
                                          <a:moveTo>
                                            <a:pt x="192" y="272"/>
                                          </a:moveTo>
                                          <a:lnTo>
                                            <a:pt x="192" y="272"/>
                                          </a:lnTo>
                                          <a:lnTo>
                                            <a:pt x="222" y="242"/>
                                          </a:lnTo>
                                          <a:lnTo>
                                            <a:pt x="252" y="192"/>
                                          </a:lnTo>
                                          <a:lnTo>
                                            <a:pt x="272" y="141"/>
                                          </a:lnTo>
                                          <a:lnTo>
                                            <a:pt x="282" y="91"/>
                                          </a:lnTo>
                                          <a:lnTo>
                                            <a:pt x="242" y="171"/>
                                          </a:lnTo>
                                          <a:lnTo>
                                            <a:pt x="192" y="222"/>
                                          </a:lnTo>
                                          <a:lnTo>
                                            <a:pt x="172" y="242"/>
                                          </a:lnTo>
                                          <a:lnTo>
                                            <a:pt x="151" y="252"/>
                                          </a:lnTo>
                                          <a:lnTo>
                                            <a:pt x="121" y="262"/>
                                          </a:lnTo>
                                          <a:lnTo>
                                            <a:pt x="101" y="252"/>
                                          </a:lnTo>
                                          <a:lnTo>
                                            <a:pt x="71" y="242"/>
                                          </a:lnTo>
                                          <a:lnTo>
                                            <a:pt x="51" y="232"/>
                                          </a:lnTo>
                                          <a:lnTo>
                                            <a:pt x="41" y="212"/>
                                          </a:lnTo>
                                          <a:lnTo>
                                            <a:pt x="30" y="182"/>
                                          </a:lnTo>
                                          <a:lnTo>
                                            <a:pt x="20" y="101"/>
                                          </a:lnTo>
                                          <a:lnTo>
                                            <a:pt x="30" y="0"/>
                                          </a:lnTo>
                                          <a:lnTo>
                                            <a:pt x="20" y="61"/>
                                          </a:lnTo>
                                          <a:lnTo>
                                            <a:pt x="0" y="121"/>
                                          </a:lnTo>
                                          <a:lnTo>
                                            <a:pt x="0" y="171"/>
                                          </a:lnTo>
                                          <a:lnTo>
                                            <a:pt x="10" y="222"/>
                                          </a:lnTo>
                                          <a:lnTo>
                                            <a:pt x="20" y="252"/>
                                          </a:lnTo>
                                          <a:lnTo>
                                            <a:pt x="30" y="282"/>
                                          </a:lnTo>
                                          <a:lnTo>
                                            <a:pt x="51" y="302"/>
                                          </a:lnTo>
                                          <a:lnTo>
                                            <a:pt x="81" y="313"/>
                                          </a:lnTo>
                                          <a:lnTo>
                                            <a:pt x="111" y="313"/>
                                          </a:lnTo>
                                          <a:lnTo>
                                            <a:pt x="141" y="313"/>
                                          </a:lnTo>
                                          <a:lnTo>
                                            <a:pt x="172" y="292"/>
                                          </a:lnTo>
                                          <a:lnTo>
                                            <a:pt x="192" y="27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s:wsp>
                            <wps:cNvPr id="139" name="Freeform 1295"/>
                            <wps:cNvSpPr>
                              <a:spLocks/>
                            </wps:cNvSpPr>
                            <wps:spPr bwMode="auto">
                              <a:xfrm>
                                <a:off x="11333" y="5989"/>
                                <a:ext cx="1653" cy="756"/>
                              </a:xfrm>
                              <a:custGeom>
                                <a:avLst/>
                                <a:gdLst>
                                  <a:gd name="T0" fmla="*/ 0 w 1653"/>
                                  <a:gd name="T1" fmla="*/ 585 h 756"/>
                                  <a:gd name="T2" fmla="*/ 0 w 1653"/>
                                  <a:gd name="T3" fmla="*/ 585 h 756"/>
                                  <a:gd name="T4" fmla="*/ 20 w 1653"/>
                                  <a:gd name="T5" fmla="*/ 665 h 756"/>
                                  <a:gd name="T6" fmla="*/ 30 w 1653"/>
                                  <a:gd name="T7" fmla="*/ 756 h 756"/>
                                  <a:gd name="T8" fmla="*/ 645 w 1653"/>
                                  <a:gd name="T9" fmla="*/ 676 h 756"/>
                                  <a:gd name="T10" fmla="*/ 645 w 1653"/>
                                  <a:gd name="T11" fmla="*/ 676 h 756"/>
                                  <a:gd name="T12" fmla="*/ 856 w 1653"/>
                                  <a:gd name="T13" fmla="*/ 625 h 756"/>
                                  <a:gd name="T14" fmla="*/ 1058 w 1653"/>
                                  <a:gd name="T15" fmla="*/ 565 h 756"/>
                                  <a:gd name="T16" fmla="*/ 1239 w 1653"/>
                                  <a:gd name="T17" fmla="*/ 494 h 756"/>
                                  <a:gd name="T18" fmla="*/ 1390 w 1653"/>
                                  <a:gd name="T19" fmla="*/ 414 h 756"/>
                                  <a:gd name="T20" fmla="*/ 1390 w 1653"/>
                                  <a:gd name="T21" fmla="*/ 414 h 756"/>
                                  <a:gd name="T22" fmla="*/ 1501 w 1653"/>
                                  <a:gd name="T23" fmla="*/ 353 h 756"/>
                                  <a:gd name="T24" fmla="*/ 1582 w 1653"/>
                                  <a:gd name="T25" fmla="*/ 283 h 756"/>
                                  <a:gd name="T26" fmla="*/ 1632 w 1653"/>
                                  <a:gd name="T27" fmla="*/ 212 h 756"/>
                                  <a:gd name="T28" fmla="*/ 1642 w 1653"/>
                                  <a:gd name="T29" fmla="*/ 182 h 756"/>
                                  <a:gd name="T30" fmla="*/ 1653 w 1653"/>
                                  <a:gd name="T31" fmla="*/ 151 h 756"/>
                                  <a:gd name="T32" fmla="*/ 1653 w 1653"/>
                                  <a:gd name="T33" fmla="*/ 151 h 756"/>
                                  <a:gd name="T34" fmla="*/ 1653 w 1653"/>
                                  <a:gd name="T35" fmla="*/ 121 h 756"/>
                                  <a:gd name="T36" fmla="*/ 1642 w 1653"/>
                                  <a:gd name="T37" fmla="*/ 91 h 756"/>
                                  <a:gd name="T38" fmla="*/ 1632 w 1653"/>
                                  <a:gd name="T39" fmla="*/ 71 h 756"/>
                                  <a:gd name="T40" fmla="*/ 1612 w 1653"/>
                                  <a:gd name="T41" fmla="*/ 51 h 756"/>
                                  <a:gd name="T42" fmla="*/ 1582 w 1653"/>
                                  <a:gd name="T43" fmla="*/ 31 h 756"/>
                                  <a:gd name="T44" fmla="*/ 1542 w 1653"/>
                                  <a:gd name="T45" fmla="*/ 20 h 756"/>
                                  <a:gd name="T46" fmla="*/ 1451 w 1653"/>
                                  <a:gd name="T47" fmla="*/ 0 h 756"/>
                                  <a:gd name="T48" fmla="*/ 1451 w 1653"/>
                                  <a:gd name="T49" fmla="*/ 0 h 756"/>
                                  <a:gd name="T50" fmla="*/ 1310 w 1653"/>
                                  <a:gd name="T51" fmla="*/ 0 h 756"/>
                                  <a:gd name="T52" fmla="*/ 1149 w 1653"/>
                                  <a:gd name="T53" fmla="*/ 20 h 756"/>
                                  <a:gd name="T54" fmla="*/ 977 w 1653"/>
                                  <a:gd name="T55" fmla="*/ 61 h 756"/>
                                  <a:gd name="T56" fmla="*/ 776 w 1653"/>
                                  <a:gd name="T57" fmla="*/ 121 h 756"/>
                                  <a:gd name="T58" fmla="*/ 776 w 1653"/>
                                  <a:gd name="T59" fmla="*/ 121 h 756"/>
                                  <a:gd name="T60" fmla="*/ 584 w 1653"/>
                                  <a:gd name="T61" fmla="*/ 212 h 756"/>
                                  <a:gd name="T62" fmla="*/ 383 w 1653"/>
                                  <a:gd name="T63" fmla="*/ 313 h 756"/>
                                  <a:gd name="T64" fmla="*/ 191 w 1653"/>
                                  <a:gd name="T65" fmla="*/ 444 h 756"/>
                                  <a:gd name="T66" fmla="*/ 0 w 1653"/>
                                  <a:gd name="T67" fmla="*/ 585 h 756"/>
                                  <a:gd name="T68" fmla="*/ 0 w 1653"/>
                                  <a:gd name="T69" fmla="*/ 585 h 7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1653" h="756">
                                    <a:moveTo>
                                      <a:pt x="0" y="585"/>
                                    </a:moveTo>
                                    <a:lnTo>
                                      <a:pt x="0" y="585"/>
                                    </a:lnTo>
                                    <a:lnTo>
                                      <a:pt x="20" y="665"/>
                                    </a:lnTo>
                                    <a:lnTo>
                                      <a:pt x="30" y="756"/>
                                    </a:lnTo>
                                    <a:lnTo>
                                      <a:pt x="645" y="676"/>
                                    </a:lnTo>
                                    <a:lnTo>
                                      <a:pt x="856" y="625"/>
                                    </a:lnTo>
                                    <a:lnTo>
                                      <a:pt x="1058" y="565"/>
                                    </a:lnTo>
                                    <a:lnTo>
                                      <a:pt x="1239" y="494"/>
                                    </a:lnTo>
                                    <a:lnTo>
                                      <a:pt x="1390" y="414"/>
                                    </a:lnTo>
                                    <a:lnTo>
                                      <a:pt x="1501" y="353"/>
                                    </a:lnTo>
                                    <a:lnTo>
                                      <a:pt x="1582" y="283"/>
                                    </a:lnTo>
                                    <a:lnTo>
                                      <a:pt x="1632" y="212"/>
                                    </a:lnTo>
                                    <a:lnTo>
                                      <a:pt x="1642" y="182"/>
                                    </a:lnTo>
                                    <a:lnTo>
                                      <a:pt x="1653" y="151"/>
                                    </a:lnTo>
                                    <a:lnTo>
                                      <a:pt x="1653" y="121"/>
                                    </a:lnTo>
                                    <a:lnTo>
                                      <a:pt x="1642" y="91"/>
                                    </a:lnTo>
                                    <a:lnTo>
                                      <a:pt x="1632" y="71"/>
                                    </a:lnTo>
                                    <a:lnTo>
                                      <a:pt x="1612" y="51"/>
                                    </a:lnTo>
                                    <a:lnTo>
                                      <a:pt x="1582" y="31"/>
                                    </a:lnTo>
                                    <a:lnTo>
                                      <a:pt x="1542" y="20"/>
                                    </a:lnTo>
                                    <a:lnTo>
                                      <a:pt x="1451" y="0"/>
                                    </a:lnTo>
                                    <a:lnTo>
                                      <a:pt x="1310" y="0"/>
                                    </a:lnTo>
                                    <a:lnTo>
                                      <a:pt x="1149" y="20"/>
                                    </a:lnTo>
                                    <a:lnTo>
                                      <a:pt x="977" y="61"/>
                                    </a:lnTo>
                                    <a:lnTo>
                                      <a:pt x="776" y="121"/>
                                    </a:lnTo>
                                    <a:lnTo>
                                      <a:pt x="584" y="212"/>
                                    </a:lnTo>
                                    <a:lnTo>
                                      <a:pt x="383" y="313"/>
                                    </a:lnTo>
                                    <a:lnTo>
                                      <a:pt x="191" y="444"/>
                                    </a:lnTo>
                                    <a:lnTo>
                                      <a:pt x="0" y="5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40" name="Group 1296"/>
                          <wpg:cNvGrpSpPr>
                            <a:grpSpLocks/>
                          </wpg:cNvGrpSpPr>
                          <wpg:grpSpPr bwMode="auto">
                            <a:xfrm rot="378994" flipH="1">
                              <a:off x="12832" y="4031"/>
                              <a:ext cx="2061" cy="2451"/>
                              <a:chOff x="8036" y="3132"/>
                              <a:chExt cx="4989" cy="6269"/>
                            </a:xfrm>
                          </wpg:grpSpPr>
                          <wpg:grpSp>
                            <wpg:cNvPr id="141" name="Group 1297"/>
                            <wpg:cNvGrpSpPr>
                              <a:grpSpLocks/>
                            </wpg:cNvGrpSpPr>
                            <wpg:grpSpPr bwMode="auto">
                              <a:xfrm>
                                <a:off x="8036" y="3132"/>
                                <a:ext cx="4989" cy="6269"/>
                                <a:chOff x="20" y="20"/>
                                <a:chExt cx="4989" cy="6269"/>
                              </a:xfrm>
                            </wpg:grpSpPr>
                            <wps:wsp>
                              <wps:cNvPr id="142" name="Freeform 12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73" y="4576"/>
                                  <a:ext cx="998" cy="1713"/>
                                </a:xfrm>
                                <a:custGeom>
                                  <a:avLst/>
                                  <a:gdLst>
                                    <a:gd name="T0" fmla="*/ 71 w 998"/>
                                    <a:gd name="T1" fmla="*/ 10 h 1713"/>
                                    <a:gd name="T2" fmla="*/ 71 w 998"/>
                                    <a:gd name="T3" fmla="*/ 10 h 1713"/>
                                    <a:gd name="T4" fmla="*/ 0 w 998"/>
                                    <a:gd name="T5" fmla="*/ 0 h 1713"/>
                                    <a:gd name="T6" fmla="*/ 0 w 998"/>
                                    <a:gd name="T7" fmla="*/ 0 h 1713"/>
                                    <a:gd name="T8" fmla="*/ 10 w 998"/>
                                    <a:gd name="T9" fmla="*/ 221 h 1713"/>
                                    <a:gd name="T10" fmla="*/ 40 w 998"/>
                                    <a:gd name="T11" fmla="*/ 423 h 1713"/>
                                    <a:gd name="T12" fmla="*/ 81 w 998"/>
                                    <a:gd name="T13" fmla="*/ 614 h 1713"/>
                                    <a:gd name="T14" fmla="*/ 121 w 998"/>
                                    <a:gd name="T15" fmla="*/ 796 h 1713"/>
                                    <a:gd name="T16" fmla="*/ 121 w 998"/>
                                    <a:gd name="T17" fmla="*/ 796 h 1713"/>
                                    <a:gd name="T18" fmla="*/ 202 w 998"/>
                                    <a:gd name="T19" fmla="*/ 1017 h 1713"/>
                                    <a:gd name="T20" fmla="*/ 252 w 998"/>
                                    <a:gd name="T21" fmla="*/ 1128 h 1713"/>
                                    <a:gd name="T22" fmla="*/ 302 w 998"/>
                                    <a:gd name="T23" fmla="*/ 1229 h 1713"/>
                                    <a:gd name="T24" fmla="*/ 302 w 998"/>
                                    <a:gd name="T25" fmla="*/ 1229 h 1713"/>
                                    <a:gd name="T26" fmla="*/ 353 w 998"/>
                                    <a:gd name="T27" fmla="*/ 1320 h 1713"/>
                                    <a:gd name="T28" fmla="*/ 403 w 998"/>
                                    <a:gd name="T29" fmla="*/ 1400 h 1713"/>
                                    <a:gd name="T30" fmla="*/ 464 w 998"/>
                                    <a:gd name="T31" fmla="*/ 1481 h 1713"/>
                                    <a:gd name="T32" fmla="*/ 514 w 998"/>
                                    <a:gd name="T33" fmla="*/ 1542 h 1713"/>
                                    <a:gd name="T34" fmla="*/ 574 w 998"/>
                                    <a:gd name="T35" fmla="*/ 1592 h 1713"/>
                                    <a:gd name="T36" fmla="*/ 635 w 998"/>
                                    <a:gd name="T37" fmla="*/ 1632 h 1713"/>
                                    <a:gd name="T38" fmla="*/ 695 w 998"/>
                                    <a:gd name="T39" fmla="*/ 1673 h 1713"/>
                                    <a:gd name="T40" fmla="*/ 756 w 998"/>
                                    <a:gd name="T41" fmla="*/ 1693 h 1713"/>
                                    <a:gd name="T42" fmla="*/ 756 w 998"/>
                                    <a:gd name="T43" fmla="*/ 1693 h 1713"/>
                                    <a:gd name="T44" fmla="*/ 806 w 998"/>
                                    <a:gd name="T45" fmla="*/ 1703 h 1713"/>
                                    <a:gd name="T46" fmla="*/ 857 w 998"/>
                                    <a:gd name="T47" fmla="*/ 1713 h 1713"/>
                                    <a:gd name="T48" fmla="*/ 897 w 998"/>
                                    <a:gd name="T49" fmla="*/ 1703 h 1713"/>
                                    <a:gd name="T50" fmla="*/ 927 w 998"/>
                                    <a:gd name="T51" fmla="*/ 1683 h 1713"/>
                                    <a:gd name="T52" fmla="*/ 927 w 998"/>
                                    <a:gd name="T53" fmla="*/ 1683 h 1713"/>
                                    <a:gd name="T54" fmla="*/ 957 w 998"/>
                                    <a:gd name="T55" fmla="*/ 1662 h 1713"/>
                                    <a:gd name="T56" fmla="*/ 978 w 998"/>
                                    <a:gd name="T57" fmla="*/ 1622 h 1713"/>
                                    <a:gd name="T58" fmla="*/ 988 w 998"/>
                                    <a:gd name="T59" fmla="*/ 1582 h 1713"/>
                                    <a:gd name="T60" fmla="*/ 998 w 998"/>
                                    <a:gd name="T61" fmla="*/ 1542 h 1713"/>
                                    <a:gd name="T62" fmla="*/ 998 w 998"/>
                                    <a:gd name="T63" fmla="*/ 1542 h 1713"/>
                                    <a:gd name="T64" fmla="*/ 988 w 998"/>
                                    <a:gd name="T65" fmla="*/ 1471 h 1713"/>
                                    <a:gd name="T66" fmla="*/ 978 w 998"/>
                                    <a:gd name="T67" fmla="*/ 1400 h 1713"/>
                                    <a:gd name="T68" fmla="*/ 947 w 998"/>
                                    <a:gd name="T69" fmla="*/ 1320 h 1713"/>
                                    <a:gd name="T70" fmla="*/ 907 w 998"/>
                                    <a:gd name="T71" fmla="*/ 1239 h 1713"/>
                                    <a:gd name="T72" fmla="*/ 857 w 998"/>
                                    <a:gd name="T73" fmla="*/ 1159 h 1713"/>
                                    <a:gd name="T74" fmla="*/ 796 w 998"/>
                                    <a:gd name="T75" fmla="*/ 1068 h 1713"/>
                                    <a:gd name="T76" fmla="*/ 635 w 998"/>
                                    <a:gd name="T77" fmla="*/ 886 h 1713"/>
                                    <a:gd name="T78" fmla="*/ 635 w 998"/>
                                    <a:gd name="T79" fmla="*/ 886 h 1713"/>
                                    <a:gd name="T80" fmla="*/ 544 w 998"/>
                                    <a:gd name="T81" fmla="*/ 786 h 1713"/>
                                    <a:gd name="T82" fmla="*/ 474 w 998"/>
                                    <a:gd name="T83" fmla="*/ 685 h 1713"/>
                                    <a:gd name="T84" fmla="*/ 403 w 998"/>
                                    <a:gd name="T85" fmla="*/ 584 h 1713"/>
                                    <a:gd name="T86" fmla="*/ 343 w 998"/>
                                    <a:gd name="T87" fmla="*/ 483 h 1713"/>
                                    <a:gd name="T88" fmla="*/ 282 w 998"/>
                                    <a:gd name="T89" fmla="*/ 372 h 1713"/>
                                    <a:gd name="T90" fmla="*/ 242 w 998"/>
                                    <a:gd name="T91" fmla="*/ 251 h 1713"/>
                                    <a:gd name="T92" fmla="*/ 202 w 998"/>
                                    <a:gd name="T93" fmla="*/ 141 h 1713"/>
                                    <a:gd name="T94" fmla="*/ 171 w 998"/>
                                    <a:gd name="T95" fmla="*/ 10 h 1713"/>
                                    <a:gd name="T96" fmla="*/ 171 w 998"/>
                                    <a:gd name="T97" fmla="*/ 10 h 1713"/>
                                    <a:gd name="T98" fmla="*/ 71 w 998"/>
                                    <a:gd name="T99" fmla="*/ 10 h 1713"/>
                                    <a:gd name="T100" fmla="*/ 71 w 998"/>
                                    <a:gd name="T101" fmla="*/ 10 h 17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998" h="1713">
                                      <a:moveTo>
                                        <a:pt x="71" y="10"/>
                                      </a:moveTo>
                                      <a:lnTo>
                                        <a:pt x="71" y="1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" y="221"/>
                                      </a:lnTo>
                                      <a:lnTo>
                                        <a:pt x="40" y="423"/>
                                      </a:lnTo>
                                      <a:lnTo>
                                        <a:pt x="81" y="614"/>
                                      </a:lnTo>
                                      <a:lnTo>
                                        <a:pt x="121" y="796"/>
                                      </a:lnTo>
                                      <a:lnTo>
                                        <a:pt x="202" y="1017"/>
                                      </a:lnTo>
                                      <a:lnTo>
                                        <a:pt x="252" y="1128"/>
                                      </a:lnTo>
                                      <a:lnTo>
                                        <a:pt x="302" y="1229"/>
                                      </a:lnTo>
                                      <a:lnTo>
                                        <a:pt x="353" y="1320"/>
                                      </a:lnTo>
                                      <a:lnTo>
                                        <a:pt x="403" y="1400"/>
                                      </a:lnTo>
                                      <a:lnTo>
                                        <a:pt x="464" y="1481"/>
                                      </a:lnTo>
                                      <a:lnTo>
                                        <a:pt x="514" y="1542"/>
                                      </a:lnTo>
                                      <a:lnTo>
                                        <a:pt x="574" y="1592"/>
                                      </a:lnTo>
                                      <a:lnTo>
                                        <a:pt x="635" y="1632"/>
                                      </a:lnTo>
                                      <a:lnTo>
                                        <a:pt x="695" y="1673"/>
                                      </a:lnTo>
                                      <a:lnTo>
                                        <a:pt x="756" y="1693"/>
                                      </a:lnTo>
                                      <a:lnTo>
                                        <a:pt x="806" y="1703"/>
                                      </a:lnTo>
                                      <a:lnTo>
                                        <a:pt x="857" y="1713"/>
                                      </a:lnTo>
                                      <a:lnTo>
                                        <a:pt x="897" y="1703"/>
                                      </a:lnTo>
                                      <a:lnTo>
                                        <a:pt x="927" y="1683"/>
                                      </a:lnTo>
                                      <a:lnTo>
                                        <a:pt x="957" y="1662"/>
                                      </a:lnTo>
                                      <a:lnTo>
                                        <a:pt x="978" y="1622"/>
                                      </a:lnTo>
                                      <a:lnTo>
                                        <a:pt x="988" y="1582"/>
                                      </a:lnTo>
                                      <a:lnTo>
                                        <a:pt x="998" y="1542"/>
                                      </a:lnTo>
                                      <a:lnTo>
                                        <a:pt x="988" y="1471"/>
                                      </a:lnTo>
                                      <a:lnTo>
                                        <a:pt x="978" y="1400"/>
                                      </a:lnTo>
                                      <a:lnTo>
                                        <a:pt x="947" y="1320"/>
                                      </a:lnTo>
                                      <a:lnTo>
                                        <a:pt x="907" y="1239"/>
                                      </a:lnTo>
                                      <a:lnTo>
                                        <a:pt x="857" y="1159"/>
                                      </a:lnTo>
                                      <a:lnTo>
                                        <a:pt x="796" y="1068"/>
                                      </a:lnTo>
                                      <a:lnTo>
                                        <a:pt x="635" y="886"/>
                                      </a:lnTo>
                                      <a:lnTo>
                                        <a:pt x="544" y="786"/>
                                      </a:lnTo>
                                      <a:lnTo>
                                        <a:pt x="474" y="685"/>
                                      </a:lnTo>
                                      <a:lnTo>
                                        <a:pt x="403" y="584"/>
                                      </a:lnTo>
                                      <a:lnTo>
                                        <a:pt x="343" y="483"/>
                                      </a:lnTo>
                                      <a:lnTo>
                                        <a:pt x="282" y="372"/>
                                      </a:lnTo>
                                      <a:lnTo>
                                        <a:pt x="242" y="251"/>
                                      </a:lnTo>
                                      <a:lnTo>
                                        <a:pt x="202" y="141"/>
                                      </a:lnTo>
                                      <a:lnTo>
                                        <a:pt x="171" y="10"/>
                                      </a:lnTo>
                                      <a:lnTo>
                                        <a:pt x="71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43" name="Group 12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" y="20"/>
                                  <a:ext cx="4989" cy="6057"/>
                                  <a:chOff x="20" y="20"/>
                                  <a:chExt cx="4989" cy="6057"/>
                                </a:xfrm>
                              </wpg:grpSpPr>
                              <wps:wsp>
                                <wps:cNvPr id="144" name="Freeform 13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" y="2600"/>
                                    <a:ext cx="3336" cy="1986"/>
                                  </a:xfrm>
                                  <a:custGeom>
                                    <a:avLst/>
                                    <a:gdLst>
                                      <a:gd name="T0" fmla="*/ 1895 w 3336"/>
                                      <a:gd name="T1" fmla="*/ 10 h 1986"/>
                                      <a:gd name="T2" fmla="*/ 1643 w 3336"/>
                                      <a:gd name="T3" fmla="*/ 0 h 1986"/>
                                      <a:gd name="T4" fmla="*/ 1522 w 3336"/>
                                      <a:gd name="T5" fmla="*/ 10 h 1986"/>
                                      <a:gd name="T6" fmla="*/ 1391 w 3336"/>
                                      <a:gd name="T7" fmla="*/ 30 h 1986"/>
                                      <a:gd name="T8" fmla="*/ 1068 w 3336"/>
                                      <a:gd name="T9" fmla="*/ 131 h 1986"/>
                                      <a:gd name="T10" fmla="*/ 746 w 3336"/>
                                      <a:gd name="T11" fmla="*/ 303 h 1986"/>
                                      <a:gd name="T12" fmla="*/ 434 w 3336"/>
                                      <a:gd name="T13" fmla="*/ 544 h 1986"/>
                                      <a:gd name="T14" fmla="*/ 131 w 3336"/>
                                      <a:gd name="T15" fmla="*/ 857 h 1986"/>
                                      <a:gd name="T16" fmla="*/ 0 w 3336"/>
                                      <a:gd name="T17" fmla="*/ 1038 h 1986"/>
                                      <a:gd name="T18" fmla="*/ 131 w 3336"/>
                                      <a:gd name="T19" fmla="*/ 1179 h 1986"/>
                                      <a:gd name="T20" fmla="*/ 383 w 3336"/>
                                      <a:gd name="T21" fmla="*/ 1421 h 1986"/>
                                      <a:gd name="T22" fmla="*/ 514 w 3336"/>
                                      <a:gd name="T23" fmla="*/ 1522 h 1986"/>
                                      <a:gd name="T24" fmla="*/ 877 w 3336"/>
                                      <a:gd name="T25" fmla="*/ 1754 h 1986"/>
                                      <a:gd name="T26" fmla="*/ 1018 w 3336"/>
                                      <a:gd name="T27" fmla="*/ 1814 h 1986"/>
                                      <a:gd name="T28" fmla="*/ 1159 w 3336"/>
                                      <a:gd name="T29" fmla="*/ 1875 h 1986"/>
                                      <a:gd name="T30" fmla="*/ 1431 w 3336"/>
                                      <a:gd name="T31" fmla="*/ 1945 h 1986"/>
                                      <a:gd name="T32" fmla="*/ 1522 w 3336"/>
                                      <a:gd name="T33" fmla="*/ 1965 h 1986"/>
                                      <a:gd name="T34" fmla="*/ 1653 w 3336"/>
                                      <a:gd name="T35" fmla="*/ 1976 h 1986"/>
                                      <a:gd name="T36" fmla="*/ 1724 w 3336"/>
                                      <a:gd name="T37" fmla="*/ 1986 h 1986"/>
                                      <a:gd name="T38" fmla="*/ 1824 w 3336"/>
                                      <a:gd name="T39" fmla="*/ 1986 h 1986"/>
                                      <a:gd name="T40" fmla="*/ 2006 w 3336"/>
                                      <a:gd name="T41" fmla="*/ 1986 h 1986"/>
                                      <a:gd name="T42" fmla="*/ 2197 w 3336"/>
                                      <a:gd name="T43" fmla="*/ 1965 h 1986"/>
                                      <a:gd name="T44" fmla="*/ 2520 w 3336"/>
                                      <a:gd name="T45" fmla="*/ 1885 h 1986"/>
                                      <a:gd name="T46" fmla="*/ 2661 w 3336"/>
                                      <a:gd name="T47" fmla="*/ 1834 h 1986"/>
                                      <a:gd name="T48" fmla="*/ 2812 w 3336"/>
                                      <a:gd name="T49" fmla="*/ 1774 h 1986"/>
                                      <a:gd name="T50" fmla="*/ 3124 w 3336"/>
                                      <a:gd name="T51" fmla="*/ 1613 h 1986"/>
                                      <a:gd name="T52" fmla="*/ 3276 w 3336"/>
                                      <a:gd name="T53" fmla="*/ 1522 h 1986"/>
                                      <a:gd name="T54" fmla="*/ 3316 w 3336"/>
                                      <a:gd name="T55" fmla="*/ 1320 h 1986"/>
                                      <a:gd name="T56" fmla="*/ 3326 w 3336"/>
                                      <a:gd name="T57" fmla="*/ 1230 h 1986"/>
                                      <a:gd name="T58" fmla="*/ 3336 w 3336"/>
                                      <a:gd name="T59" fmla="*/ 1149 h 1986"/>
                                      <a:gd name="T60" fmla="*/ 3326 w 3336"/>
                                      <a:gd name="T61" fmla="*/ 1028 h 1986"/>
                                      <a:gd name="T62" fmla="*/ 3296 w 3336"/>
                                      <a:gd name="T63" fmla="*/ 857 h 1986"/>
                                      <a:gd name="T64" fmla="*/ 3255 w 3336"/>
                                      <a:gd name="T65" fmla="*/ 736 h 1986"/>
                                      <a:gd name="T66" fmla="*/ 3205 w 3336"/>
                                      <a:gd name="T67" fmla="*/ 625 h 1986"/>
                                      <a:gd name="T68" fmla="*/ 2741 w 3336"/>
                                      <a:gd name="T69" fmla="*/ 303 h 1986"/>
                                      <a:gd name="T70" fmla="*/ 2298 w 3336"/>
                                      <a:gd name="T71" fmla="*/ 101 h 1986"/>
                                      <a:gd name="T72" fmla="*/ 2187 w 3336"/>
                                      <a:gd name="T73" fmla="*/ 71 h 1986"/>
                                      <a:gd name="T74" fmla="*/ 2066 w 3336"/>
                                      <a:gd name="T75" fmla="*/ 41 h 1986"/>
                                      <a:gd name="T76" fmla="*/ 1895 w 3336"/>
                                      <a:gd name="T77" fmla="*/ 10 h 19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</a:cxnLst>
                                    <a:rect l="0" t="0" r="r" b="b"/>
                                    <a:pathLst>
                                      <a:path w="3336" h="1986">
                                        <a:moveTo>
                                          <a:pt x="1895" y="10"/>
                                        </a:moveTo>
                                        <a:lnTo>
                                          <a:pt x="1895" y="10"/>
                                        </a:lnTo>
                                        <a:lnTo>
                                          <a:pt x="1774" y="0"/>
                                        </a:lnTo>
                                        <a:lnTo>
                                          <a:pt x="1643" y="0"/>
                                        </a:lnTo>
                                        <a:lnTo>
                                          <a:pt x="1522" y="10"/>
                                        </a:lnTo>
                                        <a:lnTo>
                                          <a:pt x="1391" y="30"/>
                                        </a:lnTo>
                                        <a:lnTo>
                                          <a:pt x="1230" y="71"/>
                                        </a:lnTo>
                                        <a:lnTo>
                                          <a:pt x="1068" y="131"/>
                                        </a:lnTo>
                                        <a:lnTo>
                                          <a:pt x="907" y="202"/>
                                        </a:lnTo>
                                        <a:lnTo>
                                          <a:pt x="746" y="303"/>
                                        </a:lnTo>
                                        <a:lnTo>
                                          <a:pt x="585" y="413"/>
                                        </a:lnTo>
                                        <a:lnTo>
                                          <a:pt x="434" y="544"/>
                                        </a:lnTo>
                                        <a:lnTo>
                                          <a:pt x="282" y="686"/>
                                        </a:lnTo>
                                        <a:lnTo>
                                          <a:pt x="131" y="857"/>
                                        </a:lnTo>
                                        <a:lnTo>
                                          <a:pt x="272" y="1038"/>
                                        </a:lnTo>
                                        <a:lnTo>
                                          <a:pt x="0" y="1038"/>
                                        </a:lnTo>
                                        <a:lnTo>
                                          <a:pt x="131" y="1179"/>
                                        </a:lnTo>
                                        <a:lnTo>
                                          <a:pt x="252" y="1300"/>
                                        </a:lnTo>
                                        <a:lnTo>
                                          <a:pt x="383" y="1421"/>
                                        </a:lnTo>
                                        <a:lnTo>
                                          <a:pt x="514" y="1522"/>
                                        </a:lnTo>
                                        <a:lnTo>
                                          <a:pt x="696" y="1643"/>
                                        </a:lnTo>
                                        <a:lnTo>
                                          <a:pt x="877" y="1754"/>
                                        </a:lnTo>
                                        <a:lnTo>
                                          <a:pt x="1018" y="1814"/>
                                        </a:lnTo>
                                        <a:lnTo>
                                          <a:pt x="1159" y="1875"/>
                                        </a:lnTo>
                                        <a:lnTo>
                                          <a:pt x="1300" y="1915"/>
                                        </a:lnTo>
                                        <a:lnTo>
                                          <a:pt x="1431" y="1945"/>
                                        </a:lnTo>
                                        <a:lnTo>
                                          <a:pt x="1522" y="1965"/>
                                        </a:lnTo>
                                        <a:lnTo>
                                          <a:pt x="1653" y="1976"/>
                                        </a:lnTo>
                                        <a:lnTo>
                                          <a:pt x="1724" y="1986"/>
                                        </a:lnTo>
                                        <a:lnTo>
                                          <a:pt x="1824" y="1986"/>
                                        </a:lnTo>
                                        <a:lnTo>
                                          <a:pt x="2006" y="1986"/>
                                        </a:lnTo>
                                        <a:lnTo>
                                          <a:pt x="2197" y="1965"/>
                                        </a:lnTo>
                                        <a:lnTo>
                                          <a:pt x="2358" y="1935"/>
                                        </a:lnTo>
                                        <a:lnTo>
                                          <a:pt x="2520" y="1885"/>
                                        </a:lnTo>
                                        <a:lnTo>
                                          <a:pt x="2661" y="1834"/>
                                        </a:lnTo>
                                        <a:lnTo>
                                          <a:pt x="2812" y="1774"/>
                                        </a:lnTo>
                                        <a:lnTo>
                                          <a:pt x="2963" y="1703"/>
                                        </a:lnTo>
                                        <a:lnTo>
                                          <a:pt x="3124" y="1613"/>
                                        </a:lnTo>
                                        <a:lnTo>
                                          <a:pt x="3276" y="1522"/>
                                        </a:lnTo>
                                        <a:lnTo>
                                          <a:pt x="3296" y="1411"/>
                                        </a:lnTo>
                                        <a:lnTo>
                                          <a:pt x="3316" y="1320"/>
                                        </a:lnTo>
                                        <a:lnTo>
                                          <a:pt x="3326" y="1230"/>
                                        </a:lnTo>
                                        <a:lnTo>
                                          <a:pt x="3336" y="1149"/>
                                        </a:lnTo>
                                        <a:lnTo>
                                          <a:pt x="3326" y="1028"/>
                                        </a:lnTo>
                                        <a:lnTo>
                                          <a:pt x="3316" y="937"/>
                                        </a:lnTo>
                                        <a:lnTo>
                                          <a:pt x="3296" y="857"/>
                                        </a:lnTo>
                                        <a:lnTo>
                                          <a:pt x="3255" y="736"/>
                                        </a:lnTo>
                                        <a:lnTo>
                                          <a:pt x="3205" y="625"/>
                                        </a:lnTo>
                                        <a:lnTo>
                                          <a:pt x="2973" y="454"/>
                                        </a:lnTo>
                                        <a:lnTo>
                                          <a:pt x="2741" y="303"/>
                                        </a:lnTo>
                                        <a:lnTo>
                                          <a:pt x="2520" y="192"/>
                                        </a:lnTo>
                                        <a:lnTo>
                                          <a:pt x="2298" y="101"/>
                                        </a:lnTo>
                                        <a:lnTo>
                                          <a:pt x="2187" y="71"/>
                                        </a:lnTo>
                                        <a:lnTo>
                                          <a:pt x="2066" y="41"/>
                                        </a:lnTo>
                                        <a:lnTo>
                                          <a:pt x="1895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45" name="Group 130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" y="20"/>
                                    <a:ext cx="4989" cy="6057"/>
                                    <a:chOff x="20" y="20"/>
                                    <a:chExt cx="4989" cy="6057"/>
                                  </a:xfrm>
                                </wpg:grpSpPr>
                                <wps:wsp>
                                  <wps:cNvPr id="146" name="Freeform 130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451" y="4545"/>
                                      <a:ext cx="454" cy="827"/>
                                    </a:xfrm>
                                    <a:custGeom>
                                      <a:avLst/>
                                      <a:gdLst>
                                        <a:gd name="T0" fmla="*/ 293 w 454"/>
                                        <a:gd name="T1" fmla="*/ 41 h 827"/>
                                        <a:gd name="T2" fmla="*/ 293 w 454"/>
                                        <a:gd name="T3" fmla="*/ 41 h 827"/>
                                        <a:gd name="T4" fmla="*/ 222 w 454"/>
                                        <a:gd name="T5" fmla="*/ 31 h 827"/>
                                        <a:gd name="T6" fmla="*/ 222 w 454"/>
                                        <a:gd name="T7" fmla="*/ 31 h 827"/>
                                        <a:gd name="T8" fmla="*/ 91 w 454"/>
                                        <a:gd name="T9" fmla="*/ 20 h 827"/>
                                        <a:gd name="T10" fmla="*/ 91 w 454"/>
                                        <a:gd name="T11" fmla="*/ 20 h 827"/>
                                        <a:gd name="T12" fmla="*/ 0 w 454"/>
                                        <a:gd name="T13" fmla="*/ 0 h 827"/>
                                        <a:gd name="T14" fmla="*/ 0 w 454"/>
                                        <a:gd name="T15" fmla="*/ 0 h 827"/>
                                        <a:gd name="T16" fmla="*/ 10 w 454"/>
                                        <a:gd name="T17" fmla="*/ 121 h 827"/>
                                        <a:gd name="T18" fmla="*/ 30 w 454"/>
                                        <a:gd name="T19" fmla="*/ 242 h 827"/>
                                        <a:gd name="T20" fmla="*/ 61 w 454"/>
                                        <a:gd name="T21" fmla="*/ 363 h 827"/>
                                        <a:gd name="T22" fmla="*/ 101 w 454"/>
                                        <a:gd name="T23" fmla="*/ 474 h 827"/>
                                        <a:gd name="T24" fmla="*/ 101 w 454"/>
                                        <a:gd name="T25" fmla="*/ 474 h 827"/>
                                        <a:gd name="T26" fmla="*/ 162 w 454"/>
                                        <a:gd name="T27" fmla="*/ 625 h 827"/>
                                        <a:gd name="T28" fmla="*/ 232 w 454"/>
                                        <a:gd name="T29" fmla="*/ 736 h 827"/>
                                        <a:gd name="T30" fmla="*/ 262 w 454"/>
                                        <a:gd name="T31" fmla="*/ 766 h 827"/>
                                        <a:gd name="T32" fmla="*/ 293 w 454"/>
                                        <a:gd name="T33" fmla="*/ 796 h 827"/>
                                        <a:gd name="T34" fmla="*/ 313 w 454"/>
                                        <a:gd name="T35" fmla="*/ 817 h 827"/>
                                        <a:gd name="T36" fmla="*/ 343 w 454"/>
                                        <a:gd name="T37" fmla="*/ 827 h 827"/>
                                        <a:gd name="T38" fmla="*/ 343 w 454"/>
                                        <a:gd name="T39" fmla="*/ 827 h 827"/>
                                        <a:gd name="T40" fmla="*/ 383 w 454"/>
                                        <a:gd name="T41" fmla="*/ 817 h 827"/>
                                        <a:gd name="T42" fmla="*/ 413 w 454"/>
                                        <a:gd name="T43" fmla="*/ 786 h 827"/>
                                        <a:gd name="T44" fmla="*/ 413 w 454"/>
                                        <a:gd name="T45" fmla="*/ 786 h 827"/>
                                        <a:gd name="T46" fmla="*/ 434 w 454"/>
                                        <a:gd name="T47" fmla="*/ 746 h 827"/>
                                        <a:gd name="T48" fmla="*/ 454 w 454"/>
                                        <a:gd name="T49" fmla="*/ 686 h 827"/>
                                        <a:gd name="T50" fmla="*/ 454 w 454"/>
                                        <a:gd name="T51" fmla="*/ 615 h 827"/>
                                        <a:gd name="T52" fmla="*/ 444 w 454"/>
                                        <a:gd name="T53" fmla="*/ 524 h 827"/>
                                        <a:gd name="T54" fmla="*/ 424 w 454"/>
                                        <a:gd name="T55" fmla="*/ 424 h 827"/>
                                        <a:gd name="T56" fmla="*/ 393 w 454"/>
                                        <a:gd name="T57" fmla="*/ 313 h 827"/>
                                        <a:gd name="T58" fmla="*/ 293 w 454"/>
                                        <a:gd name="T59" fmla="*/ 41 h 827"/>
                                        <a:gd name="T60" fmla="*/ 293 w 454"/>
                                        <a:gd name="T61" fmla="*/ 41 h 82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</a:cxnLst>
                                      <a:rect l="0" t="0" r="r" b="b"/>
                                      <a:pathLst>
                                        <a:path w="454" h="827">
                                          <a:moveTo>
                                            <a:pt x="293" y="41"/>
                                          </a:moveTo>
                                          <a:lnTo>
                                            <a:pt x="293" y="41"/>
                                          </a:lnTo>
                                          <a:lnTo>
                                            <a:pt x="222" y="31"/>
                                          </a:lnTo>
                                          <a:lnTo>
                                            <a:pt x="91" y="2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10" y="121"/>
                                          </a:lnTo>
                                          <a:lnTo>
                                            <a:pt x="30" y="242"/>
                                          </a:lnTo>
                                          <a:lnTo>
                                            <a:pt x="61" y="363"/>
                                          </a:lnTo>
                                          <a:lnTo>
                                            <a:pt x="101" y="474"/>
                                          </a:lnTo>
                                          <a:lnTo>
                                            <a:pt x="162" y="625"/>
                                          </a:lnTo>
                                          <a:lnTo>
                                            <a:pt x="232" y="736"/>
                                          </a:lnTo>
                                          <a:lnTo>
                                            <a:pt x="262" y="766"/>
                                          </a:lnTo>
                                          <a:lnTo>
                                            <a:pt x="293" y="796"/>
                                          </a:lnTo>
                                          <a:lnTo>
                                            <a:pt x="313" y="817"/>
                                          </a:lnTo>
                                          <a:lnTo>
                                            <a:pt x="343" y="827"/>
                                          </a:lnTo>
                                          <a:lnTo>
                                            <a:pt x="383" y="817"/>
                                          </a:lnTo>
                                          <a:lnTo>
                                            <a:pt x="413" y="786"/>
                                          </a:lnTo>
                                          <a:lnTo>
                                            <a:pt x="434" y="746"/>
                                          </a:lnTo>
                                          <a:lnTo>
                                            <a:pt x="454" y="686"/>
                                          </a:lnTo>
                                          <a:lnTo>
                                            <a:pt x="454" y="615"/>
                                          </a:lnTo>
                                          <a:lnTo>
                                            <a:pt x="444" y="524"/>
                                          </a:lnTo>
                                          <a:lnTo>
                                            <a:pt x="424" y="424"/>
                                          </a:lnTo>
                                          <a:lnTo>
                                            <a:pt x="393" y="313"/>
                                          </a:lnTo>
                                          <a:lnTo>
                                            <a:pt x="293" y="4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7" name="Freeform 130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06" y="4354"/>
                                      <a:ext cx="494" cy="1723"/>
                                    </a:xfrm>
                                    <a:custGeom>
                                      <a:avLst/>
                                      <a:gdLst>
                                        <a:gd name="T0" fmla="*/ 373 w 494"/>
                                        <a:gd name="T1" fmla="*/ 121 h 1723"/>
                                        <a:gd name="T2" fmla="*/ 373 w 494"/>
                                        <a:gd name="T3" fmla="*/ 121 h 1723"/>
                                        <a:gd name="T4" fmla="*/ 232 w 494"/>
                                        <a:gd name="T5" fmla="*/ 60 h 1723"/>
                                        <a:gd name="T6" fmla="*/ 91 w 494"/>
                                        <a:gd name="T7" fmla="*/ 0 h 1723"/>
                                        <a:gd name="T8" fmla="*/ 91 w 494"/>
                                        <a:gd name="T9" fmla="*/ 0 h 1723"/>
                                        <a:gd name="T10" fmla="*/ 41 w 494"/>
                                        <a:gd name="T11" fmla="*/ 322 h 1723"/>
                                        <a:gd name="T12" fmla="*/ 10 w 494"/>
                                        <a:gd name="T13" fmla="*/ 615 h 1723"/>
                                        <a:gd name="T14" fmla="*/ 0 w 494"/>
                                        <a:gd name="T15" fmla="*/ 756 h 1723"/>
                                        <a:gd name="T16" fmla="*/ 0 w 494"/>
                                        <a:gd name="T17" fmla="*/ 897 h 1723"/>
                                        <a:gd name="T18" fmla="*/ 10 w 494"/>
                                        <a:gd name="T19" fmla="*/ 1028 h 1723"/>
                                        <a:gd name="T20" fmla="*/ 20 w 494"/>
                                        <a:gd name="T21" fmla="*/ 1149 h 1723"/>
                                        <a:gd name="T22" fmla="*/ 20 w 494"/>
                                        <a:gd name="T23" fmla="*/ 1149 h 1723"/>
                                        <a:gd name="T24" fmla="*/ 51 w 494"/>
                                        <a:gd name="T25" fmla="*/ 1330 h 1723"/>
                                        <a:gd name="T26" fmla="*/ 101 w 494"/>
                                        <a:gd name="T27" fmla="*/ 1471 h 1723"/>
                                        <a:gd name="T28" fmla="*/ 121 w 494"/>
                                        <a:gd name="T29" fmla="*/ 1542 h 1723"/>
                                        <a:gd name="T30" fmla="*/ 162 w 494"/>
                                        <a:gd name="T31" fmla="*/ 1592 h 1723"/>
                                        <a:gd name="T32" fmla="*/ 192 w 494"/>
                                        <a:gd name="T33" fmla="*/ 1643 h 1723"/>
                                        <a:gd name="T34" fmla="*/ 232 w 494"/>
                                        <a:gd name="T35" fmla="*/ 1673 h 1723"/>
                                        <a:gd name="T36" fmla="*/ 232 w 494"/>
                                        <a:gd name="T37" fmla="*/ 1673 h 1723"/>
                                        <a:gd name="T38" fmla="*/ 262 w 494"/>
                                        <a:gd name="T39" fmla="*/ 1703 h 1723"/>
                                        <a:gd name="T40" fmla="*/ 293 w 494"/>
                                        <a:gd name="T41" fmla="*/ 1713 h 1723"/>
                                        <a:gd name="T42" fmla="*/ 323 w 494"/>
                                        <a:gd name="T43" fmla="*/ 1723 h 1723"/>
                                        <a:gd name="T44" fmla="*/ 353 w 494"/>
                                        <a:gd name="T45" fmla="*/ 1713 h 1723"/>
                                        <a:gd name="T46" fmla="*/ 353 w 494"/>
                                        <a:gd name="T47" fmla="*/ 1713 h 1723"/>
                                        <a:gd name="T48" fmla="*/ 383 w 494"/>
                                        <a:gd name="T49" fmla="*/ 1703 h 1723"/>
                                        <a:gd name="T50" fmla="*/ 413 w 494"/>
                                        <a:gd name="T51" fmla="*/ 1683 h 1723"/>
                                        <a:gd name="T52" fmla="*/ 434 w 494"/>
                                        <a:gd name="T53" fmla="*/ 1653 h 1723"/>
                                        <a:gd name="T54" fmla="*/ 454 w 494"/>
                                        <a:gd name="T55" fmla="*/ 1612 h 1723"/>
                                        <a:gd name="T56" fmla="*/ 454 w 494"/>
                                        <a:gd name="T57" fmla="*/ 1612 h 1723"/>
                                        <a:gd name="T58" fmla="*/ 474 w 494"/>
                                        <a:gd name="T59" fmla="*/ 1552 h 1723"/>
                                        <a:gd name="T60" fmla="*/ 484 w 494"/>
                                        <a:gd name="T61" fmla="*/ 1491 h 1723"/>
                                        <a:gd name="T62" fmla="*/ 494 w 494"/>
                                        <a:gd name="T63" fmla="*/ 1421 h 1723"/>
                                        <a:gd name="T64" fmla="*/ 494 w 494"/>
                                        <a:gd name="T65" fmla="*/ 1350 h 1723"/>
                                        <a:gd name="T66" fmla="*/ 474 w 494"/>
                                        <a:gd name="T67" fmla="*/ 1179 h 1723"/>
                                        <a:gd name="T68" fmla="*/ 434 w 494"/>
                                        <a:gd name="T69" fmla="*/ 987 h 1723"/>
                                        <a:gd name="T70" fmla="*/ 434 w 494"/>
                                        <a:gd name="T71" fmla="*/ 987 h 1723"/>
                                        <a:gd name="T72" fmla="*/ 393 w 494"/>
                                        <a:gd name="T73" fmla="*/ 746 h 1723"/>
                                        <a:gd name="T74" fmla="*/ 373 w 494"/>
                                        <a:gd name="T75" fmla="*/ 524 h 1723"/>
                                        <a:gd name="T76" fmla="*/ 363 w 494"/>
                                        <a:gd name="T77" fmla="*/ 312 h 1723"/>
                                        <a:gd name="T78" fmla="*/ 373 w 494"/>
                                        <a:gd name="T79" fmla="*/ 121 h 1723"/>
                                        <a:gd name="T80" fmla="*/ 373 w 494"/>
                                        <a:gd name="T81" fmla="*/ 121 h 172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</a:cxnLst>
                                      <a:rect l="0" t="0" r="r" b="b"/>
                                      <a:pathLst>
                                        <a:path w="494" h="1723">
                                          <a:moveTo>
                                            <a:pt x="373" y="121"/>
                                          </a:moveTo>
                                          <a:lnTo>
                                            <a:pt x="373" y="121"/>
                                          </a:lnTo>
                                          <a:lnTo>
                                            <a:pt x="232" y="60"/>
                                          </a:lnTo>
                                          <a:lnTo>
                                            <a:pt x="91" y="0"/>
                                          </a:lnTo>
                                          <a:lnTo>
                                            <a:pt x="41" y="322"/>
                                          </a:lnTo>
                                          <a:lnTo>
                                            <a:pt x="10" y="615"/>
                                          </a:lnTo>
                                          <a:lnTo>
                                            <a:pt x="0" y="756"/>
                                          </a:lnTo>
                                          <a:lnTo>
                                            <a:pt x="0" y="897"/>
                                          </a:lnTo>
                                          <a:lnTo>
                                            <a:pt x="10" y="1028"/>
                                          </a:lnTo>
                                          <a:lnTo>
                                            <a:pt x="20" y="1149"/>
                                          </a:lnTo>
                                          <a:lnTo>
                                            <a:pt x="51" y="1330"/>
                                          </a:lnTo>
                                          <a:lnTo>
                                            <a:pt x="101" y="1471"/>
                                          </a:lnTo>
                                          <a:lnTo>
                                            <a:pt x="121" y="1542"/>
                                          </a:lnTo>
                                          <a:lnTo>
                                            <a:pt x="162" y="1592"/>
                                          </a:lnTo>
                                          <a:lnTo>
                                            <a:pt x="192" y="1643"/>
                                          </a:lnTo>
                                          <a:lnTo>
                                            <a:pt x="232" y="1673"/>
                                          </a:lnTo>
                                          <a:lnTo>
                                            <a:pt x="262" y="1703"/>
                                          </a:lnTo>
                                          <a:lnTo>
                                            <a:pt x="293" y="1713"/>
                                          </a:lnTo>
                                          <a:lnTo>
                                            <a:pt x="323" y="1723"/>
                                          </a:lnTo>
                                          <a:lnTo>
                                            <a:pt x="353" y="1713"/>
                                          </a:lnTo>
                                          <a:lnTo>
                                            <a:pt x="383" y="1703"/>
                                          </a:lnTo>
                                          <a:lnTo>
                                            <a:pt x="413" y="1683"/>
                                          </a:lnTo>
                                          <a:lnTo>
                                            <a:pt x="434" y="1653"/>
                                          </a:lnTo>
                                          <a:lnTo>
                                            <a:pt x="454" y="1612"/>
                                          </a:lnTo>
                                          <a:lnTo>
                                            <a:pt x="474" y="1552"/>
                                          </a:lnTo>
                                          <a:lnTo>
                                            <a:pt x="484" y="1491"/>
                                          </a:lnTo>
                                          <a:lnTo>
                                            <a:pt x="494" y="1421"/>
                                          </a:lnTo>
                                          <a:lnTo>
                                            <a:pt x="494" y="1350"/>
                                          </a:lnTo>
                                          <a:lnTo>
                                            <a:pt x="474" y="1179"/>
                                          </a:lnTo>
                                          <a:lnTo>
                                            <a:pt x="434" y="987"/>
                                          </a:lnTo>
                                          <a:lnTo>
                                            <a:pt x="393" y="746"/>
                                          </a:lnTo>
                                          <a:lnTo>
                                            <a:pt x="373" y="524"/>
                                          </a:lnTo>
                                          <a:lnTo>
                                            <a:pt x="363" y="312"/>
                                          </a:lnTo>
                                          <a:lnTo>
                                            <a:pt x="373" y="12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8" name="Freeform 130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69" y="4475"/>
                                      <a:ext cx="444" cy="1300"/>
                                    </a:xfrm>
                                    <a:custGeom>
                                      <a:avLst/>
                                      <a:gdLst>
                                        <a:gd name="T0" fmla="*/ 282 w 444"/>
                                        <a:gd name="T1" fmla="*/ 70 h 1300"/>
                                        <a:gd name="T2" fmla="*/ 282 w 444"/>
                                        <a:gd name="T3" fmla="*/ 70 h 1300"/>
                                        <a:gd name="T4" fmla="*/ 151 w 444"/>
                                        <a:gd name="T5" fmla="*/ 40 h 1300"/>
                                        <a:gd name="T6" fmla="*/ 10 w 444"/>
                                        <a:gd name="T7" fmla="*/ 0 h 1300"/>
                                        <a:gd name="T8" fmla="*/ 10 w 444"/>
                                        <a:gd name="T9" fmla="*/ 0 h 1300"/>
                                        <a:gd name="T10" fmla="*/ 0 w 444"/>
                                        <a:gd name="T11" fmla="*/ 191 h 1300"/>
                                        <a:gd name="T12" fmla="*/ 10 w 444"/>
                                        <a:gd name="T13" fmla="*/ 403 h 1300"/>
                                        <a:gd name="T14" fmla="*/ 30 w 444"/>
                                        <a:gd name="T15" fmla="*/ 625 h 1300"/>
                                        <a:gd name="T16" fmla="*/ 71 w 444"/>
                                        <a:gd name="T17" fmla="*/ 866 h 1300"/>
                                        <a:gd name="T18" fmla="*/ 71 w 444"/>
                                        <a:gd name="T19" fmla="*/ 866 h 1300"/>
                                        <a:gd name="T20" fmla="*/ 111 w 444"/>
                                        <a:gd name="T21" fmla="*/ 987 h 1300"/>
                                        <a:gd name="T22" fmla="*/ 151 w 444"/>
                                        <a:gd name="T23" fmla="*/ 1088 h 1300"/>
                                        <a:gd name="T24" fmla="*/ 192 w 444"/>
                                        <a:gd name="T25" fmla="*/ 1169 h 1300"/>
                                        <a:gd name="T26" fmla="*/ 242 w 444"/>
                                        <a:gd name="T27" fmla="*/ 1229 h 1300"/>
                                        <a:gd name="T28" fmla="*/ 242 w 444"/>
                                        <a:gd name="T29" fmla="*/ 1229 h 1300"/>
                                        <a:gd name="T30" fmla="*/ 282 w 444"/>
                                        <a:gd name="T31" fmla="*/ 1280 h 1300"/>
                                        <a:gd name="T32" fmla="*/ 312 w 444"/>
                                        <a:gd name="T33" fmla="*/ 1300 h 1300"/>
                                        <a:gd name="T34" fmla="*/ 353 w 444"/>
                                        <a:gd name="T35" fmla="*/ 1300 h 1300"/>
                                        <a:gd name="T36" fmla="*/ 383 w 444"/>
                                        <a:gd name="T37" fmla="*/ 1290 h 1300"/>
                                        <a:gd name="T38" fmla="*/ 383 w 444"/>
                                        <a:gd name="T39" fmla="*/ 1290 h 1300"/>
                                        <a:gd name="T40" fmla="*/ 413 w 444"/>
                                        <a:gd name="T41" fmla="*/ 1249 h 1300"/>
                                        <a:gd name="T42" fmla="*/ 433 w 444"/>
                                        <a:gd name="T43" fmla="*/ 1199 h 1300"/>
                                        <a:gd name="T44" fmla="*/ 444 w 444"/>
                                        <a:gd name="T45" fmla="*/ 1129 h 1300"/>
                                        <a:gd name="T46" fmla="*/ 444 w 444"/>
                                        <a:gd name="T47" fmla="*/ 1048 h 1300"/>
                                        <a:gd name="T48" fmla="*/ 444 w 444"/>
                                        <a:gd name="T49" fmla="*/ 1048 h 1300"/>
                                        <a:gd name="T50" fmla="*/ 444 w 444"/>
                                        <a:gd name="T51" fmla="*/ 937 h 1300"/>
                                        <a:gd name="T52" fmla="*/ 433 w 444"/>
                                        <a:gd name="T53" fmla="*/ 816 h 1300"/>
                                        <a:gd name="T54" fmla="*/ 413 w 444"/>
                                        <a:gd name="T55" fmla="*/ 685 h 1300"/>
                                        <a:gd name="T56" fmla="*/ 383 w 444"/>
                                        <a:gd name="T57" fmla="*/ 544 h 1300"/>
                                        <a:gd name="T58" fmla="*/ 383 w 444"/>
                                        <a:gd name="T59" fmla="*/ 544 h 1300"/>
                                        <a:gd name="T60" fmla="*/ 343 w 444"/>
                                        <a:gd name="T61" fmla="*/ 433 h 1300"/>
                                        <a:gd name="T62" fmla="*/ 312 w 444"/>
                                        <a:gd name="T63" fmla="*/ 312 h 1300"/>
                                        <a:gd name="T64" fmla="*/ 292 w 444"/>
                                        <a:gd name="T65" fmla="*/ 191 h 1300"/>
                                        <a:gd name="T66" fmla="*/ 282 w 444"/>
                                        <a:gd name="T67" fmla="*/ 70 h 1300"/>
                                        <a:gd name="T68" fmla="*/ 282 w 444"/>
                                        <a:gd name="T69" fmla="*/ 70 h 13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</a:cxnLst>
                                      <a:rect l="0" t="0" r="r" b="b"/>
                                      <a:pathLst>
                                        <a:path w="444" h="1300">
                                          <a:moveTo>
                                            <a:pt x="282" y="70"/>
                                          </a:moveTo>
                                          <a:lnTo>
                                            <a:pt x="282" y="70"/>
                                          </a:lnTo>
                                          <a:lnTo>
                                            <a:pt x="151" y="40"/>
                                          </a:lnTo>
                                          <a:lnTo>
                                            <a:pt x="10" y="0"/>
                                          </a:lnTo>
                                          <a:lnTo>
                                            <a:pt x="0" y="191"/>
                                          </a:lnTo>
                                          <a:lnTo>
                                            <a:pt x="10" y="403"/>
                                          </a:lnTo>
                                          <a:lnTo>
                                            <a:pt x="30" y="625"/>
                                          </a:lnTo>
                                          <a:lnTo>
                                            <a:pt x="71" y="866"/>
                                          </a:lnTo>
                                          <a:lnTo>
                                            <a:pt x="111" y="987"/>
                                          </a:lnTo>
                                          <a:lnTo>
                                            <a:pt x="151" y="1088"/>
                                          </a:lnTo>
                                          <a:lnTo>
                                            <a:pt x="192" y="1169"/>
                                          </a:lnTo>
                                          <a:lnTo>
                                            <a:pt x="242" y="1229"/>
                                          </a:lnTo>
                                          <a:lnTo>
                                            <a:pt x="282" y="1280"/>
                                          </a:lnTo>
                                          <a:lnTo>
                                            <a:pt x="312" y="1300"/>
                                          </a:lnTo>
                                          <a:lnTo>
                                            <a:pt x="353" y="1300"/>
                                          </a:lnTo>
                                          <a:lnTo>
                                            <a:pt x="383" y="1290"/>
                                          </a:lnTo>
                                          <a:lnTo>
                                            <a:pt x="413" y="1249"/>
                                          </a:lnTo>
                                          <a:lnTo>
                                            <a:pt x="433" y="1199"/>
                                          </a:lnTo>
                                          <a:lnTo>
                                            <a:pt x="444" y="1129"/>
                                          </a:lnTo>
                                          <a:lnTo>
                                            <a:pt x="444" y="1048"/>
                                          </a:lnTo>
                                          <a:lnTo>
                                            <a:pt x="444" y="937"/>
                                          </a:lnTo>
                                          <a:lnTo>
                                            <a:pt x="433" y="816"/>
                                          </a:lnTo>
                                          <a:lnTo>
                                            <a:pt x="413" y="685"/>
                                          </a:lnTo>
                                          <a:lnTo>
                                            <a:pt x="383" y="544"/>
                                          </a:lnTo>
                                          <a:lnTo>
                                            <a:pt x="343" y="433"/>
                                          </a:lnTo>
                                          <a:lnTo>
                                            <a:pt x="312" y="312"/>
                                          </a:lnTo>
                                          <a:lnTo>
                                            <a:pt x="292" y="191"/>
                                          </a:lnTo>
                                          <a:lnTo>
                                            <a:pt x="282" y="7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9" name="Freeform 130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217" y="4485"/>
                                      <a:ext cx="806" cy="665"/>
                                    </a:xfrm>
                                    <a:custGeom>
                                      <a:avLst/>
                                      <a:gdLst>
                                        <a:gd name="T0" fmla="*/ 323 w 806"/>
                                        <a:gd name="T1" fmla="*/ 0 h 665"/>
                                        <a:gd name="T2" fmla="*/ 323 w 806"/>
                                        <a:gd name="T3" fmla="*/ 0 h 665"/>
                                        <a:gd name="T4" fmla="*/ 161 w 806"/>
                                        <a:gd name="T5" fmla="*/ 50 h 665"/>
                                        <a:gd name="T6" fmla="*/ 0 w 806"/>
                                        <a:gd name="T7" fmla="*/ 80 h 665"/>
                                        <a:gd name="T8" fmla="*/ 0 w 806"/>
                                        <a:gd name="T9" fmla="*/ 80 h 665"/>
                                        <a:gd name="T10" fmla="*/ 51 w 806"/>
                                        <a:gd name="T11" fmla="*/ 211 h 665"/>
                                        <a:gd name="T12" fmla="*/ 131 w 806"/>
                                        <a:gd name="T13" fmla="*/ 332 h 665"/>
                                        <a:gd name="T14" fmla="*/ 222 w 806"/>
                                        <a:gd name="T15" fmla="*/ 443 h 665"/>
                                        <a:gd name="T16" fmla="*/ 323 w 806"/>
                                        <a:gd name="T17" fmla="*/ 544 h 665"/>
                                        <a:gd name="T18" fmla="*/ 323 w 806"/>
                                        <a:gd name="T19" fmla="*/ 544 h 665"/>
                                        <a:gd name="T20" fmla="*/ 534 w 806"/>
                                        <a:gd name="T21" fmla="*/ 625 h 665"/>
                                        <a:gd name="T22" fmla="*/ 615 w 806"/>
                                        <a:gd name="T23" fmla="*/ 645 h 665"/>
                                        <a:gd name="T24" fmla="*/ 686 w 806"/>
                                        <a:gd name="T25" fmla="*/ 665 h 665"/>
                                        <a:gd name="T26" fmla="*/ 736 w 806"/>
                                        <a:gd name="T27" fmla="*/ 665 h 665"/>
                                        <a:gd name="T28" fmla="*/ 776 w 806"/>
                                        <a:gd name="T29" fmla="*/ 655 h 665"/>
                                        <a:gd name="T30" fmla="*/ 796 w 806"/>
                                        <a:gd name="T31" fmla="*/ 625 h 665"/>
                                        <a:gd name="T32" fmla="*/ 806 w 806"/>
                                        <a:gd name="T33" fmla="*/ 594 h 665"/>
                                        <a:gd name="T34" fmla="*/ 806 w 806"/>
                                        <a:gd name="T35" fmla="*/ 594 h 665"/>
                                        <a:gd name="T36" fmla="*/ 796 w 806"/>
                                        <a:gd name="T37" fmla="*/ 554 h 665"/>
                                        <a:gd name="T38" fmla="*/ 776 w 806"/>
                                        <a:gd name="T39" fmla="*/ 504 h 665"/>
                                        <a:gd name="T40" fmla="*/ 736 w 806"/>
                                        <a:gd name="T41" fmla="*/ 443 h 665"/>
                                        <a:gd name="T42" fmla="*/ 686 w 806"/>
                                        <a:gd name="T43" fmla="*/ 373 h 665"/>
                                        <a:gd name="T44" fmla="*/ 534 w 806"/>
                                        <a:gd name="T45" fmla="*/ 201 h 665"/>
                                        <a:gd name="T46" fmla="*/ 323 w 806"/>
                                        <a:gd name="T47" fmla="*/ 0 h 665"/>
                                        <a:gd name="T48" fmla="*/ 323 w 806"/>
                                        <a:gd name="T49" fmla="*/ 0 h 66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806" h="665">
                                          <a:moveTo>
                                            <a:pt x="323" y="0"/>
                                          </a:moveTo>
                                          <a:lnTo>
                                            <a:pt x="323" y="0"/>
                                          </a:lnTo>
                                          <a:lnTo>
                                            <a:pt x="161" y="50"/>
                                          </a:lnTo>
                                          <a:lnTo>
                                            <a:pt x="0" y="80"/>
                                          </a:lnTo>
                                          <a:lnTo>
                                            <a:pt x="51" y="211"/>
                                          </a:lnTo>
                                          <a:lnTo>
                                            <a:pt x="131" y="332"/>
                                          </a:lnTo>
                                          <a:lnTo>
                                            <a:pt x="222" y="443"/>
                                          </a:lnTo>
                                          <a:lnTo>
                                            <a:pt x="323" y="544"/>
                                          </a:lnTo>
                                          <a:lnTo>
                                            <a:pt x="534" y="625"/>
                                          </a:lnTo>
                                          <a:lnTo>
                                            <a:pt x="615" y="645"/>
                                          </a:lnTo>
                                          <a:lnTo>
                                            <a:pt x="686" y="665"/>
                                          </a:lnTo>
                                          <a:lnTo>
                                            <a:pt x="736" y="665"/>
                                          </a:lnTo>
                                          <a:lnTo>
                                            <a:pt x="776" y="655"/>
                                          </a:lnTo>
                                          <a:lnTo>
                                            <a:pt x="796" y="625"/>
                                          </a:lnTo>
                                          <a:lnTo>
                                            <a:pt x="806" y="594"/>
                                          </a:lnTo>
                                          <a:lnTo>
                                            <a:pt x="796" y="554"/>
                                          </a:lnTo>
                                          <a:lnTo>
                                            <a:pt x="776" y="504"/>
                                          </a:lnTo>
                                          <a:lnTo>
                                            <a:pt x="736" y="443"/>
                                          </a:lnTo>
                                          <a:lnTo>
                                            <a:pt x="686" y="373"/>
                                          </a:lnTo>
                                          <a:lnTo>
                                            <a:pt x="534" y="201"/>
                                          </a:lnTo>
                                          <a:lnTo>
                                            <a:pt x="32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0" name="Freeform 130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844" y="4565"/>
                                      <a:ext cx="1331" cy="1361"/>
                                    </a:xfrm>
                                    <a:custGeom>
                                      <a:avLst/>
                                      <a:gdLst>
                                        <a:gd name="T0" fmla="*/ 373 w 1331"/>
                                        <a:gd name="T1" fmla="*/ 0 h 1361"/>
                                        <a:gd name="T2" fmla="*/ 373 w 1331"/>
                                        <a:gd name="T3" fmla="*/ 0 h 1361"/>
                                        <a:gd name="T4" fmla="*/ 182 w 1331"/>
                                        <a:gd name="T5" fmla="*/ 21 h 1361"/>
                                        <a:gd name="T6" fmla="*/ 0 w 1331"/>
                                        <a:gd name="T7" fmla="*/ 21 h 1361"/>
                                        <a:gd name="T8" fmla="*/ 0 w 1331"/>
                                        <a:gd name="T9" fmla="*/ 21 h 1361"/>
                                        <a:gd name="T10" fmla="*/ 31 w 1331"/>
                                        <a:gd name="T11" fmla="*/ 152 h 1361"/>
                                        <a:gd name="T12" fmla="*/ 71 w 1331"/>
                                        <a:gd name="T13" fmla="*/ 262 h 1361"/>
                                        <a:gd name="T14" fmla="*/ 111 w 1331"/>
                                        <a:gd name="T15" fmla="*/ 383 h 1361"/>
                                        <a:gd name="T16" fmla="*/ 172 w 1331"/>
                                        <a:gd name="T17" fmla="*/ 494 h 1361"/>
                                        <a:gd name="T18" fmla="*/ 232 w 1331"/>
                                        <a:gd name="T19" fmla="*/ 595 h 1361"/>
                                        <a:gd name="T20" fmla="*/ 303 w 1331"/>
                                        <a:gd name="T21" fmla="*/ 696 h 1361"/>
                                        <a:gd name="T22" fmla="*/ 373 w 1331"/>
                                        <a:gd name="T23" fmla="*/ 797 h 1361"/>
                                        <a:gd name="T24" fmla="*/ 464 w 1331"/>
                                        <a:gd name="T25" fmla="*/ 897 h 1361"/>
                                        <a:gd name="T26" fmla="*/ 464 w 1331"/>
                                        <a:gd name="T27" fmla="*/ 897 h 1361"/>
                                        <a:gd name="T28" fmla="*/ 615 w 1331"/>
                                        <a:gd name="T29" fmla="*/ 1028 h 1361"/>
                                        <a:gd name="T30" fmla="*/ 766 w 1331"/>
                                        <a:gd name="T31" fmla="*/ 1149 h 1361"/>
                                        <a:gd name="T32" fmla="*/ 907 w 1331"/>
                                        <a:gd name="T33" fmla="*/ 1240 h 1361"/>
                                        <a:gd name="T34" fmla="*/ 1028 w 1331"/>
                                        <a:gd name="T35" fmla="*/ 1311 h 1361"/>
                                        <a:gd name="T36" fmla="*/ 1028 w 1331"/>
                                        <a:gd name="T37" fmla="*/ 1311 h 1361"/>
                                        <a:gd name="T38" fmla="*/ 1129 w 1331"/>
                                        <a:gd name="T39" fmla="*/ 1341 h 1361"/>
                                        <a:gd name="T40" fmla="*/ 1210 w 1331"/>
                                        <a:gd name="T41" fmla="*/ 1361 h 1361"/>
                                        <a:gd name="T42" fmla="*/ 1250 w 1331"/>
                                        <a:gd name="T43" fmla="*/ 1361 h 1361"/>
                                        <a:gd name="T44" fmla="*/ 1280 w 1331"/>
                                        <a:gd name="T45" fmla="*/ 1351 h 1361"/>
                                        <a:gd name="T46" fmla="*/ 1300 w 1331"/>
                                        <a:gd name="T47" fmla="*/ 1341 h 1361"/>
                                        <a:gd name="T48" fmla="*/ 1321 w 1331"/>
                                        <a:gd name="T49" fmla="*/ 1321 h 1361"/>
                                        <a:gd name="T50" fmla="*/ 1321 w 1331"/>
                                        <a:gd name="T51" fmla="*/ 1321 h 1361"/>
                                        <a:gd name="T52" fmla="*/ 1331 w 1331"/>
                                        <a:gd name="T53" fmla="*/ 1301 h 1361"/>
                                        <a:gd name="T54" fmla="*/ 1331 w 1331"/>
                                        <a:gd name="T55" fmla="*/ 1270 h 1361"/>
                                        <a:gd name="T56" fmla="*/ 1331 w 1331"/>
                                        <a:gd name="T57" fmla="*/ 1200 h 1361"/>
                                        <a:gd name="T58" fmla="*/ 1290 w 1331"/>
                                        <a:gd name="T59" fmla="*/ 1119 h 1361"/>
                                        <a:gd name="T60" fmla="*/ 1230 w 1331"/>
                                        <a:gd name="T61" fmla="*/ 1018 h 1361"/>
                                        <a:gd name="T62" fmla="*/ 1230 w 1331"/>
                                        <a:gd name="T63" fmla="*/ 1018 h 1361"/>
                                        <a:gd name="T64" fmla="*/ 1139 w 1331"/>
                                        <a:gd name="T65" fmla="*/ 887 h 1361"/>
                                        <a:gd name="T66" fmla="*/ 1018 w 1331"/>
                                        <a:gd name="T67" fmla="*/ 756 h 1361"/>
                                        <a:gd name="T68" fmla="*/ 867 w 1331"/>
                                        <a:gd name="T69" fmla="*/ 615 h 1361"/>
                                        <a:gd name="T70" fmla="*/ 696 w 1331"/>
                                        <a:gd name="T71" fmla="*/ 464 h 1361"/>
                                        <a:gd name="T72" fmla="*/ 696 w 1331"/>
                                        <a:gd name="T73" fmla="*/ 464 h 1361"/>
                                        <a:gd name="T74" fmla="*/ 595 w 1331"/>
                                        <a:gd name="T75" fmla="*/ 363 h 1361"/>
                                        <a:gd name="T76" fmla="*/ 504 w 1331"/>
                                        <a:gd name="T77" fmla="*/ 252 h 1361"/>
                                        <a:gd name="T78" fmla="*/ 424 w 1331"/>
                                        <a:gd name="T79" fmla="*/ 131 h 1361"/>
                                        <a:gd name="T80" fmla="*/ 373 w 1331"/>
                                        <a:gd name="T81" fmla="*/ 0 h 1361"/>
                                        <a:gd name="T82" fmla="*/ 373 w 1331"/>
                                        <a:gd name="T83" fmla="*/ 0 h 136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</a:cxnLst>
                                      <a:rect l="0" t="0" r="r" b="b"/>
                                      <a:pathLst>
                                        <a:path w="1331" h="1361">
                                          <a:moveTo>
                                            <a:pt x="373" y="0"/>
                                          </a:moveTo>
                                          <a:lnTo>
                                            <a:pt x="373" y="0"/>
                                          </a:lnTo>
                                          <a:lnTo>
                                            <a:pt x="182" y="21"/>
                                          </a:lnTo>
                                          <a:lnTo>
                                            <a:pt x="0" y="21"/>
                                          </a:lnTo>
                                          <a:lnTo>
                                            <a:pt x="31" y="152"/>
                                          </a:lnTo>
                                          <a:lnTo>
                                            <a:pt x="71" y="262"/>
                                          </a:lnTo>
                                          <a:lnTo>
                                            <a:pt x="111" y="383"/>
                                          </a:lnTo>
                                          <a:lnTo>
                                            <a:pt x="172" y="494"/>
                                          </a:lnTo>
                                          <a:lnTo>
                                            <a:pt x="232" y="595"/>
                                          </a:lnTo>
                                          <a:lnTo>
                                            <a:pt x="303" y="696"/>
                                          </a:lnTo>
                                          <a:lnTo>
                                            <a:pt x="373" y="797"/>
                                          </a:lnTo>
                                          <a:lnTo>
                                            <a:pt x="464" y="897"/>
                                          </a:lnTo>
                                          <a:lnTo>
                                            <a:pt x="615" y="1028"/>
                                          </a:lnTo>
                                          <a:lnTo>
                                            <a:pt x="766" y="1149"/>
                                          </a:lnTo>
                                          <a:lnTo>
                                            <a:pt x="907" y="1240"/>
                                          </a:lnTo>
                                          <a:lnTo>
                                            <a:pt x="1028" y="1311"/>
                                          </a:lnTo>
                                          <a:lnTo>
                                            <a:pt x="1129" y="1341"/>
                                          </a:lnTo>
                                          <a:lnTo>
                                            <a:pt x="1210" y="1361"/>
                                          </a:lnTo>
                                          <a:lnTo>
                                            <a:pt x="1250" y="1361"/>
                                          </a:lnTo>
                                          <a:lnTo>
                                            <a:pt x="1280" y="1351"/>
                                          </a:lnTo>
                                          <a:lnTo>
                                            <a:pt x="1300" y="1341"/>
                                          </a:lnTo>
                                          <a:lnTo>
                                            <a:pt x="1321" y="1321"/>
                                          </a:lnTo>
                                          <a:lnTo>
                                            <a:pt x="1331" y="1301"/>
                                          </a:lnTo>
                                          <a:lnTo>
                                            <a:pt x="1331" y="1270"/>
                                          </a:lnTo>
                                          <a:lnTo>
                                            <a:pt x="1331" y="1200"/>
                                          </a:lnTo>
                                          <a:lnTo>
                                            <a:pt x="1290" y="1119"/>
                                          </a:lnTo>
                                          <a:lnTo>
                                            <a:pt x="1230" y="1018"/>
                                          </a:lnTo>
                                          <a:lnTo>
                                            <a:pt x="1139" y="887"/>
                                          </a:lnTo>
                                          <a:lnTo>
                                            <a:pt x="1018" y="756"/>
                                          </a:lnTo>
                                          <a:lnTo>
                                            <a:pt x="867" y="615"/>
                                          </a:lnTo>
                                          <a:lnTo>
                                            <a:pt x="696" y="464"/>
                                          </a:lnTo>
                                          <a:lnTo>
                                            <a:pt x="595" y="363"/>
                                          </a:lnTo>
                                          <a:lnTo>
                                            <a:pt x="504" y="252"/>
                                          </a:lnTo>
                                          <a:lnTo>
                                            <a:pt x="424" y="131"/>
                                          </a:lnTo>
                                          <a:lnTo>
                                            <a:pt x="37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1" name="Freeform 130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411" y="20"/>
                                      <a:ext cx="2167" cy="2681"/>
                                    </a:xfrm>
                                    <a:custGeom>
                                      <a:avLst/>
                                      <a:gdLst>
                                        <a:gd name="T0" fmla="*/ 1481 w 2167"/>
                                        <a:gd name="T1" fmla="*/ 363 h 2681"/>
                                        <a:gd name="T2" fmla="*/ 1159 w 2167"/>
                                        <a:gd name="T3" fmla="*/ 645 h 2681"/>
                                        <a:gd name="T4" fmla="*/ 816 w 2167"/>
                                        <a:gd name="T5" fmla="*/ 1048 h 2681"/>
                                        <a:gd name="T6" fmla="*/ 917 w 2167"/>
                                        <a:gd name="T7" fmla="*/ 887 h 2681"/>
                                        <a:gd name="T8" fmla="*/ 1078 w 2167"/>
                                        <a:gd name="T9" fmla="*/ 615 h 2681"/>
                                        <a:gd name="T10" fmla="*/ 1169 w 2167"/>
                                        <a:gd name="T11" fmla="*/ 383 h 2681"/>
                                        <a:gd name="T12" fmla="*/ 1209 w 2167"/>
                                        <a:gd name="T13" fmla="*/ 192 h 2681"/>
                                        <a:gd name="T14" fmla="*/ 1209 w 2167"/>
                                        <a:gd name="T15" fmla="*/ 121 h 2681"/>
                                        <a:gd name="T16" fmla="*/ 1169 w 2167"/>
                                        <a:gd name="T17" fmla="*/ 30 h 2681"/>
                                        <a:gd name="T18" fmla="*/ 1088 w 2167"/>
                                        <a:gd name="T19" fmla="*/ 0 h 2681"/>
                                        <a:gd name="T20" fmla="*/ 1028 w 2167"/>
                                        <a:gd name="T21" fmla="*/ 0 h 2681"/>
                                        <a:gd name="T22" fmla="*/ 907 w 2167"/>
                                        <a:gd name="T23" fmla="*/ 61 h 2681"/>
                                        <a:gd name="T24" fmla="*/ 836 w 2167"/>
                                        <a:gd name="T25" fmla="*/ 101 h 2681"/>
                                        <a:gd name="T26" fmla="*/ 675 w 2167"/>
                                        <a:gd name="T27" fmla="*/ 252 h 2681"/>
                                        <a:gd name="T28" fmla="*/ 524 w 2167"/>
                                        <a:gd name="T29" fmla="*/ 444 h 2681"/>
                                        <a:gd name="T30" fmla="*/ 383 w 2167"/>
                                        <a:gd name="T31" fmla="*/ 675 h 2681"/>
                                        <a:gd name="T32" fmla="*/ 262 w 2167"/>
                                        <a:gd name="T33" fmla="*/ 948 h 2681"/>
                                        <a:gd name="T34" fmla="*/ 191 w 2167"/>
                                        <a:gd name="T35" fmla="*/ 1139 h 2681"/>
                                        <a:gd name="T36" fmla="*/ 81 w 2167"/>
                                        <a:gd name="T37" fmla="*/ 1522 h 2681"/>
                                        <a:gd name="T38" fmla="*/ 20 w 2167"/>
                                        <a:gd name="T39" fmla="*/ 1935 h 2681"/>
                                        <a:gd name="T40" fmla="*/ 0 w 2167"/>
                                        <a:gd name="T41" fmla="*/ 2379 h 2681"/>
                                        <a:gd name="T42" fmla="*/ 0 w 2167"/>
                                        <a:gd name="T43" fmla="*/ 2610 h 2681"/>
                                        <a:gd name="T44" fmla="*/ 252 w 2167"/>
                                        <a:gd name="T45" fmla="*/ 2580 h 2681"/>
                                        <a:gd name="T46" fmla="*/ 383 w 2167"/>
                                        <a:gd name="T47" fmla="*/ 2580 h 2681"/>
                                        <a:gd name="T48" fmla="*/ 504 w 2167"/>
                                        <a:gd name="T49" fmla="*/ 2590 h 2681"/>
                                        <a:gd name="T50" fmla="*/ 675 w 2167"/>
                                        <a:gd name="T51" fmla="*/ 2621 h 2681"/>
                                        <a:gd name="T52" fmla="*/ 907 w 2167"/>
                                        <a:gd name="T53" fmla="*/ 2681 h 2681"/>
                                        <a:gd name="T54" fmla="*/ 1139 w 2167"/>
                                        <a:gd name="T55" fmla="*/ 2590 h 2681"/>
                                        <a:gd name="T56" fmla="*/ 1522 w 2167"/>
                                        <a:gd name="T57" fmla="*/ 2389 h 2681"/>
                                        <a:gd name="T58" fmla="*/ 1693 w 2167"/>
                                        <a:gd name="T59" fmla="*/ 2298 h 2681"/>
                                        <a:gd name="T60" fmla="*/ 1915 w 2167"/>
                                        <a:gd name="T61" fmla="*/ 2137 h 2681"/>
                                        <a:gd name="T62" fmla="*/ 2026 w 2167"/>
                                        <a:gd name="T63" fmla="*/ 2006 h 2681"/>
                                        <a:gd name="T64" fmla="*/ 2036 w 2167"/>
                                        <a:gd name="T65" fmla="*/ 1955 h 2681"/>
                                        <a:gd name="T66" fmla="*/ 2026 w 2167"/>
                                        <a:gd name="T67" fmla="*/ 1925 h 2681"/>
                                        <a:gd name="T68" fmla="*/ 1975 w 2167"/>
                                        <a:gd name="T69" fmla="*/ 1905 h 2681"/>
                                        <a:gd name="T70" fmla="*/ 1905 w 2167"/>
                                        <a:gd name="T71" fmla="*/ 1895 h 2681"/>
                                        <a:gd name="T72" fmla="*/ 1663 w 2167"/>
                                        <a:gd name="T73" fmla="*/ 1945 h 2681"/>
                                        <a:gd name="T74" fmla="*/ 1330 w 2167"/>
                                        <a:gd name="T75" fmla="*/ 2056 h 2681"/>
                                        <a:gd name="T76" fmla="*/ 1552 w 2167"/>
                                        <a:gd name="T77" fmla="*/ 1915 h 2681"/>
                                        <a:gd name="T78" fmla="*/ 1895 w 2167"/>
                                        <a:gd name="T79" fmla="*/ 1633 h 2681"/>
                                        <a:gd name="T80" fmla="*/ 2026 w 2167"/>
                                        <a:gd name="T81" fmla="*/ 1502 h 2681"/>
                                        <a:gd name="T82" fmla="*/ 2147 w 2167"/>
                                        <a:gd name="T83" fmla="*/ 1290 h 2681"/>
                                        <a:gd name="T84" fmla="*/ 2167 w 2167"/>
                                        <a:gd name="T85" fmla="*/ 1220 h 2681"/>
                                        <a:gd name="T86" fmla="*/ 2147 w 2167"/>
                                        <a:gd name="T87" fmla="*/ 1149 h 2681"/>
                                        <a:gd name="T88" fmla="*/ 2137 w 2167"/>
                                        <a:gd name="T89" fmla="*/ 1129 h 2681"/>
                                        <a:gd name="T90" fmla="*/ 2076 w 2167"/>
                                        <a:gd name="T91" fmla="*/ 1099 h 2681"/>
                                        <a:gd name="T92" fmla="*/ 1945 w 2167"/>
                                        <a:gd name="T93" fmla="*/ 1099 h 2681"/>
                                        <a:gd name="T94" fmla="*/ 1824 w 2167"/>
                                        <a:gd name="T95" fmla="*/ 1139 h 2681"/>
                                        <a:gd name="T96" fmla="*/ 1512 w 2167"/>
                                        <a:gd name="T97" fmla="*/ 1300 h 2681"/>
                                        <a:gd name="T98" fmla="*/ 1159 w 2167"/>
                                        <a:gd name="T99" fmla="*/ 1582 h 2681"/>
                                        <a:gd name="T100" fmla="*/ 1360 w 2167"/>
                                        <a:gd name="T101" fmla="*/ 1341 h 2681"/>
                                        <a:gd name="T102" fmla="*/ 1683 w 2167"/>
                                        <a:gd name="T103" fmla="*/ 907 h 2681"/>
                                        <a:gd name="T104" fmla="*/ 1794 w 2167"/>
                                        <a:gd name="T105" fmla="*/ 716 h 2681"/>
                                        <a:gd name="T106" fmla="*/ 1885 w 2167"/>
                                        <a:gd name="T107" fmla="*/ 444 h 2681"/>
                                        <a:gd name="T108" fmla="*/ 1885 w 2167"/>
                                        <a:gd name="T109" fmla="*/ 343 h 2681"/>
                                        <a:gd name="T110" fmla="*/ 1854 w 2167"/>
                                        <a:gd name="T111" fmla="*/ 282 h 2681"/>
                                        <a:gd name="T112" fmla="*/ 1824 w 2167"/>
                                        <a:gd name="T113" fmla="*/ 262 h 2681"/>
                                        <a:gd name="T114" fmla="*/ 1754 w 2167"/>
                                        <a:gd name="T115" fmla="*/ 242 h 2681"/>
                                        <a:gd name="T116" fmla="*/ 1663 w 2167"/>
                                        <a:gd name="T117" fmla="*/ 262 h 2681"/>
                                        <a:gd name="T118" fmla="*/ 1481 w 2167"/>
                                        <a:gd name="T119" fmla="*/ 363 h 268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</a:cxnLst>
                                      <a:rect l="0" t="0" r="r" b="b"/>
                                      <a:pathLst>
                                        <a:path w="2167" h="2681">
                                          <a:moveTo>
                                            <a:pt x="1481" y="363"/>
                                          </a:moveTo>
                                          <a:lnTo>
                                            <a:pt x="1481" y="363"/>
                                          </a:lnTo>
                                          <a:lnTo>
                                            <a:pt x="1330" y="484"/>
                                          </a:lnTo>
                                          <a:lnTo>
                                            <a:pt x="1159" y="645"/>
                                          </a:lnTo>
                                          <a:lnTo>
                                            <a:pt x="988" y="827"/>
                                          </a:lnTo>
                                          <a:lnTo>
                                            <a:pt x="816" y="1048"/>
                                          </a:lnTo>
                                          <a:lnTo>
                                            <a:pt x="917" y="887"/>
                                          </a:lnTo>
                                          <a:lnTo>
                                            <a:pt x="1008" y="746"/>
                                          </a:lnTo>
                                          <a:lnTo>
                                            <a:pt x="1078" y="615"/>
                                          </a:lnTo>
                                          <a:lnTo>
                                            <a:pt x="1129" y="494"/>
                                          </a:lnTo>
                                          <a:lnTo>
                                            <a:pt x="1169" y="383"/>
                                          </a:lnTo>
                                          <a:lnTo>
                                            <a:pt x="1199" y="282"/>
                                          </a:lnTo>
                                          <a:lnTo>
                                            <a:pt x="1209" y="192"/>
                                          </a:lnTo>
                                          <a:lnTo>
                                            <a:pt x="1209" y="121"/>
                                          </a:lnTo>
                                          <a:lnTo>
                                            <a:pt x="1189" y="71"/>
                                          </a:lnTo>
                                          <a:lnTo>
                                            <a:pt x="1169" y="30"/>
                                          </a:lnTo>
                                          <a:lnTo>
                                            <a:pt x="1129" y="10"/>
                                          </a:lnTo>
                                          <a:lnTo>
                                            <a:pt x="1088" y="0"/>
                                          </a:lnTo>
                                          <a:lnTo>
                                            <a:pt x="1028" y="0"/>
                                          </a:lnTo>
                                          <a:lnTo>
                                            <a:pt x="978" y="20"/>
                                          </a:lnTo>
                                          <a:lnTo>
                                            <a:pt x="907" y="61"/>
                                          </a:lnTo>
                                          <a:lnTo>
                                            <a:pt x="836" y="101"/>
                                          </a:lnTo>
                                          <a:lnTo>
                                            <a:pt x="756" y="171"/>
                                          </a:lnTo>
                                          <a:lnTo>
                                            <a:pt x="675" y="252"/>
                                          </a:lnTo>
                                          <a:lnTo>
                                            <a:pt x="595" y="343"/>
                                          </a:lnTo>
                                          <a:lnTo>
                                            <a:pt x="524" y="444"/>
                                          </a:lnTo>
                                          <a:lnTo>
                                            <a:pt x="453" y="554"/>
                                          </a:lnTo>
                                          <a:lnTo>
                                            <a:pt x="383" y="675"/>
                                          </a:lnTo>
                                          <a:lnTo>
                                            <a:pt x="322" y="806"/>
                                          </a:lnTo>
                                          <a:lnTo>
                                            <a:pt x="262" y="948"/>
                                          </a:lnTo>
                                          <a:lnTo>
                                            <a:pt x="191" y="1139"/>
                                          </a:lnTo>
                                          <a:lnTo>
                                            <a:pt x="131" y="1330"/>
                                          </a:lnTo>
                                          <a:lnTo>
                                            <a:pt x="81" y="1522"/>
                                          </a:lnTo>
                                          <a:lnTo>
                                            <a:pt x="50" y="1734"/>
                                          </a:lnTo>
                                          <a:lnTo>
                                            <a:pt x="20" y="1935"/>
                                          </a:lnTo>
                                          <a:lnTo>
                                            <a:pt x="0" y="2157"/>
                                          </a:lnTo>
                                          <a:lnTo>
                                            <a:pt x="0" y="2379"/>
                                          </a:lnTo>
                                          <a:lnTo>
                                            <a:pt x="0" y="2610"/>
                                          </a:lnTo>
                                          <a:lnTo>
                                            <a:pt x="131" y="2590"/>
                                          </a:lnTo>
                                          <a:lnTo>
                                            <a:pt x="252" y="2580"/>
                                          </a:lnTo>
                                          <a:lnTo>
                                            <a:pt x="383" y="2580"/>
                                          </a:lnTo>
                                          <a:lnTo>
                                            <a:pt x="504" y="2590"/>
                                          </a:lnTo>
                                          <a:lnTo>
                                            <a:pt x="675" y="2621"/>
                                          </a:lnTo>
                                          <a:lnTo>
                                            <a:pt x="796" y="2651"/>
                                          </a:lnTo>
                                          <a:lnTo>
                                            <a:pt x="907" y="2681"/>
                                          </a:lnTo>
                                          <a:lnTo>
                                            <a:pt x="1139" y="2590"/>
                                          </a:lnTo>
                                          <a:lnTo>
                                            <a:pt x="1340" y="2489"/>
                                          </a:lnTo>
                                          <a:lnTo>
                                            <a:pt x="1522" y="2389"/>
                                          </a:lnTo>
                                          <a:lnTo>
                                            <a:pt x="1693" y="2298"/>
                                          </a:lnTo>
                                          <a:lnTo>
                                            <a:pt x="1814" y="2217"/>
                                          </a:lnTo>
                                          <a:lnTo>
                                            <a:pt x="1915" y="2137"/>
                                          </a:lnTo>
                                          <a:lnTo>
                                            <a:pt x="1985" y="2066"/>
                                          </a:lnTo>
                                          <a:lnTo>
                                            <a:pt x="2026" y="2006"/>
                                          </a:lnTo>
                                          <a:lnTo>
                                            <a:pt x="2036" y="1955"/>
                                          </a:lnTo>
                                          <a:lnTo>
                                            <a:pt x="2036" y="1935"/>
                                          </a:lnTo>
                                          <a:lnTo>
                                            <a:pt x="2026" y="1925"/>
                                          </a:lnTo>
                                          <a:lnTo>
                                            <a:pt x="2005" y="1915"/>
                                          </a:lnTo>
                                          <a:lnTo>
                                            <a:pt x="1975" y="1905"/>
                                          </a:lnTo>
                                          <a:lnTo>
                                            <a:pt x="1905" y="1895"/>
                                          </a:lnTo>
                                          <a:lnTo>
                                            <a:pt x="1794" y="1905"/>
                                          </a:lnTo>
                                          <a:lnTo>
                                            <a:pt x="1663" y="1945"/>
                                          </a:lnTo>
                                          <a:lnTo>
                                            <a:pt x="1512" y="1986"/>
                                          </a:lnTo>
                                          <a:lnTo>
                                            <a:pt x="1330" y="2056"/>
                                          </a:lnTo>
                                          <a:lnTo>
                                            <a:pt x="1552" y="1915"/>
                                          </a:lnTo>
                                          <a:lnTo>
                                            <a:pt x="1733" y="1774"/>
                                          </a:lnTo>
                                          <a:lnTo>
                                            <a:pt x="1895" y="1633"/>
                                          </a:lnTo>
                                          <a:lnTo>
                                            <a:pt x="2026" y="1502"/>
                                          </a:lnTo>
                                          <a:lnTo>
                                            <a:pt x="2106" y="1391"/>
                                          </a:lnTo>
                                          <a:lnTo>
                                            <a:pt x="2147" y="1290"/>
                                          </a:lnTo>
                                          <a:lnTo>
                                            <a:pt x="2167" y="1250"/>
                                          </a:lnTo>
                                          <a:lnTo>
                                            <a:pt x="2167" y="1220"/>
                                          </a:lnTo>
                                          <a:lnTo>
                                            <a:pt x="2167" y="1179"/>
                                          </a:lnTo>
                                          <a:lnTo>
                                            <a:pt x="2147" y="1149"/>
                                          </a:lnTo>
                                          <a:lnTo>
                                            <a:pt x="2137" y="1129"/>
                                          </a:lnTo>
                                          <a:lnTo>
                                            <a:pt x="2106" y="1109"/>
                                          </a:lnTo>
                                          <a:lnTo>
                                            <a:pt x="2076" y="1099"/>
                                          </a:lnTo>
                                          <a:lnTo>
                                            <a:pt x="2036" y="1089"/>
                                          </a:lnTo>
                                          <a:lnTo>
                                            <a:pt x="1945" y="1099"/>
                                          </a:lnTo>
                                          <a:lnTo>
                                            <a:pt x="1824" y="1139"/>
                                          </a:lnTo>
                                          <a:lnTo>
                                            <a:pt x="1673" y="1199"/>
                                          </a:lnTo>
                                          <a:lnTo>
                                            <a:pt x="1512" y="1300"/>
                                          </a:lnTo>
                                          <a:lnTo>
                                            <a:pt x="1340" y="1421"/>
                                          </a:lnTo>
                                          <a:lnTo>
                                            <a:pt x="1159" y="1582"/>
                                          </a:lnTo>
                                          <a:lnTo>
                                            <a:pt x="1360" y="1341"/>
                                          </a:lnTo>
                                          <a:lnTo>
                                            <a:pt x="1542" y="1119"/>
                                          </a:lnTo>
                                          <a:lnTo>
                                            <a:pt x="1683" y="907"/>
                                          </a:lnTo>
                                          <a:lnTo>
                                            <a:pt x="1794" y="716"/>
                                          </a:lnTo>
                                          <a:lnTo>
                                            <a:pt x="1854" y="565"/>
                                          </a:lnTo>
                                          <a:lnTo>
                                            <a:pt x="1885" y="444"/>
                                          </a:lnTo>
                                          <a:lnTo>
                                            <a:pt x="1895" y="393"/>
                                          </a:lnTo>
                                          <a:lnTo>
                                            <a:pt x="1885" y="343"/>
                                          </a:lnTo>
                                          <a:lnTo>
                                            <a:pt x="1874" y="313"/>
                                          </a:lnTo>
                                          <a:lnTo>
                                            <a:pt x="1854" y="282"/>
                                          </a:lnTo>
                                          <a:lnTo>
                                            <a:pt x="1824" y="262"/>
                                          </a:lnTo>
                                          <a:lnTo>
                                            <a:pt x="1794" y="252"/>
                                          </a:lnTo>
                                          <a:lnTo>
                                            <a:pt x="1754" y="242"/>
                                          </a:lnTo>
                                          <a:lnTo>
                                            <a:pt x="1713" y="252"/>
                                          </a:lnTo>
                                          <a:lnTo>
                                            <a:pt x="1663" y="262"/>
                                          </a:lnTo>
                                          <a:lnTo>
                                            <a:pt x="1612" y="292"/>
                                          </a:lnTo>
                                          <a:lnTo>
                                            <a:pt x="1481" y="36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2" name="Freeform 130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225" y="1572"/>
                                      <a:ext cx="1784" cy="3800"/>
                                    </a:xfrm>
                                    <a:custGeom>
                                      <a:avLst/>
                                      <a:gdLst>
                                        <a:gd name="T0" fmla="*/ 1189 w 1784"/>
                                        <a:gd name="T1" fmla="*/ 2177 h 3800"/>
                                        <a:gd name="T2" fmla="*/ 1270 w 1784"/>
                                        <a:gd name="T3" fmla="*/ 2096 h 3800"/>
                                        <a:gd name="T4" fmla="*/ 1240 w 1784"/>
                                        <a:gd name="T5" fmla="*/ 2036 h 3800"/>
                                        <a:gd name="T6" fmla="*/ 1139 w 1784"/>
                                        <a:gd name="T7" fmla="*/ 1986 h 3800"/>
                                        <a:gd name="T8" fmla="*/ 857 w 1784"/>
                                        <a:gd name="T9" fmla="*/ 1965 h 3800"/>
                                        <a:gd name="T10" fmla="*/ 947 w 1784"/>
                                        <a:gd name="T11" fmla="*/ 1925 h 3800"/>
                                        <a:gd name="T12" fmla="*/ 1481 w 1784"/>
                                        <a:gd name="T13" fmla="*/ 1714 h 3800"/>
                                        <a:gd name="T14" fmla="*/ 1673 w 1784"/>
                                        <a:gd name="T15" fmla="*/ 1583 h 3800"/>
                                        <a:gd name="T16" fmla="*/ 1744 w 1784"/>
                                        <a:gd name="T17" fmla="*/ 1451 h 3800"/>
                                        <a:gd name="T18" fmla="*/ 1733 w 1784"/>
                                        <a:gd name="T19" fmla="*/ 1391 h 3800"/>
                                        <a:gd name="T20" fmla="*/ 1673 w 1784"/>
                                        <a:gd name="T21" fmla="*/ 1331 h 3800"/>
                                        <a:gd name="T22" fmla="*/ 1542 w 1784"/>
                                        <a:gd name="T23" fmla="*/ 1300 h 3800"/>
                                        <a:gd name="T24" fmla="*/ 1068 w 1784"/>
                                        <a:gd name="T25" fmla="*/ 1361 h 3800"/>
                                        <a:gd name="T26" fmla="*/ 1038 w 1784"/>
                                        <a:gd name="T27" fmla="*/ 1270 h 3800"/>
                                        <a:gd name="T28" fmla="*/ 1441 w 1784"/>
                                        <a:gd name="T29" fmla="*/ 837 h 3800"/>
                                        <a:gd name="T30" fmla="*/ 1693 w 1784"/>
                                        <a:gd name="T31" fmla="*/ 464 h 3800"/>
                                        <a:gd name="T32" fmla="*/ 1774 w 1784"/>
                                        <a:gd name="T33" fmla="*/ 272 h 3800"/>
                                        <a:gd name="T34" fmla="*/ 1774 w 1784"/>
                                        <a:gd name="T35" fmla="*/ 91 h 3800"/>
                                        <a:gd name="T36" fmla="*/ 1703 w 1784"/>
                                        <a:gd name="T37" fmla="*/ 20 h 3800"/>
                                        <a:gd name="T38" fmla="*/ 1592 w 1784"/>
                                        <a:gd name="T39" fmla="*/ 0 h 3800"/>
                                        <a:gd name="T40" fmla="*/ 1340 w 1784"/>
                                        <a:gd name="T41" fmla="*/ 61 h 3800"/>
                                        <a:gd name="T42" fmla="*/ 1058 w 1784"/>
                                        <a:gd name="T43" fmla="*/ 232 h 3800"/>
                                        <a:gd name="T44" fmla="*/ 857 w 1784"/>
                                        <a:gd name="T45" fmla="*/ 403 h 3800"/>
                                        <a:gd name="T46" fmla="*/ 494 w 1784"/>
                                        <a:gd name="T47" fmla="*/ 806 h 3800"/>
                                        <a:gd name="T48" fmla="*/ 181 w 1784"/>
                                        <a:gd name="T49" fmla="*/ 1280 h 3800"/>
                                        <a:gd name="T50" fmla="*/ 0 w 1784"/>
                                        <a:gd name="T51" fmla="*/ 1653 h 3800"/>
                                        <a:gd name="T52" fmla="*/ 91 w 1784"/>
                                        <a:gd name="T53" fmla="*/ 1885 h 3800"/>
                                        <a:gd name="T54" fmla="*/ 121 w 1784"/>
                                        <a:gd name="T55" fmla="*/ 2056 h 3800"/>
                                        <a:gd name="T56" fmla="*/ 121 w 1784"/>
                                        <a:gd name="T57" fmla="*/ 2258 h 3800"/>
                                        <a:gd name="T58" fmla="*/ 91 w 1784"/>
                                        <a:gd name="T59" fmla="*/ 2439 h 3800"/>
                                        <a:gd name="T60" fmla="*/ 131 w 1784"/>
                                        <a:gd name="T61" fmla="*/ 2701 h 3800"/>
                                        <a:gd name="T62" fmla="*/ 353 w 1784"/>
                                        <a:gd name="T63" fmla="*/ 3104 h 3800"/>
                                        <a:gd name="T64" fmla="*/ 605 w 1784"/>
                                        <a:gd name="T65" fmla="*/ 3437 h 3800"/>
                                        <a:gd name="T66" fmla="*/ 836 w 1784"/>
                                        <a:gd name="T67" fmla="*/ 3659 h 3800"/>
                                        <a:gd name="T68" fmla="*/ 1038 w 1784"/>
                                        <a:gd name="T69" fmla="*/ 3769 h 3800"/>
                                        <a:gd name="T70" fmla="*/ 1209 w 1784"/>
                                        <a:gd name="T71" fmla="*/ 3800 h 3800"/>
                                        <a:gd name="T72" fmla="*/ 1290 w 1784"/>
                                        <a:gd name="T73" fmla="*/ 3769 h 3800"/>
                                        <a:gd name="T74" fmla="*/ 1350 w 1784"/>
                                        <a:gd name="T75" fmla="*/ 3709 h 3800"/>
                                        <a:gd name="T76" fmla="*/ 1371 w 1784"/>
                                        <a:gd name="T77" fmla="*/ 3568 h 3800"/>
                                        <a:gd name="T78" fmla="*/ 1330 w 1784"/>
                                        <a:gd name="T79" fmla="*/ 3427 h 3800"/>
                                        <a:gd name="T80" fmla="*/ 1189 w 1784"/>
                                        <a:gd name="T81" fmla="*/ 3175 h 3800"/>
                                        <a:gd name="T82" fmla="*/ 847 w 1784"/>
                                        <a:gd name="T83" fmla="*/ 2802 h 3800"/>
                                        <a:gd name="T84" fmla="*/ 1018 w 1784"/>
                                        <a:gd name="T85" fmla="*/ 2893 h 3800"/>
                                        <a:gd name="T86" fmla="*/ 1149 w 1784"/>
                                        <a:gd name="T87" fmla="*/ 2933 h 3800"/>
                                        <a:gd name="T88" fmla="*/ 1250 w 1784"/>
                                        <a:gd name="T89" fmla="*/ 2893 h 3800"/>
                                        <a:gd name="T90" fmla="*/ 1250 w 1784"/>
                                        <a:gd name="T91" fmla="*/ 2792 h 3800"/>
                                        <a:gd name="T92" fmla="*/ 1119 w 1784"/>
                                        <a:gd name="T93" fmla="*/ 2590 h 3800"/>
                                        <a:gd name="T94" fmla="*/ 736 w 1784"/>
                                        <a:gd name="T95" fmla="*/ 2238 h 3800"/>
                                        <a:gd name="T96" fmla="*/ 947 w 1784"/>
                                        <a:gd name="T97" fmla="*/ 2238 h 3800"/>
                                        <a:gd name="T98" fmla="*/ 1129 w 1784"/>
                                        <a:gd name="T99" fmla="*/ 2207 h 38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</a:cxnLst>
                                      <a:rect l="0" t="0" r="r" b="b"/>
                                      <a:pathLst>
                                        <a:path w="1784" h="3800">
                                          <a:moveTo>
                                            <a:pt x="1129" y="2207"/>
                                          </a:moveTo>
                                          <a:lnTo>
                                            <a:pt x="1129" y="2207"/>
                                          </a:lnTo>
                                          <a:lnTo>
                                            <a:pt x="1189" y="2177"/>
                                          </a:lnTo>
                                          <a:lnTo>
                                            <a:pt x="1230" y="2157"/>
                                          </a:lnTo>
                                          <a:lnTo>
                                            <a:pt x="1260" y="2127"/>
                                          </a:lnTo>
                                          <a:lnTo>
                                            <a:pt x="1270" y="2096"/>
                                          </a:lnTo>
                                          <a:lnTo>
                                            <a:pt x="1260" y="2056"/>
                                          </a:lnTo>
                                          <a:lnTo>
                                            <a:pt x="1240" y="2036"/>
                                          </a:lnTo>
                                          <a:lnTo>
                                            <a:pt x="1199" y="2006"/>
                                          </a:lnTo>
                                          <a:lnTo>
                                            <a:pt x="1139" y="1986"/>
                                          </a:lnTo>
                                          <a:lnTo>
                                            <a:pt x="1058" y="1976"/>
                                          </a:lnTo>
                                          <a:lnTo>
                                            <a:pt x="968" y="1965"/>
                                          </a:lnTo>
                                          <a:lnTo>
                                            <a:pt x="857" y="1965"/>
                                          </a:lnTo>
                                          <a:lnTo>
                                            <a:pt x="736" y="1976"/>
                                          </a:lnTo>
                                          <a:lnTo>
                                            <a:pt x="947" y="1925"/>
                                          </a:lnTo>
                                          <a:lnTo>
                                            <a:pt x="1149" y="1865"/>
                                          </a:lnTo>
                                          <a:lnTo>
                                            <a:pt x="1330" y="1794"/>
                                          </a:lnTo>
                                          <a:lnTo>
                                            <a:pt x="1481" y="1714"/>
                                          </a:lnTo>
                                          <a:lnTo>
                                            <a:pt x="1592" y="1653"/>
                                          </a:lnTo>
                                          <a:lnTo>
                                            <a:pt x="1673" y="1583"/>
                                          </a:lnTo>
                                          <a:lnTo>
                                            <a:pt x="1723" y="1512"/>
                                          </a:lnTo>
                                          <a:lnTo>
                                            <a:pt x="1733" y="1482"/>
                                          </a:lnTo>
                                          <a:lnTo>
                                            <a:pt x="1744" y="1451"/>
                                          </a:lnTo>
                                          <a:lnTo>
                                            <a:pt x="1744" y="1421"/>
                                          </a:lnTo>
                                          <a:lnTo>
                                            <a:pt x="1733" y="1391"/>
                                          </a:lnTo>
                                          <a:lnTo>
                                            <a:pt x="1723" y="1371"/>
                                          </a:lnTo>
                                          <a:lnTo>
                                            <a:pt x="1703" y="1351"/>
                                          </a:lnTo>
                                          <a:lnTo>
                                            <a:pt x="1673" y="1331"/>
                                          </a:lnTo>
                                          <a:lnTo>
                                            <a:pt x="1633" y="1320"/>
                                          </a:lnTo>
                                          <a:lnTo>
                                            <a:pt x="1542" y="1300"/>
                                          </a:lnTo>
                                          <a:lnTo>
                                            <a:pt x="1401" y="1300"/>
                                          </a:lnTo>
                                          <a:lnTo>
                                            <a:pt x="1240" y="1320"/>
                                          </a:lnTo>
                                          <a:lnTo>
                                            <a:pt x="1068" y="1361"/>
                                          </a:lnTo>
                                          <a:lnTo>
                                            <a:pt x="867" y="1421"/>
                                          </a:lnTo>
                                          <a:lnTo>
                                            <a:pt x="1038" y="1270"/>
                                          </a:lnTo>
                                          <a:lnTo>
                                            <a:pt x="1189" y="1119"/>
                                          </a:lnTo>
                                          <a:lnTo>
                                            <a:pt x="1320" y="978"/>
                                          </a:lnTo>
                                          <a:lnTo>
                                            <a:pt x="1441" y="837"/>
                                          </a:lnTo>
                                          <a:lnTo>
                                            <a:pt x="1542" y="706"/>
                                          </a:lnTo>
                                          <a:lnTo>
                                            <a:pt x="1633" y="585"/>
                                          </a:lnTo>
                                          <a:lnTo>
                                            <a:pt x="1693" y="464"/>
                                          </a:lnTo>
                                          <a:lnTo>
                                            <a:pt x="1744" y="363"/>
                                          </a:lnTo>
                                          <a:lnTo>
                                            <a:pt x="1774" y="272"/>
                                          </a:lnTo>
                                          <a:lnTo>
                                            <a:pt x="1784" y="202"/>
                                          </a:lnTo>
                                          <a:lnTo>
                                            <a:pt x="1784" y="141"/>
                                          </a:lnTo>
                                          <a:lnTo>
                                            <a:pt x="1774" y="91"/>
                                          </a:lnTo>
                                          <a:lnTo>
                                            <a:pt x="1744" y="51"/>
                                          </a:lnTo>
                                          <a:lnTo>
                                            <a:pt x="1703" y="20"/>
                                          </a:lnTo>
                                          <a:lnTo>
                                            <a:pt x="1653" y="0"/>
                                          </a:lnTo>
                                          <a:lnTo>
                                            <a:pt x="1592" y="0"/>
                                          </a:lnTo>
                                          <a:lnTo>
                                            <a:pt x="1512" y="10"/>
                                          </a:lnTo>
                                          <a:lnTo>
                                            <a:pt x="1431" y="30"/>
                                          </a:lnTo>
                                          <a:lnTo>
                                            <a:pt x="1340" y="61"/>
                                          </a:lnTo>
                                          <a:lnTo>
                                            <a:pt x="1250" y="101"/>
                                          </a:lnTo>
                                          <a:lnTo>
                                            <a:pt x="1159" y="161"/>
                                          </a:lnTo>
                                          <a:lnTo>
                                            <a:pt x="1058" y="232"/>
                                          </a:lnTo>
                                          <a:lnTo>
                                            <a:pt x="957" y="313"/>
                                          </a:lnTo>
                                          <a:lnTo>
                                            <a:pt x="857" y="403"/>
                                          </a:lnTo>
                                          <a:lnTo>
                                            <a:pt x="726" y="524"/>
                                          </a:lnTo>
                                          <a:lnTo>
                                            <a:pt x="605" y="665"/>
                                          </a:lnTo>
                                          <a:lnTo>
                                            <a:pt x="494" y="806"/>
                                          </a:lnTo>
                                          <a:lnTo>
                                            <a:pt x="383" y="958"/>
                                          </a:lnTo>
                                          <a:lnTo>
                                            <a:pt x="282" y="1109"/>
                                          </a:lnTo>
                                          <a:lnTo>
                                            <a:pt x="181" y="1280"/>
                                          </a:lnTo>
                                          <a:lnTo>
                                            <a:pt x="91" y="1462"/>
                                          </a:lnTo>
                                          <a:lnTo>
                                            <a:pt x="0" y="1653"/>
                                          </a:lnTo>
                                          <a:lnTo>
                                            <a:pt x="50" y="1764"/>
                                          </a:lnTo>
                                          <a:lnTo>
                                            <a:pt x="91" y="1885"/>
                                          </a:lnTo>
                                          <a:lnTo>
                                            <a:pt x="111" y="1965"/>
                                          </a:lnTo>
                                          <a:lnTo>
                                            <a:pt x="121" y="2056"/>
                                          </a:lnTo>
                                          <a:lnTo>
                                            <a:pt x="131" y="2177"/>
                                          </a:lnTo>
                                          <a:lnTo>
                                            <a:pt x="121" y="2258"/>
                                          </a:lnTo>
                                          <a:lnTo>
                                            <a:pt x="111" y="2348"/>
                                          </a:lnTo>
                                          <a:lnTo>
                                            <a:pt x="91" y="2439"/>
                                          </a:lnTo>
                                          <a:lnTo>
                                            <a:pt x="71" y="2550"/>
                                          </a:lnTo>
                                          <a:lnTo>
                                            <a:pt x="131" y="2701"/>
                                          </a:lnTo>
                                          <a:lnTo>
                                            <a:pt x="212" y="2842"/>
                                          </a:lnTo>
                                          <a:lnTo>
                                            <a:pt x="282" y="2983"/>
                                          </a:lnTo>
                                          <a:lnTo>
                                            <a:pt x="353" y="3104"/>
                                          </a:lnTo>
                                          <a:lnTo>
                                            <a:pt x="433" y="3225"/>
                                          </a:lnTo>
                                          <a:lnTo>
                                            <a:pt x="524" y="3336"/>
                                          </a:lnTo>
                                          <a:lnTo>
                                            <a:pt x="605" y="3437"/>
                                          </a:lnTo>
                                          <a:lnTo>
                                            <a:pt x="695" y="3528"/>
                                          </a:lnTo>
                                          <a:lnTo>
                                            <a:pt x="836" y="3659"/>
                                          </a:lnTo>
                                          <a:lnTo>
                                            <a:pt x="907" y="3699"/>
                                          </a:lnTo>
                                          <a:lnTo>
                                            <a:pt x="968" y="3739"/>
                                          </a:lnTo>
                                          <a:lnTo>
                                            <a:pt x="1038" y="3769"/>
                                          </a:lnTo>
                                          <a:lnTo>
                                            <a:pt x="1099" y="3790"/>
                                          </a:lnTo>
                                          <a:lnTo>
                                            <a:pt x="1159" y="3800"/>
                                          </a:lnTo>
                                          <a:lnTo>
                                            <a:pt x="1209" y="3800"/>
                                          </a:lnTo>
                                          <a:lnTo>
                                            <a:pt x="1260" y="3790"/>
                                          </a:lnTo>
                                          <a:lnTo>
                                            <a:pt x="1290" y="3769"/>
                                          </a:lnTo>
                                          <a:lnTo>
                                            <a:pt x="1320" y="3749"/>
                                          </a:lnTo>
                                          <a:lnTo>
                                            <a:pt x="1350" y="3709"/>
                                          </a:lnTo>
                                          <a:lnTo>
                                            <a:pt x="1361" y="3669"/>
                                          </a:lnTo>
                                          <a:lnTo>
                                            <a:pt x="1371" y="3618"/>
                                          </a:lnTo>
                                          <a:lnTo>
                                            <a:pt x="1371" y="3568"/>
                                          </a:lnTo>
                                          <a:lnTo>
                                            <a:pt x="1350" y="3507"/>
                                          </a:lnTo>
                                          <a:lnTo>
                                            <a:pt x="1330" y="3427"/>
                                          </a:lnTo>
                                          <a:lnTo>
                                            <a:pt x="1290" y="3346"/>
                                          </a:lnTo>
                                          <a:lnTo>
                                            <a:pt x="1250" y="3255"/>
                                          </a:lnTo>
                                          <a:lnTo>
                                            <a:pt x="1189" y="3175"/>
                                          </a:lnTo>
                                          <a:lnTo>
                                            <a:pt x="1119" y="3084"/>
                                          </a:lnTo>
                                          <a:lnTo>
                                            <a:pt x="1038" y="2993"/>
                                          </a:lnTo>
                                          <a:lnTo>
                                            <a:pt x="847" y="2802"/>
                                          </a:lnTo>
                                          <a:lnTo>
                                            <a:pt x="937" y="2852"/>
                                          </a:lnTo>
                                          <a:lnTo>
                                            <a:pt x="1018" y="2893"/>
                                          </a:lnTo>
                                          <a:lnTo>
                                            <a:pt x="1088" y="2913"/>
                                          </a:lnTo>
                                          <a:lnTo>
                                            <a:pt x="1149" y="2933"/>
                                          </a:lnTo>
                                          <a:lnTo>
                                            <a:pt x="1199" y="2933"/>
                                          </a:lnTo>
                                          <a:lnTo>
                                            <a:pt x="1230" y="2913"/>
                                          </a:lnTo>
                                          <a:lnTo>
                                            <a:pt x="1250" y="2893"/>
                                          </a:lnTo>
                                          <a:lnTo>
                                            <a:pt x="1260" y="2852"/>
                                          </a:lnTo>
                                          <a:lnTo>
                                            <a:pt x="1250" y="2792"/>
                                          </a:lnTo>
                                          <a:lnTo>
                                            <a:pt x="1219" y="2731"/>
                                          </a:lnTo>
                                          <a:lnTo>
                                            <a:pt x="1179" y="2661"/>
                                          </a:lnTo>
                                          <a:lnTo>
                                            <a:pt x="1119" y="2590"/>
                                          </a:lnTo>
                                          <a:lnTo>
                                            <a:pt x="1048" y="2510"/>
                                          </a:lnTo>
                                          <a:lnTo>
                                            <a:pt x="957" y="2429"/>
                                          </a:lnTo>
                                          <a:lnTo>
                                            <a:pt x="736" y="2238"/>
                                          </a:lnTo>
                                          <a:lnTo>
                                            <a:pt x="847" y="2248"/>
                                          </a:lnTo>
                                          <a:lnTo>
                                            <a:pt x="947" y="2238"/>
                                          </a:lnTo>
                                          <a:lnTo>
                                            <a:pt x="1038" y="2228"/>
                                          </a:lnTo>
                                          <a:lnTo>
                                            <a:pt x="1129" y="220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3" name="Freeform 130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336" y="3749"/>
                                      <a:ext cx="1149" cy="756"/>
                                    </a:xfrm>
                                    <a:custGeom>
                                      <a:avLst/>
                                      <a:gdLst>
                                        <a:gd name="T0" fmla="*/ 20 w 1149"/>
                                        <a:gd name="T1" fmla="*/ 0 h 756"/>
                                        <a:gd name="T2" fmla="*/ 20 w 1149"/>
                                        <a:gd name="T3" fmla="*/ 0 h 756"/>
                                        <a:gd name="T4" fmla="*/ 10 w 1149"/>
                                        <a:gd name="T5" fmla="*/ 81 h 756"/>
                                        <a:gd name="T6" fmla="*/ 0 w 1149"/>
                                        <a:gd name="T7" fmla="*/ 171 h 756"/>
                                        <a:gd name="T8" fmla="*/ 0 w 1149"/>
                                        <a:gd name="T9" fmla="*/ 171 h 756"/>
                                        <a:gd name="T10" fmla="*/ 191 w 1149"/>
                                        <a:gd name="T11" fmla="*/ 252 h 756"/>
                                        <a:gd name="T12" fmla="*/ 373 w 1149"/>
                                        <a:gd name="T13" fmla="*/ 363 h 756"/>
                                        <a:gd name="T14" fmla="*/ 554 w 1149"/>
                                        <a:gd name="T15" fmla="*/ 484 h 756"/>
                                        <a:gd name="T16" fmla="*/ 736 w 1149"/>
                                        <a:gd name="T17" fmla="*/ 625 h 756"/>
                                        <a:gd name="T18" fmla="*/ 736 w 1149"/>
                                        <a:gd name="T19" fmla="*/ 625 h 756"/>
                                        <a:gd name="T20" fmla="*/ 826 w 1149"/>
                                        <a:gd name="T21" fmla="*/ 675 h 756"/>
                                        <a:gd name="T22" fmla="*/ 907 w 1149"/>
                                        <a:gd name="T23" fmla="*/ 716 h 756"/>
                                        <a:gd name="T24" fmla="*/ 977 w 1149"/>
                                        <a:gd name="T25" fmla="*/ 736 h 756"/>
                                        <a:gd name="T26" fmla="*/ 1038 w 1149"/>
                                        <a:gd name="T27" fmla="*/ 756 h 756"/>
                                        <a:gd name="T28" fmla="*/ 1038 w 1149"/>
                                        <a:gd name="T29" fmla="*/ 756 h 756"/>
                                        <a:gd name="T30" fmla="*/ 1088 w 1149"/>
                                        <a:gd name="T31" fmla="*/ 756 h 756"/>
                                        <a:gd name="T32" fmla="*/ 1119 w 1149"/>
                                        <a:gd name="T33" fmla="*/ 736 h 756"/>
                                        <a:gd name="T34" fmla="*/ 1139 w 1149"/>
                                        <a:gd name="T35" fmla="*/ 716 h 756"/>
                                        <a:gd name="T36" fmla="*/ 1149 w 1149"/>
                                        <a:gd name="T37" fmla="*/ 675 h 756"/>
                                        <a:gd name="T38" fmla="*/ 1149 w 1149"/>
                                        <a:gd name="T39" fmla="*/ 675 h 756"/>
                                        <a:gd name="T40" fmla="*/ 1139 w 1149"/>
                                        <a:gd name="T41" fmla="*/ 615 h 756"/>
                                        <a:gd name="T42" fmla="*/ 1108 w 1149"/>
                                        <a:gd name="T43" fmla="*/ 554 h 756"/>
                                        <a:gd name="T44" fmla="*/ 1068 w 1149"/>
                                        <a:gd name="T45" fmla="*/ 484 h 756"/>
                                        <a:gd name="T46" fmla="*/ 1008 w 1149"/>
                                        <a:gd name="T47" fmla="*/ 413 h 756"/>
                                        <a:gd name="T48" fmla="*/ 937 w 1149"/>
                                        <a:gd name="T49" fmla="*/ 333 h 756"/>
                                        <a:gd name="T50" fmla="*/ 846 w 1149"/>
                                        <a:gd name="T51" fmla="*/ 252 h 756"/>
                                        <a:gd name="T52" fmla="*/ 625 w 1149"/>
                                        <a:gd name="T53" fmla="*/ 61 h 756"/>
                                        <a:gd name="T54" fmla="*/ 20 w 1149"/>
                                        <a:gd name="T55" fmla="*/ 0 h 756"/>
                                        <a:gd name="T56" fmla="*/ 20 w 1149"/>
                                        <a:gd name="T57" fmla="*/ 0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</a:cxnLst>
                                      <a:rect l="0" t="0" r="r" b="b"/>
                                      <a:pathLst>
                                        <a:path w="1149" h="756">
                                          <a:moveTo>
                                            <a:pt x="20" y="0"/>
                                          </a:moveTo>
                                          <a:lnTo>
                                            <a:pt x="20" y="0"/>
                                          </a:lnTo>
                                          <a:lnTo>
                                            <a:pt x="10" y="81"/>
                                          </a:lnTo>
                                          <a:lnTo>
                                            <a:pt x="0" y="171"/>
                                          </a:lnTo>
                                          <a:lnTo>
                                            <a:pt x="191" y="252"/>
                                          </a:lnTo>
                                          <a:lnTo>
                                            <a:pt x="373" y="363"/>
                                          </a:lnTo>
                                          <a:lnTo>
                                            <a:pt x="554" y="484"/>
                                          </a:lnTo>
                                          <a:lnTo>
                                            <a:pt x="736" y="625"/>
                                          </a:lnTo>
                                          <a:lnTo>
                                            <a:pt x="826" y="675"/>
                                          </a:lnTo>
                                          <a:lnTo>
                                            <a:pt x="907" y="716"/>
                                          </a:lnTo>
                                          <a:lnTo>
                                            <a:pt x="977" y="736"/>
                                          </a:lnTo>
                                          <a:lnTo>
                                            <a:pt x="1038" y="756"/>
                                          </a:lnTo>
                                          <a:lnTo>
                                            <a:pt x="1088" y="756"/>
                                          </a:lnTo>
                                          <a:lnTo>
                                            <a:pt x="1119" y="736"/>
                                          </a:lnTo>
                                          <a:lnTo>
                                            <a:pt x="1139" y="716"/>
                                          </a:lnTo>
                                          <a:lnTo>
                                            <a:pt x="1149" y="675"/>
                                          </a:lnTo>
                                          <a:lnTo>
                                            <a:pt x="1139" y="615"/>
                                          </a:lnTo>
                                          <a:lnTo>
                                            <a:pt x="1108" y="554"/>
                                          </a:lnTo>
                                          <a:lnTo>
                                            <a:pt x="1068" y="484"/>
                                          </a:lnTo>
                                          <a:lnTo>
                                            <a:pt x="1008" y="413"/>
                                          </a:lnTo>
                                          <a:lnTo>
                                            <a:pt x="937" y="333"/>
                                          </a:lnTo>
                                          <a:lnTo>
                                            <a:pt x="846" y="252"/>
                                          </a:lnTo>
                                          <a:lnTo>
                                            <a:pt x="625" y="61"/>
                                          </a:lnTo>
                                          <a:lnTo>
                                            <a:pt x="2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4" name="Freeform 131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63" y="262"/>
                                      <a:ext cx="1643" cy="2348"/>
                                    </a:xfrm>
                                    <a:custGeom>
                                      <a:avLst/>
                                      <a:gdLst>
                                        <a:gd name="T0" fmla="*/ 1229 w 1643"/>
                                        <a:gd name="T1" fmla="*/ 121 h 2348"/>
                                        <a:gd name="T2" fmla="*/ 1229 w 1643"/>
                                        <a:gd name="T3" fmla="*/ 121 h 2348"/>
                                        <a:gd name="T4" fmla="*/ 1078 w 1643"/>
                                        <a:gd name="T5" fmla="*/ 242 h 2348"/>
                                        <a:gd name="T6" fmla="*/ 907 w 1643"/>
                                        <a:gd name="T7" fmla="*/ 403 h 2348"/>
                                        <a:gd name="T8" fmla="*/ 736 w 1643"/>
                                        <a:gd name="T9" fmla="*/ 585 h 2348"/>
                                        <a:gd name="T10" fmla="*/ 564 w 1643"/>
                                        <a:gd name="T11" fmla="*/ 806 h 2348"/>
                                        <a:gd name="T12" fmla="*/ 564 w 1643"/>
                                        <a:gd name="T13" fmla="*/ 806 h 2348"/>
                                        <a:gd name="T14" fmla="*/ 484 w 1643"/>
                                        <a:gd name="T15" fmla="*/ 957 h 2348"/>
                                        <a:gd name="T16" fmla="*/ 403 w 1643"/>
                                        <a:gd name="T17" fmla="*/ 1119 h 2348"/>
                                        <a:gd name="T18" fmla="*/ 332 w 1643"/>
                                        <a:gd name="T19" fmla="*/ 1290 h 2348"/>
                                        <a:gd name="T20" fmla="*/ 262 w 1643"/>
                                        <a:gd name="T21" fmla="*/ 1471 h 2348"/>
                                        <a:gd name="T22" fmla="*/ 191 w 1643"/>
                                        <a:gd name="T23" fmla="*/ 1673 h 2348"/>
                                        <a:gd name="T24" fmla="*/ 131 w 1643"/>
                                        <a:gd name="T25" fmla="*/ 1885 h 2348"/>
                                        <a:gd name="T26" fmla="*/ 0 w 1643"/>
                                        <a:gd name="T27" fmla="*/ 2338 h 2348"/>
                                        <a:gd name="T28" fmla="*/ 0 w 1643"/>
                                        <a:gd name="T29" fmla="*/ 2338 h 2348"/>
                                        <a:gd name="T30" fmla="*/ 131 w 1643"/>
                                        <a:gd name="T31" fmla="*/ 2338 h 2348"/>
                                        <a:gd name="T32" fmla="*/ 252 w 1643"/>
                                        <a:gd name="T33" fmla="*/ 2348 h 2348"/>
                                        <a:gd name="T34" fmla="*/ 252 w 1643"/>
                                        <a:gd name="T35" fmla="*/ 2348 h 2348"/>
                                        <a:gd name="T36" fmla="*/ 413 w 1643"/>
                                        <a:gd name="T37" fmla="*/ 2026 h 2348"/>
                                        <a:gd name="T38" fmla="*/ 494 w 1643"/>
                                        <a:gd name="T39" fmla="*/ 1885 h 2348"/>
                                        <a:gd name="T40" fmla="*/ 574 w 1643"/>
                                        <a:gd name="T41" fmla="*/ 1754 h 2348"/>
                                        <a:gd name="T42" fmla="*/ 655 w 1643"/>
                                        <a:gd name="T43" fmla="*/ 1633 h 2348"/>
                                        <a:gd name="T44" fmla="*/ 736 w 1643"/>
                                        <a:gd name="T45" fmla="*/ 1522 h 2348"/>
                                        <a:gd name="T46" fmla="*/ 816 w 1643"/>
                                        <a:gd name="T47" fmla="*/ 1421 h 2348"/>
                                        <a:gd name="T48" fmla="*/ 907 w 1643"/>
                                        <a:gd name="T49" fmla="*/ 1340 h 2348"/>
                                        <a:gd name="T50" fmla="*/ 907 w 1643"/>
                                        <a:gd name="T51" fmla="*/ 1340 h 2348"/>
                                        <a:gd name="T52" fmla="*/ 1108 w 1643"/>
                                        <a:gd name="T53" fmla="*/ 1099 h 2348"/>
                                        <a:gd name="T54" fmla="*/ 1290 w 1643"/>
                                        <a:gd name="T55" fmla="*/ 877 h 2348"/>
                                        <a:gd name="T56" fmla="*/ 1431 w 1643"/>
                                        <a:gd name="T57" fmla="*/ 665 h 2348"/>
                                        <a:gd name="T58" fmla="*/ 1542 w 1643"/>
                                        <a:gd name="T59" fmla="*/ 474 h 2348"/>
                                        <a:gd name="T60" fmla="*/ 1542 w 1643"/>
                                        <a:gd name="T61" fmla="*/ 474 h 2348"/>
                                        <a:gd name="T62" fmla="*/ 1602 w 1643"/>
                                        <a:gd name="T63" fmla="*/ 323 h 2348"/>
                                        <a:gd name="T64" fmla="*/ 1633 w 1643"/>
                                        <a:gd name="T65" fmla="*/ 202 h 2348"/>
                                        <a:gd name="T66" fmla="*/ 1643 w 1643"/>
                                        <a:gd name="T67" fmla="*/ 151 h 2348"/>
                                        <a:gd name="T68" fmla="*/ 1633 w 1643"/>
                                        <a:gd name="T69" fmla="*/ 101 h 2348"/>
                                        <a:gd name="T70" fmla="*/ 1622 w 1643"/>
                                        <a:gd name="T71" fmla="*/ 71 h 2348"/>
                                        <a:gd name="T72" fmla="*/ 1602 w 1643"/>
                                        <a:gd name="T73" fmla="*/ 40 h 2348"/>
                                        <a:gd name="T74" fmla="*/ 1602 w 1643"/>
                                        <a:gd name="T75" fmla="*/ 40 h 2348"/>
                                        <a:gd name="T76" fmla="*/ 1572 w 1643"/>
                                        <a:gd name="T77" fmla="*/ 20 h 2348"/>
                                        <a:gd name="T78" fmla="*/ 1542 w 1643"/>
                                        <a:gd name="T79" fmla="*/ 10 h 2348"/>
                                        <a:gd name="T80" fmla="*/ 1502 w 1643"/>
                                        <a:gd name="T81" fmla="*/ 0 h 2348"/>
                                        <a:gd name="T82" fmla="*/ 1461 w 1643"/>
                                        <a:gd name="T83" fmla="*/ 10 h 2348"/>
                                        <a:gd name="T84" fmla="*/ 1411 w 1643"/>
                                        <a:gd name="T85" fmla="*/ 20 h 2348"/>
                                        <a:gd name="T86" fmla="*/ 1360 w 1643"/>
                                        <a:gd name="T87" fmla="*/ 50 h 2348"/>
                                        <a:gd name="T88" fmla="*/ 1229 w 1643"/>
                                        <a:gd name="T89" fmla="*/ 121 h 2348"/>
                                        <a:gd name="T90" fmla="*/ 1229 w 1643"/>
                                        <a:gd name="T91" fmla="*/ 121 h 234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</a:cxnLst>
                                      <a:rect l="0" t="0" r="r" b="b"/>
                                      <a:pathLst>
                                        <a:path w="1643" h="2348">
                                          <a:moveTo>
                                            <a:pt x="1229" y="121"/>
                                          </a:moveTo>
                                          <a:lnTo>
                                            <a:pt x="1229" y="121"/>
                                          </a:lnTo>
                                          <a:lnTo>
                                            <a:pt x="1078" y="242"/>
                                          </a:lnTo>
                                          <a:lnTo>
                                            <a:pt x="907" y="403"/>
                                          </a:lnTo>
                                          <a:lnTo>
                                            <a:pt x="736" y="585"/>
                                          </a:lnTo>
                                          <a:lnTo>
                                            <a:pt x="564" y="806"/>
                                          </a:lnTo>
                                          <a:lnTo>
                                            <a:pt x="484" y="957"/>
                                          </a:lnTo>
                                          <a:lnTo>
                                            <a:pt x="403" y="1119"/>
                                          </a:lnTo>
                                          <a:lnTo>
                                            <a:pt x="332" y="1290"/>
                                          </a:lnTo>
                                          <a:lnTo>
                                            <a:pt x="262" y="1471"/>
                                          </a:lnTo>
                                          <a:lnTo>
                                            <a:pt x="191" y="1673"/>
                                          </a:lnTo>
                                          <a:lnTo>
                                            <a:pt x="131" y="1885"/>
                                          </a:lnTo>
                                          <a:lnTo>
                                            <a:pt x="0" y="2338"/>
                                          </a:lnTo>
                                          <a:lnTo>
                                            <a:pt x="131" y="2338"/>
                                          </a:lnTo>
                                          <a:lnTo>
                                            <a:pt x="252" y="2348"/>
                                          </a:lnTo>
                                          <a:lnTo>
                                            <a:pt x="413" y="2026"/>
                                          </a:lnTo>
                                          <a:lnTo>
                                            <a:pt x="494" y="1885"/>
                                          </a:lnTo>
                                          <a:lnTo>
                                            <a:pt x="574" y="1754"/>
                                          </a:lnTo>
                                          <a:lnTo>
                                            <a:pt x="655" y="1633"/>
                                          </a:lnTo>
                                          <a:lnTo>
                                            <a:pt x="736" y="1522"/>
                                          </a:lnTo>
                                          <a:lnTo>
                                            <a:pt x="816" y="1421"/>
                                          </a:lnTo>
                                          <a:lnTo>
                                            <a:pt x="907" y="1340"/>
                                          </a:lnTo>
                                          <a:lnTo>
                                            <a:pt x="1108" y="1099"/>
                                          </a:lnTo>
                                          <a:lnTo>
                                            <a:pt x="1290" y="877"/>
                                          </a:lnTo>
                                          <a:lnTo>
                                            <a:pt x="1431" y="665"/>
                                          </a:lnTo>
                                          <a:lnTo>
                                            <a:pt x="1542" y="474"/>
                                          </a:lnTo>
                                          <a:lnTo>
                                            <a:pt x="1602" y="323"/>
                                          </a:lnTo>
                                          <a:lnTo>
                                            <a:pt x="1633" y="202"/>
                                          </a:lnTo>
                                          <a:lnTo>
                                            <a:pt x="1643" y="151"/>
                                          </a:lnTo>
                                          <a:lnTo>
                                            <a:pt x="1633" y="101"/>
                                          </a:lnTo>
                                          <a:lnTo>
                                            <a:pt x="1622" y="71"/>
                                          </a:lnTo>
                                          <a:lnTo>
                                            <a:pt x="1602" y="40"/>
                                          </a:lnTo>
                                          <a:lnTo>
                                            <a:pt x="1572" y="20"/>
                                          </a:lnTo>
                                          <a:lnTo>
                                            <a:pt x="1542" y="10"/>
                                          </a:lnTo>
                                          <a:lnTo>
                                            <a:pt x="1502" y="0"/>
                                          </a:lnTo>
                                          <a:lnTo>
                                            <a:pt x="1461" y="10"/>
                                          </a:lnTo>
                                          <a:lnTo>
                                            <a:pt x="1411" y="20"/>
                                          </a:lnTo>
                                          <a:lnTo>
                                            <a:pt x="1360" y="50"/>
                                          </a:lnTo>
                                          <a:lnTo>
                                            <a:pt x="1229" y="12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5" name="Freeform 131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086" y="1915"/>
                                      <a:ext cx="1361" cy="786"/>
                                    </a:xfrm>
                                    <a:custGeom>
                                      <a:avLst/>
                                      <a:gdLst>
                                        <a:gd name="T0" fmla="*/ 1351 w 1361"/>
                                        <a:gd name="T1" fmla="*/ 111 h 786"/>
                                        <a:gd name="T2" fmla="*/ 1351 w 1361"/>
                                        <a:gd name="T3" fmla="*/ 111 h 786"/>
                                        <a:gd name="T4" fmla="*/ 1361 w 1361"/>
                                        <a:gd name="T5" fmla="*/ 60 h 786"/>
                                        <a:gd name="T6" fmla="*/ 1361 w 1361"/>
                                        <a:gd name="T7" fmla="*/ 40 h 786"/>
                                        <a:gd name="T8" fmla="*/ 1351 w 1361"/>
                                        <a:gd name="T9" fmla="*/ 30 h 786"/>
                                        <a:gd name="T10" fmla="*/ 1330 w 1361"/>
                                        <a:gd name="T11" fmla="*/ 20 h 786"/>
                                        <a:gd name="T12" fmla="*/ 1300 w 1361"/>
                                        <a:gd name="T13" fmla="*/ 10 h 786"/>
                                        <a:gd name="T14" fmla="*/ 1230 w 1361"/>
                                        <a:gd name="T15" fmla="*/ 0 h 786"/>
                                        <a:gd name="T16" fmla="*/ 1230 w 1361"/>
                                        <a:gd name="T17" fmla="*/ 0 h 786"/>
                                        <a:gd name="T18" fmla="*/ 1119 w 1361"/>
                                        <a:gd name="T19" fmla="*/ 10 h 786"/>
                                        <a:gd name="T20" fmla="*/ 988 w 1361"/>
                                        <a:gd name="T21" fmla="*/ 50 h 786"/>
                                        <a:gd name="T22" fmla="*/ 837 w 1361"/>
                                        <a:gd name="T23" fmla="*/ 91 h 786"/>
                                        <a:gd name="T24" fmla="*/ 655 w 1361"/>
                                        <a:gd name="T25" fmla="*/ 161 h 786"/>
                                        <a:gd name="T26" fmla="*/ 655 w 1361"/>
                                        <a:gd name="T27" fmla="*/ 161 h 786"/>
                                        <a:gd name="T28" fmla="*/ 575 w 1361"/>
                                        <a:gd name="T29" fmla="*/ 212 h 786"/>
                                        <a:gd name="T30" fmla="*/ 494 w 1361"/>
                                        <a:gd name="T31" fmla="*/ 262 h 786"/>
                                        <a:gd name="T32" fmla="*/ 333 w 1361"/>
                                        <a:gd name="T33" fmla="*/ 383 h 786"/>
                                        <a:gd name="T34" fmla="*/ 172 w 1361"/>
                                        <a:gd name="T35" fmla="*/ 544 h 786"/>
                                        <a:gd name="T36" fmla="*/ 0 w 1361"/>
                                        <a:gd name="T37" fmla="*/ 726 h 786"/>
                                        <a:gd name="T38" fmla="*/ 0 w 1361"/>
                                        <a:gd name="T39" fmla="*/ 726 h 786"/>
                                        <a:gd name="T40" fmla="*/ 121 w 1361"/>
                                        <a:gd name="T41" fmla="*/ 756 h 786"/>
                                        <a:gd name="T42" fmla="*/ 232 w 1361"/>
                                        <a:gd name="T43" fmla="*/ 786 h 786"/>
                                        <a:gd name="T44" fmla="*/ 232 w 1361"/>
                                        <a:gd name="T45" fmla="*/ 786 h 786"/>
                                        <a:gd name="T46" fmla="*/ 464 w 1361"/>
                                        <a:gd name="T47" fmla="*/ 695 h 786"/>
                                        <a:gd name="T48" fmla="*/ 665 w 1361"/>
                                        <a:gd name="T49" fmla="*/ 594 h 786"/>
                                        <a:gd name="T50" fmla="*/ 847 w 1361"/>
                                        <a:gd name="T51" fmla="*/ 494 h 786"/>
                                        <a:gd name="T52" fmla="*/ 1018 w 1361"/>
                                        <a:gd name="T53" fmla="*/ 403 h 786"/>
                                        <a:gd name="T54" fmla="*/ 1018 w 1361"/>
                                        <a:gd name="T55" fmla="*/ 403 h 786"/>
                                        <a:gd name="T56" fmla="*/ 1139 w 1361"/>
                                        <a:gd name="T57" fmla="*/ 322 h 786"/>
                                        <a:gd name="T58" fmla="*/ 1240 w 1361"/>
                                        <a:gd name="T59" fmla="*/ 242 h 786"/>
                                        <a:gd name="T60" fmla="*/ 1310 w 1361"/>
                                        <a:gd name="T61" fmla="*/ 171 h 786"/>
                                        <a:gd name="T62" fmla="*/ 1351 w 1361"/>
                                        <a:gd name="T63" fmla="*/ 111 h 786"/>
                                        <a:gd name="T64" fmla="*/ 1351 w 1361"/>
                                        <a:gd name="T65" fmla="*/ 111 h 78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</a:cxnLst>
                                      <a:rect l="0" t="0" r="r" b="b"/>
                                      <a:pathLst>
                                        <a:path w="1361" h="786">
                                          <a:moveTo>
                                            <a:pt x="1351" y="111"/>
                                          </a:moveTo>
                                          <a:lnTo>
                                            <a:pt x="1351" y="111"/>
                                          </a:lnTo>
                                          <a:lnTo>
                                            <a:pt x="1361" y="60"/>
                                          </a:lnTo>
                                          <a:lnTo>
                                            <a:pt x="1361" y="40"/>
                                          </a:lnTo>
                                          <a:lnTo>
                                            <a:pt x="1351" y="30"/>
                                          </a:lnTo>
                                          <a:lnTo>
                                            <a:pt x="1330" y="20"/>
                                          </a:lnTo>
                                          <a:lnTo>
                                            <a:pt x="1300" y="10"/>
                                          </a:lnTo>
                                          <a:lnTo>
                                            <a:pt x="1230" y="0"/>
                                          </a:lnTo>
                                          <a:lnTo>
                                            <a:pt x="1119" y="10"/>
                                          </a:lnTo>
                                          <a:lnTo>
                                            <a:pt x="988" y="50"/>
                                          </a:lnTo>
                                          <a:lnTo>
                                            <a:pt x="837" y="91"/>
                                          </a:lnTo>
                                          <a:lnTo>
                                            <a:pt x="655" y="161"/>
                                          </a:lnTo>
                                          <a:lnTo>
                                            <a:pt x="575" y="212"/>
                                          </a:lnTo>
                                          <a:lnTo>
                                            <a:pt x="494" y="262"/>
                                          </a:lnTo>
                                          <a:lnTo>
                                            <a:pt x="333" y="383"/>
                                          </a:lnTo>
                                          <a:lnTo>
                                            <a:pt x="172" y="544"/>
                                          </a:lnTo>
                                          <a:lnTo>
                                            <a:pt x="0" y="726"/>
                                          </a:lnTo>
                                          <a:lnTo>
                                            <a:pt x="121" y="756"/>
                                          </a:lnTo>
                                          <a:lnTo>
                                            <a:pt x="232" y="786"/>
                                          </a:lnTo>
                                          <a:lnTo>
                                            <a:pt x="464" y="695"/>
                                          </a:lnTo>
                                          <a:lnTo>
                                            <a:pt x="665" y="594"/>
                                          </a:lnTo>
                                          <a:lnTo>
                                            <a:pt x="847" y="494"/>
                                          </a:lnTo>
                                          <a:lnTo>
                                            <a:pt x="1018" y="403"/>
                                          </a:lnTo>
                                          <a:lnTo>
                                            <a:pt x="1139" y="322"/>
                                          </a:lnTo>
                                          <a:lnTo>
                                            <a:pt x="1240" y="242"/>
                                          </a:lnTo>
                                          <a:lnTo>
                                            <a:pt x="1310" y="171"/>
                                          </a:lnTo>
                                          <a:lnTo>
                                            <a:pt x="1351" y="11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6" name="Freeform 1312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0" y="2600"/>
                                      <a:ext cx="3336" cy="1834"/>
                                    </a:xfrm>
                                    <a:custGeom>
                                      <a:avLst/>
                                      <a:gdLst>
                                        <a:gd name="T0" fmla="*/ 1210 w 3336"/>
                                        <a:gd name="T1" fmla="*/ 907 h 1834"/>
                                        <a:gd name="T2" fmla="*/ 1099 w 3336"/>
                                        <a:gd name="T3" fmla="*/ 1149 h 1834"/>
                                        <a:gd name="T4" fmla="*/ 978 w 3336"/>
                                        <a:gd name="T5" fmla="*/ 1230 h 1834"/>
                                        <a:gd name="T6" fmla="*/ 847 w 3336"/>
                                        <a:gd name="T7" fmla="*/ 1240 h 1834"/>
                                        <a:gd name="T8" fmla="*/ 736 w 3336"/>
                                        <a:gd name="T9" fmla="*/ 1179 h 1834"/>
                                        <a:gd name="T10" fmla="*/ 665 w 3336"/>
                                        <a:gd name="T11" fmla="*/ 1079 h 1834"/>
                                        <a:gd name="T12" fmla="*/ 645 w 3336"/>
                                        <a:gd name="T13" fmla="*/ 978 h 1834"/>
                                        <a:gd name="T14" fmla="*/ 685 w 3336"/>
                                        <a:gd name="T15" fmla="*/ 736 h 1834"/>
                                        <a:gd name="T16" fmla="*/ 806 w 3336"/>
                                        <a:gd name="T17" fmla="*/ 615 h 1834"/>
                                        <a:gd name="T18" fmla="*/ 917 w 3336"/>
                                        <a:gd name="T19" fmla="*/ 585 h 1834"/>
                                        <a:gd name="T20" fmla="*/ 1038 w 3336"/>
                                        <a:gd name="T21" fmla="*/ 605 h 1834"/>
                                        <a:gd name="T22" fmla="*/ 1199 w 3336"/>
                                        <a:gd name="T23" fmla="*/ 746 h 1834"/>
                                        <a:gd name="T24" fmla="*/ 2106 w 3336"/>
                                        <a:gd name="T25" fmla="*/ 272 h 1834"/>
                                        <a:gd name="T26" fmla="*/ 2106 w 3336"/>
                                        <a:gd name="T27" fmla="*/ 222 h 1834"/>
                                        <a:gd name="T28" fmla="*/ 2207 w 3336"/>
                                        <a:gd name="T29" fmla="*/ 131 h 1834"/>
                                        <a:gd name="T30" fmla="*/ 2187 w 3336"/>
                                        <a:gd name="T31" fmla="*/ 71 h 1834"/>
                                        <a:gd name="T32" fmla="*/ 1895 w 3336"/>
                                        <a:gd name="T33" fmla="*/ 10 h 1834"/>
                                        <a:gd name="T34" fmla="*/ 1643 w 3336"/>
                                        <a:gd name="T35" fmla="*/ 0 h 1834"/>
                                        <a:gd name="T36" fmla="*/ 1391 w 3336"/>
                                        <a:gd name="T37" fmla="*/ 30 h 1834"/>
                                        <a:gd name="T38" fmla="*/ 1068 w 3336"/>
                                        <a:gd name="T39" fmla="*/ 131 h 1834"/>
                                        <a:gd name="T40" fmla="*/ 585 w 3336"/>
                                        <a:gd name="T41" fmla="*/ 413 h 1834"/>
                                        <a:gd name="T42" fmla="*/ 131 w 3336"/>
                                        <a:gd name="T43" fmla="*/ 857 h 1834"/>
                                        <a:gd name="T44" fmla="*/ 0 w 3336"/>
                                        <a:gd name="T45" fmla="*/ 1038 h 1834"/>
                                        <a:gd name="T46" fmla="*/ 383 w 3336"/>
                                        <a:gd name="T47" fmla="*/ 1421 h 1834"/>
                                        <a:gd name="T48" fmla="*/ 595 w 3336"/>
                                        <a:gd name="T49" fmla="*/ 1552 h 1834"/>
                                        <a:gd name="T50" fmla="*/ 796 w 3336"/>
                                        <a:gd name="T51" fmla="*/ 1603 h 1834"/>
                                        <a:gd name="T52" fmla="*/ 968 w 3336"/>
                                        <a:gd name="T53" fmla="*/ 1572 h 1834"/>
                                        <a:gd name="T54" fmla="*/ 1099 w 3336"/>
                                        <a:gd name="T55" fmla="*/ 1502 h 1834"/>
                                        <a:gd name="T56" fmla="*/ 1320 w 3336"/>
                                        <a:gd name="T57" fmla="*/ 1220 h 1834"/>
                                        <a:gd name="T58" fmla="*/ 1562 w 3336"/>
                                        <a:gd name="T59" fmla="*/ 857 h 1834"/>
                                        <a:gd name="T60" fmla="*/ 1633 w 3336"/>
                                        <a:gd name="T61" fmla="*/ 786 h 1834"/>
                                        <a:gd name="T62" fmla="*/ 1764 w 3336"/>
                                        <a:gd name="T63" fmla="*/ 756 h 1834"/>
                                        <a:gd name="T64" fmla="*/ 1915 w 3336"/>
                                        <a:gd name="T65" fmla="*/ 776 h 1834"/>
                                        <a:gd name="T66" fmla="*/ 2016 w 3336"/>
                                        <a:gd name="T67" fmla="*/ 847 h 1834"/>
                                        <a:gd name="T68" fmla="*/ 2086 w 3336"/>
                                        <a:gd name="T69" fmla="*/ 978 h 1834"/>
                                        <a:gd name="T70" fmla="*/ 2096 w 3336"/>
                                        <a:gd name="T71" fmla="*/ 1250 h 1834"/>
                                        <a:gd name="T72" fmla="*/ 2076 w 3336"/>
                                        <a:gd name="T73" fmla="*/ 1401 h 1834"/>
                                        <a:gd name="T74" fmla="*/ 2157 w 3336"/>
                                        <a:gd name="T75" fmla="*/ 1492 h 1834"/>
                                        <a:gd name="T76" fmla="*/ 2379 w 3336"/>
                                        <a:gd name="T77" fmla="*/ 1572 h 1834"/>
                                        <a:gd name="T78" fmla="*/ 2590 w 3336"/>
                                        <a:gd name="T79" fmla="*/ 1663 h 1834"/>
                                        <a:gd name="T80" fmla="*/ 2661 w 3336"/>
                                        <a:gd name="T81" fmla="*/ 1734 h 1834"/>
                                        <a:gd name="T82" fmla="*/ 2661 w 3336"/>
                                        <a:gd name="T83" fmla="*/ 1834 h 1834"/>
                                        <a:gd name="T84" fmla="*/ 3124 w 3336"/>
                                        <a:gd name="T85" fmla="*/ 1613 h 1834"/>
                                        <a:gd name="T86" fmla="*/ 3296 w 3336"/>
                                        <a:gd name="T87" fmla="*/ 1411 h 1834"/>
                                        <a:gd name="T88" fmla="*/ 3326 w 3336"/>
                                        <a:gd name="T89" fmla="*/ 1230 h 1834"/>
                                        <a:gd name="T90" fmla="*/ 3326 w 3336"/>
                                        <a:gd name="T91" fmla="*/ 1028 h 1834"/>
                                        <a:gd name="T92" fmla="*/ 3296 w 3336"/>
                                        <a:gd name="T93" fmla="*/ 857 h 1834"/>
                                        <a:gd name="T94" fmla="*/ 3205 w 3336"/>
                                        <a:gd name="T95" fmla="*/ 625 h 1834"/>
                                        <a:gd name="T96" fmla="*/ 3064 w 3336"/>
                                        <a:gd name="T97" fmla="*/ 907 h 1834"/>
                                        <a:gd name="T98" fmla="*/ 2883 w 3336"/>
                                        <a:gd name="T99" fmla="*/ 1109 h 1834"/>
                                        <a:gd name="T100" fmla="*/ 2772 w 3336"/>
                                        <a:gd name="T101" fmla="*/ 1129 h 1834"/>
                                        <a:gd name="T102" fmla="*/ 2651 w 3336"/>
                                        <a:gd name="T103" fmla="*/ 1089 h 1834"/>
                                        <a:gd name="T104" fmla="*/ 2570 w 3336"/>
                                        <a:gd name="T105" fmla="*/ 1028 h 1834"/>
                                        <a:gd name="T106" fmla="*/ 2489 w 3336"/>
                                        <a:gd name="T107" fmla="*/ 907 h 1834"/>
                                        <a:gd name="T108" fmla="*/ 2449 w 3336"/>
                                        <a:gd name="T109" fmla="*/ 665 h 1834"/>
                                        <a:gd name="T110" fmla="*/ 2429 w 3336"/>
                                        <a:gd name="T111" fmla="*/ 504 h 1834"/>
                                        <a:gd name="T112" fmla="*/ 2379 w 3336"/>
                                        <a:gd name="T113" fmla="*/ 434 h 1834"/>
                                        <a:gd name="T114" fmla="*/ 2298 w 3336"/>
                                        <a:gd name="T115" fmla="*/ 403 h 1834"/>
                                        <a:gd name="T116" fmla="*/ 2117 w 3336"/>
                                        <a:gd name="T117" fmla="*/ 313 h 183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</a:cxnLst>
                                      <a:rect l="0" t="0" r="r" b="b"/>
                                      <a:pathLst>
                                        <a:path w="3336" h="1834">
                                          <a:moveTo>
                                            <a:pt x="1210" y="817"/>
                                          </a:moveTo>
                                          <a:lnTo>
                                            <a:pt x="1210" y="817"/>
                                          </a:lnTo>
                                          <a:lnTo>
                                            <a:pt x="1210" y="907"/>
                                          </a:lnTo>
                                          <a:lnTo>
                                            <a:pt x="1189" y="998"/>
                                          </a:lnTo>
                                          <a:lnTo>
                                            <a:pt x="1149" y="1079"/>
                                          </a:lnTo>
                                          <a:lnTo>
                                            <a:pt x="1099" y="1149"/>
                                          </a:lnTo>
                                          <a:lnTo>
                                            <a:pt x="1038" y="1200"/>
                                          </a:lnTo>
                                          <a:lnTo>
                                            <a:pt x="978" y="1230"/>
                                          </a:lnTo>
                                          <a:lnTo>
                                            <a:pt x="917" y="1240"/>
                                          </a:lnTo>
                                          <a:lnTo>
                                            <a:pt x="847" y="1240"/>
                                          </a:lnTo>
                                          <a:lnTo>
                                            <a:pt x="806" y="1220"/>
                                          </a:lnTo>
                                          <a:lnTo>
                                            <a:pt x="766" y="1200"/>
                                          </a:lnTo>
                                          <a:lnTo>
                                            <a:pt x="736" y="1179"/>
                                          </a:lnTo>
                                          <a:lnTo>
                                            <a:pt x="706" y="1149"/>
                                          </a:lnTo>
                                          <a:lnTo>
                                            <a:pt x="685" y="1119"/>
                                          </a:lnTo>
                                          <a:lnTo>
                                            <a:pt x="665" y="1079"/>
                                          </a:lnTo>
                                          <a:lnTo>
                                            <a:pt x="655" y="1028"/>
                                          </a:lnTo>
                                          <a:lnTo>
                                            <a:pt x="645" y="978"/>
                                          </a:lnTo>
                                          <a:lnTo>
                                            <a:pt x="645" y="887"/>
                                          </a:lnTo>
                                          <a:lnTo>
                                            <a:pt x="655" y="806"/>
                                          </a:lnTo>
                                          <a:lnTo>
                                            <a:pt x="685" y="736"/>
                                          </a:lnTo>
                                          <a:lnTo>
                                            <a:pt x="736" y="675"/>
                                          </a:lnTo>
                                          <a:lnTo>
                                            <a:pt x="806" y="615"/>
                                          </a:lnTo>
                                          <a:lnTo>
                                            <a:pt x="837" y="605"/>
                                          </a:lnTo>
                                          <a:lnTo>
                                            <a:pt x="877" y="595"/>
                                          </a:lnTo>
                                          <a:lnTo>
                                            <a:pt x="917" y="585"/>
                                          </a:lnTo>
                                          <a:lnTo>
                                            <a:pt x="958" y="585"/>
                                          </a:lnTo>
                                          <a:lnTo>
                                            <a:pt x="1038" y="605"/>
                                          </a:lnTo>
                                          <a:lnTo>
                                            <a:pt x="1119" y="645"/>
                                          </a:lnTo>
                                          <a:lnTo>
                                            <a:pt x="1169" y="696"/>
                                          </a:lnTo>
                                          <a:lnTo>
                                            <a:pt x="1199" y="746"/>
                                          </a:lnTo>
                                          <a:lnTo>
                                            <a:pt x="1210" y="817"/>
                                          </a:lnTo>
                                          <a:close/>
                                          <a:moveTo>
                                            <a:pt x="2106" y="272"/>
                                          </a:moveTo>
                                          <a:lnTo>
                                            <a:pt x="2106" y="272"/>
                                          </a:lnTo>
                                          <a:lnTo>
                                            <a:pt x="2106" y="242"/>
                                          </a:lnTo>
                                          <a:lnTo>
                                            <a:pt x="2106" y="222"/>
                                          </a:lnTo>
                                          <a:lnTo>
                                            <a:pt x="2127" y="192"/>
                                          </a:lnTo>
                                          <a:lnTo>
                                            <a:pt x="2147" y="172"/>
                                          </a:lnTo>
                                          <a:lnTo>
                                            <a:pt x="2207" y="131"/>
                                          </a:lnTo>
                                          <a:lnTo>
                                            <a:pt x="2298" y="101"/>
                                          </a:lnTo>
                                          <a:lnTo>
                                            <a:pt x="2187" y="71"/>
                                          </a:lnTo>
                                          <a:lnTo>
                                            <a:pt x="2066" y="41"/>
                                          </a:lnTo>
                                          <a:lnTo>
                                            <a:pt x="1895" y="10"/>
                                          </a:lnTo>
                                          <a:lnTo>
                                            <a:pt x="1774" y="0"/>
                                          </a:lnTo>
                                          <a:lnTo>
                                            <a:pt x="1643" y="0"/>
                                          </a:lnTo>
                                          <a:lnTo>
                                            <a:pt x="1522" y="10"/>
                                          </a:lnTo>
                                          <a:lnTo>
                                            <a:pt x="1391" y="30"/>
                                          </a:lnTo>
                                          <a:lnTo>
                                            <a:pt x="1230" y="71"/>
                                          </a:lnTo>
                                          <a:lnTo>
                                            <a:pt x="1068" y="131"/>
                                          </a:lnTo>
                                          <a:lnTo>
                                            <a:pt x="907" y="202"/>
                                          </a:lnTo>
                                          <a:lnTo>
                                            <a:pt x="746" y="303"/>
                                          </a:lnTo>
                                          <a:lnTo>
                                            <a:pt x="585" y="413"/>
                                          </a:lnTo>
                                          <a:lnTo>
                                            <a:pt x="434" y="544"/>
                                          </a:lnTo>
                                          <a:lnTo>
                                            <a:pt x="282" y="686"/>
                                          </a:lnTo>
                                          <a:lnTo>
                                            <a:pt x="131" y="857"/>
                                          </a:lnTo>
                                          <a:lnTo>
                                            <a:pt x="272" y="1038"/>
                                          </a:lnTo>
                                          <a:lnTo>
                                            <a:pt x="0" y="1038"/>
                                          </a:lnTo>
                                          <a:lnTo>
                                            <a:pt x="131" y="1179"/>
                                          </a:lnTo>
                                          <a:lnTo>
                                            <a:pt x="252" y="1300"/>
                                          </a:lnTo>
                                          <a:lnTo>
                                            <a:pt x="383" y="1421"/>
                                          </a:lnTo>
                                          <a:lnTo>
                                            <a:pt x="514" y="1522"/>
                                          </a:lnTo>
                                          <a:lnTo>
                                            <a:pt x="595" y="1552"/>
                                          </a:lnTo>
                                          <a:lnTo>
                                            <a:pt x="665" y="1582"/>
                                          </a:lnTo>
                                          <a:lnTo>
                                            <a:pt x="726" y="1593"/>
                                          </a:lnTo>
                                          <a:lnTo>
                                            <a:pt x="796" y="1603"/>
                                          </a:lnTo>
                                          <a:lnTo>
                                            <a:pt x="857" y="1603"/>
                                          </a:lnTo>
                                          <a:lnTo>
                                            <a:pt x="917" y="1593"/>
                                          </a:lnTo>
                                          <a:lnTo>
                                            <a:pt x="968" y="1572"/>
                                          </a:lnTo>
                                          <a:lnTo>
                                            <a:pt x="1018" y="1552"/>
                                          </a:lnTo>
                                          <a:lnTo>
                                            <a:pt x="1099" y="1502"/>
                                          </a:lnTo>
                                          <a:lnTo>
                                            <a:pt x="1169" y="1431"/>
                                          </a:lnTo>
                                          <a:lnTo>
                                            <a:pt x="1240" y="1331"/>
                                          </a:lnTo>
                                          <a:lnTo>
                                            <a:pt x="1320" y="1220"/>
                                          </a:lnTo>
                                          <a:lnTo>
                                            <a:pt x="1472" y="978"/>
                                          </a:lnTo>
                                          <a:lnTo>
                                            <a:pt x="1562" y="857"/>
                                          </a:lnTo>
                                          <a:lnTo>
                                            <a:pt x="1593" y="817"/>
                                          </a:lnTo>
                                          <a:lnTo>
                                            <a:pt x="1633" y="786"/>
                                          </a:lnTo>
                                          <a:lnTo>
                                            <a:pt x="1673" y="766"/>
                                          </a:lnTo>
                                          <a:lnTo>
                                            <a:pt x="1724" y="756"/>
                                          </a:lnTo>
                                          <a:lnTo>
                                            <a:pt x="1764" y="756"/>
                                          </a:lnTo>
                                          <a:lnTo>
                                            <a:pt x="1814" y="756"/>
                                          </a:lnTo>
                                          <a:lnTo>
                                            <a:pt x="1865" y="756"/>
                                          </a:lnTo>
                                          <a:lnTo>
                                            <a:pt x="1915" y="776"/>
                                          </a:lnTo>
                                          <a:lnTo>
                                            <a:pt x="1965" y="806"/>
                                          </a:lnTo>
                                          <a:lnTo>
                                            <a:pt x="2016" y="847"/>
                                          </a:lnTo>
                                          <a:lnTo>
                                            <a:pt x="2056" y="907"/>
                                          </a:lnTo>
                                          <a:lnTo>
                                            <a:pt x="2086" y="978"/>
                                          </a:lnTo>
                                          <a:lnTo>
                                            <a:pt x="2106" y="1058"/>
                                          </a:lnTo>
                                          <a:lnTo>
                                            <a:pt x="2106" y="1149"/>
                                          </a:lnTo>
                                          <a:lnTo>
                                            <a:pt x="2096" y="1250"/>
                                          </a:lnTo>
                                          <a:lnTo>
                                            <a:pt x="2076" y="1361"/>
                                          </a:lnTo>
                                          <a:lnTo>
                                            <a:pt x="2076" y="1401"/>
                                          </a:lnTo>
                                          <a:lnTo>
                                            <a:pt x="2086" y="1431"/>
                                          </a:lnTo>
                                          <a:lnTo>
                                            <a:pt x="2117" y="1472"/>
                                          </a:lnTo>
                                          <a:lnTo>
                                            <a:pt x="2157" y="1492"/>
                                          </a:lnTo>
                                          <a:lnTo>
                                            <a:pt x="2238" y="1532"/>
                                          </a:lnTo>
                                          <a:lnTo>
                                            <a:pt x="2379" y="1572"/>
                                          </a:lnTo>
                                          <a:lnTo>
                                            <a:pt x="2510" y="1613"/>
                                          </a:lnTo>
                                          <a:lnTo>
                                            <a:pt x="2590" y="1663"/>
                                          </a:lnTo>
                                          <a:lnTo>
                                            <a:pt x="2631" y="1693"/>
                                          </a:lnTo>
                                          <a:lnTo>
                                            <a:pt x="2661" y="1734"/>
                                          </a:lnTo>
                                          <a:lnTo>
                                            <a:pt x="2671" y="1784"/>
                                          </a:lnTo>
                                          <a:lnTo>
                                            <a:pt x="2661" y="1834"/>
                                          </a:lnTo>
                                          <a:lnTo>
                                            <a:pt x="2812" y="1774"/>
                                          </a:lnTo>
                                          <a:lnTo>
                                            <a:pt x="2963" y="1703"/>
                                          </a:lnTo>
                                          <a:lnTo>
                                            <a:pt x="3124" y="1613"/>
                                          </a:lnTo>
                                          <a:lnTo>
                                            <a:pt x="3276" y="1522"/>
                                          </a:lnTo>
                                          <a:lnTo>
                                            <a:pt x="3296" y="1411"/>
                                          </a:lnTo>
                                          <a:lnTo>
                                            <a:pt x="3316" y="1320"/>
                                          </a:lnTo>
                                          <a:lnTo>
                                            <a:pt x="3326" y="1230"/>
                                          </a:lnTo>
                                          <a:lnTo>
                                            <a:pt x="3336" y="1149"/>
                                          </a:lnTo>
                                          <a:lnTo>
                                            <a:pt x="3326" y="1028"/>
                                          </a:lnTo>
                                          <a:lnTo>
                                            <a:pt x="3316" y="937"/>
                                          </a:lnTo>
                                          <a:lnTo>
                                            <a:pt x="3296" y="857"/>
                                          </a:lnTo>
                                          <a:lnTo>
                                            <a:pt x="3255" y="736"/>
                                          </a:lnTo>
                                          <a:lnTo>
                                            <a:pt x="3205" y="625"/>
                                          </a:lnTo>
                                          <a:lnTo>
                                            <a:pt x="3134" y="776"/>
                                          </a:lnTo>
                                          <a:lnTo>
                                            <a:pt x="3064" y="907"/>
                                          </a:lnTo>
                                          <a:lnTo>
                                            <a:pt x="2993" y="1008"/>
                                          </a:lnTo>
                                          <a:lnTo>
                                            <a:pt x="2923" y="1079"/>
                                          </a:lnTo>
                                          <a:lnTo>
                                            <a:pt x="2883" y="1109"/>
                                          </a:lnTo>
                                          <a:lnTo>
                                            <a:pt x="2852" y="1119"/>
                                          </a:lnTo>
                                          <a:lnTo>
                                            <a:pt x="2812" y="1129"/>
                                          </a:lnTo>
                                          <a:lnTo>
                                            <a:pt x="2772" y="1129"/>
                                          </a:lnTo>
                                          <a:lnTo>
                                            <a:pt x="2731" y="1129"/>
                                          </a:lnTo>
                                          <a:lnTo>
                                            <a:pt x="2691" y="1109"/>
                                          </a:lnTo>
                                          <a:lnTo>
                                            <a:pt x="2651" y="1089"/>
                                          </a:lnTo>
                                          <a:lnTo>
                                            <a:pt x="2610" y="1068"/>
                                          </a:lnTo>
                                          <a:lnTo>
                                            <a:pt x="2570" y="1028"/>
                                          </a:lnTo>
                                          <a:lnTo>
                                            <a:pt x="2540" y="998"/>
                                          </a:lnTo>
                                          <a:lnTo>
                                            <a:pt x="2510" y="948"/>
                                          </a:lnTo>
                                          <a:lnTo>
                                            <a:pt x="2489" y="907"/>
                                          </a:lnTo>
                                          <a:lnTo>
                                            <a:pt x="2469" y="857"/>
                                          </a:lnTo>
                                          <a:lnTo>
                                            <a:pt x="2459" y="796"/>
                                          </a:lnTo>
                                          <a:lnTo>
                                            <a:pt x="2449" y="665"/>
                                          </a:lnTo>
                                          <a:lnTo>
                                            <a:pt x="2439" y="565"/>
                                          </a:lnTo>
                                          <a:lnTo>
                                            <a:pt x="2429" y="504"/>
                                          </a:lnTo>
                                          <a:lnTo>
                                            <a:pt x="2409" y="464"/>
                                          </a:lnTo>
                                          <a:lnTo>
                                            <a:pt x="2379" y="434"/>
                                          </a:lnTo>
                                          <a:lnTo>
                                            <a:pt x="2348" y="413"/>
                                          </a:lnTo>
                                          <a:lnTo>
                                            <a:pt x="2298" y="403"/>
                                          </a:lnTo>
                                          <a:lnTo>
                                            <a:pt x="2217" y="383"/>
                                          </a:lnTo>
                                          <a:lnTo>
                                            <a:pt x="2157" y="353"/>
                                          </a:lnTo>
                                          <a:lnTo>
                                            <a:pt x="2117" y="313"/>
                                          </a:lnTo>
                                          <a:lnTo>
                                            <a:pt x="2106" y="27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7" name="Freeform 131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06" y="3366"/>
                                      <a:ext cx="282" cy="313"/>
                                    </a:xfrm>
                                    <a:custGeom>
                                      <a:avLst/>
                                      <a:gdLst>
                                        <a:gd name="T0" fmla="*/ 192 w 282"/>
                                        <a:gd name="T1" fmla="*/ 272 h 313"/>
                                        <a:gd name="T2" fmla="*/ 192 w 282"/>
                                        <a:gd name="T3" fmla="*/ 272 h 313"/>
                                        <a:gd name="T4" fmla="*/ 222 w 282"/>
                                        <a:gd name="T5" fmla="*/ 242 h 313"/>
                                        <a:gd name="T6" fmla="*/ 252 w 282"/>
                                        <a:gd name="T7" fmla="*/ 192 h 313"/>
                                        <a:gd name="T8" fmla="*/ 272 w 282"/>
                                        <a:gd name="T9" fmla="*/ 141 h 313"/>
                                        <a:gd name="T10" fmla="*/ 282 w 282"/>
                                        <a:gd name="T11" fmla="*/ 91 h 313"/>
                                        <a:gd name="T12" fmla="*/ 282 w 282"/>
                                        <a:gd name="T13" fmla="*/ 91 h 313"/>
                                        <a:gd name="T14" fmla="*/ 242 w 282"/>
                                        <a:gd name="T15" fmla="*/ 171 h 313"/>
                                        <a:gd name="T16" fmla="*/ 192 w 282"/>
                                        <a:gd name="T17" fmla="*/ 222 h 313"/>
                                        <a:gd name="T18" fmla="*/ 172 w 282"/>
                                        <a:gd name="T19" fmla="*/ 242 h 313"/>
                                        <a:gd name="T20" fmla="*/ 151 w 282"/>
                                        <a:gd name="T21" fmla="*/ 252 h 313"/>
                                        <a:gd name="T22" fmla="*/ 121 w 282"/>
                                        <a:gd name="T23" fmla="*/ 262 h 313"/>
                                        <a:gd name="T24" fmla="*/ 101 w 282"/>
                                        <a:gd name="T25" fmla="*/ 252 h 313"/>
                                        <a:gd name="T26" fmla="*/ 101 w 282"/>
                                        <a:gd name="T27" fmla="*/ 252 h 313"/>
                                        <a:gd name="T28" fmla="*/ 71 w 282"/>
                                        <a:gd name="T29" fmla="*/ 242 h 313"/>
                                        <a:gd name="T30" fmla="*/ 51 w 282"/>
                                        <a:gd name="T31" fmla="*/ 232 h 313"/>
                                        <a:gd name="T32" fmla="*/ 41 w 282"/>
                                        <a:gd name="T33" fmla="*/ 212 h 313"/>
                                        <a:gd name="T34" fmla="*/ 30 w 282"/>
                                        <a:gd name="T35" fmla="*/ 182 h 313"/>
                                        <a:gd name="T36" fmla="*/ 20 w 282"/>
                                        <a:gd name="T37" fmla="*/ 101 h 313"/>
                                        <a:gd name="T38" fmla="*/ 30 w 282"/>
                                        <a:gd name="T39" fmla="*/ 0 h 313"/>
                                        <a:gd name="T40" fmla="*/ 30 w 282"/>
                                        <a:gd name="T41" fmla="*/ 0 h 313"/>
                                        <a:gd name="T42" fmla="*/ 20 w 282"/>
                                        <a:gd name="T43" fmla="*/ 61 h 313"/>
                                        <a:gd name="T44" fmla="*/ 0 w 282"/>
                                        <a:gd name="T45" fmla="*/ 121 h 313"/>
                                        <a:gd name="T46" fmla="*/ 0 w 282"/>
                                        <a:gd name="T47" fmla="*/ 171 h 313"/>
                                        <a:gd name="T48" fmla="*/ 10 w 282"/>
                                        <a:gd name="T49" fmla="*/ 222 h 313"/>
                                        <a:gd name="T50" fmla="*/ 10 w 282"/>
                                        <a:gd name="T51" fmla="*/ 222 h 313"/>
                                        <a:gd name="T52" fmla="*/ 20 w 282"/>
                                        <a:gd name="T53" fmla="*/ 252 h 313"/>
                                        <a:gd name="T54" fmla="*/ 30 w 282"/>
                                        <a:gd name="T55" fmla="*/ 282 h 313"/>
                                        <a:gd name="T56" fmla="*/ 51 w 282"/>
                                        <a:gd name="T57" fmla="*/ 302 h 313"/>
                                        <a:gd name="T58" fmla="*/ 81 w 282"/>
                                        <a:gd name="T59" fmla="*/ 313 h 313"/>
                                        <a:gd name="T60" fmla="*/ 81 w 282"/>
                                        <a:gd name="T61" fmla="*/ 313 h 313"/>
                                        <a:gd name="T62" fmla="*/ 111 w 282"/>
                                        <a:gd name="T63" fmla="*/ 313 h 313"/>
                                        <a:gd name="T64" fmla="*/ 141 w 282"/>
                                        <a:gd name="T65" fmla="*/ 313 h 313"/>
                                        <a:gd name="T66" fmla="*/ 172 w 282"/>
                                        <a:gd name="T67" fmla="*/ 292 h 313"/>
                                        <a:gd name="T68" fmla="*/ 192 w 282"/>
                                        <a:gd name="T69" fmla="*/ 272 h 313"/>
                                        <a:gd name="T70" fmla="*/ 192 w 282"/>
                                        <a:gd name="T71" fmla="*/ 272 h 31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</a:cxnLst>
                                      <a:rect l="0" t="0" r="r" b="b"/>
                                      <a:pathLst>
                                        <a:path w="282" h="313">
                                          <a:moveTo>
                                            <a:pt x="192" y="272"/>
                                          </a:moveTo>
                                          <a:lnTo>
                                            <a:pt x="192" y="272"/>
                                          </a:lnTo>
                                          <a:lnTo>
                                            <a:pt x="222" y="242"/>
                                          </a:lnTo>
                                          <a:lnTo>
                                            <a:pt x="252" y="192"/>
                                          </a:lnTo>
                                          <a:lnTo>
                                            <a:pt x="272" y="141"/>
                                          </a:lnTo>
                                          <a:lnTo>
                                            <a:pt x="282" y="91"/>
                                          </a:lnTo>
                                          <a:lnTo>
                                            <a:pt x="242" y="171"/>
                                          </a:lnTo>
                                          <a:lnTo>
                                            <a:pt x="192" y="222"/>
                                          </a:lnTo>
                                          <a:lnTo>
                                            <a:pt x="172" y="242"/>
                                          </a:lnTo>
                                          <a:lnTo>
                                            <a:pt x="151" y="252"/>
                                          </a:lnTo>
                                          <a:lnTo>
                                            <a:pt x="121" y="262"/>
                                          </a:lnTo>
                                          <a:lnTo>
                                            <a:pt x="101" y="252"/>
                                          </a:lnTo>
                                          <a:lnTo>
                                            <a:pt x="71" y="242"/>
                                          </a:lnTo>
                                          <a:lnTo>
                                            <a:pt x="51" y="232"/>
                                          </a:lnTo>
                                          <a:lnTo>
                                            <a:pt x="41" y="212"/>
                                          </a:lnTo>
                                          <a:lnTo>
                                            <a:pt x="30" y="182"/>
                                          </a:lnTo>
                                          <a:lnTo>
                                            <a:pt x="20" y="101"/>
                                          </a:lnTo>
                                          <a:lnTo>
                                            <a:pt x="30" y="0"/>
                                          </a:lnTo>
                                          <a:lnTo>
                                            <a:pt x="20" y="61"/>
                                          </a:lnTo>
                                          <a:lnTo>
                                            <a:pt x="0" y="121"/>
                                          </a:lnTo>
                                          <a:lnTo>
                                            <a:pt x="0" y="171"/>
                                          </a:lnTo>
                                          <a:lnTo>
                                            <a:pt x="10" y="222"/>
                                          </a:lnTo>
                                          <a:lnTo>
                                            <a:pt x="20" y="252"/>
                                          </a:lnTo>
                                          <a:lnTo>
                                            <a:pt x="30" y="282"/>
                                          </a:lnTo>
                                          <a:lnTo>
                                            <a:pt x="51" y="302"/>
                                          </a:lnTo>
                                          <a:lnTo>
                                            <a:pt x="81" y="313"/>
                                          </a:lnTo>
                                          <a:lnTo>
                                            <a:pt x="111" y="313"/>
                                          </a:lnTo>
                                          <a:lnTo>
                                            <a:pt x="141" y="313"/>
                                          </a:lnTo>
                                          <a:lnTo>
                                            <a:pt x="172" y="292"/>
                                          </a:lnTo>
                                          <a:lnTo>
                                            <a:pt x="192" y="27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s:wsp>
                            <wps:cNvPr id="158" name="Freeform 1314"/>
                            <wps:cNvSpPr>
                              <a:spLocks/>
                            </wps:cNvSpPr>
                            <wps:spPr bwMode="auto">
                              <a:xfrm>
                                <a:off x="11333" y="5989"/>
                                <a:ext cx="1653" cy="756"/>
                              </a:xfrm>
                              <a:custGeom>
                                <a:avLst/>
                                <a:gdLst>
                                  <a:gd name="T0" fmla="*/ 0 w 1653"/>
                                  <a:gd name="T1" fmla="*/ 585 h 756"/>
                                  <a:gd name="T2" fmla="*/ 0 w 1653"/>
                                  <a:gd name="T3" fmla="*/ 585 h 756"/>
                                  <a:gd name="T4" fmla="*/ 20 w 1653"/>
                                  <a:gd name="T5" fmla="*/ 665 h 756"/>
                                  <a:gd name="T6" fmla="*/ 30 w 1653"/>
                                  <a:gd name="T7" fmla="*/ 756 h 756"/>
                                  <a:gd name="T8" fmla="*/ 645 w 1653"/>
                                  <a:gd name="T9" fmla="*/ 676 h 756"/>
                                  <a:gd name="T10" fmla="*/ 645 w 1653"/>
                                  <a:gd name="T11" fmla="*/ 676 h 756"/>
                                  <a:gd name="T12" fmla="*/ 856 w 1653"/>
                                  <a:gd name="T13" fmla="*/ 625 h 756"/>
                                  <a:gd name="T14" fmla="*/ 1058 w 1653"/>
                                  <a:gd name="T15" fmla="*/ 565 h 756"/>
                                  <a:gd name="T16" fmla="*/ 1239 w 1653"/>
                                  <a:gd name="T17" fmla="*/ 494 h 756"/>
                                  <a:gd name="T18" fmla="*/ 1390 w 1653"/>
                                  <a:gd name="T19" fmla="*/ 414 h 756"/>
                                  <a:gd name="T20" fmla="*/ 1390 w 1653"/>
                                  <a:gd name="T21" fmla="*/ 414 h 756"/>
                                  <a:gd name="T22" fmla="*/ 1501 w 1653"/>
                                  <a:gd name="T23" fmla="*/ 353 h 756"/>
                                  <a:gd name="T24" fmla="*/ 1582 w 1653"/>
                                  <a:gd name="T25" fmla="*/ 283 h 756"/>
                                  <a:gd name="T26" fmla="*/ 1632 w 1653"/>
                                  <a:gd name="T27" fmla="*/ 212 h 756"/>
                                  <a:gd name="T28" fmla="*/ 1642 w 1653"/>
                                  <a:gd name="T29" fmla="*/ 182 h 756"/>
                                  <a:gd name="T30" fmla="*/ 1653 w 1653"/>
                                  <a:gd name="T31" fmla="*/ 151 h 756"/>
                                  <a:gd name="T32" fmla="*/ 1653 w 1653"/>
                                  <a:gd name="T33" fmla="*/ 151 h 756"/>
                                  <a:gd name="T34" fmla="*/ 1653 w 1653"/>
                                  <a:gd name="T35" fmla="*/ 121 h 756"/>
                                  <a:gd name="T36" fmla="*/ 1642 w 1653"/>
                                  <a:gd name="T37" fmla="*/ 91 h 756"/>
                                  <a:gd name="T38" fmla="*/ 1632 w 1653"/>
                                  <a:gd name="T39" fmla="*/ 71 h 756"/>
                                  <a:gd name="T40" fmla="*/ 1612 w 1653"/>
                                  <a:gd name="T41" fmla="*/ 51 h 756"/>
                                  <a:gd name="T42" fmla="*/ 1582 w 1653"/>
                                  <a:gd name="T43" fmla="*/ 31 h 756"/>
                                  <a:gd name="T44" fmla="*/ 1542 w 1653"/>
                                  <a:gd name="T45" fmla="*/ 20 h 756"/>
                                  <a:gd name="T46" fmla="*/ 1451 w 1653"/>
                                  <a:gd name="T47" fmla="*/ 0 h 756"/>
                                  <a:gd name="T48" fmla="*/ 1451 w 1653"/>
                                  <a:gd name="T49" fmla="*/ 0 h 756"/>
                                  <a:gd name="T50" fmla="*/ 1310 w 1653"/>
                                  <a:gd name="T51" fmla="*/ 0 h 756"/>
                                  <a:gd name="T52" fmla="*/ 1149 w 1653"/>
                                  <a:gd name="T53" fmla="*/ 20 h 756"/>
                                  <a:gd name="T54" fmla="*/ 977 w 1653"/>
                                  <a:gd name="T55" fmla="*/ 61 h 756"/>
                                  <a:gd name="T56" fmla="*/ 776 w 1653"/>
                                  <a:gd name="T57" fmla="*/ 121 h 756"/>
                                  <a:gd name="T58" fmla="*/ 776 w 1653"/>
                                  <a:gd name="T59" fmla="*/ 121 h 756"/>
                                  <a:gd name="T60" fmla="*/ 584 w 1653"/>
                                  <a:gd name="T61" fmla="*/ 212 h 756"/>
                                  <a:gd name="T62" fmla="*/ 383 w 1653"/>
                                  <a:gd name="T63" fmla="*/ 313 h 756"/>
                                  <a:gd name="T64" fmla="*/ 191 w 1653"/>
                                  <a:gd name="T65" fmla="*/ 444 h 756"/>
                                  <a:gd name="T66" fmla="*/ 0 w 1653"/>
                                  <a:gd name="T67" fmla="*/ 585 h 756"/>
                                  <a:gd name="T68" fmla="*/ 0 w 1653"/>
                                  <a:gd name="T69" fmla="*/ 585 h 7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1653" h="756">
                                    <a:moveTo>
                                      <a:pt x="0" y="585"/>
                                    </a:moveTo>
                                    <a:lnTo>
                                      <a:pt x="0" y="585"/>
                                    </a:lnTo>
                                    <a:lnTo>
                                      <a:pt x="20" y="665"/>
                                    </a:lnTo>
                                    <a:lnTo>
                                      <a:pt x="30" y="756"/>
                                    </a:lnTo>
                                    <a:lnTo>
                                      <a:pt x="645" y="676"/>
                                    </a:lnTo>
                                    <a:lnTo>
                                      <a:pt x="856" y="625"/>
                                    </a:lnTo>
                                    <a:lnTo>
                                      <a:pt x="1058" y="565"/>
                                    </a:lnTo>
                                    <a:lnTo>
                                      <a:pt x="1239" y="494"/>
                                    </a:lnTo>
                                    <a:lnTo>
                                      <a:pt x="1390" y="414"/>
                                    </a:lnTo>
                                    <a:lnTo>
                                      <a:pt x="1501" y="353"/>
                                    </a:lnTo>
                                    <a:lnTo>
                                      <a:pt x="1582" y="283"/>
                                    </a:lnTo>
                                    <a:lnTo>
                                      <a:pt x="1632" y="212"/>
                                    </a:lnTo>
                                    <a:lnTo>
                                      <a:pt x="1642" y="182"/>
                                    </a:lnTo>
                                    <a:lnTo>
                                      <a:pt x="1653" y="151"/>
                                    </a:lnTo>
                                    <a:lnTo>
                                      <a:pt x="1653" y="121"/>
                                    </a:lnTo>
                                    <a:lnTo>
                                      <a:pt x="1642" y="91"/>
                                    </a:lnTo>
                                    <a:lnTo>
                                      <a:pt x="1632" y="71"/>
                                    </a:lnTo>
                                    <a:lnTo>
                                      <a:pt x="1612" y="51"/>
                                    </a:lnTo>
                                    <a:lnTo>
                                      <a:pt x="1582" y="31"/>
                                    </a:lnTo>
                                    <a:lnTo>
                                      <a:pt x="1542" y="20"/>
                                    </a:lnTo>
                                    <a:lnTo>
                                      <a:pt x="1451" y="0"/>
                                    </a:lnTo>
                                    <a:lnTo>
                                      <a:pt x="1310" y="0"/>
                                    </a:lnTo>
                                    <a:lnTo>
                                      <a:pt x="1149" y="20"/>
                                    </a:lnTo>
                                    <a:lnTo>
                                      <a:pt x="977" y="61"/>
                                    </a:lnTo>
                                    <a:lnTo>
                                      <a:pt x="776" y="121"/>
                                    </a:lnTo>
                                    <a:lnTo>
                                      <a:pt x="584" y="212"/>
                                    </a:lnTo>
                                    <a:lnTo>
                                      <a:pt x="383" y="313"/>
                                    </a:lnTo>
                                    <a:lnTo>
                                      <a:pt x="191" y="444"/>
                                    </a:lnTo>
                                    <a:lnTo>
                                      <a:pt x="0" y="5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9" name="Group 1340"/>
                          <wpg:cNvGrpSpPr>
                            <a:grpSpLocks/>
                          </wpg:cNvGrpSpPr>
                          <wpg:grpSpPr bwMode="auto">
                            <a:xfrm rot="378994" flipH="1">
                              <a:off x="14073" y="1997"/>
                              <a:ext cx="820" cy="974"/>
                              <a:chOff x="8036" y="3132"/>
                              <a:chExt cx="4989" cy="6269"/>
                            </a:xfrm>
                          </wpg:grpSpPr>
                          <wpg:grpSp>
                            <wpg:cNvPr id="160" name="Group 1341"/>
                            <wpg:cNvGrpSpPr>
                              <a:grpSpLocks/>
                            </wpg:cNvGrpSpPr>
                            <wpg:grpSpPr bwMode="auto">
                              <a:xfrm>
                                <a:off x="8036" y="3132"/>
                                <a:ext cx="4989" cy="6269"/>
                                <a:chOff x="20" y="20"/>
                                <a:chExt cx="4989" cy="6269"/>
                              </a:xfrm>
                            </wpg:grpSpPr>
                            <wps:wsp>
                              <wps:cNvPr id="161" name="Freeform 13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73" y="4576"/>
                                  <a:ext cx="998" cy="1713"/>
                                </a:xfrm>
                                <a:custGeom>
                                  <a:avLst/>
                                  <a:gdLst>
                                    <a:gd name="T0" fmla="*/ 71 w 998"/>
                                    <a:gd name="T1" fmla="*/ 10 h 1713"/>
                                    <a:gd name="T2" fmla="*/ 71 w 998"/>
                                    <a:gd name="T3" fmla="*/ 10 h 1713"/>
                                    <a:gd name="T4" fmla="*/ 0 w 998"/>
                                    <a:gd name="T5" fmla="*/ 0 h 1713"/>
                                    <a:gd name="T6" fmla="*/ 0 w 998"/>
                                    <a:gd name="T7" fmla="*/ 0 h 1713"/>
                                    <a:gd name="T8" fmla="*/ 10 w 998"/>
                                    <a:gd name="T9" fmla="*/ 221 h 1713"/>
                                    <a:gd name="T10" fmla="*/ 40 w 998"/>
                                    <a:gd name="T11" fmla="*/ 423 h 1713"/>
                                    <a:gd name="T12" fmla="*/ 81 w 998"/>
                                    <a:gd name="T13" fmla="*/ 614 h 1713"/>
                                    <a:gd name="T14" fmla="*/ 121 w 998"/>
                                    <a:gd name="T15" fmla="*/ 796 h 1713"/>
                                    <a:gd name="T16" fmla="*/ 121 w 998"/>
                                    <a:gd name="T17" fmla="*/ 796 h 1713"/>
                                    <a:gd name="T18" fmla="*/ 202 w 998"/>
                                    <a:gd name="T19" fmla="*/ 1017 h 1713"/>
                                    <a:gd name="T20" fmla="*/ 252 w 998"/>
                                    <a:gd name="T21" fmla="*/ 1128 h 1713"/>
                                    <a:gd name="T22" fmla="*/ 302 w 998"/>
                                    <a:gd name="T23" fmla="*/ 1229 h 1713"/>
                                    <a:gd name="T24" fmla="*/ 302 w 998"/>
                                    <a:gd name="T25" fmla="*/ 1229 h 1713"/>
                                    <a:gd name="T26" fmla="*/ 353 w 998"/>
                                    <a:gd name="T27" fmla="*/ 1320 h 1713"/>
                                    <a:gd name="T28" fmla="*/ 403 w 998"/>
                                    <a:gd name="T29" fmla="*/ 1400 h 1713"/>
                                    <a:gd name="T30" fmla="*/ 464 w 998"/>
                                    <a:gd name="T31" fmla="*/ 1481 h 1713"/>
                                    <a:gd name="T32" fmla="*/ 514 w 998"/>
                                    <a:gd name="T33" fmla="*/ 1542 h 1713"/>
                                    <a:gd name="T34" fmla="*/ 574 w 998"/>
                                    <a:gd name="T35" fmla="*/ 1592 h 1713"/>
                                    <a:gd name="T36" fmla="*/ 635 w 998"/>
                                    <a:gd name="T37" fmla="*/ 1632 h 1713"/>
                                    <a:gd name="T38" fmla="*/ 695 w 998"/>
                                    <a:gd name="T39" fmla="*/ 1673 h 1713"/>
                                    <a:gd name="T40" fmla="*/ 756 w 998"/>
                                    <a:gd name="T41" fmla="*/ 1693 h 1713"/>
                                    <a:gd name="T42" fmla="*/ 756 w 998"/>
                                    <a:gd name="T43" fmla="*/ 1693 h 1713"/>
                                    <a:gd name="T44" fmla="*/ 806 w 998"/>
                                    <a:gd name="T45" fmla="*/ 1703 h 1713"/>
                                    <a:gd name="T46" fmla="*/ 857 w 998"/>
                                    <a:gd name="T47" fmla="*/ 1713 h 1713"/>
                                    <a:gd name="T48" fmla="*/ 897 w 998"/>
                                    <a:gd name="T49" fmla="*/ 1703 h 1713"/>
                                    <a:gd name="T50" fmla="*/ 927 w 998"/>
                                    <a:gd name="T51" fmla="*/ 1683 h 1713"/>
                                    <a:gd name="T52" fmla="*/ 927 w 998"/>
                                    <a:gd name="T53" fmla="*/ 1683 h 1713"/>
                                    <a:gd name="T54" fmla="*/ 957 w 998"/>
                                    <a:gd name="T55" fmla="*/ 1662 h 1713"/>
                                    <a:gd name="T56" fmla="*/ 978 w 998"/>
                                    <a:gd name="T57" fmla="*/ 1622 h 1713"/>
                                    <a:gd name="T58" fmla="*/ 988 w 998"/>
                                    <a:gd name="T59" fmla="*/ 1582 h 1713"/>
                                    <a:gd name="T60" fmla="*/ 998 w 998"/>
                                    <a:gd name="T61" fmla="*/ 1542 h 1713"/>
                                    <a:gd name="T62" fmla="*/ 998 w 998"/>
                                    <a:gd name="T63" fmla="*/ 1542 h 1713"/>
                                    <a:gd name="T64" fmla="*/ 988 w 998"/>
                                    <a:gd name="T65" fmla="*/ 1471 h 1713"/>
                                    <a:gd name="T66" fmla="*/ 978 w 998"/>
                                    <a:gd name="T67" fmla="*/ 1400 h 1713"/>
                                    <a:gd name="T68" fmla="*/ 947 w 998"/>
                                    <a:gd name="T69" fmla="*/ 1320 h 1713"/>
                                    <a:gd name="T70" fmla="*/ 907 w 998"/>
                                    <a:gd name="T71" fmla="*/ 1239 h 1713"/>
                                    <a:gd name="T72" fmla="*/ 857 w 998"/>
                                    <a:gd name="T73" fmla="*/ 1159 h 1713"/>
                                    <a:gd name="T74" fmla="*/ 796 w 998"/>
                                    <a:gd name="T75" fmla="*/ 1068 h 1713"/>
                                    <a:gd name="T76" fmla="*/ 635 w 998"/>
                                    <a:gd name="T77" fmla="*/ 886 h 1713"/>
                                    <a:gd name="T78" fmla="*/ 635 w 998"/>
                                    <a:gd name="T79" fmla="*/ 886 h 1713"/>
                                    <a:gd name="T80" fmla="*/ 544 w 998"/>
                                    <a:gd name="T81" fmla="*/ 786 h 1713"/>
                                    <a:gd name="T82" fmla="*/ 474 w 998"/>
                                    <a:gd name="T83" fmla="*/ 685 h 1713"/>
                                    <a:gd name="T84" fmla="*/ 403 w 998"/>
                                    <a:gd name="T85" fmla="*/ 584 h 1713"/>
                                    <a:gd name="T86" fmla="*/ 343 w 998"/>
                                    <a:gd name="T87" fmla="*/ 483 h 1713"/>
                                    <a:gd name="T88" fmla="*/ 282 w 998"/>
                                    <a:gd name="T89" fmla="*/ 372 h 1713"/>
                                    <a:gd name="T90" fmla="*/ 242 w 998"/>
                                    <a:gd name="T91" fmla="*/ 251 h 1713"/>
                                    <a:gd name="T92" fmla="*/ 202 w 998"/>
                                    <a:gd name="T93" fmla="*/ 141 h 1713"/>
                                    <a:gd name="T94" fmla="*/ 171 w 998"/>
                                    <a:gd name="T95" fmla="*/ 10 h 1713"/>
                                    <a:gd name="T96" fmla="*/ 171 w 998"/>
                                    <a:gd name="T97" fmla="*/ 10 h 1713"/>
                                    <a:gd name="T98" fmla="*/ 71 w 998"/>
                                    <a:gd name="T99" fmla="*/ 10 h 1713"/>
                                    <a:gd name="T100" fmla="*/ 71 w 998"/>
                                    <a:gd name="T101" fmla="*/ 10 h 17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998" h="1713">
                                      <a:moveTo>
                                        <a:pt x="71" y="10"/>
                                      </a:moveTo>
                                      <a:lnTo>
                                        <a:pt x="71" y="1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" y="221"/>
                                      </a:lnTo>
                                      <a:lnTo>
                                        <a:pt x="40" y="423"/>
                                      </a:lnTo>
                                      <a:lnTo>
                                        <a:pt x="81" y="614"/>
                                      </a:lnTo>
                                      <a:lnTo>
                                        <a:pt x="121" y="796"/>
                                      </a:lnTo>
                                      <a:lnTo>
                                        <a:pt x="202" y="1017"/>
                                      </a:lnTo>
                                      <a:lnTo>
                                        <a:pt x="252" y="1128"/>
                                      </a:lnTo>
                                      <a:lnTo>
                                        <a:pt x="302" y="1229"/>
                                      </a:lnTo>
                                      <a:lnTo>
                                        <a:pt x="353" y="1320"/>
                                      </a:lnTo>
                                      <a:lnTo>
                                        <a:pt x="403" y="1400"/>
                                      </a:lnTo>
                                      <a:lnTo>
                                        <a:pt x="464" y="1481"/>
                                      </a:lnTo>
                                      <a:lnTo>
                                        <a:pt x="514" y="1542"/>
                                      </a:lnTo>
                                      <a:lnTo>
                                        <a:pt x="574" y="1592"/>
                                      </a:lnTo>
                                      <a:lnTo>
                                        <a:pt x="635" y="1632"/>
                                      </a:lnTo>
                                      <a:lnTo>
                                        <a:pt x="695" y="1673"/>
                                      </a:lnTo>
                                      <a:lnTo>
                                        <a:pt x="756" y="1693"/>
                                      </a:lnTo>
                                      <a:lnTo>
                                        <a:pt x="806" y="1703"/>
                                      </a:lnTo>
                                      <a:lnTo>
                                        <a:pt x="857" y="1713"/>
                                      </a:lnTo>
                                      <a:lnTo>
                                        <a:pt x="897" y="1703"/>
                                      </a:lnTo>
                                      <a:lnTo>
                                        <a:pt x="927" y="1683"/>
                                      </a:lnTo>
                                      <a:lnTo>
                                        <a:pt x="957" y="1662"/>
                                      </a:lnTo>
                                      <a:lnTo>
                                        <a:pt x="978" y="1622"/>
                                      </a:lnTo>
                                      <a:lnTo>
                                        <a:pt x="988" y="1582"/>
                                      </a:lnTo>
                                      <a:lnTo>
                                        <a:pt x="998" y="1542"/>
                                      </a:lnTo>
                                      <a:lnTo>
                                        <a:pt x="988" y="1471"/>
                                      </a:lnTo>
                                      <a:lnTo>
                                        <a:pt x="978" y="1400"/>
                                      </a:lnTo>
                                      <a:lnTo>
                                        <a:pt x="947" y="1320"/>
                                      </a:lnTo>
                                      <a:lnTo>
                                        <a:pt x="907" y="1239"/>
                                      </a:lnTo>
                                      <a:lnTo>
                                        <a:pt x="857" y="1159"/>
                                      </a:lnTo>
                                      <a:lnTo>
                                        <a:pt x="796" y="1068"/>
                                      </a:lnTo>
                                      <a:lnTo>
                                        <a:pt x="635" y="886"/>
                                      </a:lnTo>
                                      <a:lnTo>
                                        <a:pt x="544" y="786"/>
                                      </a:lnTo>
                                      <a:lnTo>
                                        <a:pt x="474" y="685"/>
                                      </a:lnTo>
                                      <a:lnTo>
                                        <a:pt x="403" y="584"/>
                                      </a:lnTo>
                                      <a:lnTo>
                                        <a:pt x="343" y="483"/>
                                      </a:lnTo>
                                      <a:lnTo>
                                        <a:pt x="282" y="372"/>
                                      </a:lnTo>
                                      <a:lnTo>
                                        <a:pt x="242" y="251"/>
                                      </a:lnTo>
                                      <a:lnTo>
                                        <a:pt x="202" y="141"/>
                                      </a:lnTo>
                                      <a:lnTo>
                                        <a:pt x="171" y="10"/>
                                      </a:lnTo>
                                      <a:lnTo>
                                        <a:pt x="71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62" name="Group 13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" y="20"/>
                                  <a:ext cx="4989" cy="6057"/>
                                  <a:chOff x="20" y="20"/>
                                  <a:chExt cx="4989" cy="6057"/>
                                </a:xfrm>
                              </wpg:grpSpPr>
                              <wps:wsp>
                                <wps:cNvPr id="163" name="Freeform 13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" y="2600"/>
                                    <a:ext cx="3336" cy="1986"/>
                                  </a:xfrm>
                                  <a:custGeom>
                                    <a:avLst/>
                                    <a:gdLst>
                                      <a:gd name="T0" fmla="*/ 1895 w 3336"/>
                                      <a:gd name="T1" fmla="*/ 10 h 1986"/>
                                      <a:gd name="T2" fmla="*/ 1643 w 3336"/>
                                      <a:gd name="T3" fmla="*/ 0 h 1986"/>
                                      <a:gd name="T4" fmla="*/ 1522 w 3336"/>
                                      <a:gd name="T5" fmla="*/ 10 h 1986"/>
                                      <a:gd name="T6" fmla="*/ 1391 w 3336"/>
                                      <a:gd name="T7" fmla="*/ 30 h 1986"/>
                                      <a:gd name="T8" fmla="*/ 1068 w 3336"/>
                                      <a:gd name="T9" fmla="*/ 131 h 1986"/>
                                      <a:gd name="T10" fmla="*/ 746 w 3336"/>
                                      <a:gd name="T11" fmla="*/ 303 h 1986"/>
                                      <a:gd name="T12" fmla="*/ 434 w 3336"/>
                                      <a:gd name="T13" fmla="*/ 544 h 1986"/>
                                      <a:gd name="T14" fmla="*/ 131 w 3336"/>
                                      <a:gd name="T15" fmla="*/ 857 h 1986"/>
                                      <a:gd name="T16" fmla="*/ 0 w 3336"/>
                                      <a:gd name="T17" fmla="*/ 1038 h 1986"/>
                                      <a:gd name="T18" fmla="*/ 131 w 3336"/>
                                      <a:gd name="T19" fmla="*/ 1179 h 1986"/>
                                      <a:gd name="T20" fmla="*/ 383 w 3336"/>
                                      <a:gd name="T21" fmla="*/ 1421 h 1986"/>
                                      <a:gd name="T22" fmla="*/ 514 w 3336"/>
                                      <a:gd name="T23" fmla="*/ 1522 h 1986"/>
                                      <a:gd name="T24" fmla="*/ 877 w 3336"/>
                                      <a:gd name="T25" fmla="*/ 1754 h 1986"/>
                                      <a:gd name="T26" fmla="*/ 1018 w 3336"/>
                                      <a:gd name="T27" fmla="*/ 1814 h 1986"/>
                                      <a:gd name="T28" fmla="*/ 1159 w 3336"/>
                                      <a:gd name="T29" fmla="*/ 1875 h 1986"/>
                                      <a:gd name="T30" fmla="*/ 1431 w 3336"/>
                                      <a:gd name="T31" fmla="*/ 1945 h 1986"/>
                                      <a:gd name="T32" fmla="*/ 1522 w 3336"/>
                                      <a:gd name="T33" fmla="*/ 1965 h 1986"/>
                                      <a:gd name="T34" fmla="*/ 1653 w 3336"/>
                                      <a:gd name="T35" fmla="*/ 1976 h 1986"/>
                                      <a:gd name="T36" fmla="*/ 1724 w 3336"/>
                                      <a:gd name="T37" fmla="*/ 1986 h 1986"/>
                                      <a:gd name="T38" fmla="*/ 1824 w 3336"/>
                                      <a:gd name="T39" fmla="*/ 1986 h 1986"/>
                                      <a:gd name="T40" fmla="*/ 2006 w 3336"/>
                                      <a:gd name="T41" fmla="*/ 1986 h 1986"/>
                                      <a:gd name="T42" fmla="*/ 2197 w 3336"/>
                                      <a:gd name="T43" fmla="*/ 1965 h 1986"/>
                                      <a:gd name="T44" fmla="*/ 2520 w 3336"/>
                                      <a:gd name="T45" fmla="*/ 1885 h 1986"/>
                                      <a:gd name="T46" fmla="*/ 2661 w 3336"/>
                                      <a:gd name="T47" fmla="*/ 1834 h 1986"/>
                                      <a:gd name="T48" fmla="*/ 2812 w 3336"/>
                                      <a:gd name="T49" fmla="*/ 1774 h 1986"/>
                                      <a:gd name="T50" fmla="*/ 3124 w 3336"/>
                                      <a:gd name="T51" fmla="*/ 1613 h 1986"/>
                                      <a:gd name="T52" fmla="*/ 3276 w 3336"/>
                                      <a:gd name="T53" fmla="*/ 1522 h 1986"/>
                                      <a:gd name="T54" fmla="*/ 3316 w 3336"/>
                                      <a:gd name="T55" fmla="*/ 1320 h 1986"/>
                                      <a:gd name="T56" fmla="*/ 3326 w 3336"/>
                                      <a:gd name="T57" fmla="*/ 1230 h 1986"/>
                                      <a:gd name="T58" fmla="*/ 3336 w 3336"/>
                                      <a:gd name="T59" fmla="*/ 1149 h 1986"/>
                                      <a:gd name="T60" fmla="*/ 3326 w 3336"/>
                                      <a:gd name="T61" fmla="*/ 1028 h 1986"/>
                                      <a:gd name="T62" fmla="*/ 3296 w 3336"/>
                                      <a:gd name="T63" fmla="*/ 857 h 1986"/>
                                      <a:gd name="T64" fmla="*/ 3255 w 3336"/>
                                      <a:gd name="T65" fmla="*/ 736 h 1986"/>
                                      <a:gd name="T66" fmla="*/ 3205 w 3336"/>
                                      <a:gd name="T67" fmla="*/ 625 h 1986"/>
                                      <a:gd name="T68" fmla="*/ 2741 w 3336"/>
                                      <a:gd name="T69" fmla="*/ 303 h 1986"/>
                                      <a:gd name="T70" fmla="*/ 2298 w 3336"/>
                                      <a:gd name="T71" fmla="*/ 101 h 1986"/>
                                      <a:gd name="T72" fmla="*/ 2187 w 3336"/>
                                      <a:gd name="T73" fmla="*/ 71 h 1986"/>
                                      <a:gd name="T74" fmla="*/ 2066 w 3336"/>
                                      <a:gd name="T75" fmla="*/ 41 h 1986"/>
                                      <a:gd name="T76" fmla="*/ 1895 w 3336"/>
                                      <a:gd name="T77" fmla="*/ 10 h 19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</a:cxnLst>
                                    <a:rect l="0" t="0" r="r" b="b"/>
                                    <a:pathLst>
                                      <a:path w="3336" h="1986">
                                        <a:moveTo>
                                          <a:pt x="1895" y="10"/>
                                        </a:moveTo>
                                        <a:lnTo>
                                          <a:pt x="1895" y="10"/>
                                        </a:lnTo>
                                        <a:lnTo>
                                          <a:pt x="1774" y="0"/>
                                        </a:lnTo>
                                        <a:lnTo>
                                          <a:pt x="1643" y="0"/>
                                        </a:lnTo>
                                        <a:lnTo>
                                          <a:pt x="1522" y="10"/>
                                        </a:lnTo>
                                        <a:lnTo>
                                          <a:pt x="1391" y="30"/>
                                        </a:lnTo>
                                        <a:lnTo>
                                          <a:pt x="1230" y="71"/>
                                        </a:lnTo>
                                        <a:lnTo>
                                          <a:pt x="1068" y="131"/>
                                        </a:lnTo>
                                        <a:lnTo>
                                          <a:pt x="907" y="202"/>
                                        </a:lnTo>
                                        <a:lnTo>
                                          <a:pt x="746" y="303"/>
                                        </a:lnTo>
                                        <a:lnTo>
                                          <a:pt x="585" y="413"/>
                                        </a:lnTo>
                                        <a:lnTo>
                                          <a:pt x="434" y="544"/>
                                        </a:lnTo>
                                        <a:lnTo>
                                          <a:pt x="282" y="686"/>
                                        </a:lnTo>
                                        <a:lnTo>
                                          <a:pt x="131" y="857"/>
                                        </a:lnTo>
                                        <a:lnTo>
                                          <a:pt x="272" y="1038"/>
                                        </a:lnTo>
                                        <a:lnTo>
                                          <a:pt x="0" y="1038"/>
                                        </a:lnTo>
                                        <a:lnTo>
                                          <a:pt x="131" y="1179"/>
                                        </a:lnTo>
                                        <a:lnTo>
                                          <a:pt x="252" y="1300"/>
                                        </a:lnTo>
                                        <a:lnTo>
                                          <a:pt x="383" y="1421"/>
                                        </a:lnTo>
                                        <a:lnTo>
                                          <a:pt x="514" y="1522"/>
                                        </a:lnTo>
                                        <a:lnTo>
                                          <a:pt x="696" y="1643"/>
                                        </a:lnTo>
                                        <a:lnTo>
                                          <a:pt x="877" y="1754"/>
                                        </a:lnTo>
                                        <a:lnTo>
                                          <a:pt x="1018" y="1814"/>
                                        </a:lnTo>
                                        <a:lnTo>
                                          <a:pt x="1159" y="1875"/>
                                        </a:lnTo>
                                        <a:lnTo>
                                          <a:pt x="1300" y="1915"/>
                                        </a:lnTo>
                                        <a:lnTo>
                                          <a:pt x="1431" y="1945"/>
                                        </a:lnTo>
                                        <a:lnTo>
                                          <a:pt x="1522" y="1965"/>
                                        </a:lnTo>
                                        <a:lnTo>
                                          <a:pt x="1653" y="1976"/>
                                        </a:lnTo>
                                        <a:lnTo>
                                          <a:pt x="1724" y="1986"/>
                                        </a:lnTo>
                                        <a:lnTo>
                                          <a:pt x="1824" y="1986"/>
                                        </a:lnTo>
                                        <a:lnTo>
                                          <a:pt x="2006" y="1986"/>
                                        </a:lnTo>
                                        <a:lnTo>
                                          <a:pt x="2197" y="1965"/>
                                        </a:lnTo>
                                        <a:lnTo>
                                          <a:pt x="2358" y="1935"/>
                                        </a:lnTo>
                                        <a:lnTo>
                                          <a:pt x="2520" y="1885"/>
                                        </a:lnTo>
                                        <a:lnTo>
                                          <a:pt x="2661" y="1834"/>
                                        </a:lnTo>
                                        <a:lnTo>
                                          <a:pt x="2812" y="1774"/>
                                        </a:lnTo>
                                        <a:lnTo>
                                          <a:pt x="2963" y="1703"/>
                                        </a:lnTo>
                                        <a:lnTo>
                                          <a:pt x="3124" y="1613"/>
                                        </a:lnTo>
                                        <a:lnTo>
                                          <a:pt x="3276" y="1522"/>
                                        </a:lnTo>
                                        <a:lnTo>
                                          <a:pt x="3296" y="1411"/>
                                        </a:lnTo>
                                        <a:lnTo>
                                          <a:pt x="3316" y="1320"/>
                                        </a:lnTo>
                                        <a:lnTo>
                                          <a:pt x="3326" y="1230"/>
                                        </a:lnTo>
                                        <a:lnTo>
                                          <a:pt x="3336" y="1149"/>
                                        </a:lnTo>
                                        <a:lnTo>
                                          <a:pt x="3326" y="1028"/>
                                        </a:lnTo>
                                        <a:lnTo>
                                          <a:pt x="3316" y="937"/>
                                        </a:lnTo>
                                        <a:lnTo>
                                          <a:pt x="3296" y="857"/>
                                        </a:lnTo>
                                        <a:lnTo>
                                          <a:pt x="3255" y="736"/>
                                        </a:lnTo>
                                        <a:lnTo>
                                          <a:pt x="3205" y="625"/>
                                        </a:lnTo>
                                        <a:lnTo>
                                          <a:pt x="2973" y="454"/>
                                        </a:lnTo>
                                        <a:lnTo>
                                          <a:pt x="2741" y="303"/>
                                        </a:lnTo>
                                        <a:lnTo>
                                          <a:pt x="2520" y="192"/>
                                        </a:lnTo>
                                        <a:lnTo>
                                          <a:pt x="2298" y="101"/>
                                        </a:lnTo>
                                        <a:lnTo>
                                          <a:pt x="2187" y="71"/>
                                        </a:lnTo>
                                        <a:lnTo>
                                          <a:pt x="2066" y="41"/>
                                        </a:lnTo>
                                        <a:lnTo>
                                          <a:pt x="1895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64" name="Group 134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" y="20"/>
                                    <a:ext cx="4989" cy="6057"/>
                                    <a:chOff x="20" y="20"/>
                                    <a:chExt cx="4989" cy="6057"/>
                                  </a:xfrm>
                                </wpg:grpSpPr>
                                <wps:wsp>
                                  <wps:cNvPr id="165" name="Freeform 134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451" y="4545"/>
                                      <a:ext cx="454" cy="827"/>
                                    </a:xfrm>
                                    <a:custGeom>
                                      <a:avLst/>
                                      <a:gdLst>
                                        <a:gd name="T0" fmla="*/ 293 w 454"/>
                                        <a:gd name="T1" fmla="*/ 41 h 827"/>
                                        <a:gd name="T2" fmla="*/ 293 w 454"/>
                                        <a:gd name="T3" fmla="*/ 41 h 827"/>
                                        <a:gd name="T4" fmla="*/ 222 w 454"/>
                                        <a:gd name="T5" fmla="*/ 31 h 827"/>
                                        <a:gd name="T6" fmla="*/ 222 w 454"/>
                                        <a:gd name="T7" fmla="*/ 31 h 827"/>
                                        <a:gd name="T8" fmla="*/ 91 w 454"/>
                                        <a:gd name="T9" fmla="*/ 20 h 827"/>
                                        <a:gd name="T10" fmla="*/ 91 w 454"/>
                                        <a:gd name="T11" fmla="*/ 20 h 827"/>
                                        <a:gd name="T12" fmla="*/ 0 w 454"/>
                                        <a:gd name="T13" fmla="*/ 0 h 827"/>
                                        <a:gd name="T14" fmla="*/ 0 w 454"/>
                                        <a:gd name="T15" fmla="*/ 0 h 827"/>
                                        <a:gd name="T16" fmla="*/ 10 w 454"/>
                                        <a:gd name="T17" fmla="*/ 121 h 827"/>
                                        <a:gd name="T18" fmla="*/ 30 w 454"/>
                                        <a:gd name="T19" fmla="*/ 242 h 827"/>
                                        <a:gd name="T20" fmla="*/ 61 w 454"/>
                                        <a:gd name="T21" fmla="*/ 363 h 827"/>
                                        <a:gd name="T22" fmla="*/ 101 w 454"/>
                                        <a:gd name="T23" fmla="*/ 474 h 827"/>
                                        <a:gd name="T24" fmla="*/ 101 w 454"/>
                                        <a:gd name="T25" fmla="*/ 474 h 827"/>
                                        <a:gd name="T26" fmla="*/ 162 w 454"/>
                                        <a:gd name="T27" fmla="*/ 625 h 827"/>
                                        <a:gd name="T28" fmla="*/ 232 w 454"/>
                                        <a:gd name="T29" fmla="*/ 736 h 827"/>
                                        <a:gd name="T30" fmla="*/ 262 w 454"/>
                                        <a:gd name="T31" fmla="*/ 766 h 827"/>
                                        <a:gd name="T32" fmla="*/ 293 w 454"/>
                                        <a:gd name="T33" fmla="*/ 796 h 827"/>
                                        <a:gd name="T34" fmla="*/ 313 w 454"/>
                                        <a:gd name="T35" fmla="*/ 817 h 827"/>
                                        <a:gd name="T36" fmla="*/ 343 w 454"/>
                                        <a:gd name="T37" fmla="*/ 827 h 827"/>
                                        <a:gd name="T38" fmla="*/ 343 w 454"/>
                                        <a:gd name="T39" fmla="*/ 827 h 827"/>
                                        <a:gd name="T40" fmla="*/ 383 w 454"/>
                                        <a:gd name="T41" fmla="*/ 817 h 827"/>
                                        <a:gd name="T42" fmla="*/ 413 w 454"/>
                                        <a:gd name="T43" fmla="*/ 786 h 827"/>
                                        <a:gd name="T44" fmla="*/ 413 w 454"/>
                                        <a:gd name="T45" fmla="*/ 786 h 827"/>
                                        <a:gd name="T46" fmla="*/ 434 w 454"/>
                                        <a:gd name="T47" fmla="*/ 746 h 827"/>
                                        <a:gd name="T48" fmla="*/ 454 w 454"/>
                                        <a:gd name="T49" fmla="*/ 686 h 827"/>
                                        <a:gd name="T50" fmla="*/ 454 w 454"/>
                                        <a:gd name="T51" fmla="*/ 615 h 827"/>
                                        <a:gd name="T52" fmla="*/ 444 w 454"/>
                                        <a:gd name="T53" fmla="*/ 524 h 827"/>
                                        <a:gd name="T54" fmla="*/ 424 w 454"/>
                                        <a:gd name="T55" fmla="*/ 424 h 827"/>
                                        <a:gd name="T56" fmla="*/ 393 w 454"/>
                                        <a:gd name="T57" fmla="*/ 313 h 827"/>
                                        <a:gd name="T58" fmla="*/ 293 w 454"/>
                                        <a:gd name="T59" fmla="*/ 41 h 827"/>
                                        <a:gd name="T60" fmla="*/ 293 w 454"/>
                                        <a:gd name="T61" fmla="*/ 41 h 82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</a:cxnLst>
                                      <a:rect l="0" t="0" r="r" b="b"/>
                                      <a:pathLst>
                                        <a:path w="454" h="827">
                                          <a:moveTo>
                                            <a:pt x="293" y="41"/>
                                          </a:moveTo>
                                          <a:lnTo>
                                            <a:pt x="293" y="41"/>
                                          </a:lnTo>
                                          <a:lnTo>
                                            <a:pt x="222" y="31"/>
                                          </a:lnTo>
                                          <a:lnTo>
                                            <a:pt x="91" y="2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10" y="121"/>
                                          </a:lnTo>
                                          <a:lnTo>
                                            <a:pt x="30" y="242"/>
                                          </a:lnTo>
                                          <a:lnTo>
                                            <a:pt x="61" y="363"/>
                                          </a:lnTo>
                                          <a:lnTo>
                                            <a:pt x="101" y="474"/>
                                          </a:lnTo>
                                          <a:lnTo>
                                            <a:pt x="162" y="625"/>
                                          </a:lnTo>
                                          <a:lnTo>
                                            <a:pt x="232" y="736"/>
                                          </a:lnTo>
                                          <a:lnTo>
                                            <a:pt x="262" y="766"/>
                                          </a:lnTo>
                                          <a:lnTo>
                                            <a:pt x="293" y="796"/>
                                          </a:lnTo>
                                          <a:lnTo>
                                            <a:pt x="313" y="817"/>
                                          </a:lnTo>
                                          <a:lnTo>
                                            <a:pt x="343" y="827"/>
                                          </a:lnTo>
                                          <a:lnTo>
                                            <a:pt x="383" y="817"/>
                                          </a:lnTo>
                                          <a:lnTo>
                                            <a:pt x="413" y="786"/>
                                          </a:lnTo>
                                          <a:lnTo>
                                            <a:pt x="434" y="746"/>
                                          </a:lnTo>
                                          <a:lnTo>
                                            <a:pt x="454" y="686"/>
                                          </a:lnTo>
                                          <a:lnTo>
                                            <a:pt x="454" y="615"/>
                                          </a:lnTo>
                                          <a:lnTo>
                                            <a:pt x="444" y="524"/>
                                          </a:lnTo>
                                          <a:lnTo>
                                            <a:pt x="424" y="424"/>
                                          </a:lnTo>
                                          <a:lnTo>
                                            <a:pt x="393" y="313"/>
                                          </a:lnTo>
                                          <a:lnTo>
                                            <a:pt x="293" y="4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6" name="Freeform 134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06" y="4354"/>
                                      <a:ext cx="494" cy="1723"/>
                                    </a:xfrm>
                                    <a:custGeom>
                                      <a:avLst/>
                                      <a:gdLst>
                                        <a:gd name="T0" fmla="*/ 373 w 494"/>
                                        <a:gd name="T1" fmla="*/ 121 h 1723"/>
                                        <a:gd name="T2" fmla="*/ 373 w 494"/>
                                        <a:gd name="T3" fmla="*/ 121 h 1723"/>
                                        <a:gd name="T4" fmla="*/ 232 w 494"/>
                                        <a:gd name="T5" fmla="*/ 60 h 1723"/>
                                        <a:gd name="T6" fmla="*/ 91 w 494"/>
                                        <a:gd name="T7" fmla="*/ 0 h 1723"/>
                                        <a:gd name="T8" fmla="*/ 91 w 494"/>
                                        <a:gd name="T9" fmla="*/ 0 h 1723"/>
                                        <a:gd name="T10" fmla="*/ 41 w 494"/>
                                        <a:gd name="T11" fmla="*/ 322 h 1723"/>
                                        <a:gd name="T12" fmla="*/ 10 w 494"/>
                                        <a:gd name="T13" fmla="*/ 615 h 1723"/>
                                        <a:gd name="T14" fmla="*/ 0 w 494"/>
                                        <a:gd name="T15" fmla="*/ 756 h 1723"/>
                                        <a:gd name="T16" fmla="*/ 0 w 494"/>
                                        <a:gd name="T17" fmla="*/ 897 h 1723"/>
                                        <a:gd name="T18" fmla="*/ 10 w 494"/>
                                        <a:gd name="T19" fmla="*/ 1028 h 1723"/>
                                        <a:gd name="T20" fmla="*/ 20 w 494"/>
                                        <a:gd name="T21" fmla="*/ 1149 h 1723"/>
                                        <a:gd name="T22" fmla="*/ 20 w 494"/>
                                        <a:gd name="T23" fmla="*/ 1149 h 1723"/>
                                        <a:gd name="T24" fmla="*/ 51 w 494"/>
                                        <a:gd name="T25" fmla="*/ 1330 h 1723"/>
                                        <a:gd name="T26" fmla="*/ 101 w 494"/>
                                        <a:gd name="T27" fmla="*/ 1471 h 1723"/>
                                        <a:gd name="T28" fmla="*/ 121 w 494"/>
                                        <a:gd name="T29" fmla="*/ 1542 h 1723"/>
                                        <a:gd name="T30" fmla="*/ 162 w 494"/>
                                        <a:gd name="T31" fmla="*/ 1592 h 1723"/>
                                        <a:gd name="T32" fmla="*/ 192 w 494"/>
                                        <a:gd name="T33" fmla="*/ 1643 h 1723"/>
                                        <a:gd name="T34" fmla="*/ 232 w 494"/>
                                        <a:gd name="T35" fmla="*/ 1673 h 1723"/>
                                        <a:gd name="T36" fmla="*/ 232 w 494"/>
                                        <a:gd name="T37" fmla="*/ 1673 h 1723"/>
                                        <a:gd name="T38" fmla="*/ 262 w 494"/>
                                        <a:gd name="T39" fmla="*/ 1703 h 1723"/>
                                        <a:gd name="T40" fmla="*/ 293 w 494"/>
                                        <a:gd name="T41" fmla="*/ 1713 h 1723"/>
                                        <a:gd name="T42" fmla="*/ 323 w 494"/>
                                        <a:gd name="T43" fmla="*/ 1723 h 1723"/>
                                        <a:gd name="T44" fmla="*/ 353 w 494"/>
                                        <a:gd name="T45" fmla="*/ 1713 h 1723"/>
                                        <a:gd name="T46" fmla="*/ 353 w 494"/>
                                        <a:gd name="T47" fmla="*/ 1713 h 1723"/>
                                        <a:gd name="T48" fmla="*/ 383 w 494"/>
                                        <a:gd name="T49" fmla="*/ 1703 h 1723"/>
                                        <a:gd name="T50" fmla="*/ 413 w 494"/>
                                        <a:gd name="T51" fmla="*/ 1683 h 1723"/>
                                        <a:gd name="T52" fmla="*/ 434 w 494"/>
                                        <a:gd name="T53" fmla="*/ 1653 h 1723"/>
                                        <a:gd name="T54" fmla="*/ 454 w 494"/>
                                        <a:gd name="T55" fmla="*/ 1612 h 1723"/>
                                        <a:gd name="T56" fmla="*/ 454 w 494"/>
                                        <a:gd name="T57" fmla="*/ 1612 h 1723"/>
                                        <a:gd name="T58" fmla="*/ 474 w 494"/>
                                        <a:gd name="T59" fmla="*/ 1552 h 1723"/>
                                        <a:gd name="T60" fmla="*/ 484 w 494"/>
                                        <a:gd name="T61" fmla="*/ 1491 h 1723"/>
                                        <a:gd name="T62" fmla="*/ 494 w 494"/>
                                        <a:gd name="T63" fmla="*/ 1421 h 1723"/>
                                        <a:gd name="T64" fmla="*/ 494 w 494"/>
                                        <a:gd name="T65" fmla="*/ 1350 h 1723"/>
                                        <a:gd name="T66" fmla="*/ 474 w 494"/>
                                        <a:gd name="T67" fmla="*/ 1179 h 1723"/>
                                        <a:gd name="T68" fmla="*/ 434 w 494"/>
                                        <a:gd name="T69" fmla="*/ 987 h 1723"/>
                                        <a:gd name="T70" fmla="*/ 434 w 494"/>
                                        <a:gd name="T71" fmla="*/ 987 h 1723"/>
                                        <a:gd name="T72" fmla="*/ 393 w 494"/>
                                        <a:gd name="T73" fmla="*/ 746 h 1723"/>
                                        <a:gd name="T74" fmla="*/ 373 w 494"/>
                                        <a:gd name="T75" fmla="*/ 524 h 1723"/>
                                        <a:gd name="T76" fmla="*/ 363 w 494"/>
                                        <a:gd name="T77" fmla="*/ 312 h 1723"/>
                                        <a:gd name="T78" fmla="*/ 373 w 494"/>
                                        <a:gd name="T79" fmla="*/ 121 h 1723"/>
                                        <a:gd name="T80" fmla="*/ 373 w 494"/>
                                        <a:gd name="T81" fmla="*/ 121 h 172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</a:cxnLst>
                                      <a:rect l="0" t="0" r="r" b="b"/>
                                      <a:pathLst>
                                        <a:path w="494" h="1723">
                                          <a:moveTo>
                                            <a:pt x="373" y="121"/>
                                          </a:moveTo>
                                          <a:lnTo>
                                            <a:pt x="373" y="121"/>
                                          </a:lnTo>
                                          <a:lnTo>
                                            <a:pt x="232" y="60"/>
                                          </a:lnTo>
                                          <a:lnTo>
                                            <a:pt x="91" y="0"/>
                                          </a:lnTo>
                                          <a:lnTo>
                                            <a:pt x="41" y="322"/>
                                          </a:lnTo>
                                          <a:lnTo>
                                            <a:pt x="10" y="615"/>
                                          </a:lnTo>
                                          <a:lnTo>
                                            <a:pt x="0" y="756"/>
                                          </a:lnTo>
                                          <a:lnTo>
                                            <a:pt x="0" y="897"/>
                                          </a:lnTo>
                                          <a:lnTo>
                                            <a:pt x="10" y="1028"/>
                                          </a:lnTo>
                                          <a:lnTo>
                                            <a:pt x="20" y="1149"/>
                                          </a:lnTo>
                                          <a:lnTo>
                                            <a:pt x="51" y="1330"/>
                                          </a:lnTo>
                                          <a:lnTo>
                                            <a:pt x="101" y="1471"/>
                                          </a:lnTo>
                                          <a:lnTo>
                                            <a:pt x="121" y="1542"/>
                                          </a:lnTo>
                                          <a:lnTo>
                                            <a:pt x="162" y="1592"/>
                                          </a:lnTo>
                                          <a:lnTo>
                                            <a:pt x="192" y="1643"/>
                                          </a:lnTo>
                                          <a:lnTo>
                                            <a:pt x="232" y="1673"/>
                                          </a:lnTo>
                                          <a:lnTo>
                                            <a:pt x="262" y="1703"/>
                                          </a:lnTo>
                                          <a:lnTo>
                                            <a:pt x="293" y="1713"/>
                                          </a:lnTo>
                                          <a:lnTo>
                                            <a:pt x="323" y="1723"/>
                                          </a:lnTo>
                                          <a:lnTo>
                                            <a:pt x="353" y="1713"/>
                                          </a:lnTo>
                                          <a:lnTo>
                                            <a:pt x="383" y="1703"/>
                                          </a:lnTo>
                                          <a:lnTo>
                                            <a:pt x="413" y="1683"/>
                                          </a:lnTo>
                                          <a:lnTo>
                                            <a:pt x="434" y="1653"/>
                                          </a:lnTo>
                                          <a:lnTo>
                                            <a:pt x="454" y="1612"/>
                                          </a:lnTo>
                                          <a:lnTo>
                                            <a:pt x="474" y="1552"/>
                                          </a:lnTo>
                                          <a:lnTo>
                                            <a:pt x="484" y="1491"/>
                                          </a:lnTo>
                                          <a:lnTo>
                                            <a:pt x="494" y="1421"/>
                                          </a:lnTo>
                                          <a:lnTo>
                                            <a:pt x="494" y="1350"/>
                                          </a:lnTo>
                                          <a:lnTo>
                                            <a:pt x="474" y="1179"/>
                                          </a:lnTo>
                                          <a:lnTo>
                                            <a:pt x="434" y="987"/>
                                          </a:lnTo>
                                          <a:lnTo>
                                            <a:pt x="393" y="746"/>
                                          </a:lnTo>
                                          <a:lnTo>
                                            <a:pt x="373" y="524"/>
                                          </a:lnTo>
                                          <a:lnTo>
                                            <a:pt x="363" y="312"/>
                                          </a:lnTo>
                                          <a:lnTo>
                                            <a:pt x="373" y="12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7" name="Freeform 134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169" y="4475"/>
                                      <a:ext cx="444" cy="1300"/>
                                    </a:xfrm>
                                    <a:custGeom>
                                      <a:avLst/>
                                      <a:gdLst>
                                        <a:gd name="T0" fmla="*/ 282 w 444"/>
                                        <a:gd name="T1" fmla="*/ 70 h 1300"/>
                                        <a:gd name="T2" fmla="*/ 282 w 444"/>
                                        <a:gd name="T3" fmla="*/ 70 h 1300"/>
                                        <a:gd name="T4" fmla="*/ 151 w 444"/>
                                        <a:gd name="T5" fmla="*/ 40 h 1300"/>
                                        <a:gd name="T6" fmla="*/ 10 w 444"/>
                                        <a:gd name="T7" fmla="*/ 0 h 1300"/>
                                        <a:gd name="T8" fmla="*/ 10 w 444"/>
                                        <a:gd name="T9" fmla="*/ 0 h 1300"/>
                                        <a:gd name="T10" fmla="*/ 0 w 444"/>
                                        <a:gd name="T11" fmla="*/ 191 h 1300"/>
                                        <a:gd name="T12" fmla="*/ 10 w 444"/>
                                        <a:gd name="T13" fmla="*/ 403 h 1300"/>
                                        <a:gd name="T14" fmla="*/ 30 w 444"/>
                                        <a:gd name="T15" fmla="*/ 625 h 1300"/>
                                        <a:gd name="T16" fmla="*/ 71 w 444"/>
                                        <a:gd name="T17" fmla="*/ 866 h 1300"/>
                                        <a:gd name="T18" fmla="*/ 71 w 444"/>
                                        <a:gd name="T19" fmla="*/ 866 h 1300"/>
                                        <a:gd name="T20" fmla="*/ 111 w 444"/>
                                        <a:gd name="T21" fmla="*/ 987 h 1300"/>
                                        <a:gd name="T22" fmla="*/ 151 w 444"/>
                                        <a:gd name="T23" fmla="*/ 1088 h 1300"/>
                                        <a:gd name="T24" fmla="*/ 192 w 444"/>
                                        <a:gd name="T25" fmla="*/ 1169 h 1300"/>
                                        <a:gd name="T26" fmla="*/ 242 w 444"/>
                                        <a:gd name="T27" fmla="*/ 1229 h 1300"/>
                                        <a:gd name="T28" fmla="*/ 242 w 444"/>
                                        <a:gd name="T29" fmla="*/ 1229 h 1300"/>
                                        <a:gd name="T30" fmla="*/ 282 w 444"/>
                                        <a:gd name="T31" fmla="*/ 1280 h 1300"/>
                                        <a:gd name="T32" fmla="*/ 312 w 444"/>
                                        <a:gd name="T33" fmla="*/ 1300 h 1300"/>
                                        <a:gd name="T34" fmla="*/ 353 w 444"/>
                                        <a:gd name="T35" fmla="*/ 1300 h 1300"/>
                                        <a:gd name="T36" fmla="*/ 383 w 444"/>
                                        <a:gd name="T37" fmla="*/ 1290 h 1300"/>
                                        <a:gd name="T38" fmla="*/ 383 w 444"/>
                                        <a:gd name="T39" fmla="*/ 1290 h 1300"/>
                                        <a:gd name="T40" fmla="*/ 413 w 444"/>
                                        <a:gd name="T41" fmla="*/ 1249 h 1300"/>
                                        <a:gd name="T42" fmla="*/ 433 w 444"/>
                                        <a:gd name="T43" fmla="*/ 1199 h 1300"/>
                                        <a:gd name="T44" fmla="*/ 444 w 444"/>
                                        <a:gd name="T45" fmla="*/ 1129 h 1300"/>
                                        <a:gd name="T46" fmla="*/ 444 w 444"/>
                                        <a:gd name="T47" fmla="*/ 1048 h 1300"/>
                                        <a:gd name="T48" fmla="*/ 444 w 444"/>
                                        <a:gd name="T49" fmla="*/ 1048 h 1300"/>
                                        <a:gd name="T50" fmla="*/ 444 w 444"/>
                                        <a:gd name="T51" fmla="*/ 937 h 1300"/>
                                        <a:gd name="T52" fmla="*/ 433 w 444"/>
                                        <a:gd name="T53" fmla="*/ 816 h 1300"/>
                                        <a:gd name="T54" fmla="*/ 413 w 444"/>
                                        <a:gd name="T55" fmla="*/ 685 h 1300"/>
                                        <a:gd name="T56" fmla="*/ 383 w 444"/>
                                        <a:gd name="T57" fmla="*/ 544 h 1300"/>
                                        <a:gd name="T58" fmla="*/ 383 w 444"/>
                                        <a:gd name="T59" fmla="*/ 544 h 1300"/>
                                        <a:gd name="T60" fmla="*/ 343 w 444"/>
                                        <a:gd name="T61" fmla="*/ 433 h 1300"/>
                                        <a:gd name="T62" fmla="*/ 312 w 444"/>
                                        <a:gd name="T63" fmla="*/ 312 h 1300"/>
                                        <a:gd name="T64" fmla="*/ 292 w 444"/>
                                        <a:gd name="T65" fmla="*/ 191 h 1300"/>
                                        <a:gd name="T66" fmla="*/ 282 w 444"/>
                                        <a:gd name="T67" fmla="*/ 70 h 1300"/>
                                        <a:gd name="T68" fmla="*/ 282 w 444"/>
                                        <a:gd name="T69" fmla="*/ 70 h 13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</a:cxnLst>
                                      <a:rect l="0" t="0" r="r" b="b"/>
                                      <a:pathLst>
                                        <a:path w="444" h="1300">
                                          <a:moveTo>
                                            <a:pt x="282" y="70"/>
                                          </a:moveTo>
                                          <a:lnTo>
                                            <a:pt x="282" y="70"/>
                                          </a:lnTo>
                                          <a:lnTo>
                                            <a:pt x="151" y="40"/>
                                          </a:lnTo>
                                          <a:lnTo>
                                            <a:pt x="10" y="0"/>
                                          </a:lnTo>
                                          <a:lnTo>
                                            <a:pt x="0" y="191"/>
                                          </a:lnTo>
                                          <a:lnTo>
                                            <a:pt x="10" y="403"/>
                                          </a:lnTo>
                                          <a:lnTo>
                                            <a:pt x="30" y="625"/>
                                          </a:lnTo>
                                          <a:lnTo>
                                            <a:pt x="71" y="866"/>
                                          </a:lnTo>
                                          <a:lnTo>
                                            <a:pt x="111" y="987"/>
                                          </a:lnTo>
                                          <a:lnTo>
                                            <a:pt x="151" y="1088"/>
                                          </a:lnTo>
                                          <a:lnTo>
                                            <a:pt x="192" y="1169"/>
                                          </a:lnTo>
                                          <a:lnTo>
                                            <a:pt x="242" y="1229"/>
                                          </a:lnTo>
                                          <a:lnTo>
                                            <a:pt x="282" y="1280"/>
                                          </a:lnTo>
                                          <a:lnTo>
                                            <a:pt x="312" y="1300"/>
                                          </a:lnTo>
                                          <a:lnTo>
                                            <a:pt x="353" y="1300"/>
                                          </a:lnTo>
                                          <a:lnTo>
                                            <a:pt x="383" y="1290"/>
                                          </a:lnTo>
                                          <a:lnTo>
                                            <a:pt x="413" y="1249"/>
                                          </a:lnTo>
                                          <a:lnTo>
                                            <a:pt x="433" y="1199"/>
                                          </a:lnTo>
                                          <a:lnTo>
                                            <a:pt x="444" y="1129"/>
                                          </a:lnTo>
                                          <a:lnTo>
                                            <a:pt x="444" y="1048"/>
                                          </a:lnTo>
                                          <a:lnTo>
                                            <a:pt x="444" y="937"/>
                                          </a:lnTo>
                                          <a:lnTo>
                                            <a:pt x="433" y="816"/>
                                          </a:lnTo>
                                          <a:lnTo>
                                            <a:pt x="413" y="685"/>
                                          </a:lnTo>
                                          <a:lnTo>
                                            <a:pt x="383" y="544"/>
                                          </a:lnTo>
                                          <a:lnTo>
                                            <a:pt x="343" y="433"/>
                                          </a:lnTo>
                                          <a:lnTo>
                                            <a:pt x="312" y="312"/>
                                          </a:lnTo>
                                          <a:lnTo>
                                            <a:pt x="292" y="191"/>
                                          </a:lnTo>
                                          <a:lnTo>
                                            <a:pt x="282" y="7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8" name="Freeform 134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217" y="4485"/>
                                      <a:ext cx="806" cy="665"/>
                                    </a:xfrm>
                                    <a:custGeom>
                                      <a:avLst/>
                                      <a:gdLst>
                                        <a:gd name="T0" fmla="*/ 323 w 806"/>
                                        <a:gd name="T1" fmla="*/ 0 h 665"/>
                                        <a:gd name="T2" fmla="*/ 323 w 806"/>
                                        <a:gd name="T3" fmla="*/ 0 h 665"/>
                                        <a:gd name="T4" fmla="*/ 161 w 806"/>
                                        <a:gd name="T5" fmla="*/ 50 h 665"/>
                                        <a:gd name="T6" fmla="*/ 0 w 806"/>
                                        <a:gd name="T7" fmla="*/ 80 h 665"/>
                                        <a:gd name="T8" fmla="*/ 0 w 806"/>
                                        <a:gd name="T9" fmla="*/ 80 h 665"/>
                                        <a:gd name="T10" fmla="*/ 51 w 806"/>
                                        <a:gd name="T11" fmla="*/ 211 h 665"/>
                                        <a:gd name="T12" fmla="*/ 131 w 806"/>
                                        <a:gd name="T13" fmla="*/ 332 h 665"/>
                                        <a:gd name="T14" fmla="*/ 222 w 806"/>
                                        <a:gd name="T15" fmla="*/ 443 h 665"/>
                                        <a:gd name="T16" fmla="*/ 323 w 806"/>
                                        <a:gd name="T17" fmla="*/ 544 h 665"/>
                                        <a:gd name="T18" fmla="*/ 323 w 806"/>
                                        <a:gd name="T19" fmla="*/ 544 h 665"/>
                                        <a:gd name="T20" fmla="*/ 534 w 806"/>
                                        <a:gd name="T21" fmla="*/ 625 h 665"/>
                                        <a:gd name="T22" fmla="*/ 615 w 806"/>
                                        <a:gd name="T23" fmla="*/ 645 h 665"/>
                                        <a:gd name="T24" fmla="*/ 686 w 806"/>
                                        <a:gd name="T25" fmla="*/ 665 h 665"/>
                                        <a:gd name="T26" fmla="*/ 736 w 806"/>
                                        <a:gd name="T27" fmla="*/ 665 h 665"/>
                                        <a:gd name="T28" fmla="*/ 776 w 806"/>
                                        <a:gd name="T29" fmla="*/ 655 h 665"/>
                                        <a:gd name="T30" fmla="*/ 796 w 806"/>
                                        <a:gd name="T31" fmla="*/ 625 h 665"/>
                                        <a:gd name="T32" fmla="*/ 806 w 806"/>
                                        <a:gd name="T33" fmla="*/ 594 h 665"/>
                                        <a:gd name="T34" fmla="*/ 806 w 806"/>
                                        <a:gd name="T35" fmla="*/ 594 h 665"/>
                                        <a:gd name="T36" fmla="*/ 796 w 806"/>
                                        <a:gd name="T37" fmla="*/ 554 h 665"/>
                                        <a:gd name="T38" fmla="*/ 776 w 806"/>
                                        <a:gd name="T39" fmla="*/ 504 h 665"/>
                                        <a:gd name="T40" fmla="*/ 736 w 806"/>
                                        <a:gd name="T41" fmla="*/ 443 h 665"/>
                                        <a:gd name="T42" fmla="*/ 686 w 806"/>
                                        <a:gd name="T43" fmla="*/ 373 h 665"/>
                                        <a:gd name="T44" fmla="*/ 534 w 806"/>
                                        <a:gd name="T45" fmla="*/ 201 h 665"/>
                                        <a:gd name="T46" fmla="*/ 323 w 806"/>
                                        <a:gd name="T47" fmla="*/ 0 h 665"/>
                                        <a:gd name="T48" fmla="*/ 323 w 806"/>
                                        <a:gd name="T49" fmla="*/ 0 h 66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</a:cxnLst>
                                      <a:rect l="0" t="0" r="r" b="b"/>
                                      <a:pathLst>
                                        <a:path w="806" h="665">
                                          <a:moveTo>
                                            <a:pt x="323" y="0"/>
                                          </a:moveTo>
                                          <a:lnTo>
                                            <a:pt x="323" y="0"/>
                                          </a:lnTo>
                                          <a:lnTo>
                                            <a:pt x="161" y="50"/>
                                          </a:lnTo>
                                          <a:lnTo>
                                            <a:pt x="0" y="80"/>
                                          </a:lnTo>
                                          <a:lnTo>
                                            <a:pt x="51" y="211"/>
                                          </a:lnTo>
                                          <a:lnTo>
                                            <a:pt x="131" y="332"/>
                                          </a:lnTo>
                                          <a:lnTo>
                                            <a:pt x="222" y="443"/>
                                          </a:lnTo>
                                          <a:lnTo>
                                            <a:pt x="323" y="544"/>
                                          </a:lnTo>
                                          <a:lnTo>
                                            <a:pt x="534" y="625"/>
                                          </a:lnTo>
                                          <a:lnTo>
                                            <a:pt x="615" y="645"/>
                                          </a:lnTo>
                                          <a:lnTo>
                                            <a:pt x="686" y="665"/>
                                          </a:lnTo>
                                          <a:lnTo>
                                            <a:pt x="736" y="665"/>
                                          </a:lnTo>
                                          <a:lnTo>
                                            <a:pt x="776" y="655"/>
                                          </a:lnTo>
                                          <a:lnTo>
                                            <a:pt x="796" y="625"/>
                                          </a:lnTo>
                                          <a:lnTo>
                                            <a:pt x="806" y="594"/>
                                          </a:lnTo>
                                          <a:lnTo>
                                            <a:pt x="796" y="554"/>
                                          </a:lnTo>
                                          <a:lnTo>
                                            <a:pt x="776" y="504"/>
                                          </a:lnTo>
                                          <a:lnTo>
                                            <a:pt x="736" y="443"/>
                                          </a:lnTo>
                                          <a:lnTo>
                                            <a:pt x="686" y="373"/>
                                          </a:lnTo>
                                          <a:lnTo>
                                            <a:pt x="534" y="201"/>
                                          </a:lnTo>
                                          <a:lnTo>
                                            <a:pt x="32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9" name="Freeform 135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844" y="4565"/>
                                      <a:ext cx="1331" cy="1361"/>
                                    </a:xfrm>
                                    <a:custGeom>
                                      <a:avLst/>
                                      <a:gdLst>
                                        <a:gd name="T0" fmla="*/ 373 w 1331"/>
                                        <a:gd name="T1" fmla="*/ 0 h 1361"/>
                                        <a:gd name="T2" fmla="*/ 373 w 1331"/>
                                        <a:gd name="T3" fmla="*/ 0 h 1361"/>
                                        <a:gd name="T4" fmla="*/ 182 w 1331"/>
                                        <a:gd name="T5" fmla="*/ 21 h 1361"/>
                                        <a:gd name="T6" fmla="*/ 0 w 1331"/>
                                        <a:gd name="T7" fmla="*/ 21 h 1361"/>
                                        <a:gd name="T8" fmla="*/ 0 w 1331"/>
                                        <a:gd name="T9" fmla="*/ 21 h 1361"/>
                                        <a:gd name="T10" fmla="*/ 31 w 1331"/>
                                        <a:gd name="T11" fmla="*/ 152 h 1361"/>
                                        <a:gd name="T12" fmla="*/ 71 w 1331"/>
                                        <a:gd name="T13" fmla="*/ 262 h 1361"/>
                                        <a:gd name="T14" fmla="*/ 111 w 1331"/>
                                        <a:gd name="T15" fmla="*/ 383 h 1361"/>
                                        <a:gd name="T16" fmla="*/ 172 w 1331"/>
                                        <a:gd name="T17" fmla="*/ 494 h 1361"/>
                                        <a:gd name="T18" fmla="*/ 232 w 1331"/>
                                        <a:gd name="T19" fmla="*/ 595 h 1361"/>
                                        <a:gd name="T20" fmla="*/ 303 w 1331"/>
                                        <a:gd name="T21" fmla="*/ 696 h 1361"/>
                                        <a:gd name="T22" fmla="*/ 373 w 1331"/>
                                        <a:gd name="T23" fmla="*/ 797 h 1361"/>
                                        <a:gd name="T24" fmla="*/ 464 w 1331"/>
                                        <a:gd name="T25" fmla="*/ 897 h 1361"/>
                                        <a:gd name="T26" fmla="*/ 464 w 1331"/>
                                        <a:gd name="T27" fmla="*/ 897 h 1361"/>
                                        <a:gd name="T28" fmla="*/ 615 w 1331"/>
                                        <a:gd name="T29" fmla="*/ 1028 h 1361"/>
                                        <a:gd name="T30" fmla="*/ 766 w 1331"/>
                                        <a:gd name="T31" fmla="*/ 1149 h 1361"/>
                                        <a:gd name="T32" fmla="*/ 907 w 1331"/>
                                        <a:gd name="T33" fmla="*/ 1240 h 1361"/>
                                        <a:gd name="T34" fmla="*/ 1028 w 1331"/>
                                        <a:gd name="T35" fmla="*/ 1311 h 1361"/>
                                        <a:gd name="T36" fmla="*/ 1028 w 1331"/>
                                        <a:gd name="T37" fmla="*/ 1311 h 1361"/>
                                        <a:gd name="T38" fmla="*/ 1129 w 1331"/>
                                        <a:gd name="T39" fmla="*/ 1341 h 1361"/>
                                        <a:gd name="T40" fmla="*/ 1210 w 1331"/>
                                        <a:gd name="T41" fmla="*/ 1361 h 1361"/>
                                        <a:gd name="T42" fmla="*/ 1250 w 1331"/>
                                        <a:gd name="T43" fmla="*/ 1361 h 1361"/>
                                        <a:gd name="T44" fmla="*/ 1280 w 1331"/>
                                        <a:gd name="T45" fmla="*/ 1351 h 1361"/>
                                        <a:gd name="T46" fmla="*/ 1300 w 1331"/>
                                        <a:gd name="T47" fmla="*/ 1341 h 1361"/>
                                        <a:gd name="T48" fmla="*/ 1321 w 1331"/>
                                        <a:gd name="T49" fmla="*/ 1321 h 1361"/>
                                        <a:gd name="T50" fmla="*/ 1321 w 1331"/>
                                        <a:gd name="T51" fmla="*/ 1321 h 1361"/>
                                        <a:gd name="T52" fmla="*/ 1331 w 1331"/>
                                        <a:gd name="T53" fmla="*/ 1301 h 1361"/>
                                        <a:gd name="T54" fmla="*/ 1331 w 1331"/>
                                        <a:gd name="T55" fmla="*/ 1270 h 1361"/>
                                        <a:gd name="T56" fmla="*/ 1331 w 1331"/>
                                        <a:gd name="T57" fmla="*/ 1200 h 1361"/>
                                        <a:gd name="T58" fmla="*/ 1290 w 1331"/>
                                        <a:gd name="T59" fmla="*/ 1119 h 1361"/>
                                        <a:gd name="T60" fmla="*/ 1230 w 1331"/>
                                        <a:gd name="T61" fmla="*/ 1018 h 1361"/>
                                        <a:gd name="T62" fmla="*/ 1230 w 1331"/>
                                        <a:gd name="T63" fmla="*/ 1018 h 1361"/>
                                        <a:gd name="T64" fmla="*/ 1139 w 1331"/>
                                        <a:gd name="T65" fmla="*/ 887 h 1361"/>
                                        <a:gd name="T66" fmla="*/ 1018 w 1331"/>
                                        <a:gd name="T67" fmla="*/ 756 h 1361"/>
                                        <a:gd name="T68" fmla="*/ 867 w 1331"/>
                                        <a:gd name="T69" fmla="*/ 615 h 1361"/>
                                        <a:gd name="T70" fmla="*/ 696 w 1331"/>
                                        <a:gd name="T71" fmla="*/ 464 h 1361"/>
                                        <a:gd name="T72" fmla="*/ 696 w 1331"/>
                                        <a:gd name="T73" fmla="*/ 464 h 1361"/>
                                        <a:gd name="T74" fmla="*/ 595 w 1331"/>
                                        <a:gd name="T75" fmla="*/ 363 h 1361"/>
                                        <a:gd name="T76" fmla="*/ 504 w 1331"/>
                                        <a:gd name="T77" fmla="*/ 252 h 1361"/>
                                        <a:gd name="T78" fmla="*/ 424 w 1331"/>
                                        <a:gd name="T79" fmla="*/ 131 h 1361"/>
                                        <a:gd name="T80" fmla="*/ 373 w 1331"/>
                                        <a:gd name="T81" fmla="*/ 0 h 1361"/>
                                        <a:gd name="T82" fmla="*/ 373 w 1331"/>
                                        <a:gd name="T83" fmla="*/ 0 h 136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</a:cxnLst>
                                      <a:rect l="0" t="0" r="r" b="b"/>
                                      <a:pathLst>
                                        <a:path w="1331" h="1361">
                                          <a:moveTo>
                                            <a:pt x="373" y="0"/>
                                          </a:moveTo>
                                          <a:lnTo>
                                            <a:pt x="373" y="0"/>
                                          </a:lnTo>
                                          <a:lnTo>
                                            <a:pt x="182" y="21"/>
                                          </a:lnTo>
                                          <a:lnTo>
                                            <a:pt x="0" y="21"/>
                                          </a:lnTo>
                                          <a:lnTo>
                                            <a:pt x="31" y="152"/>
                                          </a:lnTo>
                                          <a:lnTo>
                                            <a:pt x="71" y="262"/>
                                          </a:lnTo>
                                          <a:lnTo>
                                            <a:pt x="111" y="383"/>
                                          </a:lnTo>
                                          <a:lnTo>
                                            <a:pt x="172" y="494"/>
                                          </a:lnTo>
                                          <a:lnTo>
                                            <a:pt x="232" y="595"/>
                                          </a:lnTo>
                                          <a:lnTo>
                                            <a:pt x="303" y="696"/>
                                          </a:lnTo>
                                          <a:lnTo>
                                            <a:pt x="373" y="797"/>
                                          </a:lnTo>
                                          <a:lnTo>
                                            <a:pt x="464" y="897"/>
                                          </a:lnTo>
                                          <a:lnTo>
                                            <a:pt x="615" y="1028"/>
                                          </a:lnTo>
                                          <a:lnTo>
                                            <a:pt x="766" y="1149"/>
                                          </a:lnTo>
                                          <a:lnTo>
                                            <a:pt x="907" y="1240"/>
                                          </a:lnTo>
                                          <a:lnTo>
                                            <a:pt x="1028" y="1311"/>
                                          </a:lnTo>
                                          <a:lnTo>
                                            <a:pt x="1129" y="1341"/>
                                          </a:lnTo>
                                          <a:lnTo>
                                            <a:pt x="1210" y="1361"/>
                                          </a:lnTo>
                                          <a:lnTo>
                                            <a:pt x="1250" y="1361"/>
                                          </a:lnTo>
                                          <a:lnTo>
                                            <a:pt x="1280" y="1351"/>
                                          </a:lnTo>
                                          <a:lnTo>
                                            <a:pt x="1300" y="1341"/>
                                          </a:lnTo>
                                          <a:lnTo>
                                            <a:pt x="1321" y="1321"/>
                                          </a:lnTo>
                                          <a:lnTo>
                                            <a:pt x="1331" y="1301"/>
                                          </a:lnTo>
                                          <a:lnTo>
                                            <a:pt x="1331" y="1270"/>
                                          </a:lnTo>
                                          <a:lnTo>
                                            <a:pt x="1331" y="1200"/>
                                          </a:lnTo>
                                          <a:lnTo>
                                            <a:pt x="1290" y="1119"/>
                                          </a:lnTo>
                                          <a:lnTo>
                                            <a:pt x="1230" y="1018"/>
                                          </a:lnTo>
                                          <a:lnTo>
                                            <a:pt x="1139" y="887"/>
                                          </a:lnTo>
                                          <a:lnTo>
                                            <a:pt x="1018" y="756"/>
                                          </a:lnTo>
                                          <a:lnTo>
                                            <a:pt x="867" y="615"/>
                                          </a:lnTo>
                                          <a:lnTo>
                                            <a:pt x="696" y="464"/>
                                          </a:lnTo>
                                          <a:lnTo>
                                            <a:pt x="595" y="363"/>
                                          </a:lnTo>
                                          <a:lnTo>
                                            <a:pt x="504" y="252"/>
                                          </a:lnTo>
                                          <a:lnTo>
                                            <a:pt x="424" y="131"/>
                                          </a:lnTo>
                                          <a:lnTo>
                                            <a:pt x="37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0" name="Freeform 135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411" y="20"/>
                                      <a:ext cx="2167" cy="2681"/>
                                    </a:xfrm>
                                    <a:custGeom>
                                      <a:avLst/>
                                      <a:gdLst>
                                        <a:gd name="T0" fmla="*/ 1481 w 2167"/>
                                        <a:gd name="T1" fmla="*/ 363 h 2681"/>
                                        <a:gd name="T2" fmla="*/ 1159 w 2167"/>
                                        <a:gd name="T3" fmla="*/ 645 h 2681"/>
                                        <a:gd name="T4" fmla="*/ 816 w 2167"/>
                                        <a:gd name="T5" fmla="*/ 1048 h 2681"/>
                                        <a:gd name="T6" fmla="*/ 917 w 2167"/>
                                        <a:gd name="T7" fmla="*/ 887 h 2681"/>
                                        <a:gd name="T8" fmla="*/ 1078 w 2167"/>
                                        <a:gd name="T9" fmla="*/ 615 h 2681"/>
                                        <a:gd name="T10" fmla="*/ 1169 w 2167"/>
                                        <a:gd name="T11" fmla="*/ 383 h 2681"/>
                                        <a:gd name="T12" fmla="*/ 1209 w 2167"/>
                                        <a:gd name="T13" fmla="*/ 192 h 2681"/>
                                        <a:gd name="T14" fmla="*/ 1209 w 2167"/>
                                        <a:gd name="T15" fmla="*/ 121 h 2681"/>
                                        <a:gd name="T16" fmla="*/ 1169 w 2167"/>
                                        <a:gd name="T17" fmla="*/ 30 h 2681"/>
                                        <a:gd name="T18" fmla="*/ 1088 w 2167"/>
                                        <a:gd name="T19" fmla="*/ 0 h 2681"/>
                                        <a:gd name="T20" fmla="*/ 1028 w 2167"/>
                                        <a:gd name="T21" fmla="*/ 0 h 2681"/>
                                        <a:gd name="T22" fmla="*/ 907 w 2167"/>
                                        <a:gd name="T23" fmla="*/ 61 h 2681"/>
                                        <a:gd name="T24" fmla="*/ 836 w 2167"/>
                                        <a:gd name="T25" fmla="*/ 101 h 2681"/>
                                        <a:gd name="T26" fmla="*/ 675 w 2167"/>
                                        <a:gd name="T27" fmla="*/ 252 h 2681"/>
                                        <a:gd name="T28" fmla="*/ 524 w 2167"/>
                                        <a:gd name="T29" fmla="*/ 444 h 2681"/>
                                        <a:gd name="T30" fmla="*/ 383 w 2167"/>
                                        <a:gd name="T31" fmla="*/ 675 h 2681"/>
                                        <a:gd name="T32" fmla="*/ 262 w 2167"/>
                                        <a:gd name="T33" fmla="*/ 948 h 2681"/>
                                        <a:gd name="T34" fmla="*/ 191 w 2167"/>
                                        <a:gd name="T35" fmla="*/ 1139 h 2681"/>
                                        <a:gd name="T36" fmla="*/ 81 w 2167"/>
                                        <a:gd name="T37" fmla="*/ 1522 h 2681"/>
                                        <a:gd name="T38" fmla="*/ 20 w 2167"/>
                                        <a:gd name="T39" fmla="*/ 1935 h 2681"/>
                                        <a:gd name="T40" fmla="*/ 0 w 2167"/>
                                        <a:gd name="T41" fmla="*/ 2379 h 2681"/>
                                        <a:gd name="T42" fmla="*/ 0 w 2167"/>
                                        <a:gd name="T43" fmla="*/ 2610 h 2681"/>
                                        <a:gd name="T44" fmla="*/ 252 w 2167"/>
                                        <a:gd name="T45" fmla="*/ 2580 h 2681"/>
                                        <a:gd name="T46" fmla="*/ 383 w 2167"/>
                                        <a:gd name="T47" fmla="*/ 2580 h 2681"/>
                                        <a:gd name="T48" fmla="*/ 504 w 2167"/>
                                        <a:gd name="T49" fmla="*/ 2590 h 2681"/>
                                        <a:gd name="T50" fmla="*/ 675 w 2167"/>
                                        <a:gd name="T51" fmla="*/ 2621 h 2681"/>
                                        <a:gd name="T52" fmla="*/ 907 w 2167"/>
                                        <a:gd name="T53" fmla="*/ 2681 h 2681"/>
                                        <a:gd name="T54" fmla="*/ 1139 w 2167"/>
                                        <a:gd name="T55" fmla="*/ 2590 h 2681"/>
                                        <a:gd name="T56" fmla="*/ 1522 w 2167"/>
                                        <a:gd name="T57" fmla="*/ 2389 h 2681"/>
                                        <a:gd name="T58" fmla="*/ 1693 w 2167"/>
                                        <a:gd name="T59" fmla="*/ 2298 h 2681"/>
                                        <a:gd name="T60" fmla="*/ 1915 w 2167"/>
                                        <a:gd name="T61" fmla="*/ 2137 h 2681"/>
                                        <a:gd name="T62" fmla="*/ 2026 w 2167"/>
                                        <a:gd name="T63" fmla="*/ 2006 h 2681"/>
                                        <a:gd name="T64" fmla="*/ 2036 w 2167"/>
                                        <a:gd name="T65" fmla="*/ 1955 h 2681"/>
                                        <a:gd name="T66" fmla="*/ 2026 w 2167"/>
                                        <a:gd name="T67" fmla="*/ 1925 h 2681"/>
                                        <a:gd name="T68" fmla="*/ 1975 w 2167"/>
                                        <a:gd name="T69" fmla="*/ 1905 h 2681"/>
                                        <a:gd name="T70" fmla="*/ 1905 w 2167"/>
                                        <a:gd name="T71" fmla="*/ 1895 h 2681"/>
                                        <a:gd name="T72" fmla="*/ 1663 w 2167"/>
                                        <a:gd name="T73" fmla="*/ 1945 h 2681"/>
                                        <a:gd name="T74" fmla="*/ 1330 w 2167"/>
                                        <a:gd name="T75" fmla="*/ 2056 h 2681"/>
                                        <a:gd name="T76" fmla="*/ 1552 w 2167"/>
                                        <a:gd name="T77" fmla="*/ 1915 h 2681"/>
                                        <a:gd name="T78" fmla="*/ 1895 w 2167"/>
                                        <a:gd name="T79" fmla="*/ 1633 h 2681"/>
                                        <a:gd name="T80" fmla="*/ 2026 w 2167"/>
                                        <a:gd name="T81" fmla="*/ 1502 h 2681"/>
                                        <a:gd name="T82" fmla="*/ 2147 w 2167"/>
                                        <a:gd name="T83" fmla="*/ 1290 h 2681"/>
                                        <a:gd name="T84" fmla="*/ 2167 w 2167"/>
                                        <a:gd name="T85" fmla="*/ 1220 h 2681"/>
                                        <a:gd name="T86" fmla="*/ 2147 w 2167"/>
                                        <a:gd name="T87" fmla="*/ 1149 h 2681"/>
                                        <a:gd name="T88" fmla="*/ 2137 w 2167"/>
                                        <a:gd name="T89" fmla="*/ 1129 h 2681"/>
                                        <a:gd name="T90" fmla="*/ 2076 w 2167"/>
                                        <a:gd name="T91" fmla="*/ 1099 h 2681"/>
                                        <a:gd name="T92" fmla="*/ 1945 w 2167"/>
                                        <a:gd name="T93" fmla="*/ 1099 h 2681"/>
                                        <a:gd name="T94" fmla="*/ 1824 w 2167"/>
                                        <a:gd name="T95" fmla="*/ 1139 h 2681"/>
                                        <a:gd name="T96" fmla="*/ 1512 w 2167"/>
                                        <a:gd name="T97" fmla="*/ 1300 h 2681"/>
                                        <a:gd name="T98" fmla="*/ 1159 w 2167"/>
                                        <a:gd name="T99" fmla="*/ 1582 h 2681"/>
                                        <a:gd name="T100" fmla="*/ 1360 w 2167"/>
                                        <a:gd name="T101" fmla="*/ 1341 h 2681"/>
                                        <a:gd name="T102" fmla="*/ 1683 w 2167"/>
                                        <a:gd name="T103" fmla="*/ 907 h 2681"/>
                                        <a:gd name="T104" fmla="*/ 1794 w 2167"/>
                                        <a:gd name="T105" fmla="*/ 716 h 2681"/>
                                        <a:gd name="T106" fmla="*/ 1885 w 2167"/>
                                        <a:gd name="T107" fmla="*/ 444 h 2681"/>
                                        <a:gd name="T108" fmla="*/ 1885 w 2167"/>
                                        <a:gd name="T109" fmla="*/ 343 h 2681"/>
                                        <a:gd name="T110" fmla="*/ 1854 w 2167"/>
                                        <a:gd name="T111" fmla="*/ 282 h 2681"/>
                                        <a:gd name="T112" fmla="*/ 1824 w 2167"/>
                                        <a:gd name="T113" fmla="*/ 262 h 2681"/>
                                        <a:gd name="T114" fmla="*/ 1754 w 2167"/>
                                        <a:gd name="T115" fmla="*/ 242 h 2681"/>
                                        <a:gd name="T116" fmla="*/ 1663 w 2167"/>
                                        <a:gd name="T117" fmla="*/ 262 h 2681"/>
                                        <a:gd name="T118" fmla="*/ 1481 w 2167"/>
                                        <a:gd name="T119" fmla="*/ 363 h 268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</a:cxnLst>
                                      <a:rect l="0" t="0" r="r" b="b"/>
                                      <a:pathLst>
                                        <a:path w="2167" h="2681">
                                          <a:moveTo>
                                            <a:pt x="1481" y="363"/>
                                          </a:moveTo>
                                          <a:lnTo>
                                            <a:pt x="1481" y="363"/>
                                          </a:lnTo>
                                          <a:lnTo>
                                            <a:pt x="1330" y="484"/>
                                          </a:lnTo>
                                          <a:lnTo>
                                            <a:pt x="1159" y="645"/>
                                          </a:lnTo>
                                          <a:lnTo>
                                            <a:pt x="988" y="827"/>
                                          </a:lnTo>
                                          <a:lnTo>
                                            <a:pt x="816" y="1048"/>
                                          </a:lnTo>
                                          <a:lnTo>
                                            <a:pt x="917" y="887"/>
                                          </a:lnTo>
                                          <a:lnTo>
                                            <a:pt x="1008" y="746"/>
                                          </a:lnTo>
                                          <a:lnTo>
                                            <a:pt x="1078" y="615"/>
                                          </a:lnTo>
                                          <a:lnTo>
                                            <a:pt x="1129" y="494"/>
                                          </a:lnTo>
                                          <a:lnTo>
                                            <a:pt x="1169" y="383"/>
                                          </a:lnTo>
                                          <a:lnTo>
                                            <a:pt x="1199" y="282"/>
                                          </a:lnTo>
                                          <a:lnTo>
                                            <a:pt x="1209" y="192"/>
                                          </a:lnTo>
                                          <a:lnTo>
                                            <a:pt x="1209" y="121"/>
                                          </a:lnTo>
                                          <a:lnTo>
                                            <a:pt x="1189" y="71"/>
                                          </a:lnTo>
                                          <a:lnTo>
                                            <a:pt x="1169" y="30"/>
                                          </a:lnTo>
                                          <a:lnTo>
                                            <a:pt x="1129" y="10"/>
                                          </a:lnTo>
                                          <a:lnTo>
                                            <a:pt x="1088" y="0"/>
                                          </a:lnTo>
                                          <a:lnTo>
                                            <a:pt x="1028" y="0"/>
                                          </a:lnTo>
                                          <a:lnTo>
                                            <a:pt x="978" y="20"/>
                                          </a:lnTo>
                                          <a:lnTo>
                                            <a:pt x="907" y="61"/>
                                          </a:lnTo>
                                          <a:lnTo>
                                            <a:pt x="836" y="101"/>
                                          </a:lnTo>
                                          <a:lnTo>
                                            <a:pt x="756" y="171"/>
                                          </a:lnTo>
                                          <a:lnTo>
                                            <a:pt x="675" y="252"/>
                                          </a:lnTo>
                                          <a:lnTo>
                                            <a:pt x="595" y="343"/>
                                          </a:lnTo>
                                          <a:lnTo>
                                            <a:pt x="524" y="444"/>
                                          </a:lnTo>
                                          <a:lnTo>
                                            <a:pt x="453" y="554"/>
                                          </a:lnTo>
                                          <a:lnTo>
                                            <a:pt x="383" y="675"/>
                                          </a:lnTo>
                                          <a:lnTo>
                                            <a:pt x="322" y="806"/>
                                          </a:lnTo>
                                          <a:lnTo>
                                            <a:pt x="262" y="948"/>
                                          </a:lnTo>
                                          <a:lnTo>
                                            <a:pt x="191" y="1139"/>
                                          </a:lnTo>
                                          <a:lnTo>
                                            <a:pt x="131" y="1330"/>
                                          </a:lnTo>
                                          <a:lnTo>
                                            <a:pt x="81" y="1522"/>
                                          </a:lnTo>
                                          <a:lnTo>
                                            <a:pt x="50" y="1734"/>
                                          </a:lnTo>
                                          <a:lnTo>
                                            <a:pt x="20" y="1935"/>
                                          </a:lnTo>
                                          <a:lnTo>
                                            <a:pt x="0" y="2157"/>
                                          </a:lnTo>
                                          <a:lnTo>
                                            <a:pt x="0" y="2379"/>
                                          </a:lnTo>
                                          <a:lnTo>
                                            <a:pt x="0" y="2610"/>
                                          </a:lnTo>
                                          <a:lnTo>
                                            <a:pt x="131" y="2590"/>
                                          </a:lnTo>
                                          <a:lnTo>
                                            <a:pt x="252" y="2580"/>
                                          </a:lnTo>
                                          <a:lnTo>
                                            <a:pt x="383" y="2580"/>
                                          </a:lnTo>
                                          <a:lnTo>
                                            <a:pt x="504" y="2590"/>
                                          </a:lnTo>
                                          <a:lnTo>
                                            <a:pt x="675" y="2621"/>
                                          </a:lnTo>
                                          <a:lnTo>
                                            <a:pt x="796" y="2651"/>
                                          </a:lnTo>
                                          <a:lnTo>
                                            <a:pt x="907" y="2681"/>
                                          </a:lnTo>
                                          <a:lnTo>
                                            <a:pt x="1139" y="2590"/>
                                          </a:lnTo>
                                          <a:lnTo>
                                            <a:pt x="1340" y="2489"/>
                                          </a:lnTo>
                                          <a:lnTo>
                                            <a:pt x="1522" y="2389"/>
                                          </a:lnTo>
                                          <a:lnTo>
                                            <a:pt x="1693" y="2298"/>
                                          </a:lnTo>
                                          <a:lnTo>
                                            <a:pt x="1814" y="2217"/>
                                          </a:lnTo>
                                          <a:lnTo>
                                            <a:pt x="1915" y="2137"/>
                                          </a:lnTo>
                                          <a:lnTo>
                                            <a:pt x="1985" y="2066"/>
                                          </a:lnTo>
                                          <a:lnTo>
                                            <a:pt x="2026" y="2006"/>
                                          </a:lnTo>
                                          <a:lnTo>
                                            <a:pt x="2036" y="1955"/>
                                          </a:lnTo>
                                          <a:lnTo>
                                            <a:pt x="2036" y="1935"/>
                                          </a:lnTo>
                                          <a:lnTo>
                                            <a:pt x="2026" y="1925"/>
                                          </a:lnTo>
                                          <a:lnTo>
                                            <a:pt x="2005" y="1915"/>
                                          </a:lnTo>
                                          <a:lnTo>
                                            <a:pt x="1975" y="1905"/>
                                          </a:lnTo>
                                          <a:lnTo>
                                            <a:pt x="1905" y="1895"/>
                                          </a:lnTo>
                                          <a:lnTo>
                                            <a:pt x="1794" y="1905"/>
                                          </a:lnTo>
                                          <a:lnTo>
                                            <a:pt x="1663" y="1945"/>
                                          </a:lnTo>
                                          <a:lnTo>
                                            <a:pt x="1512" y="1986"/>
                                          </a:lnTo>
                                          <a:lnTo>
                                            <a:pt x="1330" y="2056"/>
                                          </a:lnTo>
                                          <a:lnTo>
                                            <a:pt x="1552" y="1915"/>
                                          </a:lnTo>
                                          <a:lnTo>
                                            <a:pt x="1733" y="1774"/>
                                          </a:lnTo>
                                          <a:lnTo>
                                            <a:pt x="1895" y="1633"/>
                                          </a:lnTo>
                                          <a:lnTo>
                                            <a:pt x="2026" y="1502"/>
                                          </a:lnTo>
                                          <a:lnTo>
                                            <a:pt x="2106" y="1391"/>
                                          </a:lnTo>
                                          <a:lnTo>
                                            <a:pt x="2147" y="1290"/>
                                          </a:lnTo>
                                          <a:lnTo>
                                            <a:pt x="2167" y="1250"/>
                                          </a:lnTo>
                                          <a:lnTo>
                                            <a:pt x="2167" y="1220"/>
                                          </a:lnTo>
                                          <a:lnTo>
                                            <a:pt x="2167" y="1179"/>
                                          </a:lnTo>
                                          <a:lnTo>
                                            <a:pt x="2147" y="1149"/>
                                          </a:lnTo>
                                          <a:lnTo>
                                            <a:pt x="2137" y="1129"/>
                                          </a:lnTo>
                                          <a:lnTo>
                                            <a:pt x="2106" y="1109"/>
                                          </a:lnTo>
                                          <a:lnTo>
                                            <a:pt x="2076" y="1099"/>
                                          </a:lnTo>
                                          <a:lnTo>
                                            <a:pt x="2036" y="1089"/>
                                          </a:lnTo>
                                          <a:lnTo>
                                            <a:pt x="1945" y="1099"/>
                                          </a:lnTo>
                                          <a:lnTo>
                                            <a:pt x="1824" y="1139"/>
                                          </a:lnTo>
                                          <a:lnTo>
                                            <a:pt x="1673" y="1199"/>
                                          </a:lnTo>
                                          <a:lnTo>
                                            <a:pt x="1512" y="1300"/>
                                          </a:lnTo>
                                          <a:lnTo>
                                            <a:pt x="1340" y="1421"/>
                                          </a:lnTo>
                                          <a:lnTo>
                                            <a:pt x="1159" y="1582"/>
                                          </a:lnTo>
                                          <a:lnTo>
                                            <a:pt x="1360" y="1341"/>
                                          </a:lnTo>
                                          <a:lnTo>
                                            <a:pt x="1542" y="1119"/>
                                          </a:lnTo>
                                          <a:lnTo>
                                            <a:pt x="1683" y="907"/>
                                          </a:lnTo>
                                          <a:lnTo>
                                            <a:pt x="1794" y="716"/>
                                          </a:lnTo>
                                          <a:lnTo>
                                            <a:pt x="1854" y="565"/>
                                          </a:lnTo>
                                          <a:lnTo>
                                            <a:pt x="1885" y="444"/>
                                          </a:lnTo>
                                          <a:lnTo>
                                            <a:pt x="1895" y="393"/>
                                          </a:lnTo>
                                          <a:lnTo>
                                            <a:pt x="1885" y="343"/>
                                          </a:lnTo>
                                          <a:lnTo>
                                            <a:pt x="1874" y="313"/>
                                          </a:lnTo>
                                          <a:lnTo>
                                            <a:pt x="1854" y="282"/>
                                          </a:lnTo>
                                          <a:lnTo>
                                            <a:pt x="1824" y="262"/>
                                          </a:lnTo>
                                          <a:lnTo>
                                            <a:pt x="1794" y="252"/>
                                          </a:lnTo>
                                          <a:lnTo>
                                            <a:pt x="1754" y="242"/>
                                          </a:lnTo>
                                          <a:lnTo>
                                            <a:pt x="1713" y="252"/>
                                          </a:lnTo>
                                          <a:lnTo>
                                            <a:pt x="1663" y="262"/>
                                          </a:lnTo>
                                          <a:lnTo>
                                            <a:pt x="1612" y="292"/>
                                          </a:lnTo>
                                          <a:lnTo>
                                            <a:pt x="1481" y="36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1" name="Freeform 135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225" y="1572"/>
                                      <a:ext cx="1784" cy="3800"/>
                                    </a:xfrm>
                                    <a:custGeom>
                                      <a:avLst/>
                                      <a:gdLst>
                                        <a:gd name="T0" fmla="*/ 1189 w 1784"/>
                                        <a:gd name="T1" fmla="*/ 2177 h 3800"/>
                                        <a:gd name="T2" fmla="*/ 1270 w 1784"/>
                                        <a:gd name="T3" fmla="*/ 2096 h 3800"/>
                                        <a:gd name="T4" fmla="*/ 1240 w 1784"/>
                                        <a:gd name="T5" fmla="*/ 2036 h 3800"/>
                                        <a:gd name="T6" fmla="*/ 1139 w 1784"/>
                                        <a:gd name="T7" fmla="*/ 1986 h 3800"/>
                                        <a:gd name="T8" fmla="*/ 857 w 1784"/>
                                        <a:gd name="T9" fmla="*/ 1965 h 3800"/>
                                        <a:gd name="T10" fmla="*/ 947 w 1784"/>
                                        <a:gd name="T11" fmla="*/ 1925 h 3800"/>
                                        <a:gd name="T12" fmla="*/ 1481 w 1784"/>
                                        <a:gd name="T13" fmla="*/ 1714 h 3800"/>
                                        <a:gd name="T14" fmla="*/ 1673 w 1784"/>
                                        <a:gd name="T15" fmla="*/ 1583 h 3800"/>
                                        <a:gd name="T16" fmla="*/ 1744 w 1784"/>
                                        <a:gd name="T17" fmla="*/ 1451 h 3800"/>
                                        <a:gd name="T18" fmla="*/ 1733 w 1784"/>
                                        <a:gd name="T19" fmla="*/ 1391 h 3800"/>
                                        <a:gd name="T20" fmla="*/ 1673 w 1784"/>
                                        <a:gd name="T21" fmla="*/ 1331 h 3800"/>
                                        <a:gd name="T22" fmla="*/ 1542 w 1784"/>
                                        <a:gd name="T23" fmla="*/ 1300 h 3800"/>
                                        <a:gd name="T24" fmla="*/ 1068 w 1784"/>
                                        <a:gd name="T25" fmla="*/ 1361 h 3800"/>
                                        <a:gd name="T26" fmla="*/ 1038 w 1784"/>
                                        <a:gd name="T27" fmla="*/ 1270 h 3800"/>
                                        <a:gd name="T28" fmla="*/ 1441 w 1784"/>
                                        <a:gd name="T29" fmla="*/ 837 h 3800"/>
                                        <a:gd name="T30" fmla="*/ 1693 w 1784"/>
                                        <a:gd name="T31" fmla="*/ 464 h 3800"/>
                                        <a:gd name="T32" fmla="*/ 1774 w 1784"/>
                                        <a:gd name="T33" fmla="*/ 272 h 3800"/>
                                        <a:gd name="T34" fmla="*/ 1774 w 1784"/>
                                        <a:gd name="T35" fmla="*/ 91 h 3800"/>
                                        <a:gd name="T36" fmla="*/ 1703 w 1784"/>
                                        <a:gd name="T37" fmla="*/ 20 h 3800"/>
                                        <a:gd name="T38" fmla="*/ 1592 w 1784"/>
                                        <a:gd name="T39" fmla="*/ 0 h 3800"/>
                                        <a:gd name="T40" fmla="*/ 1340 w 1784"/>
                                        <a:gd name="T41" fmla="*/ 61 h 3800"/>
                                        <a:gd name="T42" fmla="*/ 1058 w 1784"/>
                                        <a:gd name="T43" fmla="*/ 232 h 3800"/>
                                        <a:gd name="T44" fmla="*/ 857 w 1784"/>
                                        <a:gd name="T45" fmla="*/ 403 h 3800"/>
                                        <a:gd name="T46" fmla="*/ 494 w 1784"/>
                                        <a:gd name="T47" fmla="*/ 806 h 3800"/>
                                        <a:gd name="T48" fmla="*/ 181 w 1784"/>
                                        <a:gd name="T49" fmla="*/ 1280 h 3800"/>
                                        <a:gd name="T50" fmla="*/ 0 w 1784"/>
                                        <a:gd name="T51" fmla="*/ 1653 h 3800"/>
                                        <a:gd name="T52" fmla="*/ 91 w 1784"/>
                                        <a:gd name="T53" fmla="*/ 1885 h 3800"/>
                                        <a:gd name="T54" fmla="*/ 121 w 1784"/>
                                        <a:gd name="T55" fmla="*/ 2056 h 3800"/>
                                        <a:gd name="T56" fmla="*/ 121 w 1784"/>
                                        <a:gd name="T57" fmla="*/ 2258 h 3800"/>
                                        <a:gd name="T58" fmla="*/ 91 w 1784"/>
                                        <a:gd name="T59" fmla="*/ 2439 h 3800"/>
                                        <a:gd name="T60" fmla="*/ 131 w 1784"/>
                                        <a:gd name="T61" fmla="*/ 2701 h 3800"/>
                                        <a:gd name="T62" fmla="*/ 353 w 1784"/>
                                        <a:gd name="T63" fmla="*/ 3104 h 3800"/>
                                        <a:gd name="T64" fmla="*/ 605 w 1784"/>
                                        <a:gd name="T65" fmla="*/ 3437 h 3800"/>
                                        <a:gd name="T66" fmla="*/ 836 w 1784"/>
                                        <a:gd name="T67" fmla="*/ 3659 h 3800"/>
                                        <a:gd name="T68" fmla="*/ 1038 w 1784"/>
                                        <a:gd name="T69" fmla="*/ 3769 h 3800"/>
                                        <a:gd name="T70" fmla="*/ 1209 w 1784"/>
                                        <a:gd name="T71" fmla="*/ 3800 h 3800"/>
                                        <a:gd name="T72" fmla="*/ 1290 w 1784"/>
                                        <a:gd name="T73" fmla="*/ 3769 h 3800"/>
                                        <a:gd name="T74" fmla="*/ 1350 w 1784"/>
                                        <a:gd name="T75" fmla="*/ 3709 h 3800"/>
                                        <a:gd name="T76" fmla="*/ 1371 w 1784"/>
                                        <a:gd name="T77" fmla="*/ 3568 h 3800"/>
                                        <a:gd name="T78" fmla="*/ 1330 w 1784"/>
                                        <a:gd name="T79" fmla="*/ 3427 h 3800"/>
                                        <a:gd name="T80" fmla="*/ 1189 w 1784"/>
                                        <a:gd name="T81" fmla="*/ 3175 h 3800"/>
                                        <a:gd name="T82" fmla="*/ 847 w 1784"/>
                                        <a:gd name="T83" fmla="*/ 2802 h 3800"/>
                                        <a:gd name="T84" fmla="*/ 1018 w 1784"/>
                                        <a:gd name="T85" fmla="*/ 2893 h 3800"/>
                                        <a:gd name="T86" fmla="*/ 1149 w 1784"/>
                                        <a:gd name="T87" fmla="*/ 2933 h 3800"/>
                                        <a:gd name="T88" fmla="*/ 1250 w 1784"/>
                                        <a:gd name="T89" fmla="*/ 2893 h 3800"/>
                                        <a:gd name="T90" fmla="*/ 1250 w 1784"/>
                                        <a:gd name="T91" fmla="*/ 2792 h 3800"/>
                                        <a:gd name="T92" fmla="*/ 1119 w 1784"/>
                                        <a:gd name="T93" fmla="*/ 2590 h 3800"/>
                                        <a:gd name="T94" fmla="*/ 736 w 1784"/>
                                        <a:gd name="T95" fmla="*/ 2238 h 3800"/>
                                        <a:gd name="T96" fmla="*/ 947 w 1784"/>
                                        <a:gd name="T97" fmla="*/ 2238 h 3800"/>
                                        <a:gd name="T98" fmla="*/ 1129 w 1784"/>
                                        <a:gd name="T99" fmla="*/ 2207 h 38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</a:cxnLst>
                                      <a:rect l="0" t="0" r="r" b="b"/>
                                      <a:pathLst>
                                        <a:path w="1784" h="3800">
                                          <a:moveTo>
                                            <a:pt x="1129" y="2207"/>
                                          </a:moveTo>
                                          <a:lnTo>
                                            <a:pt x="1129" y="2207"/>
                                          </a:lnTo>
                                          <a:lnTo>
                                            <a:pt x="1189" y="2177"/>
                                          </a:lnTo>
                                          <a:lnTo>
                                            <a:pt x="1230" y="2157"/>
                                          </a:lnTo>
                                          <a:lnTo>
                                            <a:pt x="1260" y="2127"/>
                                          </a:lnTo>
                                          <a:lnTo>
                                            <a:pt x="1270" y="2096"/>
                                          </a:lnTo>
                                          <a:lnTo>
                                            <a:pt x="1260" y="2056"/>
                                          </a:lnTo>
                                          <a:lnTo>
                                            <a:pt x="1240" y="2036"/>
                                          </a:lnTo>
                                          <a:lnTo>
                                            <a:pt x="1199" y="2006"/>
                                          </a:lnTo>
                                          <a:lnTo>
                                            <a:pt x="1139" y="1986"/>
                                          </a:lnTo>
                                          <a:lnTo>
                                            <a:pt x="1058" y="1976"/>
                                          </a:lnTo>
                                          <a:lnTo>
                                            <a:pt x="968" y="1965"/>
                                          </a:lnTo>
                                          <a:lnTo>
                                            <a:pt x="857" y="1965"/>
                                          </a:lnTo>
                                          <a:lnTo>
                                            <a:pt x="736" y="1976"/>
                                          </a:lnTo>
                                          <a:lnTo>
                                            <a:pt x="947" y="1925"/>
                                          </a:lnTo>
                                          <a:lnTo>
                                            <a:pt x="1149" y="1865"/>
                                          </a:lnTo>
                                          <a:lnTo>
                                            <a:pt x="1330" y="1794"/>
                                          </a:lnTo>
                                          <a:lnTo>
                                            <a:pt x="1481" y="1714"/>
                                          </a:lnTo>
                                          <a:lnTo>
                                            <a:pt x="1592" y="1653"/>
                                          </a:lnTo>
                                          <a:lnTo>
                                            <a:pt x="1673" y="1583"/>
                                          </a:lnTo>
                                          <a:lnTo>
                                            <a:pt x="1723" y="1512"/>
                                          </a:lnTo>
                                          <a:lnTo>
                                            <a:pt x="1733" y="1482"/>
                                          </a:lnTo>
                                          <a:lnTo>
                                            <a:pt x="1744" y="1451"/>
                                          </a:lnTo>
                                          <a:lnTo>
                                            <a:pt x="1744" y="1421"/>
                                          </a:lnTo>
                                          <a:lnTo>
                                            <a:pt x="1733" y="1391"/>
                                          </a:lnTo>
                                          <a:lnTo>
                                            <a:pt x="1723" y="1371"/>
                                          </a:lnTo>
                                          <a:lnTo>
                                            <a:pt x="1703" y="1351"/>
                                          </a:lnTo>
                                          <a:lnTo>
                                            <a:pt x="1673" y="1331"/>
                                          </a:lnTo>
                                          <a:lnTo>
                                            <a:pt x="1633" y="1320"/>
                                          </a:lnTo>
                                          <a:lnTo>
                                            <a:pt x="1542" y="1300"/>
                                          </a:lnTo>
                                          <a:lnTo>
                                            <a:pt x="1401" y="1300"/>
                                          </a:lnTo>
                                          <a:lnTo>
                                            <a:pt x="1240" y="1320"/>
                                          </a:lnTo>
                                          <a:lnTo>
                                            <a:pt x="1068" y="1361"/>
                                          </a:lnTo>
                                          <a:lnTo>
                                            <a:pt x="867" y="1421"/>
                                          </a:lnTo>
                                          <a:lnTo>
                                            <a:pt x="1038" y="1270"/>
                                          </a:lnTo>
                                          <a:lnTo>
                                            <a:pt x="1189" y="1119"/>
                                          </a:lnTo>
                                          <a:lnTo>
                                            <a:pt x="1320" y="978"/>
                                          </a:lnTo>
                                          <a:lnTo>
                                            <a:pt x="1441" y="837"/>
                                          </a:lnTo>
                                          <a:lnTo>
                                            <a:pt x="1542" y="706"/>
                                          </a:lnTo>
                                          <a:lnTo>
                                            <a:pt x="1633" y="585"/>
                                          </a:lnTo>
                                          <a:lnTo>
                                            <a:pt x="1693" y="464"/>
                                          </a:lnTo>
                                          <a:lnTo>
                                            <a:pt x="1744" y="363"/>
                                          </a:lnTo>
                                          <a:lnTo>
                                            <a:pt x="1774" y="272"/>
                                          </a:lnTo>
                                          <a:lnTo>
                                            <a:pt x="1784" y="202"/>
                                          </a:lnTo>
                                          <a:lnTo>
                                            <a:pt x="1784" y="141"/>
                                          </a:lnTo>
                                          <a:lnTo>
                                            <a:pt x="1774" y="91"/>
                                          </a:lnTo>
                                          <a:lnTo>
                                            <a:pt x="1744" y="51"/>
                                          </a:lnTo>
                                          <a:lnTo>
                                            <a:pt x="1703" y="20"/>
                                          </a:lnTo>
                                          <a:lnTo>
                                            <a:pt x="1653" y="0"/>
                                          </a:lnTo>
                                          <a:lnTo>
                                            <a:pt x="1592" y="0"/>
                                          </a:lnTo>
                                          <a:lnTo>
                                            <a:pt x="1512" y="10"/>
                                          </a:lnTo>
                                          <a:lnTo>
                                            <a:pt x="1431" y="30"/>
                                          </a:lnTo>
                                          <a:lnTo>
                                            <a:pt x="1340" y="61"/>
                                          </a:lnTo>
                                          <a:lnTo>
                                            <a:pt x="1250" y="101"/>
                                          </a:lnTo>
                                          <a:lnTo>
                                            <a:pt x="1159" y="161"/>
                                          </a:lnTo>
                                          <a:lnTo>
                                            <a:pt x="1058" y="232"/>
                                          </a:lnTo>
                                          <a:lnTo>
                                            <a:pt x="957" y="313"/>
                                          </a:lnTo>
                                          <a:lnTo>
                                            <a:pt x="857" y="403"/>
                                          </a:lnTo>
                                          <a:lnTo>
                                            <a:pt x="726" y="524"/>
                                          </a:lnTo>
                                          <a:lnTo>
                                            <a:pt x="605" y="665"/>
                                          </a:lnTo>
                                          <a:lnTo>
                                            <a:pt x="494" y="806"/>
                                          </a:lnTo>
                                          <a:lnTo>
                                            <a:pt x="383" y="958"/>
                                          </a:lnTo>
                                          <a:lnTo>
                                            <a:pt x="282" y="1109"/>
                                          </a:lnTo>
                                          <a:lnTo>
                                            <a:pt x="181" y="1280"/>
                                          </a:lnTo>
                                          <a:lnTo>
                                            <a:pt x="91" y="1462"/>
                                          </a:lnTo>
                                          <a:lnTo>
                                            <a:pt x="0" y="1653"/>
                                          </a:lnTo>
                                          <a:lnTo>
                                            <a:pt x="50" y="1764"/>
                                          </a:lnTo>
                                          <a:lnTo>
                                            <a:pt x="91" y="1885"/>
                                          </a:lnTo>
                                          <a:lnTo>
                                            <a:pt x="111" y="1965"/>
                                          </a:lnTo>
                                          <a:lnTo>
                                            <a:pt x="121" y="2056"/>
                                          </a:lnTo>
                                          <a:lnTo>
                                            <a:pt x="131" y="2177"/>
                                          </a:lnTo>
                                          <a:lnTo>
                                            <a:pt x="121" y="2258"/>
                                          </a:lnTo>
                                          <a:lnTo>
                                            <a:pt x="111" y="2348"/>
                                          </a:lnTo>
                                          <a:lnTo>
                                            <a:pt x="91" y="2439"/>
                                          </a:lnTo>
                                          <a:lnTo>
                                            <a:pt x="71" y="2550"/>
                                          </a:lnTo>
                                          <a:lnTo>
                                            <a:pt x="131" y="2701"/>
                                          </a:lnTo>
                                          <a:lnTo>
                                            <a:pt x="212" y="2842"/>
                                          </a:lnTo>
                                          <a:lnTo>
                                            <a:pt x="282" y="2983"/>
                                          </a:lnTo>
                                          <a:lnTo>
                                            <a:pt x="353" y="3104"/>
                                          </a:lnTo>
                                          <a:lnTo>
                                            <a:pt x="433" y="3225"/>
                                          </a:lnTo>
                                          <a:lnTo>
                                            <a:pt x="524" y="3336"/>
                                          </a:lnTo>
                                          <a:lnTo>
                                            <a:pt x="605" y="3437"/>
                                          </a:lnTo>
                                          <a:lnTo>
                                            <a:pt x="695" y="3528"/>
                                          </a:lnTo>
                                          <a:lnTo>
                                            <a:pt x="836" y="3659"/>
                                          </a:lnTo>
                                          <a:lnTo>
                                            <a:pt x="907" y="3699"/>
                                          </a:lnTo>
                                          <a:lnTo>
                                            <a:pt x="968" y="3739"/>
                                          </a:lnTo>
                                          <a:lnTo>
                                            <a:pt x="1038" y="3769"/>
                                          </a:lnTo>
                                          <a:lnTo>
                                            <a:pt x="1099" y="3790"/>
                                          </a:lnTo>
                                          <a:lnTo>
                                            <a:pt x="1159" y="3800"/>
                                          </a:lnTo>
                                          <a:lnTo>
                                            <a:pt x="1209" y="3800"/>
                                          </a:lnTo>
                                          <a:lnTo>
                                            <a:pt x="1260" y="3790"/>
                                          </a:lnTo>
                                          <a:lnTo>
                                            <a:pt x="1290" y="3769"/>
                                          </a:lnTo>
                                          <a:lnTo>
                                            <a:pt x="1320" y="3749"/>
                                          </a:lnTo>
                                          <a:lnTo>
                                            <a:pt x="1350" y="3709"/>
                                          </a:lnTo>
                                          <a:lnTo>
                                            <a:pt x="1361" y="3669"/>
                                          </a:lnTo>
                                          <a:lnTo>
                                            <a:pt x="1371" y="3618"/>
                                          </a:lnTo>
                                          <a:lnTo>
                                            <a:pt x="1371" y="3568"/>
                                          </a:lnTo>
                                          <a:lnTo>
                                            <a:pt x="1350" y="3507"/>
                                          </a:lnTo>
                                          <a:lnTo>
                                            <a:pt x="1330" y="3427"/>
                                          </a:lnTo>
                                          <a:lnTo>
                                            <a:pt x="1290" y="3346"/>
                                          </a:lnTo>
                                          <a:lnTo>
                                            <a:pt x="1250" y="3255"/>
                                          </a:lnTo>
                                          <a:lnTo>
                                            <a:pt x="1189" y="3175"/>
                                          </a:lnTo>
                                          <a:lnTo>
                                            <a:pt x="1119" y="3084"/>
                                          </a:lnTo>
                                          <a:lnTo>
                                            <a:pt x="1038" y="2993"/>
                                          </a:lnTo>
                                          <a:lnTo>
                                            <a:pt x="847" y="2802"/>
                                          </a:lnTo>
                                          <a:lnTo>
                                            <a:pt x="937" y="2852"/>
                                          </a:lnTo>
                                          <a:lnTo>
                                            <a:pt x="1018" y="2893"/>
                                          </a:lnTo>
                                          <a:lnTo>
                                            <a:pt x="1088" y="2913"/>
                                          </a:lnTo>
                                          <a:lnTo>
                                            <a:pt x="1149" y="2933"/>
                                          </a:lnTo>
                                          <a:lnTo>
                                            <a:pt x="1199" y="2933"/>
                                          </a:lnTo>
                                          <a:lnTo>
                                            <a:pt x="1230" y="2913"/>
                                          </a:lnTo>
                                          <a:lnTo>
                                            <a:pt x="1250" y="2893"/>
                                          </a:lnTo>
                                          <a:lnTo>
                                            <a:pt x="1260" y="2852"/>
                                          </a:lnTo>
                                          <a:lnTo>
                                            <a:pt x="1250" y="2792"/>
                                          </a:lnTo>
                                          <a:lnTo>
                                            <a:pt x="1219" y="2731"/>
                                          </a:lnTo>
                                          <a:lnTo>
                                            <a:pt x="1179" y="2661"/>
                                          </a:lnTo>
                                          <a:lnTo>
                                            <a:pt x="1119" y="2590"/>
                                          </a:lnTo>
                                          <a:lnTo>
                                            <a:pt x="1048" y="2510"/>
                                          </a:lnTo>
                                          <a:lnTo>
                                            <a:pt x="957" y="2429"/>
                                          </a:lnTo>
                                          <a:lnTo>
                                            <a:pt x="736" y="2238"/>
                                          </a:lnTo>
                                          <a:lnTo>
                                            <a:pt x="847" y="2248"/>
                                          </a:lnTo>
                                          <a:lnTo>
                                            <a:pt x="947" y="2238"/>
                                          </a:lnTo>
                                          <a:lnTo>
                                            <a:pt x="1038" y="2228"/>
                                          </a:lnTo>
                                          <a:lnTo>
                                            <a:pt x="1129" y="220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2" name="Freeform 135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336" y="3749"/>
                                      <a:ext cx="1149" cy="756"/>
                                    </a:xfrm>
                                    <a:custGeom>
                                      <a:avLst/>
                                      <a:gdLst>
                                        <a:gd name="T0" fmla="*/ 20 w 1149"/>
                                        <a:gd name="T1" fmla="*/ 0 h 756"/>
                                        <a:gd name="T2" fmla="*/ 20 w 1149"/>
                                        <a:gd name="T3" fmla="*/ 0 h 756"/>
                                        <a:gd name="T4" fmla="*/ 10 w 1149"/>
                                        <a:gd name="T5" fmla="*/ 81 h 756"/>
                                        <a:gd name="T6" fmla="*/ 0 w 1149"/>
                                        <a:gd name="T7" fmla="*/ 171 h 756"/>
                                        <a:gd name="T8" fmla="*/ 0 w 1149"/>
                                        <a:gd name="T9" fmla="*/ 171 h 756"/>
                                        <a:gd name="T10" fmla="*/ 191 w 1149"/>
                                        <a:gd name="T11" fmla="*/ 252 h 756"/>
                                        <a:gd name="T12" fmla="*/ 373 w 1149"/>
                                        <a:gd name="T13" fmla="*/ 363 h 756"/>
                                        <a:gd name="T14" fmla="*/ 554 w 1149"/>
                                        <a:gd name="T15" fmla="*/ 484 h 756"/>
                                        <a:gd name="T16" fmla="*/ 736 w 1149"/>
                                        <a:gd name="T17" fmla="*/ 625 h 756"/>
                                        <a:gd name="T18" fmla="*/ 736 w 1149"/>
                                        <a:gd name="T19" fmla="*/ 625 h 756"/>
                                        <a:gd name="T20" fmla="*/ 826 w 1149"/>
                                        <a:gd name="T21" fmla="*/ 675 h 756"/>
                                        <a:gd name="T22" fmla="*/ 907 w 1149"/>
                                        <a:gd name="T23" fmla="*/ 716 h 756"/>
                                        <a:gd name="T24" fmla="*/ 977 w 1149"/>
                                        <a:gd name="T25" fmla="*/ 736 h 756"/>
                                        <a:gd name="T26" fmla="*/ 1038 w 1149"/>
                                        <a:gd name="T27" fmla="*/ 756 h 756"/>
                                        <a:gd name="T28" fmla="*/ 1038 w 1149"/>
                                        <a:gd name="T29" fmla="*/ 756 h 756"/>
                                        <a:gd name="T30" fmla="*/ 1088 w 1149"/>
                                        <a:gd name="T31" fmla="*/ 756 h 756"/>
                                        <a:gd name="T32" fmla="*/ 1119 w 1149"/>
                                        <a:gd name="T33" fmla="*/ 736 h 756"/>
                                        <a:gd name="T34" fmla="*/ 1139 w 1149"/>
                                        <a:gd name="T35" fmla="*/ 716 h 756"/>
                                        <a:gd name="T36" fmla="*/ 1149 w 1149"/>
                                        <a:gd name="T37" fmla="*/ 675 h 756"/>
                                        <a:gd name="T38" fmla="*/ 1149 w 1149"/>
                                        <a:gd name="T39" fmla="*/ 675 h 756"/>
                                        <a:gd name="T40" fmla="*/ 1139 w 1149"/>
                                        <a:gd name="T41" fmla="*/ 615 h 756"/>
                                        <a:gd name="T42" fmla="*/ 1108 w 1149"/>
                                        <a:gd name="T43" fmla="*/ 554 h 756"/>
                                        <a:gd name="T44" fmla="*/ 1068 w 1149"/>
                                        <a:gd name="T45" fmla="*/ 484 h 756"/>
                                        <a:gd name="T46" fmla="*/ 1008 w 1149"/>
                                        <a:gd name="T47" fmla="*/ 413 h 756"/>
                                        <a:gd name="T48" fmla="*/ 937 w 1149"/>
                                        <a:gd name="T49" fmla="*/ 333 h 756"/>
                                        <a:gd name="T50" fmla="*/ 846 w 1149"/>
                                        <a:gd name="T51" fmla="*/ 252 h 756"/>
                                        <a:gd name="T52" fmla="*/ 625 w 1149"/>
                                        <a:gd name="T53" fmla="*/ 61 h 756"/>
                                        <a:gd name="T54" fmla="*/ 20 w 1149"/>
                                        <a:gd name="T55" fmla="*/ 0 h 756"/>
                                        <a:gd name="T56" fmla="*/ 20 w 1149"/>
                                        <a:gd name="T57" fmla="*/ 0 h 75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</a:cxnLst>
                                      <a:rect l="0" t="0" r="r" b="b"/>
                                      <a:pathLst>
                                        <a:path w="1149" h="756">
                                          <a:moveTo>
                                            <a:pt x="20" y="0"/>
                                          </a:moveTo>
                                          <a:lnTo>
                                            <a:pt x="20" y="0"/>
                                          </a:lnTo>
                                          <a:lnTo>
                                            <a:pt x="10" y="81"/>
                                          </a:lnTo>
                                          <a:lnTo>
                                            <a:pt x="0" y="171"/>
                                          </a:lnTo>
                                          <a:lnTo>
                                            <a:pt x="191" y="252"/>
                                          </a:lnTo>
                                          <a:lnTo>
                                            <a:pt x="373" y="363"/>
                                          </a:lnTo>
                                          <a:lnTo>
                                            <a:pt x="554" y="484"/>
                                          </a:lnTo>
                                          <a:lnTo>
                                            <a:pt x="736" y="625"/>
                                          </a:lnTo>
                                          <a:lnTo>
                                            <a:pt x="826" y="675"/>
                                          </a:lnTo>
                                          <a:lnTo>
                                            <a:pt x="907" y="716"/>
                                          </a:lnTo>
                                          <a:lnTo>
                                            <a:pt x="977" y="736"/>
                                          </a:lnTo>
                                          <a:lnTo>
                                            <a:pt x="1038" y="756"/>
                                          </a:lnTo>
                                          <a:lnTo>
                                            <a:pt x="1088" y="756"/>
                                          </a:lnTo>
                                          <a:lnTo>
                                            <a:pt x="1119" y="736"/>
                                          </a:lnTo>
                                          <a:lnTo>
                                            <a:pt x="1139" y="716"/>
                                          </a:lnTo>
                                          <a:lnTo>
                                            <a:pt x="1149" y="675"/>
                                          </a:lnTo>
                                          <a:lnTo>
                                            <a:pt x="1139" y="615"/>
                                          </a:lnTo>
                                          <a:lnTo>
                                            <a:pt x="1108" y="554"/>
                                          </a:lnTo>
                                          <a:lnTo>
                                            <a:pt x="1068" y="484"/>
                                          </a:lnTo>
                                          <a:lnTo>
                                            <a:pt x="1008" y="413"/>
                                          </a:lnTo>
                                          <a:lnTo>
                                            <a:pt x="937" y="333"/>
                                          </a:lnTo>
                                          <a:lnTo>
                                            <a:pt x="846" y="252"/>
                                          </a:lnTo>
                                          <a:lnTo>
                                            <a:pt x="625" y="61"/>
                                          </a:lnTo>
                                          <a:lnTo>
                                            <a:pt x="2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3" name="Freeform 135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63" y="262"/>
                                      <a:ext cx="1643" cy="2348"/>
                                    </a:xfrm>
                                    <a:custGeom>
                                      <a:avLst/>
                                      <a:gdLst>
                                        <a:gd name="T0" fmla="*/ 1229 w 1643"/>
                                        <a:gd name="T1" fmla="*/ 121 h 2348"/>
                                        <a:gd name="T2" fmla="*/ 1229 w 1643"/>
                                        <a:gd name="T3" fmla="*/ 121 h 2348"/>
                                        <a:gd name="T4" fmla="*/ 1078 w 1643"/>
                                        <a:gd name="T5" fmla="*/ 242 h 2348"/>
                                        <a:gd name="T6" fmla="*/ 907 w 1643"/>
                                        <a:gd name="T7" fmla="*/ 403 h 2348"/>
                                        <a:gd name="T8" fmla="*/ 736 w 1643"/>
                                        <a:gd name="T9" fmla="*/ 585 h 2348"/>
                                        <a:gd name="T10" fmla="*/ 564 w 1643"/>
                                        <a:gd name="T11" fmla="*/ 806 h 2348"/>
                                        <a:gd name="T12" fmla="*/ 564 w 1643"/>
                                        <a:gd name="T13" fmla="*/ 806 h 2348"/>
                                        <a:gd name="T14" fmla="*/ 484 w 1643"/>
                                        <a:gd name="T15" fmla="*/ 957 h 2348"/>
                                        <a:gd name="T16" fmla="*/ 403 w 1643"/>
                                        <a:gd name="T17" fmla="*/ 1119 h 2348"/>
                                        <a:gd name="T18" fmla="*/ 332 w 1643"/>
                                        <a:gd name="T19" fmla="*/ 1290 h 2348"/>
                                        <a:gd name="T20" fmla="*/ 262 w 1643"/>
                                        <a:gd name="T21" fmla="*/ 1471 h 2348"/>
                                        <a:gd name="T22" fmla="*/ 191 w 1643"/>
                                        <a:gd name="T23" fmla="*/ 1673 h 2348"/>
                                        <a:gd name="T24" fmla="*/ 131 w 1643"/>
                                        <a:gd name="T25" fmla="*/ 1885 h 2348"/>
                                        <a:gd name="T26" fmla="*/ 0 w 1643"/>
                                        <a:gd name="T27" fmla="*/ 2338 h 2348"/>
                                        <a:gd name="T28" fmla="*/ 0 w 1643"/>
                                        <a:gd name="T29" fmla="*/ 2338 h 2348"/>
                                        <a:gd name="T30" fmla="*/ 131 w 1643"/>
                                        <a:gd name="T31" fmla="*/ 2338 h 2348"/>
                                        <a:gd name="T32" fmla="*/ 252 w 1643"/>
                                        <a:gd name="T33" fmla="*/ 2348 h 2348"/>
                                        <a:gd name="T34" fmla="*/ 252 w 1643"/>
                                        <a:gd name="T35" fmla="*/ 2348 h 2348"/>
                                        <a:gd name="T36" fmla="*/ 413 w 1643"/>
                                        <a:gd name="T37" fmla="*/ 2026 h 2348"/>
                                        <a:gd name="T38" fmla="*/ 494 w 1643"/>
                                        <a:gd name="T39" fmla="*/ 1885 h 2348"/>
                                        <a:gd name="T40" fmla="*/ 574 w 1643"/>
                                        <a:gd name="T41" fmla="*/ 1754 h 2348"/>
                                        <a:gd name="T42" fmla="*/ 655 w 1643"/>
                                        <a:gd name="T43" fmla="*/ 1633 h 2348"/>
                                        <a:gd name="T44" fmla="*/ 736 w 1643"/>
                                        <a:gd name="T45" fmla="*/ 1522 h 2348"/>
                                        <a:gd name="T46" fmla="*/ 816 w 1643"/>
                                        <a:gd name="T47" fmla="*/ 1421 h 2348"/>
                                        <a:gd name="T48" fmla="*/ 907 w 1643"/>
                                        <a:gd name="T49" fmla="*/ 1340 h 2348"/>
                                        <a:gd name="T50" fmla="*/ 907 w 1643"/>
                                        <a:gd name="T51" fmla="*/ 1340 h 2348"/>
                                        <a:gd name="T52" fmla="*/ 1108 w 1643"/>
                                        <a:gd name="T53" fmla="*/ 1099 h 2348"/>
                                        <a:gd name="T54" fmla="*/ 1290 w 1643"/>
                                        <a:gd name="T55" fmla="*/ 877 h 2348"/>
                                        <a:gd name="T56" fmla="*/ 1431 w 1643"/>
                                        <a:gd name="T57" fmla="*/ 665 h 2348"/>
                                        <a:gd name="T58" fmla="*/ 1542 w 1643"/>
                                        <a:gd name="T59" fmla="*/ 474 h 2348"/>
                                        <a:gd name="T60" fmla="*/ 1542 w 1643"/>
                                        <a:gd name="T61" fmla="*/ 474 h 2348"/>
                                        <a:gd name="T62" fmla="*/ 1602 w 1643"/>
                                        <a:gd name="T63" fmla="*/ 323 h 2348"/>
                                        <a:gd name="T64" fmla="*/ 1633 w 1643"/>
                                        <a:gd name="T65" fmla="*/ 202 h 2348"/>
                                        <a:gd name="T66" fmla="*/ 1643 w 1643"/>
                                        <a:gd name="T67" fmla="*/ 151 h 2348"/>
                                        <a:gd name="T68" fmla="*/ 1633 w 1643"/>
                                        <a:gd name="T69" fmla="*/ 101 h 2348"/>
                                        <a:gd name="T70" fmla="*/ 1622 w 1643"/>
                                        <a:gd name="T71" fmla="*/ 71 h 2348"/>
                                        <a:gd name="T72" fmla="*/ 1602 w 1643"/>
                                        <a:gd name="T73" fmla="*/ 40 h 2348"/>
                                        <a:gd name="T74" fmla="*/ 1602 w 1643"/>
                                        <a:gd name="T75" fmla="*/ 40 h 2348"/>
                                        <a:gd name="T76" fmla="*/ 1572 w 1643"/>
                                        <a:gd name="T77" fmla="*/ 20 h 2348"/>
                                        <a:gd name="T78" fmla="*/ 1542 w 1643"/>
                                        <a:gd name="T79" fmla="*/ 10 h 2348"/>
                                        <a:gd name="T80" fmla="*/ 1502 w 1643"/>
                                        <a:gd name="T81" fmla="*/ 0 h 2348"/>
                                        <a:gd name="T82" fmla="*/ 1461 w 1643"/>
                                        <a:gd name="T83" fmla="*/ 10 h 2348"/>
                                        <a:gd name="T84" fmla="*/ 1411 w 1643"/>
                                        <a:gd name="T85" fmla="*/ 20 h 2348"/>
                                        <a:gd name="T86" fmla="*/ 1360 w 1643"/>
                                        <a:gd name="T87" fmla="*/ 50 h 2348"/>
                                        <a:gd name="T88" fmla="*/ 1229 w 1643"/>
                                        <a:gd name="T89" fmla="*/ 121 h 2348"/>
                                        <a:gd name="T90" fmla="*/ 1229 w 1643"/>
                                        <a:gd name="T91" fmla="*/ 121 h 234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</a:cxnLst>
                                      <a:rect l="0" t="0" r="r" b="b"/>
                                      <a:pathLst>
                                        <a:path w="1643" h="2348">
                                          <a:moveTo>
                                            <a:pt x="1229" y="121"/>
                                          </a:moveTo>
                                          <a:lnTo>
                                            <a:pt x="1229" y="121"/>
                                          </a:lnTo>
                                          <a:lnTo>
                                            <a:pt x="1078" y="242"/>
                                          </a:lnTo>
                                          <a:lnTo>
                                            <a:pt x="907" y="403"/>
                                          </a:lnTo>
                                          <a:lnTo>
                                            <a:pt x="736" y="585"/>
                                          </a:lnTo>
                                          <a:lnTo>
                                            <a:pt x="564" y="806"/>
                                          </a:lnTo>
                                          <a:lnTo>
                                            <a:pt x="484" y="957"/>
                                          </a:lnTo>
                                          <a:lnTo>
                                            <a:pt x="403" y="1119"/>
                                          </a:lnTo>
                                          <a:lnTo>
                                            <a:pt x="332" y="1290"/>
                                          </a:lnTo>
                                          <a:lnTo>
                                            <a:pt x="262" y="1471"/>
                                          </a:lnTo>
                                          <a:lnTo>
                                            <a:pt x="191" y="1673"/>
                                          </a:lnTo>
                                          <a:lnTo>
                                            <a:pt x="131" y="1885"/>
                                          </a:lnTo>
                                          <a:lnTo>
                                            <a:pt x="0" y="2338"/>
                                          </a:lnTo>
                                          <a:lnTo>
                                            <a:pt x="131" y="2338"/>
                                          </a:lnTo>
                                          <a:lnTo>
                                            <a:pt x="252" y="2348"/>
                                          </a:lnTo>
                                          <a:lnTo>
                                            <a:pt x="413" y="2026"/>
                                          </a:lnTo>
                                          <a:lnTo>
                                            <a:pt x="494" y="1885"/>
                                          </a:lnTo>
                                          <a:lnTo>
                                            <a:pt x="574" y="1754"/>
                                          </a:lnTo>
                                          <a:lnTo>
                                            <a:pt x="655" y="1633"/>
                                          </a:lnTo>
                                          <a:lnTo>
                                            <a:pt x="736" y="1522"/>
                                          </a:lnTo>
                                          <a:lnTo>
                                            <a:pt x="816" y="1421"/>
                                          </a:lnTo>
                                          <a:lnTo>
                                            <a:pt x="907" y="1340"/>
                                          </a:lnTo>
                                          <a:lnTo>
                                            <a:pt x="1108" y="1099"/>
                                          </a:lnTo>
                                          <a:lnTo>
                                            <a:pt x="1290" y="877"/>
                                          </a:lnTo>
                                          <a:lnTo>
                                            <a:pt x="1431" y="665"/>
                                          </a:lnTo>
                                          <a:lnTo>
                                            <a:pt x="1542" y="474"/>
                                          </a:lnTo>
                                          <a:lnTo>
                                            <a:pt x="1602" y="323"/>
                                          </a:lnTo>
                                          <a:lnTo>
                                            <a:pt x="1633" y="202"/>
                                          </a:lnTo>
                                          <a:lnTo>
                                            <a:pt x="1643" y="151"/>
                                          </a:lnTo>
                                          <a:lnTo>
                                            <a:pt x="1633" y="101"/>
                                          </a:lnTo>
                                          <a:lnTo>
                                            <a:pt x="1622" y="71"/>
                                          </a:lnTo>
                                          <a:lnTo>
                                            <a:pt x="1602" y="40"/>
                                          </a:lnTo>
                                          <a:lnTo>
                                            <a:pt x="1572" y="20"/>
                                          </a:lnTo>
                                          <a:lnTo>
                                            <a:pt x="1542" y="10"/>
                                          </a:lnTo>
                                          <a:lnTo>
                                            <a:pt x="1502" y="0"/>
                                          </a:lnTo>
                                          <a:lnTo>
                                            <a:pt x="1461" y="10"/>
                                          </a:lnTo>
                                          <a:lnTo>
                                            <a:pt x="1411" y="20"/>
                                          </a:lnTo>
                                          <a:lnTo>
                                            <a:pt x="1360" y="50"/>
                                          </a:lnTo>
                                          <a:lnTo>
                                            <a:pt x="1229" y="12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4" name="Freeform 135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086" y="1915"/>
                                      <a:ext cx="1361" cy="786"/>
                                    </a:xfrm>
                                    <a:custGeom>
                                      <a:avLst/>
                                      <a:gdLst>
                                        <a:gd name="T0" fmla="*/ 1351 w 1361"/>
                                        <a:gd name="T1" fmla="*/ 111 h 786"/>
                                        <a:gd name="T2" fmla="*/ 1351 w 1361"/>
                                        <a:gd name="T3" fmla="*/ 111 h 786"/>
                                        <a:gd name="T4" fmla="*/ 1361 w 1361"/>
                                        <a:gd name="T5" fmla="*/ 60 h 786"/>
                                        <a:gd name="T6" fmla="*/ 1361 w 1361"/>
                                        <a:gd name="T7" fmla="*/ 40 h 786"/>
                                        <a:gd name="T8" fmla="*/ 1351 w 1361"/>
                                        <a:gd name="T9" fmla="*/ 30 h 786"/>
                                        <a:gd name="T10" fmla="*/ 1330 w 1361"/>
                                        <a:gd name="T11" fmla="*/ 20 h 786"/>
                                        <a:gd name="T12" fmla="*/ 1300 w 1361"/>
                                        <a:gd name="T13" fmla="*/ 10 h 786"/>
                                        <a:gd name="T14" fmla="*/ 1230 w 1361"/>
                                        <a:gd name="T15" fmla="*/ 0 h 786"/>
                                        <a:gd name="T16" fmla="*/ 1230 w 1361"/>
                                        <a:gd name="T17" fmla="*/ 0 h 786"/>
                                        <a:gd name="T18" fmla="*/ 1119 w 1361"/>
                                        <a:gd name="T19" fmla="*/ 10 h 786"/>
                                        <a:gd name="T20" fmla="*/ 988 w 1361"/>
                                        <a:gd name="T21" fmla="*/ 50 h 786"/>
                                        <a:gd name="T22" fmla="*/ 837 w 1361"/>
                                        <a:gd name="T23" fmla="*/ 91 h 786"/>
                                        <a:gd name="T24" fmla="*/ 655 w 1361"/>
                                        <a:gd name="T25" fmla="*/ 161 h 786"/>
                                        <a:gd name="T26" fmla="*/ 655 w 1361"/>
                                        <a:gd name="T27" fmla="*/ 161 h 786"/>
                                        <a:gd name="T28" fmla="*/ 575 w 1361"/>
                                        <a:gd name="T29" fmla="*/ 212 h 786"/>
                                        <a:gd name="T30" fmla="*/ 494 w 1361"/>
                                        <a:gd name="T31" fmla="*/ 262 h 786"/>
                                        <a:gd name="T32" fmla="*/ 333 w 1361"/>
                                        <a:gd name="T33" fmla="*/ 383 h 786"/>
                                        <a:gd name="T34" fmla="*/ 172 w 1361"/>
                                        <a:gd name="T35" fmla="*/ 544 h 786"/>
                                        <a:gd name="T36" fmla="*/ 0 w 1361"/>
                                        <a:gd name="T37" fmla="*/ 726 h 786"/>
                                        <a:gd name="T38" fmla="*/ 0 w 1361"/>
                                        <a:gd name="T39" fmla="*/ 726 h 786"/>
                                        <a:gd name="T40" fmla="*/ 121 w 1361"/>
                                        <a:gd name="T41" fmla="*/ 756 h 786"/>
                                        <a:gd name="T42" fmla="*/ 232 w 1361"/>
                                        <a:gd name="T43" fmla="*/ 786 h 786"/>
                                        <a:gd name="T44" fmla="*/ 232 w 1361"/>
                                        <a:gd name="T45" fmla="*/ 786 h 786"/>
                                        <a:gd name="T46" fmla="*/ 464 w 1361"/>
                                        <a:gd name="T47" fmla="*/ 695 h 786"/>
                                        <a:gd name="T48" fmla="*/ 665 w 1361"/>
                                        <a:gd name="T49" fmla="*/ 594 h 786"/>
                                        <a:gd name="T50" fmla="*/ 847 w 1361"/>
                                        <a:gd name="T51" fmla="*/ 494 h 786"/>
                                        <a:gd name="T52" fmla="*/ 1018 w 1361"/>
                                        <a:gd name="T53" fmla="*/ 403 h 786"/>
                                        <a:gd name="T54" fmla="*/ 1018 w 1361"/>
                                        <a:gd name="T55" fmla="*/ 403 h 786"/>
                                        <a:gd name="T56" fmla="*/ 1139 w 1361"/>
                                        <a:gd name="T57" fmla="*/ 322 h 786"/>
                                        <a:gd name="T58" fmla="*/ 1240 w 1361"/>
                                        <a:gd name="T59" fmla="*/ 242 h 786"/>
                                        <a:gd name="T60" fmla="*/ 1310 w 1361"/>
                                        <a:gd name="T61" fmla="*/ 171 h 786"/>
                                        <a:gd name="T62" fmla="*/ 1351 w 1361"/>
                                        <a:gd name="T63" fmla="*/ 111 h 786"/>
                                        <a:gd name="T64" fmla="*/ 1351 w 1361"/>
                                        <a:gd name="T65" fmla="*/ 111 h 78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</a:cxnLst>
                                      <a:rect l="0" t="0" r="r" b="b"/>
                                      <a:pathLst>
                                        <a:path w="1361" h="786">
                                          <a:moveTo>
                                            <a:pt x="1351" y="111"/>
                                          </a:moveTo>
                                          <a:lnTo>
                                            <a:pt x="1351" y="111"/>
                                          </a:lnTo>
                                          <a:lnTo>
                                            <a:pt x="1361" y="60"/>
                                          </a:lnTo>
                                          <a:lnTo>
                                            <a:pt x="1361" y="40"/>
                                          </a:lnTo>
                                          <a:lnTo>
                                            <a:pt x="1351" y="30"/>
                                          </a:lnTo>
                                          <a:lnTo>
                                            <a:pt x="1330" y="20"/>
                                          </a:lnTo>
                                          <a:lnTo>
                                            <a:pt x="1300" y="10"/>
                                          </a:lnTo>
                                          <a:lnTo>
                                            <a:pt x="1230" y="0"/>
                                          </a:lnTo>
                                          <a:lnTo>
                                            <a:pt x="1119" y="10"/>
                                          </a:lnTo>
                                          <a:lnTo>
                                            <a:pt x="988" y="50"/>
                                          </a:lnTo>
                                          <a:lnTo>
                                            <a:pt x="837" y="91"/>
                                          </a:lnTo>
                                          <a:lnTo>
                                            <a:pt x="655" y="161"/>
                                          </a:lnTo>
                                          <a:lnTo>
                                            <a:pt x="575" y="212"/>
                                          </a:lnTo>
                                          <a:lnTo>
                                            <a:pt x="494" y="262"/>
                                          </a:lnTo>
                                          <a:lnTo>
                                            <a:pt x="333" y="383"/>
                                          </a:lnTo>
                                          <a:lnTo>
                                            <a:pt x="172" y="544"/>
                                          </a:lnTo>
                                          <a:lnTo>
                                            <a:pt x="0" y="726"/>
                                          </a:lnTo>
                                          <a:lnTo>
                                            <a:pt x="121" y="756"/>
                                          </a:lnTo>
                                          <a:lnTo>
                                            <a:pt x="232" y="786"/>
                                          </a:lnTo>
                                          <a:lnTo>
                                            <a:pt x="464" y="695"/>
                                          </a:lnTo>
                                          <a:lnTo>
                                            <a:pt x="665" y="594"/>
                                          </a:lnTo>
                                          <a:lnTo>
                                            <a:pt x="847" y="494"/>
                                          </a:lnTo>
                                          <a:lnTo>
                                            <a:pt x="1018" y="403"/>
                                          </a:lnTo>
                                          <a:lnTo>
                                            <a:pt x="1139" y="322"/>
                                          </a:lnTo>
                                          <a:lnTo>
                                            <a:pt x="1240" y="242"/>
                                          </a:lnTo>
                                          <a:lnTo>
                                            <a:pt x="1310" y="171"/>
                                          </a:lnTo>
                                          <a:lnTo>
                                            <a:pt x="1351" y="11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5" name="Freeform 1356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20" y="2600"/>
                                      <a:ext cx="3336" cy="1834"/>
                                    </a:xfrm>
                                    <a:custGeom>
                                      <a:avLst/>
                                      <a:gdLst>
                                        <a:gd name="T0" fmla="*/ 1210 w 3336"/>
                                        <a:gd name="T1" fmla="*/ 907 h 1834"/>
                                        <a:gd name="T2" fmla="*/ 1099 w 3336"/>
                                        <a:gd name="T3" fmla="*/ 1149 h 1834"/>
                                        <a:gd name="T4" fmla="*/ 978 w 3336"/>
                                        <a:gd name="T5" fmla="*/ 1230 h 1834"/>
                                        <a:gd name="T6" fmla="*/ 847 w 3336"/>
                                        <a:gd name="T7" fmla="*/ 1240 h 1834"/>
                                        <a:gd name="T8" fmla="*/ 736 w 3336"/>
                                        <a:gd name="T9" fmla="*/ 1179 h 1834"/>
                                        <a:gd name="T10" fmla="*/ 665 w 3336"/>
                                        <a:gd name="T11" fmla="*/ 1079 h 1834"/>
                                        <a:gd name="T12" fmla="*/ 645 w 3336"/>
                                        <a:gd name="T13" fmla="*/ 978 h 1834"/>
                                        <a:gd name="T14" fmla="*/ 685 w 3336"/>
                                        <a:gd name="T15" fmla="*/ 736 h 1834"/>
                                        <a:gd name="T16" fmla="*/ 806 w 3336"/>
                                        <a:gd name="T17" fmla="*/ 615 h 1834"/>
                                        <a:gd name="T18" fmla="*/ 917 w 3336"/>
                                        <a:gd name="T19" fmla="*/ 585 h 1834"/>
                                        <a:gd name="T20" fmla="*/ 1038 w 3336"/>
                                        <a:gd name="T21" fmla="*/ 605 h 1834"/>
                                        <a:gd name="T22" fmla="*/ 1199 w 3336"/>
                                        <a:gd name="T23" fmla="*/ 746 h 1834"/>
                                        <a:gd name="T24" fmla="*/ 2106 w 3336"/>
                                        <a:gd name="T25" fmla="*/ 272 h 1834"/>
                                        <a:gd name="T26" fmla="*/ 2106 w 3336"/>
                                        <a:gd name="T27" fmla="*/ 222 h 1834"/>
                                        <a:gd name="T28" fmla="*/ 2207 w 3336"/>
                                        <a:gd name="T29" fmla="*/ 131 h 1834"/>
                                        <a:gd name="T30" fmla="*/ 2187 w 3336"/>
                                        <a:gd name="T31" fmla="*/ 71 h 1834"/>
                                        <a:gd name="T32" fmla="*/ 1895 w 3336"/>
                                        <a:gd name="T33" fmla="*/ 10 h 1834"/>
                                        <a:gd name="T34" fmla="*/ 1643 w 3336"/>
                                        <a:gd name="T35" fmla="*/ 0 h 1834"/>
                                        <a:gd name="T36" fmla="*/ 1391 w 3336"/>
                                        <a:gd name="T37" fmla="*/ 30 h 1834"/>
                                        <a:gd name="T38" fmla="*/ 1068 w 3336"/>
                                        <a:gd name="T39" fmla="*/ 131 h 1834"/>
                                        <a:gd name="T40" fmla="*/ 585 w 3336"/>
                                        <a:gd name="T41" fmla="*/ 413 h 1834"/>
                                        <a:gd name="T42" fmla="*/ 131 w 3336"/>
                                        <a:gd name="T43" fmla="*/ 857 h 1834"/>
                                        <a:gd name="T44" fmla="*/ 0 w 3336"/>
                                        <a:gd name="T45" fmla="*/ 1038 h 1834"/>
                                        <a:gd name="T46" fmla="*/ 383 w 3336"/>
                                        <a:gd name="T47" fmla="*/ 1421 h 1834"/>
                                        <a:gd name="T48" fmla="*/ 595 w 3336"/>
                                        <a:gd name="T49" fmla="*/ 1552 h 1834"/>
                                        <a:gd name="T50" fmla="*/ 796 w 3336"/>
                                        <a:gd name="T51" fmla="*/ 1603 h 1834"/>
                                        <a:gd name="T52" fmla="*/ 968 w 3336"/>
                                        <a:gd name="T53" fmla="*/ 1572 h 1834"/>
                                        <a:gd name="T54" fmla="*/ 1099 w 3336"/>
                                        <a:gd name="T55" fmla="*/ 1502 h 1834"/>
                                        <a:gd name="T56" fmla="*/ 1320 w 3336"/>
                                        <a:gd name="T57" fmla="*/ 1220 h 1834"/>
                                        <a:gd name="T58" fmla="*/ 1562 w 3336"/>
                                        <a:gd name="T59" fmla="*/ 857 h 1834"/>
                                        <a:gd name="T60" fmla="*/ 1633 w 3336"/>
                                        <a:gd name="T61" fmla="*/ 786 h 1834"/>
                                        <a:gd name="T62" fmla="*/ 1764 w 3336"/>
                                        <a:gd name="T63" fmla="*/ 756 h 1834"/>
                                        <a:gd name="T64" fmla="*/ 1915 w 3336"/>
                                        <a:gd name="T65" fmla="*/ 776 h 1834"/>
                                        <a:gd name="T66" fmla="*/ 2016 w 3336"/>
                                        <a:gd name="T67" fmla="*/ 847 h 1834"/>
                                        <a:gd name="T68" fmla="*/ 2086 w 3336"/>
                                        <a:gd name="T69" fmla="*/ 978 h 1834"/>
                                        <a:gd name="T70" fmla="*/ 2096 w 3336"/>
                                        <a:gd name="T71" fmla="*/ 1250 h 1834"/>
                                        <a:gd name="T72" fmla="*/ 2076 w 3336"/>
                                        <a:gd name="T73" fmla="*/ 1401 h 1834"/>
                                        <a:gd name="T74" fmla="*/ 2157 w 3336"/>
                                        <a:gd name="T75" fmla="*/ 1492 h 1834"/>
                                        <a:gd name="T76" fmla="*/ 2379 w 3336"/>
                                        <a:gd name="T77" fmla="*/ 1572 h 1834"/>
                                        <a:gd name="T78" fmla="*/ 2590 w 3336"/>
                                        <a:gd name="T79" fmla="*/ 1663 h 1834"/>
                                        <a:gd name="T80" fmla="*/ 2661 w 3336"/>
                                        <a:gd name="T81" fmla="*/ 1734 h 1834"/>
                                        <a:gd name="T82" fmla="*/ 2661 w 3336"/>
                                        <a:gd name="T83" fmla="*/ 1834 h 1834"/>
                                        <a:gd name="T84" fmla="*/ 3124 w 3336"/>
                                        <a:gd name="T85" fmla="*/ 1613 h 1834"/>
                                        <a:gd name="T86" fmla="*/ 3296 w 3336"/>
                                        <a:gd name="T87" fmla="*/ 1411 h 1834"/>
                                        <a:gd name="T88" fmla="*/ 3326 w 3336"/>
                                        <a:gd name="T89" fmla="*/ 1230 h 1834"/>
                                        <a:gd name="T90" fmla="*/ 3326 w 3336"/>
                                        <a:gd name="T91" fmla="*/ 1028 h 1834"/>
                                        <a:gd name="T92" fmla="*/ 3296 w 3336"/>
                                        <a:gd name="T93" fmla="*/ 857 h 1834"/>
                                        <a:gd name="T94" fmla="*/ 3205 w 3336"/>
                                        <a:gd name="T95" fmla="*/ 625 h 1834"/>
                                        <a:gd name="T96" fmla="*/ 3064 w 3336"/>
                                        <a:gd name="T97" fmla="*/ 907 h 1834"/>
                                        <a:gd name="T98" fmla="*/ 2883 w 3336"/>
                                        <a:gd name="T99" fmla="*/ 1109 h 1834"/>
                                        <a:gd name="T100" fmla="*/ 2772 w 3336"/>
                                        <a:gd name="T101" fmla="*/ 1129 h 1834"/>
                                        <a:gd name="T102" fmla="*/ 2651 w 3336"/>
                                        <a:gd name="T103" fmla="*/ 1089 h 1834"/>
                                        <a:gd name="T104" fmla="*/ 2570 w 3336"/>
                                        <a:gd name="T105" fmla="*/ 1028 h 1834"/>
                                        <a:gd name="T106" fmla="*/ 2489 w 3336"/>
                                        <a:gd name="T107" fmla="*/ 907 h 1834"/>
                                        <a:gd name="T108" fmla="*/ 2449 w 3336"/>
                                        <a:gd name="T109" fmla="*/ 665 h 1834"/>
                                        <a:gd name="T110" fmla="*/ 2429 w 3336"/>
                                        <a:gd name="T111" fmla="*/ 504 h 1834"/>
                                        <a:gd name="T112" fmla="*/ 2379 w 3336"/>
                                        <a:gd name="T113" fmla="*/ 434 h 1834"/>
                                        <a:gd name="T114" fmla="*/ 2298 w 3336"/>
                                        <a:gd name="T115" fmla="*/ 403 h 1834"/>
                                        <a:gd name="T116" fmla="*/ 2117 w 3336"/>
                                        <a:gd name="T117" fmla="*/ 313 h 183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</a:cxnLst>
                                      <a:rect l="0" t="0" r="r" b="b"/>
                                      <a:pathLst>
                                        <a:path w="3336" h="1834">
                                          <a:moveTo>
                                            <a:pt x="1210" y="817"/>
                                          </a:moveTo>
                                          <a:lnTo>
                                            <a:pt x="1210" y="817"/>
                                          </a:lnTo>
                                          <a:lnTo>
                                            <a:pt x="1210" y="907"/>
                                          </a:lnTo>
                                          <a:lnTo>
                                            <a:pt x="1189" y="998"/>
                                          </a:lnTo>
                                          <a:lnTo>
                                            <a:pt x="1149" y="1079"/>
                                          </a:lnTo>
                                          <a:lnTo>
                                            <a:pt x="1099" y="1149"/>
                                          </a:lnTo>
                                          <a:lnTo>
                                            <a:pt x="1038" y="1200"/>
                                          </a:lnTo>
                                          <a:lnTo>
                                            <a:pt x="978" y="1230"/>
                                          </a:lnTo>
                                          <a:lnTo>
                                            <a:pt x="917" y="1240"/>
                                          </a:lnTo>
                                          <a:lnTo>
                                            <a:pt x="847" y="1240"/>
                                          </a:lnTo>
                                          <a:lnTo>
                                            <a:pt x="806" y="1220"/>
                                          </a:lnTo>
                                          <a:lnTo>
                                            <a:pt x="766" y="1200"/>
                                          </a:lnTo>
                                          <a:lnTo>
                                            <a:pt x="736" y="1179"/>
                                          </a:lnTo>
                                          <a:lnTo>
                                            <a:pt x="706" y="1149"/>
                                          </a:lnTo>
                                          <a:lnTo>
                                            <a:pt x="685" y="1119"/>
                                          </a:lnTo>
                                          <a:lnTo>
                                            <a:pt x="665" y="1079"/>
                                          </a:lnTo>
                                          <a:lnTo>
                                            <a:pt x="655" y="1028"/>
                                          </a:lnTo>
                                          <a:lnTo>
                                            <a:pt x="645" y="978"/>
                                          </a:lnTo>
                                          <a:lnTo>
                                            <a:pt x="645" y="887"/>
                                          </a:lnTo>
                                          <a:lnTo>
                                            <a:pt x="655" y="806"/>
                                          </a:lnTo>
                                          <a:lnTo>
                                            <a:pt x="685" y="736"/>
                                          </a:lnTo>
                                          <a:lnTo>
                                            <a:pt x="736" y="675"/>
                                          </a:lnTo>
                                          <a:lnTo>
                                            <a:pt x="806" y="615"/>
                                          </a:lnTo>
                                          <a:lnTo>
                                            <a:pt x="837" y="605"/>
                                          </a:lnTo>
                                          <a:lnTo>
                                            <a:pt x="877" y="595"/>
                                          </a:lnTo>
                                          <a:lnTo>
                                            <a:pt x="917" y="585"/>
                                          </a:lnTo>
                                          <a:lnTo>
                                            <a:pt x="958" y="585"/>
                                          </a:lnTo>
                                          <a:lnTo>
                                            <a:pt x="1038" y="605"/>
                                          </a:lnTo>
                                          <a:lnTo>
                                            <a:pt x="1119" y="645"/>
                                          </a:lnTo>
                                          <a:lnTo>
                                            <a:pt x="1169" y="696"/>
                                          </a:lnTo>
                                          <a:lnTo>
                                            <a:pt x="1199" y="746"/>
                                          </a:lnTo>
                                          <a:lnTo>
                                            <a:pt x="1210" y="817"/>
                                          </a:lnTo>
                                          <a:close/>
                                          <a:moveTo>
                                            <a:pt x="2106" y="272"/>
                                          </a:moveTo>
                                          <a:lnTo>
                                            <a:pt x="2106" y="272"/>
                                          </a:lnTo>
                                          <a:lnTo>
                                            <a:pt x="2106" y="242"/>
                                          </a:lnTo>
                                          <a:lnTo>
                                            <a:pt x="2106" y="222"/>
                                          </a:lnTo>
                                          <a:lnTo>
                                            <a:pt x="2127" y="192"/>
                                          </a:lnTo>
                                          <a:lnTo>
                                            <a:pt x="2147" y="172"/>
                                          </a:lnTo>
                                          <a:lnTo>
                                            <a:pt x="2207" y="131"/>
                                          </a:lnTo>
                                          <a:lnTo>
                                            <a:pt x="2298" y="101"/>
                                          </a:lnTo>
                                          <a:lnTo>
                                            <a:pt x="2187" y="71"/>
                                          </a:lnTo>
                                          <a:lnTo>
                                            <a:pt x="2066" y="41"/>
                                          </a:lnTo>
                                          <a:lnTo>
                                            <a:pt x="1895" y="10"/>
                                          </a:lnTo>
                                          <a:lnTo>
                                            <a:pt x="1774" y="0"/>
                                          </a:lnTo>
                                          <a:lnTo>
                                            <a:pt x="1643" y="0"/>
                                          </a:lnTo>
                                          <a:lnTo>
                                            <a:pt x="1522" y="10"/>
                                          </a:lnTo>
                                          <a:lnTo>
                                            <a:pt x="1391" y="30"/>
                                          </a:lnTo>
                                          <a:lnTo>
                                            <a:pt x="1230" y="71"/>
                                          </a:lnTo>
                                          <a:lnTo>
                                            <a:pt x="1068" y="131"/>
                                          </a:lnTo>
                                          <a:lnTo>
                                            <a:pt x="907" y="202"/>
                                          </a:lnTo>
                                          <a:lnTo>
                                            <a:pt x="746" y="303"/>
                                          </a:lnTo>
                                          <a:lnTo>
                                            <a:pt x="585" y="413"/>
                                          </a:lnTo>
                                          <a:lnTo>
                                            <a:pt x="434" y="544"/>
                                          </a:lnTo>
                                          <a:lnTo>
                                            <a:pt x="282" y="686"/>
                                          </a:lnTo>
                                          <a:lnTo>
                                            <a:pt x="131" y="857"/>
                                          </a:lnTo>
                                          <a:lnTo>
                                            <a:pt x="272" y="1038"/>
                                          </a:lnTo>
                                          <a:lnTo>
                                            <a:pt x="0" y="1038"/>
                                          </a:lnTo>
                                          <a:lnTo>
                                            <a:pt x="131" y="1179"/>
                                          </a:lnTo>
                                          <a:lnTo>
                                            <a:pt x="252" y="1300"/>
                                          </a:lnTo>
                                          <a:lnTo>
                                            <a:pt x="383" y="1421"/>
                                          </a:lnTo>
                                          <a:lnTo>
                                            <a:pt x="514" y="1522"/>
                                          </a:lnTo>
                                          <a:lnTo>
                                            <a:pt x="595" y="1552"/>
                                          </a:lnTo>
                                          <a:lnTo>
                                            <a:pt x="665" y="1582"/>
                                          </a:lnTo>
                                          <a:lnTo>
                                            <a:pt x="726" y="1593"/>
                                          </a:lnTo>
                                          <a:lnTo>
                                            <a:pt x="796" y="1603"/>
                                          </a:lnTo>
                                          <a:lnTo>
                                            <a:pt x="857" y="1603"/>
                                          </a:lnTo>
                                          <a:lnTo>
                                            <a:pt x="917" y="1593"/>
                                          </a:lnTo>
                                          <a:lnTo>
                                            <a:pt x="968" y="1572"/>
                                          </a:lnTo>
                                          <a:lnTo>
                                            <a:pt x="1018" y="1552"/>
                                          </a:lnTo>
                                          <a:lnTo>
                                            <a:pt x="1099" y="1502"/>
                                          </a:lnTo>
                                          <a:lnTo>
                                            <a:pt x="1169" y="1431"/>
                                          </a:lnTo>
                                          <a:lnTo>
                                            <a:pt x="1240" y="1331"/>
                                          </a:lnTo>
                                          <a:lnTo>
                                            <a:pt x="1320" y="1220"/>
                                          </a:lnTo>
                                          <a:lnTo>
                                            <a:pt x="1472" y="978"/>
                                          </a:lnTo>
                                          <a:lnTo>
                                            <a:pt x="1562" y="857"/>
                                          </a:lnTo>
                                          <a:lnTo>
                                            <a:pt x="1593" y="817"/>
                                          </a:lnTo>
                                          <a:lnTo>
                                            <a:pt x="1633" y="786"/>
                                          </a:lnTo>
                                          <a:lnTo>
                                            <a:pt x="1673" y="766"/>
                                          </a:lnTo>
                                          <a:lnTo>
                                            <a:pt x="1724" y="756"/>
                                          </a:lnTo>
                                          <a:lnTo>
                                            <a:pt x="1764" y="756"/>
                                          </a:lnTo>
                                          <a:lnTo>
                                            <a:pt x="1814" y="756"/>
                                          </a:lnTo>
                                          <a:lnTo>
                                            <a:pt x="1865" y="756"/>
                                          </a:lnTo>
                                          <a:lnTo>
                                            <a:pt x="1915" y="776"/>
                                          </a:lnTo>
                                          <a:lnTo>
                                            <a:pt x="1965" y="806"/>
                                          </a:lnTo>
                                          <a:lnTo>
                                            <a:pt x="2016" y="847"/>
                                          </a:lnTo>
                                          <a:lnTo>
                                            <a:pt x="2056" y="907"/>
                                          </a:lnTo>
                                          <a:lnTo>
                                            <a:pt x="2086" y="978"/>
                                          </a:lnTo>
                                          <a:lnTo>
                                            <a:pt x="2106" y="1058"/>
                                          </a:lnTo>
                                          <a:lnTo>
                                            <a:pt x="2106" y="1149"/>
                                          </a:lnTo>
                                          <a:lnTo>
                                            <a:pt x="2096" y="1250"/>
                                          </a:lnTo>
                                          <a:lnTo>
                                            <a:pt x="2076" y="1361"/>
                                          </a:lnTo>
                                          <a:lnTo>
                                            <a:pt x="2076" y="1401"/>
                                          </a:lnTo>
                                          <a:lnTo>
                                            <a:pt x="2086" y="1431"/>
                                          </a:lnTo>
                                          <a:lnTo>
                                            <a:pt x="2117" y="1472"/>
                                          </a:lnTo>
                                          <a:lnTo>
                                            <a:pt x="2157" y="1492"/>
                                          </a:lnTo>
                                          <a:lnTo>
                                            <a:pt x="2238" y="1532"/>
                                          </a:lnTo>
                                          <a:lnTo>
                                            <a:pt x="2379" y="1572"/>
                                          </a:lnTo>
                                          <a:lnTo>
                                            <a:pt x="2510" y="1613"/>
                                          </a:lnTo>
                                          <a:lnTo>
                                            <a:pt x="2590" y="1663"/>
                                          </a:lnTo>
                                          <a:lnTo>
                                            <a:pt x="2631" y="1693"/>
                                          </a:lnTo>
                                          <a:lnTo>
                                            <a:pt x="2661" y="1734"/>
                                          </a:lnTo>
                                          <a:lnTo>
                                            <a:pt x="2671" y="1784"/>
                                          </a:lnTo>
                                          <a:lnTo>
                                            <a:pt x="2661" y="1834"/>
                                          </a:lnTo>
                                          <a:lnTo>
                                            <a:pt x="2812" y="1774"/>
                                          </a:lnTo>
                                          <a:lnTo>
                                            <a:pt x="2963" y="1703"/>
                                          </a:lnTo>
                                          <a:lnTo>
                                            <a:pt x="3124" y="1613"/>
                                          </a:lnTo>
                                          <a:lnTo>
                                            <a:pt x="3276" y="1522"/>
                                          </a:lnTo>
                                          <a:lnTo>
                                            <a:pt x="3296" y="1411"/>
                                          </a:lnTo>
                                          <a:lnTo>
                                            <a:pt x="3316" y="1320"/>
                                          </a:lnTo>
                                          <a:lnTo>
                                            <a:pt x="3326" y="1230"/>
                                          </a:lnTo>
                                          <a:lnTo>
                                            <a:pt x="3336" y="1149"/>
                                          </a:lnTo>
                                          <a:lnTo>
                                            <a:pt x="3326" y="1028"/>
                                          </a:lnTo>
                                          <a:lnTo>
                                            <a:pt x="3316" y="937"/>
                                          </a:lnTo>
                                          <a:lnTo>
                                            <a:pt x="3296" y="857"/>
                                          </a:lnTo>
                                          <a:lnTo>
                                            <a:pt x="3255" y="736"/>
                                          </a:lnTo>
                                          <a:lnTo>
                                            <a:pt x="3205" y="625"/>
                                          </a:lnTo>
                                          <a:lnTo>
                                            <a:pt x="3134" y="776"/>
                                          </a:lnTo>
                                          <a:lnTo>
                                            <a:pt x="3064" y="907"/>
                                          </a:lnTo>
                                          <a:lnTo>
                                            <a:pt x="2993" y="1008"/>
                                          </a:lnTo>
                                          <a:lnTo>
                                            <a:pt x="2923" y="1079"/>
                                          </a:lnTo>
                                          <a:lnTo>
                                            <a:pt x="2883" y="1109"/>
                                          </a:lnTo>
                                          <a:lnTo>
                                            <a:pt x="2852" y="1119"/>
                                          </a:lnTo>
                                          <a:lnTo>
                                            <a:pt x="2812" y="1129"/>
                                          </a:lnTo>
                                          <a:lnTo>
                                            <a:pt x="2772" y="1129"/>
                                          </a:lnTo>
                                          <a:lnTo>
                                            <a:pt x="2731" y="1129"/>
                                          </a:lnTo>
                                          <a:lnTo>
                                            <a:pt x="2691" y="1109"/>
                                          </a:lnTo>
                                          <a:lnTo>
                                            <a:pt x="2651" y="1089"/>
                                          </a:lnTo>
                                          <a:lnTo>
                                            <a:pt x="2610" y="1068"/>
                                          </a:lnTo>
                                          <a:lnTo>
                                            <a:pt x="2570" y="1028"/>
                                          </a:lnTo>
                                          <a:lnTo>
                                            <a:pt x="2540" y="998"/>
                                          </a:lnTo>
                                          <a:lnTo>
                                            <a:pt x="2510" y="948"/>
                                          </a:lnTo>
                                          <a:lnTo>
                                            <a:pt x="2489" y="907"/>
                                          </a:lnTo>
                                          <a:lnTo>
                                            <a:pt x="2469" y="857"/>
                                          </a:lnTo>
                                          <a:lnTo>
                                            <a:pt x="2459" y="796"/>
                                          </a:lnTo>
                                          <a:lnTo>
                                            <a:pt x="2449" y="665"/>
                                          </a:lnTo>
                                          <a:lnTo>
                                            <a:pt x="2439" y="565"/>
                                          </a:lnTo>
                                          <a:lnTo>
                                            <a:pt x="2429" y="504"/>
                                          </a:lnTo>
                                          <a:lnTo>
                                            <a:pt x="2409" y="464"/>
                                          </a:lnTo>
                                          <a:lnTo>
                                            <a:pt x="2379" y="434"/>
                                          </a:lnTo>
                                          <a:lnTo>
                                            <a:pt x="2348" y="413"/>
                                          </a:lnTo>
                                          <a:lnTo>
                                            <a:pt x="2298" y="403"/>
                                          </a:lnTo>
                                          <a:lnTo>
                                            <a:pt x="2217" y="383"/>
                                          </a:lnTo>
                                          <a:lnTo>
                                            <a:pt x="2157" y="353"/>
                                          </a:lnTo>
                                          <a:lnTo>
                                            <a:pt x="2117" y="313"/>
                                          </a:lnTo>
                                          <a:lnTo>
                                            <a:pt x="2106" y="27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6" name="Freeform 135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06" y="3366"/>
                                      <a:ext cx="282" cy="313"/>
                                    </a:xfrm>
                                    <a:custGeom>
                                      <a:avLst/>
                                      <a:gdLst>
                                        <a:gd name="T0" fmla="*/ 192 w 282"/>
                                        <a:gd name="T1" fmla="*/ 272 h 313"/>
                                        <a:gd name="T2" fmla="*/ 192 w 282"/>
                                        <a:gd name="T3" fmla="*/ 272 h 313"/>
                                        <a:gd name="T4" fmla="*/ 222 w 282"/>
                                        <a:gd name="T5" fmla="*/ 242 h 313"/>
                                        <a:gd name="T6" fmla="*/ 252 w 282"/>
                                        <a:gd name="T7" fmla="*/ 192 h 313"/>
                                        <a:gd name="T8" fmla="*/ 272 w 282"/>
                                        <a:gd name="T9" fmla="*/ 141 h 313"/>
                                        <a:gd name="T10" fmla="*/ 282 w 282"/>
                                        <a:gd name="T11" fmla="*/ 91 h 313"/>
                                        <a:gd name="T12" fmla="*/ 282 w 282"/>
                                        <a:gd name="T13" fmla="*/ 91 h 313"/>
                                        <a:gd name="T14" fmla="*/ 242 w 282"/>
                                        <a:gd name="T15" fmla="*/ 171 h 313"/>
                                        <a:gd name="T16" fmla="*/ 192 w 282"/>
                                        <a:gd name="T17" fmla="*/ 222 h 313"/>
                                        <a:gd name="T18" fmla="*/ 172 w 282"/>
                                        <a:gd name="T19" fmla="*/ 242 h 313"/>
                                        <a:gd name="T20" fmla="*/ 151 w 282"/>
                                        <a:gd name="T21" fmla="*/ 252 h 313"/>
                                        <a:gd name="T22" fmla="*/ 121 w 282"/>
                                        <a:gd name="T23" fmla="*/ 262 h 313"/>
                                        <a:gd name="T24" fmla="*/ 101 w 282"/>
                                        <a:gd name="T25" fmla="*/ 252 h 313"/>
                                        <a:gd name="T26" fmla="*/ 101 w 282"/>
                                        <a:gd name="T27" fmla="*/ 252 h 313"/>
                                        <a:gd name="T28" fmla="*/ 71 w 282"/>
                                        <a:gd name="T29" fmla="*/ 242 h 313"/>
                                        <a:gd name="T30" fmla="*/ 51 w 282"/>
                                        <a:gd name="T31" fmla="*/ 232 h 313"/>
                                        <a:gd name="T32" fmla="*/ 41 w 282"/>
                                        <a:gd name="T33" fmla="*/ 212 h 313"/>
                                        <a:gd name="T34" fmla="*/ 30 w 282"/>
                                        <a:gd name="T35" fmla="*/ 182 h 313"/>
                                        <a:gd name="T36" fmla="*/ 20 w 282"/>
                                        <a:gd name="T37" fmla="*/ 101 h 313"/>
                                        <a:gd name="T38" fmla="*/ 30 w 282"/>
                                        <a:gd name="T39" fmla="*/ 0 h 313"/>
                                        <a:gd name="T40" fmla="*/ 30 w 282"/>
                                        <a:gd name="T41" fmla="*/ 0 h 313"/>
                                        <a:gd name="T42" fmla="*/ 20 w 282"/>
                                        <a:gd name="T43" fmla="*/ 61 h 313"/>
                                        <a:gd name="T44" fmla="*/ 0 w 282"/>
                                        <a:gd name="T45" fmla="*/ 121 h 313"/>
                                        <a:gd name="T46" fmla="*/ 0 w 282"/>
                                        <a:gd name="T47" fmla="*/ 171 h 313"/>
                                        <a:gd name="T48" fmla="*/ 10 w 282"/>
                                        <a:gd name="T49" fmla="*/ 222 h 313"/>
                                        <a:gd name="T50" fmla="*/ 10 w 282"/>
                                        <a:gd name="T51" fmla="*/ 222 h 313"/>
                                        <a:gd name="T52" fmla="*/ 20 w 282"/>
                                        <a:gd name="T53" fmla="*/ 252 h 313"/>
                                        <a:gd name="T54" fmla="*/ 30 w 282"/>
                                        <a:gd name="T55" fmla="*/ 282 h 313"/>
                                        <a:gd name="T56" fmla="*/ 51 w 282"/>
                                        <a:gd name="T57" fmla="*/ 302 h 313"/>
                                        <a:gd name="T58" fmla="*/ 81 w 282"/>
                                        <a:gd name="T59" fmla="*/ 313 h 313"/>
                                        <a:gd name="T60" fmla="*/ 81 w 282"/>
                                        <a:gd name="T61" fmla="*/ 313 h 313"/>
                                        <a:gd name="T62" fmla="*/ 111 w 282"/>
                                        <a:gd name="T63" fmla="*/ 313 h 313"/>
                                        <a:gd name="T64" fmla="*/ 141 w 282"/>
                                        <a:gd name="T65" fmla="*/ 313 h 313"/>
                                        <a:gd name="T66" fmla="*/ 172 w 282"/>
                                        <a:gd name="T67" fmla="*/ 292 h 313"/>
                                        <a:gd name="T68" fmla="*/ 192 w 282"/>
                                        <a:gd name="T69" fmla="*/ 272 h 313"/>
                                        <a:gd name="T70" fmla="*/ 192 w 282"/>
                                        <a:gd name="T71" fmla="*/ 272 h 31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</a:cxnLst>
                                      <a:rect l="0" t="0" r="r" b="b"/>
                                      <a:pathLst>
                                        <a:path w="282" h="313">
                                          <a:moveTo>
                                            <a:pt x="192" y="272"/>
                                          </a:moveTo>
                                          <a:lnTo>
                                            <a:pt x="192" y="272"/>
                                          </a:lnTo>
                                          <a:lnTo>
                                            <a:pt x="222" y="242"/>
                                          </a:lnTo>
                                          <a:lnTo>
                                            <a:pt x="252" y="192"/>
                                          </a:lnTo>
                                          <a:lnTo>
                                            <a:pt x="272" y="141"/>
                                          </a:lnTo>
                                          <a:lnTo>
                                            <a:pt x="282" y="91"/>
                                          </a:lnTo>
                                          <a:lnTo>
                                            <a:pt x="242" y="171"/>
                                          </a:lnTo>
                                          <a:lnTo>
                                            <a:pt x="192" y="222"/>
                                          </a:lnTo>
                                          <a:lnTo>
                                            <a:pt x="172" y="242"/>
                                          </a:lnTo>
                                          <a:lnTo>
                                            <a:pt x="151" y="252"/>
                                          </a:lnTo>
                                          <a:lnTo>
                                            <a:pt x="121" y="262"/>
                                          </a:lnTo>
                                          <a:lnTo>
                                            <a:pt x="101" y="252"/>
                                          </a:lnTo>
                                          <a:lnTo>
                                            <a:pt x="71" y="242"/>
                                          </a:lnTo>
                                          <a:lnTo>
                                            <a:pt x="51" y="232"/>
                                          </a:lnTo>
                                          <a:lnTo>
                                            <a:pt x="41" y="212"/>
                                          </a:lnTo>
                                          <a:lnTo>
                                            <a:pt x="30" y="182"/>
                                          </a:lnTo>
                                          <a:lnTo>
                                            <a:pt x="20" y="101"/>
                                          </a:lnTo>
                                          <a:lnTo>
                                            <a:pt x="30" y="0"/>
                                          </a:lnTo>
                                          <a:lnTo>
                                            <a:pt x="20" y="61"/>
                                          </a:lnTo>
                                          <a:lnTo>
                                            <a:pt x="0" y="121"/>
                                          </a:lnTo>
                                          <a:lnTo>
                                            <a:pt x="0" y="171"/>
                                          </a:lnTo>
                                          <a:lnTo>
                                            <a:pt x="10" y="222"/>
                                          </a:lnTo>
                                          <a:lnTo>
                                            <a:pt x="20" y="252"/>
                                          </a:lnTo>
                                          <a:lnTo>
                                            <a:pt x="30" y="282"/>
                                          </a:lnTo>
                                          <a:lnTo>
                                            <a:pt x="51" y="302"/>
                                          </a:lnTo>
                                          <a:lnTo>
                                            <a:pt x="81" y="313"/>
                                          </a:lnTo>
                                          <a:lnTo>
                                            <a:pt x="111" y="313"/>
                                          </a:lnTo>
                                          <a:lnTo>
                                            <a:pt x="141" y="313"/>
                                          </a:lnTo>
                                          <a:lnTo>
                                            <a:pt x="172" y="292"/>
                                          </a:lnTo>
                                          <a:lnTo>
                                            <a:pt x="192" y="27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s:wsp>
                            <wps:cNvPr id="177" name="Freeform 1358"/>
                            <wps:cNvSpPr>
                              <a:spLocks/>
                            </wps:cNvSpPr>
                            <wps:spPr bwMode="auto">
                              <a:xfrm>
                                <a:off x="11333" y="5989"/>
                                <a:ext cx="1653" cy="756"/>
                              </a:xfrm>
                              <a:custGeom>
                                <a:avLst/>
                                <a:gdLst>
                                  <a:gd name="T0" fmla="*/ 0 w 1653"/>
                                  <a:gd name="T1" fmla="*/ 585 h 756"/>
                                  <a:gd name="T2" fmla="*/ 0 w 1653"/>
                                  <a:gd name="T3" fmla="*/ 585 h 756"/>
                                  <a:gd name="T4" fmla="*/ 20 w 1653"/>
                                  <a:gd name="T5" fmla="*/ 665 h 756"/>
                                  <a:gd name="T6" fmla="*/ 30 w 1653"/>
                                  <a:gd name="T7" fmla="*/ 756 h 756"/>
                                  <a:gd name="T8" fmla="*/ 645 w 1653"/>
                                  <a:gd name="T9" fmla="*/ 676 h 756"/>
                                  <a:gd name="T10" fmla="*/ 645 w 1653"/>
                                  <a:gd name="T11" fmla="*/ 676 h 756"/>
                                  <a:gd name="T12" fmla="*/ 856 w 1653"/>
                                  <a:gd name="T13" fmla="*/ 625 h 756"/>
                                  <a:gd name="T14" fmla="*/ 1058 w 1653"/>
                                  <a:gd name="T15" fmla="*/ 565 h 756"/>
                                  <a:gd name="T16" fmla="*/ 1239 w 1653"/>
                                  <a:gd name="T17" fmla="*/ 494 h 756"/>
                                  <a:gd name="T18" fmla="*/ 1390 w 1653"/>
                                  <a:gd name="T19" fmla="*/ 414 h 756"/>
                                  <a:gd name="T20" fmla="*/ 1390 w 1653"/>
                                  <a:gd name="T21" fmla="*/ 414 h 756"/>
                                  <a:gd name="T22" fmla="*/ 1501 w 1653"/>
                                  <a:gd name="T23" fmla="*/ 353 h 756"/>
                                  <a:gd name="T24" fmla="*/ 1582 w 1653"/>
                                  <a:gd name="T25" fmla="*/ 283 h 756"/>
                                  <a:gd name="T26" fmla="*/ 1632 w 1653"/>
                                  <a:gd name="T27" fmla="*/ 212 h 756"/>
                                  <a:gd name="T28" fmla="*/ 1642 w 1653"/>
                                  <a:gd name="T29" fmla="*/ 182 h 756"/>
                                  <a:gd name="T30" fmla="*/ 1653 w 1653"/>
                                  <a:gd name="T31" fmla="*/ 151 h 756"/>
                                  <a:gd name="T32" fmla="*/ 1653 w 1653"/>
                                  <a:gd name="T33" fmla="*/ 151 h 756"/>
                                  <a:gd name="T34" fmla="*/ 1653 w 1653"/>
                                  <a:gd name="T35" fmla="*/ 121 h 756"/>
                                  <a:gd name="T36" fmla="*/ 1642 w 1653"/>
                                  <a:gd name="T37" fmla="*/ 91 h 756"/>
                                  <a:gd name="T38" fmla="*/ 1632 w 1653"/>
                                  <a:gd name="T39" fmla="*/ 71 h 756"/>
                                  <a:gd name="T40" fmla="*/ 1612 w 1653"/>
                                  <a:gd name="T41" fmla="*/ 51 h 756"/>
                                  <a:gd name="T42" fmla="*/ 1582 w 1653"/>
                                  <a:gd name="T43" fmla="*/ 31 h 756"/>
                                  <a:gd name="T44" fmla="*/ 1542 w 1653"/>
                                  <a:gd name="T45" fmla="*/ 20 h 756"/>
                                  <a:gd name="T46" fmla="*/ 1451 w 1653"/>
                                  <a:gd name="T47" fmla="*/ 0 h 756"/>
                                  <a:gd name="T48" fmla="*/ 1451 w 1653"/>
                                  <a:gd name="T49" fmla="*/ 0 h 756"/>
                                  <a:gd name="T50" fmla="*/ 1310 w 1653"/>
                                  <a:gd name="T51" fmla="*/ 0 h 756"/>
                                  <a:gd name="T52" fmla="*/ 1149 w 1653"/>
                                  <a:gd name="T53" fmla="*/ 20 h 756"/>
                                  <a:gd name="T54" fmla="*/ 977 w 1653"/>
                                  <a:gd name="T55" fmla="*/ 61 h 756"/>
                                  <a:gd name="T56" fmla="*/ 776 w 1653"/>
                                  <a:gd name="T57" fmla="*/ 121 h 756"/>
                                  <a:gd name="T58" fmla="*/ 776 w 1653"/>
                                  <a:gd name="T59" fmla="*/ 121 h 756"/>
                                  <a:gd name="T60" fmla="*/ 584 w 1653"/>
                                  <a:gd name="T61" fmla="*/ 212 h 756"/>
                                  <a:gd name="T62" fmla="*/ 383 w 1653"/>
                                  <a:gd name="T63" fmla="*/ 313 h 756"/>
                                  <a:gd name="T64" fmla="*/ 191 w 1653"/>
                                  <a:gd name="T65" fmla="*/ 444 h 756"/>
                                  <a:gd name="T66" fmla="*/ 0 w 1653"/>
                                  <a:gd name="T67" fmla="*/ 585 h 756"/>
                                  <a:gd name="T68" fmla="*/ 0 w 1653"/>
                                  <a:gd name="T69" fmla="*/ 585 h 7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1653" h="756">
                                    <a:moveTo>
                                      <a:pt x="0" y="585"/>
                                    </a:moveTo>
                                    <a:lnTo>
                                      <a:pt x="0" y="585"/>
                                    </a:lnTo>
                                    <a:lnTo>
                                      <a:pt x="20" y="665"/>
                                    </a:lnTo>
                                    <a:lnTo>
                                      <a:pt x="30" y="756"/>
                                    </a:lnTo>
                                    <a:lnTo>
                                      <a:pt x="645" y="676"/>
                                    </a:lnTo>
                                    <a:lnTo>
                                      <a:pt x="856" y="625"/>
                                    </a:lnTo>
                                    <a:lnTo>
                                      <a:pt x="1058" y="565"/>
                                    </a:lnTo>
                                    <a:lnTo>
                                      <a:pt x="1239" y="494"/>
                                    </a:lnTo>
                                    <a:lnTo>
                                      <a:pt x="1390" y="414"/>
                                    </a:lnTo>
                                    <a:lnTo>
                                      <a:pt x="1501" y="353"/>
                                    </a:lnTo>
                                    <a:lnTo>
                                      <a:pt x="1582" y="283"/>
                                    </a:lnTo>
                                    <a:lnTo>
                                      <a:pt x="1632" y="212"/>
                                    </a:lnTo>
                                    <a:lnTo>
                                      <a:pt x="1642" y="182"/>
                                    </a:lnTo>
                                    <a:lnTo>
                                      <a:pt x="1653" y="151"/>
                                    </a:lnTo>
                                    <a:lnTo>
                                      <a:pt x="1653" y="121"/>
                                    </a:lnTo>
                                    <a:lnTo>
                                      <a:pt x="1642" y="91"/>
                                    </a:lnTo>
                                    <a:lnTo>
                                      <a:pt x="1632" y="71"/>
                                    </a:lnTo>
                                    <a:lnTo>
                                      <a:pt x="1612" y="51"/>
                                    </a:lnTo>
                                    <a:lnTo>
                                      <a:pt x="1582" y="31"/>
                                    </a:lnTo>
                                    <a:lnTo>
                                      <a:pt x="1542" y="20"/>
                                    </a:lnTo>
                                    <a:lnTo>
                                      <a:pt x="1451" y="0"/>
                                    </a:lnTo>
                                    <a:lnTo>
                                      <a:pt x="1310" y="0"/>
                                    </a:lnTo>
                                    <a:lnTo>
                                      <a:pt x="1149" y="20"/>
                                    </a:lnTo>
                                    <a:lnTo>
                                      <a:pt x="977" y="61"/>
                                    </a:lnTo>
                                    <a:lnTo>
                                      <a:pt x="776" y="121"/>
                                    </a:lnTo>
                                    <a:lnTo>
                                      <a:pt x="584" y="212"/>
                                    </a:lnTo>
                                    <a:lnTo>
                                      <a:pt x="383" y="313"/>
                                    </a:lnTo>
                                    <a:lnTo>
                                      <a:pt x="191" y="444"/>
                                    </a:lnTo>
                                    <a:lnTo>
                                      <a:pt x="0" y="5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8" name="Group 1621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12512" y="3880"/>
                              <a:ext cx="2181" cy="398"/>
                              <a:chOff x="4606" y="4177"/>
                              <a:chExt cx="2398" cy="775"/>
                            </a:xfrm>
                          </wpg:grpSpPr>
                          <wps:wsp>
                            <wps:cNvPr id="179" name="Freeform 1622"/>
                            <wps:cNvSpPr>
                              <a:spLocks/>
                            </wps:cNvSpPr>
                            <wps:spPr bwMode="auto">
                              <a:xfrm flipH="1">
                                <a:off x="4606" y="4177"/>
                                <a:ext cx="2398" cy="775"/>
                              </a:xfrm>
                              <a:custGeom>
                                <a:avLst/>
                                <a:gdLst>
                                  <a:gd name="T0" fmla="*/ 2433 w 2433"/>
                                  <a:gd name="T1" fmla="*/ 390 h 775"/>
                                  <a:gd name="T2" fmla="*/ 2428 w 2433"/>
                                  <a:gd name="T3" fmla="*/ 430 h 775"/>
                                  <a:gd name="T4" fmla="*/ 2378 w 2433"/>
                                  <a:gd name="T5" fmla="*/ 505 h 775"/>
                                  <a:gd name="T6" fmla="*/ 2283 w 2433"/>
                                  <a:gd name="T7" fmla="*/ 575 h 775"/>
                                  <a:gd name="T8" fmla="*/ 2153 w 2433"/>
                                  <a:gd name="T9" fmla="*/ 635 h 775"/>
                                  <a:gd name="T10" fmla="*/ 1988 w 2433"/>
                                  <a:gd name="T11" fmla="*/ 685 h 775"/>
                                  <a:gd name="T12" fmla="*/ 1793 w 2433"/>
                                  <a:gd name="T13" fmla="*/ 730 h 775"/>
                                  <a:gd name="T14" fmla="*/ 1579 w 2433"/>
                                  <a:gd name="T15" fmla="*/ 760 h 775"/>
                                  <a:gd name="T16" fmla="*/ 1339 w 2433"/>
                                  <a:gd name="T17" fmla="*/ 775 h 775"/>
                                  <a:gd name="T18" fmla="*/ 1214 w 2433"/>
                                  <a:gd name="T19" fmla="*/ 775 h 775"/>
                                  <a:gd name="T20" fmla="*/ 969 w 2433"/>
                                  <a:gd name="T21" fmla="*/ 770 h 775"/>
                                  <a:gd name="T22" fmla="*/ 744 w 2433"/>
                                  <a:gd name="T23" fmla="*/ 745 h 775"/>
                                  <a:gd name="T24" fmla="*/ 534 w 2433"/>
                                  <a:gd name="T25" fmla="*/ 710 h 775"/>
                                  <a:gd name="T26" fmla="*/ 354 w 2433"/>
                                  <a:gd name="T27" fmla="*/ 660 h 775"/>
                                  <a:gd name="T28" fmla="*/ 204 w 2433"/>
                                  <a:gd name="T29" fmla="*/ 605 h 775"/>
                                  <a:gd name="T30" fmla="*/ 94 w 2433"/>
                                  <a:gd name="T31" fmla="*/ 540 h 775"/>
                                  <a:gd name="T32" fmla="*/ 25 w 2433"/>
                                  <a:gd name="T33" fmla="*/ 465 h 775"/>
                                  <a:gd name="T34" fmla="*/ 0 w 2433"/>
                                  <a:gd name="T35" fmla="*/ 410 h 775"/>
                                  <a:gd name="T36" fmla="*/ 0 w 2433"/>
                                  <a:gd name="T37" fmla="*/ 390 h 775"/>
                                  <a:gd name="T38" fmla="*/ 5 w 2433"/>
                                  <a:gd name="T39" fmla="*/ 350 h 775"/>
                                  <a:gd name="T40" fmla="*/ 55 w 2433"/>
                                  <a:gd name="T41" fmla="*/ 275 h 775"/>
                                  <a:gd name="T42" fmla="*/ 144 w 2433"/>
                                  <a:gd name="T43" fmla="*/ 205 h 775"/>
                                  <a:gd name="T44" fmla="*/ 274 w 2433"/>
                                  <a:gd name="T45" fmla="*/ 140 h 775"/>
                                  <a:gd name="T46" fmla="*/ 439 w 2433"/>
                                  <a:gd name="T47" fmla="*/ 90 h 775"/>
                                  <a:gd name="T48" fmla="*/ 634 w 2433"/>
                                  <a:gd name="T49" fmla="*/ 45 h 775"/>
                                  <a:gd name="T50" fmla="*/ 854 w 2433"/>
                                  <a:gd name="T51" fmla="*/ 20 h 775"/>
                                  <a:gd name="T52" fmla="*/ 1089 w 2433"/>
                                  <a:gd name="T53" fmla="*/ 5 h 775"/>
                                  <a:gd name="T54" fmla="*/ 1214 w 2433"/>
                                  <a:gd name="T55" fmla="*/ 0 h 775"/>
                                  <a:gd name="T56" fmla="*/ 1459 w 2433"/>
                                  <a:gd name="T57" fmla="*/ 10 h 775"/>
                                  <a:gd name="T58" fmla="*/ 1688 w 2433"/>
                                  <a:gd name="T59" fmla="*/ 30 h 775"/>
                                  <a:gd name="T60" fmla="*/ 1893 w 2433"/>
                                  <a:gd name="T61" fmla="*/ 65 h 775"/>
                                  <a:gd name="T62" fmla="*/ 2073 w 2433"/>
                                  <a:gd name="T63" fmla="*/ 115 h 775"/>
                                  <a:gd name="T64" fmla="*/ 2223 w 2433"/>
                                  <a:gd name="T65" fmla="*/ 170 h 775"/>
                                  <a:gd name="T66" fmla="*/ 2338 w 2433"/>
                                  <a:gd name="T67" fmla="*/ 235 h 775"/>
                                  <a:gd name="T68" fmla="*/ 2408 w 2433"/>
                                  <a:gd name="T69" fmla="*/ 310 h 775"/>
                                  <a:gd name="T70" fmla="*/ 2428 w 2433"/>
                                  <a:gd name="T71" fmla="*/ 370 h 775"/>
                                  <a:gd name="T72" fmla="*/ 2433 w 2433"/>
                                  <a:gd name="T73" fmla="*/ 390 h 7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2433" h="775">
                                    <a:moveTo>
                                      <a:pt x="2433" y="390"/>
                                    </a:moveTo>
                                    <a:lnTo>
                                      <a:pt x="2433" y="390"/>
                                    </a:lnTo>
                                    <a:lnTo>
                                      <a:pt x="2428" y="410"/>
                                    </a:lnTo>
                                    <a:lnTo>
                                      <a:pt x="2428" y="430"/>
                                    </a:lnTo>
                                    <a:lnTo>
                                      <a:pt x="2408" y="465"/>
                                    </a:lnTo>
                                    <a:lnTo>
                                      <a:pt x="2378" y="505"/>
                                    </a:lnTo>
                                    <a:lnTo>
                                      <a:pt x="2338" y="540"/>
                                    </a:lnTo>
                                    <a:lnTo>
                                      <a:pt x="2283" y="575"/>
                                    </a:lnTo>
                                    <a:lnTo>
                                      <a:pt x="2223" y="605"/>
                                    </a:lnTo>
                                    <a:lnTo>
                                      <a:pt x="2153" y="635"/>
                                    </a:lnTo>
                                    <a:lnTo>
                                      <a:pt x="2073" y="660"/>
                                    </a:lnTo>
                                    <a:lnTo>
                                      <a:pt x="1988" y="685"/>
                                    </a:lnTo>
                                    <a:lnTo>
                                      <a:pt x="1893" y="710"/>
                                    </a:lnTo>
                                    <a:lnTo>
                                      <a:pt x="1793" y="730"/>
                                    </a:lnTo>
                                    <a:lnTo>
                                      <a:pt x="1688" y="745"/>
                                    </a:lnTo>
                                    <a:lnTo>
                                      <a:pt x="1579" y="760"/>
                                    </a:lnTo>
                                    <a:lnTo>
                                      <a:pt x="1459" y="770"/>
                                    </a:lnTo>
                                    <a:lnTo>
                                      <a:pt x="1339" y="775"/>
                                    </a:lnTo>
                                    <a:lnTo>
                                      <a:pt x="1214" y="775"/>
                                    </a:lnTo>
                                    <a:lnTo>
                                      <a:pt x="1214" y="775"/>
                                    </a:lnTo>
                                    <a:lnTo>
                                      <a:pt x="1089" y="775"/>
                                    </a:lnTo>
                                    <a:lnTo>
                                      <a:pt x="969" y="770"/>
                                    </a:lnTo>
                                    <a:lnTo>
                                      <a:pt x="854" y="760"/>
                                    </a:lnTo>
                                    <a:lnTo>
                                      <a:pt x="744" y="745"/>
                                    </a:lnTo>
                                    <a:lnTo>
                                      <a:pt x="634" y="730"/>
                                    </a:lnTo>
                                    <a:lnTo>
                                      <a:pt x="534" y="710"/>
                                    </a:lnTo>
                                    <a:lnTo>
                                      <a:pt x="439" y="685"/>
                                    </a:lnTo>
                                    <a:lnTo>
                                      <a:pt x="354" y="660"/>
                                    </a:lnTo>
                                    <a:lnTo>
                                      <a:pt x="274" y="635"/>
                                    </a:lnTo>
                                    <a:lnTo>
                                      <a:pt x="204" y="605"/>
                                    </a:lnTo>
                                    <a:lnTo>
                                      <a:pt x="144" y="575"/>
                                    </a:lnTo>
                                    <a:lnTo>
                                      <a:pt x="94" y="540"/>
                                    </a:lnTo>
                                    <a:lnTo>
                                      <a:pt x="55" y="505"/>
                                    </a:lnTo>
                                    <a:lnTo>
                                      <a:pt x="25" y="465"/>
                                    </a:lnTo>
                                    <a:lnTo>
                                      <a:pt x="5" y="430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0" y="390"/>
                                    </a:lnTo>
                                    <a:lnTo>
                                      <a:pt x="0" y="390"/>
                                    </a:lnTo>
                                    <a:lnTo>
                                      <a:pt x="0" y="370"/>
                                    </a:lnTo>
                                    <a:lnTo>
                                      <a:pt x="5" y="350"/>
                                    </a:lnTo>
                                    <a:lnTo>
                                      <a:pt x="25" y="310"/>
                                    </a:lnTo>
                                    <a:lnTo>
                                      <a:pt x="55" y="275"/>
                                    </a:lnTo>
                                    <a:lnTo>
                                      <a:pt x="94" y="235"/>
                                    </a:lnTo>
                                    <a:lnTo>
                                      <a:pt x="144" y="205"/>
                                    </a:lnTo>
                                    <a:lnTo>
                                      <a:pt x="204" y="170"/>
                                    </a:lnTo>
                                    <a:lnTo>
                                      <a:pt x="274" y="140"/>
                                    </a:lnTo>
                                    <a:lnTo>
                                      <a:pt x="354" y="115"/>
                                    </a:lnTo>
                                    <a:lnTo>
                                      <a:pt x="439" y="90"/>
                                    </a:lnTo>
                                    <a:lnTo>
                                      <a:pt x="534" y="65"/>
                                    </a:lnTo>
                                    <a:lnTo>
                                      <a:pt x="634" y="45"/>
                                    </a:lnTo>
                                    <a:lnTo>
                                      <a:pt x="744" y="30"/>
                                    </a:lnTo>
                                    <a:lnTo>
                                      <a:pt x="854" y="20"/>
                                    </a:lnTo>
                                    <a:lnTo>
                                      <a:pt x="969" y="10"/>
                                    </a:lnTo>
                                    <a:lnTo>
                                      <a:pt x="1089" y="5"/>
                                    </a:lnTo>
                                    <a:lnTo>
                                      <a:pt x="1214" y="0"/>
                                    </a:lnTo>
                                    <a:lnTo>
                                      <a:pt x="1214" y="0"/>
                                    </a:lnTo>
                                    <a:lnTo>
                                      <a:pt x="1339" y="5"/>
                                    </a:lnTo>
                                    <a:lnTo>
                                      <a:pt x="1459" y="10"/>
                                    </a:lnTo>
                                    <a:lnTo>
                                      <a:pt x="1579" y="20"/>
                                    </a:lnTo>
                                    <a:lnTo>
                                      <a:pt x="1688" y="30"/>
                                    </a:lnTo>
                                    <a:lnTo>
                                      <a:pt x="1793" y="45"/>
                                    </a:lnTo>
                                    <a:lnTo>
                                      <a:pt x="1893" y="65"/>
                                    </a:lnTo>
                                    <a:lnTo>
                                      <a:pt x="1988" y="90"/>
                                    </a:lnTo>
                                    <a:lnTo>
                                      <a:pt x="2073" y="115"/>
                                    </a:lnTo>
                                    <a:lnTo>
                                      <a:pt x="2153" y="140"/>
                                    </a:lnTo>
                                    <a:lnTo>
                                      <a:pt x="2223" y="170"/>
                                    </a:lnTo>
                                    <a:lnTo>
                                      <a:pt x="2283" y="205"/>
                                    </a:lnTo>
                                    <a:lnTo>
                                      <a:pt x="2338" y="235"/>
                                    </a:lnTo>
                                    <a:lnTo>
                                      <a:pt x="2378" y="275"/>
                                    </a:lnTo>
                                    <a:lnTo>
                                      <a:pt x="2408" y="310"/>
                                    </a:lnTo>
                                    <a:lnTo>
                                      <a:pt x="2428" y="350"/>
                                    </a:lnTo>
                                    <a:lnTo>
                                      <a:pt x="2428" y="370"/>
                                    </a:lnTo>
                                    <a:lnTo>
                                      <a:pt x="2433" y="390"/>
                                    </a:lnTo>
                                    <a:lnTo>
                                      <a:pt x="2433" y="3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" name="Freeform 1623"/>
                            <wps:cNvSpPr>
                              <a:spLocks/>
                            </wps:cNvSpPr>
                            <wps:spPr bwMode="auto">
                              <a:xfrm flipH="1">
                                <a:off x="4803" y="4247"/>
                                <a:ext cx="2005" cy="635"/>
                              </a:xfrm>
                              <a:custGeom>
                                <a:avLst/>
                                <a:gdLst>
                                  <a:gd name="T0" fmla="*/ 2034 w 2034"/>
                                  <a:gd name="T1" fmla="*/ 320 h 635"/>
                                  <a:gd name="T2" fmla="*/ 2014 w 2034"/>
                                  <a:gd name="T3" fmla="*/ 380 h 635"/>
                                  <a:gd name="T4" fmla="*/ 1954 w 2034"/>
                                  <a:gd name="T5" fmla="*/ 440 h 635"/>
                                  <a:gd name="T6" fmla="*/ 1859 w 2034"/>
                                  <a:gd name="T7" fmla="*/ 495 h 635"/>
                                  <a:gd name="T8" fmla="*/ 1734 w 2034"/>
                                  <a:gd name="T9" fmla="*/ 545 h 635"/>
                                  <a:gd name="T10" fmla="*/ 1584 w 2034"/>
                                  <a:gd name="T11" fmla="*/ 580 h 635"/>
                                  <a:gd name="T12" fmla="*/ 1415 w 2034"/>
                                  <a:gd name="T13" fmla="*/ 610 h 635"/>
                                  <a:gd name="T14" fmla="*/ 1220 w 2034"/>
                                  <a:gd name="T15" fmla="*/ 630 h 635"/>
                                  <a:gd name="T16" fmla="*/ 1015 w 2034"/>
                                  <a:gd name="T17" fmla="*/ 635 h 635"/>
                                  <a:gd name="T18" fmla="*/ 910 w 2034"/>
                                  <a:gd name="T19" fmla="*/ 635 h 635"/>
                                  <a:gd name="T20" fmla="*/ 715 w 2034"/>
                                  <a:gd name="T21" fmla="*/ 620 h 635"/>
                                  <a:gd name="T22" fmla="*/ 530 w 2034"/>
                                  <a:gd name="T23" fmla="*/ 595 h 635"/>
                                  <a:gd name="T24" fmla="*/ 370 w 2034"/>
                                  <a:gd name="T25" fmla="*/ 565 h 635"/>
                                  <a:gd name="T26" fmla="*/ 230 w 2034"/>
                                  <a:gd name="T27" fmla="*/ 520 h 635"/>
                                  <a:gd name="T28" fmla="*/ 120 w 2034"/>
                                  <a:gd name="T29" fmla="*/ 470 h 635"/>
                                  <a:gd name="T30" fmla="*/ 45 w 2034"/>
                                  <a:gd name="T31" fmla="*/ 415 h 635"/>
                                  <a:gd name="T32" fmla="*/ 5 w 2034"/>
                                  <a:gd name="T33" fmla="*/ 350 h 635"/>
                                  <a:gd name="T34" fmla="*/ 0 w 2034"/>
                                  <a:gd name="T35" fmla="*/ 320 h 635"/>
                                  <a:gd name="T36" fmla="*/ 20 w 2034"/>
                                  <a:gd name="T37" fmla="*/ 255 h 635"/>
                                  <a:gd name="T38" fmla="*/ 80 w 2034"/>
                                  <a:gd name="T39" fmla="*/ 195 h 635"/>
                                  <a:gd name="T40" fmla="*/ 175 w 2034"/>
                                  <a:gd name="T41" fmla="*/ 140 h 635"/>
                                  <a:gd name="T42" fmla="*/ 295 w 2034"/>
                                  <a:gd name="T43" fmla="*/ 95 h 635"/>
                                  <a:gd name="T44" fmla="*/ 450 w 2034"/>
                                  <a:gd name="T45" fmla="*/ 55 h 635"/>
                                  <a:gd name="T46" fmla="*/ 620 w 2034"/>
                                  <a:gd name="T47" fmla="*/ 25 h 635"/>
                                  <a:gd name="T48" fmla="*/ 810 w 2034"/>
                                  <a:gd name="T49" fmla="*/ 10 h 635"/>
                                  <a:gd name="T50" fmla="*/ 1015 w 2034"/>
                                  <a:gd name="T51" fmla="*/ 0 h 635"/>
                                  <a:gd name="T52" fmla="*/ 1120 w 2034"/>
                                  <a:gd name="T53" fmla="*/ 5 h 635"/>
                                  <a:gd name="T54" fmla="*/ 1320 w 2034"/>
                                  <a:gd name="T55" fmla="*/ 15 h 635"/>
                                  <a:gd name="T56" fmla="*/ 1499 w 2034"/>
                                  <a:gd name="T57" fmla="*/ 40 h 635"/>
                                  <a:gd name="T58" fmla="*/ 1664 w 2034"/>
                                  <a:gd name="T59" fmla="*/ 75 h 635"/>
                                  <a:gd name="T60" fmla="*/ 1799 w 2034"/>
                                  <a:gd name="T61" fmla="*/ 115 h 635"/>
                                  <a:gd name="T62" fmla="*/ 1909 w 2034"/>
                                  <a:gd name="T63" fmla="*/ 165 h 635"/>
                                  <a:gd name="T64" fmla="*/ 1989 w 2034"/>
                                  <a:gd name="T65" fmla="*/ 225 h 635"/>
                                  <a:gd name="T66" fmla="*/ 2029 w 2034"/>
                                  <a:gd name="T67" fmla="*/ 285 h 635"/>
                                  <a:gd name="T68" fmla="*/ 2034 w 2034"/>
                                  <a:gd name="T69" fmla="*/ 320 h 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2034" h="635">
                                    <a:moveTo>
                                      <a:pt x="2034" y="320"/>
                                    </a:moveTo>
                                    <a:lnTo>
                                      <a:pt x="2034" y="320"/>
                                    </a:lnTo>
                                    <a:lnTo>
                                      <a:pt x="2029" y="350"/>
                                    </a:lnTo>
                                    <a:lnTo>
                                      <a:pt x="2014" y="380"/>
                                    </a:lnTo>
                                    <a:lnTo>
                                      <a:pt x="1989" y="415"/>
                                    </a:lnTo>
                                    <a:lnTo>
                                      <a:pt x="1954" y="440"/>
                                    </a:lnTo>
                                    <a:lnTo>
                                      <a:pt x="1909" y="470"/>
                                    </a:lnTo>
                                    <a:lnTo>
                                      <a:pt x="1859" y="495"/>
                                    </a:lnTo>
                                    <a:lnTo>
                                      <a:pt x="1799" y="520"/>
                                    </a:lnTo>
                                    <a:lnTo>
                                      <a:pt x="1734" y="545"/>
                                    </a:lnTo>
                                    <a:lnTo>
                                      <a:pt x="1664" y="565"/>
                                    </a:lnTo>
                                    <a:lnTo>
                                      <a:pt x="1584" y="580"/>
                                    </a:lnTo>
                                    <a:lnTo>
                                      <a:pt x="1499" y="595"/>
                                    </a:lnTo>
                                    <a:lnTo>
                                      <a:pt x="1415" y="610"/>
                                    </a:lnTo>
                                    <a:lnTo>
                                      <a:pt x="1320" y="620"/>
                                    </a:lnTo>
                                    <a:lnTo>
                                      <a:pt x="1220" y="630"/>
                                    </a:lnTo>
                                    <a:lnTo>
                                      <a:pt x="1120" y="635"/>
                                    </a:lnTo>
                                    <a:lnTo>
                                      <a:pt x="1015" y="635"/>
                                    </a:lnTo>
                                    <a:lnTo>
                                      <a:pt x="1015" y="635"/>
                                    </a:lnTo>
                                    <a:lnTo>
                                      <a:pt x="910" y="635"/>
                                    </a:lnTo>
                                    <a:lnTo>
                                      <a:pt x="810" y="630"/>
                                    </a:lnTo>
                                    <a:lnTo>
                                      <a:pt x="715" y="620"/>
                                    </a:lnTo>
                                    <a:lnTo>
                                      <a:pt x="620" y="610"/>
                                    </a:lnTo>
                                    <a:lnTo>
                                      <a:pt x="530" y="595"/>
                                    </a:lnTo>
                                    <a:lnTo>
                                      <a:pt x="450" y="580"/>
                                    </a:lnTo>
                                    <a:lnTo>
                                      <a:pt x="370" y="565"/>
                                    </a:lnTo>
                                    <a:lnTo>
                                      <a:pt x="295" y="545"/>
                                    </a:lnTo>
                                    <a:lnTo>
                                      <a:pt x="230" y="520"/>
                                    </a:lnTo>
                                    <a:lnTo>
                                      <a:pt x="175" y="495"/>
                                    </a:lnTo>
                                    <a:lnTo>
                                      <a:pt x="120" y="470"/>
                                    </a:lnTo>
                                    <a:lnTo>
                                      <a:pt x="80" y="440"/>
                                    </a:lnTo>
                                    <a:lnTo>
                                      <a:pt x="45" y="415"/>
                                    </a:lnTo>
                                    <a:lnTo>
                                      <a:pt x="20" y="380"/>
                                    </a:lnTo>
                                    <a:lnTo>
                                      <a:pt x="5" y="350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5" y="285"/>
                                    </a:lnTo>
                                    <a:lnTo>
                                      <a:pt x="20" y="255"/>
                                    </a:lnTo>
                                    <a:lnTo>
                                      <a:pt x="45" y="225"/>
                                    </a:lnTo>
                                    <a:lnTo>
                                      <a:pt x="80" y="195"/>
                                    </a:lnTo>
                                    <a:lnTo>
                                      <a:pt x="120" y="165"/>
                                    </a:lnTo>
                                    <a:lnTo>
                                      <a:pt x="175" y="140"/>
                                    </a:lnTo>
                                    <a:lnTo>
                                      <a:pt x="230" y="115"/>
                                    </a:lnTo>
                                    <a:lnTo>
                                      <a:pt x="295" y="95"/>
                                    </a:lnTo>
                                    <a:lnTo>
                                      <a:pt x="370" y="75"/>
                                    </a:lnTo>
                                    <a:lnTo>
                                      <a:pt x="450" y="55"/>
                                    </a:lnTo>
                                    <a:lnTo>
                                      <a:pt x="530" y="40"/>
                                    </a:lnTo>
                                    <a:lnTo>
                                      <a:pt x="620" y="25"/>
                                    </a:lnTo>
                                    <a:lnTo>
                                      <a:pt x="715" y="15"/>
                                    </a:lnTo>
                                    <a:lnTo>
                                      <a:pt x="810" y="10"/>
                                    </a:lnTo>
                                    <a:lnTo>
                                      <a:pt x="910" y="5"/>
                                    </a:lnTo>
                                    <a:lnTo>
                                      <a:pt x="1015" y="0"/>
                                    </a:lnTo>
                                    <a:lnTo>
                                      <a:pt x="1015" y="0"/>
                                    </a:lnTo>
                                    <a:lnTo>
                                      <a:pt x="1120" y="5"/>
                                    </a:lnTo>
                                    <a:lnTo>
                                      <a:pt x="1220" y="10"/>
                                    </a:lnTo>
                                    <a:lnTo>
                                      <a:pt x="1320" y="15"/>
                                    </a:lnTo>
                                    <a:lnTo>
                                      <a:pt x="1415" y="25"/>
                                    </a:lnTo>
                                    <a:lnTo>
                                      <a:pt x="1499" y="40"/>
                                    </a:lnTo>
                                    <a:lnTo>
                                      <a:pt x="1584" y="55"/>
                                    </a:lnTo>
                                    <a:lnTo>
                                      <a:pt x="1664" y="75"/>
                                    </a:lnTo>
                                    <a:lnTo>
                                      <a:pt x="1734" y="95"/>
                                    </a:lnTo>
                                    <a:lnTo>
                                      <a:pt x="1799" y="115"/>
                                    </a:lnTo>
                                    <a:lnTo>
                                      <a:pt x="1859" y="140"/>
                                    </a:lnTo>
                                    <a:lnTo>
                                      <a:pt x="1909" y="165"/>
                                    </a:lnTo>
                                    <a:lnTo>
                                      <a:pt x="1954" y="195"/>
                                    </a:lnTo>
                                    <a:lnTo>
                                      <a:pt x="1989" y="225"/>
                                    </a:lnTo>
                                    <a:lnTo>
                                      <a:pt x="2014" y="255"/>
                                    </a:lnTo>
                                    <a:lnTo>
                                      <a:pt x="2029" y="285"/>
                                    </a:lnTo>
                                    <a:lnTo>
                                      <a:pt x="2034" y="320"/>
                                    </a:lnTo>
                                    <a:lnTo>
                                      <a:pt x="2034" y="3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" name="Freeform 1624"/>
                            <wps:cNvSpPr>
                              <a:spLocks noEditPoints="1"/>
                            </wps:cNvSpPr>
                            <wps:spPr bwMode="auto">
                              <a:xfrm flipH="1">
                                <a:off x="5306" y="4407"/>
                                <a:ext cx="753" cy="270"/>
                              </a:xfrm>
                              <a:custGeom>
                                <a:avLst/>
                                <a:gdLst>
                                  <a:gd name="T0" fmla="*/ 315 w 764"/>
                                  <a:gd name="T1" fmla="*/ 65 h 270"/>
                                  <a:gd name="T2" fmla="*/ 420 w 764"/>
                                  <a:gd name="T3" fmla="*/ 85 h 270"/>
                                  <a:gd name="T4" fmla="*/ 435 w 764"/>
                                  <a:gd name="T5" fmla="*/ 95 h 270"/>
                                  <a:gd name="T6" fmla="*/ 460 w 764"/>
                                  <a:gd name="T7" fmla="*/ 115 h 270"/>
                                  <a:gd name="T8" fmla="*/ 460 w 764"/>
                                  <a:gd name="T9" fmla="*/ 130 h 270"/>
                                  <a:gd name="T10" fmla="*/ 450 w 764"/>
                                  <a:gd name="T11" fmla="*/ 150 h 270"/>
                                  <a:gd name="T12" fmla="*/ 420 w 764"/>
                                  <a:gd name="T13" fmla="*/ 170 h 270"/>
                                  <a:gd name="T14" fmla="*/ 375 w 764"/>
                                  <a:gd name="T15" fmla="*/ 185 h 270"/>
                                  <a:gd name="T16" fmla="*/ 315 w 764"/>
                                  <a:gd name="T17" fmla="*/ 190 h 270"/>
                                  <a:gd name="T18" fmla="*/ 215 w 764"/>
                                  <a:gd name="T19" fmla="*/ 170 h 270"/>
                                  <a:gd name="T20" fmla="*/ 200 w 764"/>
                                  <a:gd name="T21" fmla="*/ 160 h 270"/>
                                  <a:gd name="T22" fmla="*/ 175 w 764"/>
                                  <a:gd name="T23" fmla="*/ 140 h 270"/>
                                  <a:gd name="T24" fmla="*/ 175 w 764"/>
                                  <a:gd name="T25" fmla="*/ 130 h 270"/>
                                  <a:gd name="T26" fmla="*/ 185 w 764"/>
                                  <a:gd name="T27" fmla="*/ 105 h 270"/>
                                  <a:gd name="T28" fmla="*/ 215 w 764"/>
                                  <a:gd name="T29" fmla="*/ 85 h 270"/>
                                  <a:gd name="T30" fmla="*/ 260 w 764"/>
                                  <a:gd name="T31" fmla="*/ 70 h 270"/>
                                  <a:gd name="T32" fmla="*/ 315 w 764"/>
                                  <a:gd name="T33" fmla="*/ 65 h 270"/>
                                  <a:gd name="T34" fmla="*/ 650 w 764"/>
                                  <a:gd name="T35" fmla="*/ 40 h 270"/>
                                  <a:gd name="T36" fmla="*/ 525 w 764"/>
                                  <a:gd name="T37" fmla="*/ 10 h 270"/>
                                  <a:gd name="T38" fmla="*/ 380 w 764"/>
                                  <a:gd name="T39" fmla="*/ 0 h 270"/>
                                  <a:gd name="T40" fmla="*/ 305 w 764"/>
                                  <a:gd name="T41" fmla="*/ 5 h 270"/>
                                  <a:gd name="T42" fmla="*/ 170 w 764"/>
                                  <a:gd name="T43" fmla="*/ 25 h 270"/>
                                  <a:gd name="T44" fmla="*/ 110 w 764"/>
                                  <a:gd name="T45" fmla="*/ 40 h 270"/>
                                  <a:gd name="T46" fmla="*/ 25 w 764"/>
                                  <a:gd name="T47" fmla="*/ 85 h 270"/>
                                  <a:gd name="T48" fmla="*/ 5 w 764"/>
                                  <a:gd name="T49" fmla="*/ 110 h 270"/>
                                  <a:gd name="T50" fmla="*/ 0 w 764"/>
                                  <a:gd name="T51" fmla="*/ 135 h 270"/>
                                  <a:gd name="T52" fmla="*/ 0 w 764"/>
                                  <a:gd name="T53" fmla="*/ 150 h 270"/>
                                  <a:gd name="T54" fmla="*/ 25 w 764"/>
                                  <a:gd name="T55" fmla="*/ 190 h 270"/>
                                  <a:gd name="T56" fmla="*/ 110 w 764"/>
                                  <a:gd name="T57" fmla="*/ 230 h 270"/>
                                  <a:gd name="T58" fmla="*/ 170 w 764"/>
                                  <a:gd name="T59" fmla="*/ 250 h 270"/>
                                  <a:gd name="T60" fmla="*/ 305 w 764"/>
                                  <a:gd name="T61" fmla="*/ 270 h 270"/>
                                  <a:gd name="T62" fmla="*/ 380 w 764"/>
                                  <a:gd name="T63" fmla="*/ 270 h 270"/>
                                  <a:gd name="T64" fmla="*/ 525 w 764"/>
                                  <a:gd name="T65" fmla="*/ 260 h 270"/>
                                  <a:gd name="T66" fmla="*/ 650 w 764"/>
                                  <a:gd name="T67" fmla="*/ 230 h 270"/>
                                  <a:gd name="T68" fmla="*/ 699 w 764"/>
                                  <a:gd name="T69" fmla="*/ 210 h 270"/>
                                  <a:gd name="T70" fmla="*/ 754 w 764"/>
                                  <a:gd name="T71" fmla="*/ 165 h 270"/>
                                  <a:gd name="T72" fmla="*/ 764 w 764"/>
                                  <a:gd name="T73" fmla="*/ 135 h 270"/>
                                  <a:gd name="T74" fmla="*/ 759 w 764"/>
                                  <a:gd name="T75" fmla="*/ 125 h 270"/>
                                  <a:gd name="T76" fmla="*/ 744 w 764"/>
                                  <a:gd name="T77" fmla="*/ 95 h 270"/>
                                  <a:gd name="T78" fmla="*/ 699 w 764"/>
                                  <a:gd name="T79" fmla="*/ 60 h 270"/>
                                  <a:gd name="T80" fmla="*/ 650 w 764"/>
                                  <a:gd name="T81" fmla="*/ 40 h 2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764" h="270">
                                    <a:moveTo>
                                      <a:pt x="315" y="65"/>
                                    </a:moveTo>
                                    <a:lnTo>
                                      <a:pt x="315" y="65"/>
                                    </a:lnTo>
                                    <a:lnTo>
                                      <a:pt x="375" y="70"/>
                                    </a:lnTo>
                                    <a:lnTo>
                                      <a:pt x="420" y="85"/>
                                    </a:lnTo>
                                    <a:lnTo>
                                      <a:pt x="420" y="85"/>
                                    </a:lnTo>
                                    <a:lnTo>
                                      <a:pt x="435" y="95"/>
                                    </a:lnTo>
                                    <a:lnTo>
                                      <a:pt x="450" y="105"/>
                                    </a:lnTo>
                                    <a:lnTo>
                                      <a:pt x="460" y="115"/>
                                    </a:lnTo>
                                    <a:lnTo>
                                      <a:pt x="460" y="130"/>
                                    </a:lnTo>
                                    <a:lnTo>
                                      <a:pt x="460" y="130"/>
                                    </a:lnTo>
                                    <a:lnTo>
                                      <a:pt x="460" y="140"/>
                                    </a:lnTo>
                                    <a:lnTo>
                                      <a:pt x="450" y="150"/>
                                    </a:lnTo>
                                    <a:lnTo>
                                      <a:pt x="435" y="160"/>
                                    </a:lnTo>
                                    <a:lnTo>
                                      <a:pt x="420" y="170"/>
                                    </a:lnTo>
                                    <a:lnTo>
                                      <a:pt x="420" y="170"/>
                                    </a:lnTo>
                                    <a:lnTo>
                                      <a:pt x="375" y="185"/>
                                    </a:lnTo>
                                    <a:lnTo>
                                      <a:pt x="315" y="190"/>
                                    </a:lnTo>
                                    <a:lnTo>
                                      <a:pt x="315" y="190"/>
                                    </a:lnTo>
                                    <a:lnTo>
                                      <a:pt x="260" y="185"/>
                                    </a:lnTo>
                                    <a:lnTo>
                                      <a:pt x="215" y="170"/>
                                    </a:lnTo>
                                    <a:lnTo>
                                      <a:pt x="215" y="170"/>
                                    </a:lnTo>
                                    <a:lnTo>
                                      <a:pt x="200" y="160"/>
                                    </a:lnTo>
                                    <a:lnTo>
                                      <a:pt x="185" y="150"/>
                                    </a:lnTo>
                                    <a:lnTo>
                                      <a:pt x="175" y="140"/>
                                    </a:lnTo>
                                    <a:lnTo>
                                      <a:pt x="175" y="130"/>
                                    </a:lnTo>
                                    <a:lnTo>
                                      <a:pt x="175" y="130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185" y="105"/>
                                    </a:lnTo>
                                    <a:lnTo>
                                      <a:pt x="200" y="95"/>
                                    </a:lnTo>
                                    <a:lnTo>
                                      <a:pt x="215" y="85"/>
                                    </a:lnTo>
                                    <a:lnTo>
                                      <a:pt x="215" y="85"/>
                                    </a:lnTo>
                                    <a:lnTo>
                                      <a:pt x="260" y="70"/>
                                    </a:lnTo>
                                    <a:lnTo>
                                      <a:pt x="315" y="65"/>
                                    </a:lnTo>
                                    <a:lnTo>
                                      <a:pt x="315" y="65"/>
                                    </a:lnTo>
                                    <a:close/>
                                    <a:moveTo>
                                      <a:pt x="650" y="40"/>
                                    </a:moveTo>
                                    <a:lnTo>
                                      <a:pt x="650" y="40"/>
                                    </a:lnTo>
                                    <a:lnTo>
                                      <a:pt x="590" y="25"/>
                                    </a:lnTo>
                                    <a:lnTo>
                                      <a:pt x="525" y="10"/>
                                    </a:lnTo>
                                    <a:lnTo>
                                      <a:pt x="455" y="5"/>
                                    </a:lnTo>
                                    <a:lnTo>
                                      <a:pt x="380" y="0"/>
                                    </a:lnTo>
                                    <a:lnTo>
                                      <a:pt x="380" y="0"/>
                                    </a:lnTo>
                                    <a:lnTo>
                                      <a:pt x="305" y="5"/>
                                    </a:lnTo>
                                    <a:lnTo>
                                      <a:pt x="235" y="10"/>
                                    </a:lnTo>
                                    <a:lnTo>
                                      <a:pt x="170" y="25"/>
                                    </a:lnTo>
                                    <a:lnTo>
                                      <a:pt x="110" y="40"/>
                                    </a:lnTo>
                                    <a:lnTo>
                                      <a:pt x="110" y="40"/>
                                    </a:lnTo>
                                    <a:lnTo>
                                      <a:pt x="60" y="60"/>
                                    </a:lnTo>
                                    <a:lnTo>
                                      <a:pt x="25" y="85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5" y="110"/>
                                    </a:lnTo>
                                    <a:lnTo>
                                      <a:pt x="0" y="125"/>
                                    </a:lnTo>
                                    <a:lnTo>
                                      <a:pt x="0" y="135"/>
                                    </a:lnTo>
                                    <a:lnTo>
                                      <a:pt x="0" y="135"/>
                                    </a:lnTo>
                                    <a:lnTo>
                                      <a:pt x="0" y="150"/>
                                    </a:lnTo>
                                    <a:lnTo>
                                      <a:pt x="5" y="165"/>
                                    </a:lnTo>
                                    <a:lnTo>
                                      <a:pt x="25" y="190"/>
                                    </a:lnTo>
                                    <a:lnTo>
                                      <a:pt x="60" y="210"/>
                                    </a:lnTo>
                                    <a:lnTo>
                                      <a:pt x="110" y="230"/>
                                    </a:lnTo>
                                    <a:lnTo>
                                      <a:pt x="110" y="230"/>
                                    </a:lnTo>
                                    <a:lnTo>
                                      <a:pt x="170" y="250"/>
                                    </a:lnTo>
                                    <a:lnTo>
                                      <a:pt x="235" y="260"/>
                                    </a:lnTo>
                                    <a:lnTo>
                                      <a:pt x="305" y="270"/>
                                    </a:lnTo>
                                    <a:lnTo>
                                      <a:pt x="380" y="270"/>
                                    </a:lnTo>
                                    <a:lnTo>
                                      <a:pt x="380" y="270"/>
                                    </a:lnTo>
                                    <a:lnTo>
                                      <a:pt x="455" y="270"/>
                                    </a:lnTo>
                                    <a:lnTo>
                                      <a:pt x="525" y="260"/>
                                    </a:lnTo>
                                    <a:lnTo>
                                      <a:pt x="590" y="250"/>
                                    </a:lnTo>
                                    <a:lnTo>
                                      <a:pt x="650" y="230"/>
                                    </a:lnTo>
                                    <a:lnTo>
                                      <a:pt x="650" y="230"/>
                                    </a:lnTo>
                                    <a:lnTo>
                                      <a:pt x="699" y="210"/>
                                    </a:lnTo>
                                    <a:lnTo>
                                      <a:pt x="734" y="190"/>
                                    </a:lnTo>
                                    <a:lnTo>
                                      <a:pt x="754" y="165"/>
                                    </a:lnTo>
                                    <a:lnTo>
                                      <a:pt x="759" y="150"/>
                                    </a:lnTo>
                                    <a:lnTo>
                                      <a:pt x="764" y="135"/>
                                    </a:lnTo>
                                    <a:lnTo>
                                      <a:pt x="764" y="135"/>
                                    </a:lnTo>
                                    <a:lnTo>
                                      <a:pt x="759" y="125"/>
                                    </a:lnTo>
                                    <a:lnTo>
                                      <a:pt x="754" y="110"/>
                                    </a:lnTo>
                                    <a:lnTo>
                                      <a:pt x="744" y="95"/>
                                    </a:lnTo>
                                    <a:lnTo>
                                      <a:pt x="734" y="85"/>
                                    </a:lnTo>
                                    <a:lnTo>
                                      <a:pt x="699" y="60"/>
                                    </a:lnTo>
                                    <a:lnTo>
                                      <a:pt x="650" y="40"/>
                                    </a:lnTo>
                                    <a:lnTo>
                                      <a:pt x="650" y="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2" name="Group 1629"/>
                          <wpg:cNvGrpSpPr>
                            <a:grpSpLocks/>
                          </wpg:cNvGrpSpPr>
                          <wpg:grpSpPr bwMode="auto">
                            <a:xfrm>
                              <a:off x="986" y="3804"/>
                              <a:ext cx="5305" cy="652"/>
                              <a:chOff x="6054" y="5153"/>
                              <a:chExt cx="4063" cy="960"/>
                            </a:xfrm>
                          </wpg:grpSpPr>
                          <wps:wsp>
                            <wps:cNvPr id="183" name="Freeform 1630"/>
                            <wps:cNvSpPr>
                              <a:spLocks/>
                            </wps:cNvSpPr>
                            <wps:spPr bwMode="auto">
                              <a:xfrm rot="203983" flipV="1">
                                <a:off x="8012" y="5851"/>
                                <a:ext cx="2105" cy="26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" name="Freeform 1631"/>
                            <wps:cNvSpPr>
                              <a:spLocks/>
                            </wps:cNvSpPr>
                            <wps:spPr bwMode="auto">
                              <a:xfrm rot="203983" flipH="1" flipV="1">
                                <a:off x="6054" y="5153"/>
                                <a:ext cx="2974" cy="334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5" name="Group 1703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8588" y="2618"/>
                              <a:ext cx="2855" cy="368"/>
                              <a:chOff x="6054" y="5153"/>
                              <a:chExt cx="4063" cy="960"/>
                            </a:xfrm>
                          </wpg:grpSpPr>
                          <wps:wsp>
                            <wps:cNvPr id="186" name="Freeform 1704"/>
                            <wps:cNvSpPr>
                              <a:spLocks/>
                            </wps:cNvSpPr>
                            <wps:spPr bwMode="auto">
                              <a:xfrm rot="203983" flipV="1">
                                <a:off x="8012" y="5851"/>
                                <a:ext cx="2105" cy="26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" name="Freeform 1705"/>
                            <wps:cNvSpPr>
                              <a:spLocks/>
                            </wps:cNvSpPr>
                            <wps:spPr bwMode="auto">
                              <a:xfrm rot="203983" flipH="1" flipV="1">
                                <a:off x="6054" y="5153"/>
                                <a:ext cx="2974" cy="334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8" name="Group 1620"/>
                          <wpg:cNvGrpSpPr>
                            <a:grpSpLocks/>
                          </wpg:cNvGrpSpPr>
                          <wpg:grpSpPr bwMode="auto">
                            <a:xfrm>
                              <a:off x="487" y="4047"/>
                              <a:ext cx="2500" cy="569"/>
                              <a:chOff x="4606" y="4177"/>
                              <a:chExt cx="2398" cy="775"/>
                            </a:xfrm>
                          </wpg:grpSpPr>
                          <wps:wsp>
                            <wps:cNvPr id="189" name="Freeform 1614"/>
                            <wps:cNvSpPr>
                              <a:spLocks/>
                            </wps:cNvSpPr>
                            <wps:spPr bwMode="auto">
                              <a:xfrm flipH="1">
                                <a:off x="4606" y="4177"/>
                                <a:ext cx="2398" cy="775"/>
                              </a:xfrm>
                              <a:custGeom>
                                <a:avLst/>
                                <a:gdLst>
                                  <a:gd name="T0" fmla="*/ 2433 w 2433"/>
                                  <a:gd name="T1" fmla="*/ 390 h 775"/>
                                  <a:gd name="T2" fmla="*/ 2428 w 2433"/>
                                  <a:gd name="T3" fmla="*/ 430 h 775"/>
                                  <a:gd name="T4" fmla="*/ 2378 w 2433"/>
                                  <a:gd name="T5" fmla="*/ 505 h 775"/>
                                  <a:gd name="T6" fmla="*/ 2283 w 2433"/>
                                  <a:gd name="T7" fmla="*/ 575 h 775"/>
                                  <a:gd name="T8" fmla="*/ 2153 w 2433"/>
                                  <a:gd name="T9" fmla="*/ 635 h 775"/>
                                  <a:gd name="T10" fmla="*/ 1988 w 2433"/>
                                  <a:gd name="T11" fmla="*/ 685 h 775"/>
                                  <a:gd name="T12" fmla="*/ 1793 w 2433"/>
                                  <a:gd name="T13" fmla="*/ 730 h 775"/>
                                  <a:gd name="T14" fmla="*/ 1579 w 2433"/>
                                  <a:gd name="T15" fmla="*/ 760 h 775"/>
                                  <a:gd name="T16" fmla="*/ 1339 w 2433"/>
                                  <a:gd name="T17" fmla="*/ 775 h 775"/>
                                  <a:gd name="T18" fmla="*/ 1214 w 2433"/>
                                  <a:gd name="T19" fmla="*/ 775 h 775"/>
                                  <a:gd name="T20" fmla="*/ 969 w 2433"/>
                                  <a:gd name="T21" fmla="*/ 770 h 775"/>
                                  <a:gd name="T22" fmla="*/ 744 w 2433"/>
                                  <a:gd name="T23" fmla="*/ 745 h 775"/>
                                  <a:gd name="T24" fmla="*/ 534 w 2433"/>
                                  <a:gd name="T25" fmla="*/ 710 h 775"/>
                                  <a:gd name="T26" fmla="*/ 354 w 2433"/>
                                  <a:gd name="T27" fmla="*/ 660 h 775"/>
                                  <a:gd name="T28" fmla="*/ 204 w 2433"/>
                                  <a:gd name="T29" fmla="*/ 605 h 775"/>
                                  <a:gd name="T30" fmla="*/ 94 w 2433"/>
                                  <a:gd name="T31" fmla="*/ 540 h 775"/>
                                  <a:gd name="T32" fmla="*/ 25 w 2433"/>
                                  <a:gd name="T33" fmla="*/ 465 h 775"/>
                                  <a:gd name="T34" fmla="*/ 0 w 2433"/>
                                  <a:gd name="T35" fmla="*/ 410 h 775"/>
                                  <a:gd name="T36" fmla="*/ 0 w 2433"/>
                                  <a:gd name="T37" fmla="*/ 390 h 775"/>
                                  <a:gd name="T38" fmla="*/ 5 w 2433"/>
                                  <a:gd name="T39" fmla="*/ 350 h 775"/>
                                  <a:gd name="T40" fmla="*/ 55 w 2433"/>
                                  <a:gd name="T41" fmla="*/ 275 h 775"/>
                                  <a:gd name="T42" fmla="*/ 144 w 2433"/>
                                  <a:gd name="T43" fmla="*/ 205 h 775"/>
                                  <a:gd name="T44" fmla="*/ 274 w 2433"/>
                                  <a:gd name="T45" fmla="*/ 140 h 775"/>
                                  <a:gd name="T46" fmla="*/ 439 w 2433"/>
                                  <a:gd name="T47" fmla="*/ 90 h 775"/>
                                  <a:gd name="T48" fmla="*/ 634 w 2433"/>
                                  <a:gd name="T49" fmla="*/ 45 h 775"/>
                                  <a:gd name="T50" fmla="*/ 854 w 2433"/>
                                  <a:gd name="T51" fmla="*/ 20 h 775"/>
                                  <a:gd name="T52" fmla="*/ 1089 w 2433"/>
                                  <a:gd name="T53" fmla="*/ 5 h 775"/>
                                  <a:gd name="T54" fmla="*/ 1214 w 2433"/>
                                  <a:gd name="T55" fmla="*/ 0 h 775"/>
                                  <a:gd name="T56" fmla="*/ 1459 w 2433"/>
                                  <a:gd name="T57" fmla="*/ 10 h 775"/>
                                  <a:gd name="T58" fmla="*/ 1688 w 2433"/>
                                  <a:gd name="T59" fmla="*/ 30 h 775"/>
                                  <a:gd name="T60" fmla="*/ 1893 w 2433"/>
                                  <a:gd name="T61" fmla="*/ 65 h 775"/>
                                  <a:gd name="T62" fmla="*/ 2073 w 2433"/>
                                  <a:gd name="T63" fmla="*/ 115 h 775"/>
                                  <a:gd name="T64" fmla="*/ 2223 w 2433"/>
                                  <a:gd name="T65" fmla="*/ 170 h 775"/>
                                  <a:gd name="T66" fmla="*/ 2338 w 2433"/>
                                  <a:gd name="T67" fmla="*/ 235 h 775"/>
                                  <a:gd name="T68" fmla="*/ 2408 w 2433"/>
                                  <a:gd name="T69" fmla="*/ 310 h 775"/>
                                  <a:gd name="T70" fmla="*/ 2428 w 2433"/>
                                  <a:gd name="T71" fmla="*/ 370 h 775"/>
                                  <a:gd name="T72" fmla="*/ 2433 w 2433"/>
                                  <a:gd name="T73" fmla="*/ 390 h 7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2433" h="775">
                                    <a:moveTo>
                                      <a:pt x="2433" y="390"/>
                                    </a:moveTo>
                                    <a:lnTo>
                                      <a:pt x="2433" y="390"/>
                                    </a:lnTo>
                                    <a:lnTo>
                                      <a:pt x="2428" y="410"/>
                                    </a:lnTo>
                                    <a:lnTo>
                                      <a:pt x="2428" y="430"/>
                                    </a:lnTo>
                                    <a:lnTo>
                                      <a:pt x="2408" y="465"/>
                                    </a:lnTo>
                                    <a:lnTo>
                                      <a:pt x="2378" y="505"/>
                                    </a:lnTo>
                                    <a:lnTo>
                                      <a:pt x="2338" y="540"/>
                                    </a:lnTo>
                                    <a:lnTo>
                                      <a:pt x="2283" y="575"/>
                                    </a:lnTo>
                                    <a:lnTo>
                                      <a:pt x="2223" y="605"/>
                                    </a:lnTo>
                                    <a:lnTo>
                                      <a:pt x="2153" y="635"/>
                                    </a:lnTo>
                                    <a:lnTo>
                                      <a:pt x="2073" y="660"/>
                                    </a:lnTo>
                                    <a:lnTo>
                                      <a:pt x="1988" y="685"/>
                                    </a:lnTo>
                                    <a:lnTo>
                                      <a:pt x="1893" y="710"/>
                                    </a:lnTo>
                                    <a:lnTo>
                                      <a:pt x="1793" y="730"/>
                                    </a:lnTo>
                                    <a:lnTo>
                                      <a:pt x="1688" y="745"/>
                                    </a:lnTo>
                                    <a:lnTo>
                                      <a:pt x="1579" y="760"/>
                                    </a:lnTo>
                                    <a:lnTo>
                                      <a:pt x="1459" y="770"/>
                                    </a:lnTo>
                                    <a:lnTo>
                                      <a:pt x="1339" y="775"/>
                                    </a:lnTo>
                                    <a:lnTo>
                                      <a:pt x="1214" y="775"/>
                                    </a:lnTo>
                                    <a:lnTo>
                                      <a:pt x="1214" y="775"/>
                                    </a:lnTo>
                                    <a:lnTo>
                                      <a:pt x="1089" y="775"/>
                                    </a:lnTo>
                                    <a:lnTo>
                                      <a:pt x="969" y="770"/>
                                    </a:lnTo>
                                    <a:lnTo>
                                      <a:pt x="854" y="760"/>
                                    </a:lnTo>
                                    <a:lnTo>
                                      <a:pt x="744" y="745"/>
                                    </a:lnTo>
                                    <a:lnTo>
                                      <a:pt x="634" y="730"/>
                                    </a:lnTo>
                                    <a:lnTo>
                                      <a:pt x="534" y="710"/>
                                    </a:lnTo>
                                    <a:lnTo>
                                      <a:pt x="439" y="685"/>
                                    </a:lnTo>
                                    <a:lnTo>
                                      <a:pt x="354" y="660"/>
                                    </a:lnTo>
                                    <a:lnTo>
                                      <a:pt x="274" y="635"/>
                                    </a:lnTo>
                                    <a:lnTo>
                                      <a:pt x="204" y="605"/>
                                    </a:lnTo>
                                    <a:lnTo>
                                      <a:pt x="144" y="575"/>
                                    </a:lnTo>
                                    <a:lnTo>
                                      <a:pt x="94" y="540"/>
                                    </a:lnTo>
                                    <a:lnTo>
                                      <a:pt x="55" y="505"/>
                                    </a:lnTo>
                                    <a:lnTo>
                                      <a:pt x="25" y="465"/>
                                    </a:lnTo>
                                    <a:lnTo>
                                      <a:pt x="5" y="430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0" y="390"/>
                                    </a:lnTo>
                                    <a:lnTo>
                                      <a:pt x="0" y="390"/>
                                    </a:lnTo>
                                    <a:lnTo>
                                      <a:pt x="0" y="370"/>
                                    </a:lnTo>
                                    <a:lnTo>
                                      <a:pt x="5" y="350"/>
                                    </a:lnTo>
                                    <a:lnTo>
                                      <a:pt x="25" y="310"/>
                                    </a:lnTo>
                                    <a:lnTo>
                                      <a:pt x="55" y="275"/>
                                    </a:lnTo>
                                    <a:lnTo>
                                      <a:pt x="94" y="235"/>
                                    </a:lnTo>
                                    <a:lnTo>
                                      <a:pt x="144" y="205"/>
                                    </a:lnTo>
                                    <a:lnTo>
                                      <a:pt x="204" y="170"/>
                                    </a:lnTo>
                                    <a:lnTo>
                                      <a:pt x="274" y="140"/>
                                    </a:lnTo>
                                    <a:lnTo>
                                      <a:pt x="354" y="115"/>
                                    </a:lnTo>
                                    <a:lnTo>
                                      <a:pt x="439" y="90"/>
                                    </a:lnTo>
                                    <a:lnTo>
                                      <a:pt x="534" y="65"/>
                                    </a:lnTo>
                                    <a:lnTo>
                                      <a:pt x="634" y="45"/>
                                    </a:lnTo>
                                    <a:lnTo>
                                      <a:pt x="744" y="30"/>
                                    </a:lnTo>
                                    <a:lnTo>
                                      <a:pt x="854" y="20"/>
                                    </a:lnTo>
                                    <a:lnTo>
                                      <a:pt x="969" y="10"/>
                                    </a:lnTo>
                                    <a:lnTo>
                                      <a:pt x="1089" y="5"/>
                                    </a:lnTo>
                                    <a:lnTo>
                                      <a:pt x="1214" y="0"/>
                                    </a:lnTo>
                                    <a:lnTo>
                                      <a:pt x="1214" y="0"/>
                                    </a:lnTo>
                                    <a:lnTo>
                                      <a:pt x="1339" y="5"/>
                                    </a:lnTo>
                                    <a:lnTo>
                                      <a:pt x="1459" y="10"/>
                                    </a:lnTo>
                                    <a:lnTo>
                                      <a:pt x="1579" y="20"/>
                                    </a:lnTo>
                                    <a:lnTo>
                                      <a:pt x="1688" y="30"/>
                                    </a:lnTo>
                                    <a:lnTo>
                                      <a:pt x="1793" y="45"/>
                                    </a:lnTo>
                                    <a:lnTo>
                                      <a:pt x="1893" y="65"/>
                                    </a:lnTo>
                                    <a:lnTo>
                                      <a:pt x="1988" y="90"/>
                                    </a:lnTo>
                                    <a:lnTo>
                                      <a:pt x="2073" y="115"/>
                                    </a:lnTo>
                                    <a:lnTo>
                                      <a:pt x="2153" y="140"/>
                                    </a:lnTo>
                                    <a:lnTo>
                                      <a:pt x="2223" y="170"/>
                                    </a:lnTo>
                                    <a:lnTo>
                                      <a:pt x="2283" y="205"/>
                                    </a:lnTo>
                                    <a:lnTo>
                                      <a:pt x="2338" y="235"/>
                                    </a:lnTo>
                                    <a:lnTo>
                                      <a:pt x="2378" y="275"/>
                                    </a:lnTo>
                                    <a:lnTo>
                                      <a:pt x="2408" y="310"/>
                                    </a:lnTo>
                                    <a:lnTo>
                                      <a:pt x="2428" y="350"/>
                                    </a:lnTo>
                                    <a:lnTo>
                                      <a:pt x="2428" y="370"/>
                                    </a:lnTo>
                                    <a:lnTo>
                                      <a:pt x="2433" y="390"/>
                                    </a:lnTo>
                                    <a:lnTo>
                                      <a:pt x="2433" y="3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" name="Freeform 1615"/>
                            <wps:cNvSpPr>
                              <a:spLocks/>
                            </wps:cNvSpPr>
                            <wps:spPr bwMode="auto">
                              <a:xfrm flipH="1">
                                <a:off x="4803" y="4247"/>
                                <a:ext cx="2005" cy="635"/>
                              </a:xfrm>
                              <a:custGeom>
                                <a:avLst/>
                                <a:gdLst>
                                  <a:gd name="T0" fmla="*/ 2034 w 2034"/>
                                  <a:gd name="T1" fmla="*/ 320 h 635"/>
                                  <a:gd name="T2" fmla="*/ 2014 w 2034"/>
                                  <a:gd name="T3" fmla="*/ 380 h 635"/>
                                  <a:gd name="T4" fmla="*/ 1954 w 2034"/>
                                  <a:gd name="T5" fmla="*/ 440 h 635"/>
                                  <a:gd name="T6" fmla="*/ 1859 w 2034"/>
                                  <a:gd name="T7" fmla="*/ 495 h 635"/>
                                  <a:gd name="T8" fmla="*/ 1734 w 2034"/>
                                  <a:gd name="T9" fmla="*/ 545 h 635"/>
                                  <a:gd name="T10" fmla="*/ 1584 w 2034"/>
                                  <a:gd name="T11" fmla="*/ 580 h 635"/>
                                  <a:gd name="T12" fmla="*/ 1415 w 2034"/>
                                  <a:gd name="T13" fmla="*/ 610 h 635"/>
                                  <a:gd name="T14" fmla="*/ 1220 w 2034"/>
                                  <a:gd name="T15" fmla="*/ 630 h 635"/>
                                  <a:gd name="T16" fmla="*/ 1015 w 2034"/>
                                  <a:gd name="T17" fmla="*/ 635 h 635"/>
                                  <a:gd name="T18" fmla="*/ 910 w 2034"/>
                                  <a:gd name="T19" fmla="*/ 635 h 635"/>
                                  <a:gd name="T20" fmla="*/ 715 w 2034"/>
                                  <a:gd name="T21" fmla="*/ 620 h 635"/>
                                  <a:gd name="T22" fmla="*/ 530 w 2034"/>
                                  <a:gd name="T23" fmla="*/ 595 h 635"/>
                                  <a:gd name="T24" fmla="*/ 370 w 2034"/>
                                  <a:gd name="T25" fmla="*/ 565 h 635"/>
                                  <a:gd name="T26" fmla="*/ 230 w 2034"/>
                                  <a:gd name="T27" fmla="*/ 520 h 635"/>
                                  <a:gd name="T28" fmla="*/ 120 w 2034"/>
                                  <a:gd name="T29" fmla="*/ 470 h 635"/>
                                  <a:gd name="T30" fmla="*/ 45 w 2034"/>
                                  <a:gd name="T31" fmla="*/ 415 h 635"/>
                                  <a:gd name="T32" fmla="*/ 5 w 2034"/>
                                  <a:gd name="T33" fmla="*/ 350 h 635"/>
                                  <a:gd name="T34" fmla="*/ 0 w 2034"/>
                                  <a:gd name="T35" fmla="*/ 320 h 635"/>
                                  <a:gd name="T36" fmla="*/ 20 w 2034"/>
                                  <a:gd name="T37" fmla="*/ 255 h 635"/>
                                  <a:gd name="T38" fmla="*/ 80 w 2034"/>
                                  <a:gd name="T39" fmla="*/ 195 h 635"/>
                                  <a:gd name="T40" fmla="*/ 175 w 2034"/>
                                  <a:gd name="T41" fmla="*/ 140 h 635"/>
                                  <a:gd name="T42" fmla="*/ 295 w 2034"/>
                                  <a:gd name="T43" fmla="*/ 95 h 635"/>
                                  <a:gd name="T44" fmla="*/ 450 w 2034"/>
                                  <a:gd name="T45" fmla="*/ 55 h 635"/>
                                  <a:gd name="T46" fmla="*/ 620 w 2034"/>
                                  <a:gd name="T47" fmla="*/ 25 h 635"/>
                                  <a:gd name="T48" fmla="*/ 810 w 2034"/>
                                  <a:gd name="T49" fmla="*/ 10 h 635"/>
                                  <a:gd name="T50" fmla="*/ 1015 w 2034"/>
                                  <a:gd name="T51" fmla="*/ 0 h 635"/>
                                  <a:gd name="T52" fmla="*/ 1120 w 2034"/>
                                  <a:gd name="T53" fmla="*/ 5 h 635"/>
                                  <a:gd name="T54" fmla="*/ 1320 w 2034"/>
                                  <a:gd name="T55" fmla="*/ 15 h 635"/>
                                  <a:gd name="T56" fmla="*/ 1499 w 2034"/>
                                  <a:gd name="T57" fmla="*/ 40 h 635"/>
                                  <a:gd name="T58" fmla="*/ 1664 w 2034"/>
                                  <a:gd name="T59" fmla="*/ 75 h 635"/>
                                  <a:gd name="T60" fmla="*/ 1799 w 2034"/>
                                  <a:gd name="T61" fmla="*/ 115 h 635"/>
                                  <a:gd name="T62" fmla="*/ 1909 w 2034"/>
                                  <a:gd name="T63" fmla="*/ 165 h 635"/>
                                  <a:gd name="T64" fmla="*/ 1989 w 2034"/>
                                  <a:gd name="T65" fmla="*/ 225 h 635"/>
                                  <a:gd name="T66" fmla="*/ 2029 w 2034"/>
                                  <a:gd name="T67" fmla="*/ 285 h 635"/>
                                  <a:gd name="T68" fmla="*/ 2034 w 2034"/>
                                  <a:gd name="T69" fmla="*/ 320 h 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2034" h="635">
                                    <a:moveTo>
                                      <a:pt x="2034" y="320"/>
                                    </a:moveTo>
                                    <a:lnTo>
                                      <a:pt x="2034" y="320"/>
                                    </a:lnTo>
                                    <a:lnTo>
                                      <a:pt x="2029" y="350"/>
                                    </a:lnTo>
                                    <a:lnTo>
                                      <a:pt x="2014" y="380"/>
                                    </a:lnTo>
                                    <a:lnTo>
                                      <a:pt x="1989" y="415"/>
                                    </a:lnTo>
                                    <a:lnTo>
                                      <a:pt x="1954" y="440"/>
                                    </a:lnTo>
                                    <a:lnTo>
                                      <a:pt x="1909" y="470"/>
                                    </a:lnTo>
                                    <a:lnTo>
                                      <a:pt x="1859" y="495"/>
                                    </a:lnTo>
                                    <a:lnTo>
                                      <a:pt x="1799" y="520"/>
                                    </a:lnTo>
                                    <a:lnTo>
                                      <a:pt x="1734" y="545"/>
                                    </a:lnTo>
                                    <a:lnTo>
                                      <a:pt x="1664" y="565"/>
                                    </a:lnTo>
                                    <a:lnTo>
                                      <a:pt x="1584" y="580"/>
                                    </a:lnTo>
                                    <a:lnTo>
                                      <a:pt x="1499" y="595"/>
                                    </a:lnTo>
                                    <a:lnTo>
                                      <a:pt x="1415" y="610"/>
                                    </a:lnTo>
                                    <a:lnTo>
                                      <a:pt x="1320" y="620"/>
                                    </a:lnTo>
                                    <a:lnTo>
                                      <a:pt x="1220" y="630"/>
                                    </a:lnTo>
                                    <a:lnTo>
                                      <a:pt x="1120" y="635"/>
                                    </a:lnTo>
                                    <a:lnTo>
                                      <a:pt x="1015" y="635"/>
                                    </a:lnTo>
                                    <a:lnTo>
                                      <a:pt x="1015" y="635"/>
                                    </a:lnTo>
                                    <a:lnTo>
                                      <a:pt x="910" y="635"/>
                                    </a:lnTo>
                                    <a:lnTo>
                                      <a:pt x="810" y="630"/>
                                    </a:lnTo>
                                    <a:lnTo>
                                      <a:pt x="715" y="620"/>
                                    </a:lnTo>
                                    <a:lnTo>
                                      <a:pt x="620" y="610"/>
                                    </a:lnTo>
                                    <a:lnTo>
                                      <a:pt x="530" y="595"/>
                                    </a:lnTo>
                                    <a:lnTo>
                                      <a:pt x="450" y="580"/>
                                    </a:lnTo>
                                    <a:lnTo>
                                      <a:pt x="370" y="565"/>
                                    </a:lnTo>
                                    <a:lnTo>
                                      <a:pt x="295" y="545"/>
                                    </a:lnTo>
                                    <a:lnTo>
                                      <a:pt x="230" y="520"/>
                                    </a:lnTo>
                                    <a:lnTo>
                                      <a:pt x="175" y="495"/>
                                    </a:lnTo>
                                    <a:lnTo>
                                      <a:pt x="120" y="470"/>
                                    </a:lnTo>
                                    <a:lnTo>
                                      <a:pt x="80" y="440"/>
                                    </a:lnTo>
                                    <a:lnTo>
                                      <a:pt x="45" y="415"/>
                                    </a:lnTo>
                                    <a:lnTo>
                                      <a:pt x="20" y="380"/>
                                    </a:lnTo>
                                    <a:lnTo>
                                      <a:pt x="5" y="350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5" y="285"/>
                                    </a:lnTo>
                                    <a:lnTo>
                                      <a:pt x="20" y="255"/>
                                    </a:lnTo>
                                    <a:lnTo>
                                      <a:pt x="45" y="225"/>
                                    </a:lnTo>
                                    <a:lnTo>
                                      <a:pt x="80" y="195"/>
                                    </a:lnTo>
                                    <a:lnTo>
                                      <a:pt x="120" y="165"/>
                                    </a:lnTo>
                                    <a:lnTo>
                                      <a:pt x="175" y="140"/>
                                    </a:lnTo>
                                    <a:lnTo>
                                      <a:pt x="230" y="115"/>
                                    </a:lnTo>
                                    <a:lnTo>
                                      <a:pt x="295" y="95"/>
                                    </a:lnTo>
                                    <a:lnTo>
                                      <a:pt x="370" y="75"/>
                                    </a:lnTo>
                                    <a:lnTo>
                                      <a:pt x="450" y="55"/>
                                    </a:lnTo>
                                    <a:lnTo>
                                      <a:pt x="530" y="40"/>
                                    </a:lnTo>
                                    <a:lnTo>
                                      <a:pt x="620" y="25"/>
                                    </a:lnTo>
                                    <a:lnTo>
                                      <a:pt x="715" y="15"/>
                                    </a:lnTo>
                                    <a:lnTo>
                                      <a:pt x="810" y="10"/>
                                    </a:lnTo>
                                    <a:lnTo>
                                      <a:pt x="910" y="5"/>
                                    </a:lnTo>
                                    <a:lnTo>
                                      <a:pt x="1015" y="0"/>
                                    </a:lnTo>
                                    <a:lnTo>
                                      <a:pt x="1015" y="0"/>
                                    </a:lnTo>
                                    <a:lnTo>
                                      <a:pt x="1120" y="5"/>
                                    </a:lnTo>
                                    <a:lnTo>
                                      <a:pt x="1220" y="10"/>
                                    </a:lnTo>
                                    <a:lnTo>
                                      <a:pt x="1320" y="15"/>
                                    </a:lnTo>
                                    <a:lnTo>
                                      <a:pt x="1415" y="25"/>
                                    </a:lnTo>
                                    <a:lnTo>
                                      <a:pt x="1499" y="40"/>
                                    </a:lnTo>
                                    <a:lnTo>
                                      <a:pt x="1584" y="55"/>
                                    </a:lnTo>
                                    <a:lnTo>
                                      <a:pt x="1664" y="75"/>
                                    </a:lnTo>
                                    <a:lnTo>
                                      <a:pt x="1734" y="95"/>
                                    </a:lnTo>
                                    <a:lnTo>
                                      <a:pt x="1799" y="115"/>
                                    </a:lnTo>
                                    <a:lnTo>
                                      <a:pt x="1859" y="140"/>
                                    </a:lnTo>
                                    <a:lnTo>
                                      <a:pt x="1909" y="165"/>
                                    </a:lnTo>
                                    <a:lnTo>
                                      <a:pt x="1954" y="195"/>
                                    </a:lnTo>
                                    <a:lnTo>
                                      <a:pt x="1989" y="225"/>
                                    </a:lnTo>
                                    <a:lnTo>
                                      <a:pt x="2014" y="255"/>
                                    </a:lnTo>
                                    <a:lnTo>
                                      <a:pt x="2029" y="285"/>
                                    </a:lnTo>
                                    <a:lnTo>
                                      <a:pt x="2034" y="320"/>
                                    </a:lnTo>
                                    <a:lnTo>
                                      <a:pt x="2034" y="3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" name="Freeform 1618"/>
                            <wps:cNvSpPr>
                              <a:spLocks noEditPoints="1"/>
                            </wps:cNvSpPr>
                            <wps:spPr bwMode="auto">
                              <a:xfrm flipH="1">
                                <a:off x="5306" y="4407"/>
                                <a:ext cx="753" cy="270"/>
                              </a:xfrm>
                              <a:custGeom>
                                <a:avLst/>
                                <a:gdLst>
                                  <a:gd name="T0" fmla="*/ 315 w 764"/>
                                  <a:gd name="T1" fmla="*/ 65 h 270"/>
                                  <a:gd name="T2" fmla="*/ 420 w 764"/>
                                  <a:gd name="T3" fmla="*/ 85 h 270"/>
                                  <a:gd name="T4" fmla="*/ 435 w 764"/>
                                  <a:gd name="T5" fmla="*/ 95 h 270"/>
                                  <a:gd name="T6" fmla="*/ 460 w 764"/>
                                  <a:gd name="T7" fmla="*/ 115 h 270"/>
                                  <a:gd name="T8" fmla="*/ 460 w 764"/>
                                  <a:gd name="T9" fmla="*/ 130 h 270"/>
                                  <a:gd name="T10" fmla="*/ 450 w 764"/>
                                  <a:gd name="T11" fmla="*/ 150 h 270"/>
                                  <a:gd name="T12" fmla="*/ 420 w 764"/>
                                  <a:gd name="T13" fmla="*/ 170 h 270"/>
                                  <a:gd name="T14" fmla="*/ 375 w 764"/>
                                  <a:gd name="T15" fmla="*/ 185 h 270"/>
                                  <a:gd name="T16" fmla="*/ 315 w 764"/>
                                  <a:gd name="T17" fmla="*/ 190 h 270"/>
                                  <a:gd name="T18" fmla="*/ 215 w 764"/>
                                  <a:gd name="T19" fmla="*/ 170 h 270"/>
                                  <a:gd name="T20" fmla="*/ 200 w 764"/>
                                  <a:gd name="T21" fmla="*/ 160 h 270"/>
                                  <a:gd name="T22" fmla="*/ 175 w 764"/>
                                  <a:gd name="T23" fmla="*/ 140 h 270"/>
                                  <a:gd name="T24" fmla="*/ 175 w 764"/>
                                  <a:gd name="T25" fmla="*/ 130 h 270"/>
                                  <a:gd name="T26" fmla="*/ 185 w 764"/>
                                  <a:gd name="T27" fmla="*/ 105 h 270"/>
                                  <a:gd name="T28" fmla="*/ 215 w 764"/>
                                  <a:gd name="T29" fmla="*/ 85 h 270"/>
                                  <a:gd name="T30" fmla="*/ 260 w 764"/>
                                  <a:gd name="T31" fmla="*/ 70 h 270"/>
                                  <a:gd name="T32" fmla="*/ 315 w 764"/>
                                  <a:gd name="T33" fmla="*/ 65 h 270"/>
                                  <a:gd name="T34" fmla="*/ 650 w 764"/>
                                  <a:gd name="T35" fmla="*/ 40 h 270"/>
                                  <a:gd name="T36" fmla="*/ 525 w 764"/>
                                  <a:gd name="T37" fmla="*/ 10 h 270"/>
                                  <a:gd name="T38" fmla="*/ 380 w 764"/>
                                  <a:gd name="T39" fmla="*/ 0 h 270"/>
                                  <a:gd name="T40" fmla="*/ 305 w 764"/>
                                  <a:gd name="T41" fmla="*/ 5 h 270"/>
                                  <a:gd name="T42" fmla="*/ 170 w 764"/>
                                  <a:gd name="T43" fmla="*/ 25 h 270"/>
                                  <a:gd name="T44" fmla="*/ 110 w 764"/>
                                  <a:gd name="T45" fmla="*/ 40 h 270"/>
                                  <a:gd name="T46" fmla="*/ 25 w 764"/>
                                  <a:gd name="T47" fmla="*/ 85 h 270"/>
                                  <a:gd name="T48" fmla="*/ 5 w 764"/>
                                  <a:gd name="T49" fmla="*/ 110 h 270"/>
                                  <a:gd name="T50" fmla="*/ 0 w 764"/>
                                  <a:gd name="T51" fmla="*/ 135 h 270"/>
                                  <a:gd name="T52" fmla="*/ 0 w 764"/>
                                  <a:gd name="T53" fmla="*/ 150 h 270"/>
                                  <a:gd name="T54" fmla="*/ 25 w 764"/>
                                  <a:gd name="T55" fmla="*/ 190 h 270"/>
                                  <a:gd name="T56" fmla="*/ 110 w 764"/>
                                  <a:gd name="T57" fmla="*/ 230 h 270"/>
                                  <a:gd name="T58" fmla="*/ 170 w 764"/>
                                  <a:gd name="T59" fmla="*/ 250 h 270"/>
                                  <a:gd name="T60" fmla="*/ 305 w 764"/>
                                  <a:gd name="T61" fmla="*/ 270 h 270"/>
                                  <a:gd name="T62" fmla="*/ 380 w 764"/>
                                  <a:gd name="T63" fmla="*/ 270 h 270"/>
                                  <a:gd name="T64" fmla="*/ 525 w 764"/>
                                  <a:gd name="T65" fmla="*/ 260 h 270"/>
                                  <a:gd name="T66" fmla="*/ 650 w 764"/>
                                  <a:gd name="T67" fmla="*/ 230 h 270"/>
                                  <a:gd name="T68" fmla="*/ 699 w 764"/>
                                  <a:gd name="T69" fmla="*/ 210 h 270"/>
                                  <a:gd name="T70" fmla="*/ 754 w 764"/>
                                  <a:gd name="T71" fmla="*/ 165 h 270"/>
                                  <a:gd name="T72" fmla="*/ 764 w 764"/>
                                  <a:gd name="T73" fmla="*/ 135 h 270"/>
                                  <a:gd name="T74" fmla="*/ 759 w 764"/>
                                  <a:gd name="T75" fmla="*/ 125 h 270"/>
                                  <a:gd name="T76" fmla="*/ 744 w 764"/>
                                  <a:gd name="T77" fmla="*/ 95 h 270"/>
                                  <a:gd name="T78" fmla="*/ 699 w 764"/>
                                  <a:gd name="T79" fmla="*/ 60 h 270"/>
                                  <a:gd name="T80" fmla="*/ 650 w 764"/>
                                  <a:gd name="T81" fmla="*/ 40 h 2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764" h="270">
                                    <a:moveTo>
                                      <a:pt x="315" y="65"/>
                                    </a:moveTo>
                                    <a:lnTo>
                                      <a:pt x="315" y="65"/>
                                    </a:lnTo>
                                    <a:lnTo>
                                      <a:pt x="375" y="70"/>
                                    </a:lnTo>
                                    <a:lnTo>
                                      <a:pt x="420" y="85"/>
                                    </a:lnTo>
                                    <a:lnTo>
                                      <a:pt x="420" y="85"/>
                                    </a:lnTo>
                                    <a:lnTo>
                                      <a:pt x="435" y="95"/>
                                    </a:lnTo>
                                    <a:lnTo>
                                      <a:pt x="450" y="105"/>
                                    </a:lnTo>
                                    <a:lnTo>
                                      <a:pt x="460" y="115"/>
                                    </a:lnTo>
                                    <a:lnTo>
                                      <a:pt x="460" y="130"/>
                                    </a:lnTo>
                                    <a:lnTo>
                                      <a:pt x="460" y="130"/>
                                    </a:lnTo>
                                    <a:lnTo>
                                      <a:pt x="460" y="140"/>
                                    </a:lnTo>
                                    <a:lnTo>
                                      <a:pt x="450" y="150"/>
                                    </a:lnTo>
                                    <a:lnTo>
                                      <a:pt x="435" y="160"/>
                                    </a:lnTo>
                                    <a:lnTo>
                                      <a:pt x="420" y="170"/>
                                    </a:lnTo>
                                    <a:lnTo>
                                      <a:pt x="420" y="170"/>
                                    </a:lnTo>
                                    <a:lnTo>
                                      <a:pt x="375" y="185"/>
                                    </a:lnTo>
                                    <a:lnTo>
                                      <a:pt x="315" y="190"/>
                                    </a:lnTo>
                                    <a:lnTo>
                                      <a:pt x="315" y="190"/>
                                    </a:lnTo>
                                    <a:lnTo>
                                      <a:pt x="260" y="185"/>
                                    </a:lnTo>
                                    <a:lnTo>
                                      <a:pt x="215" y="170"/>
                                    </a:lnTo>
                                    <a:lnTo>
                                      <a:pt x="215" y="170"/>
                                    </a:lnTo>
                                    <a:lnTo>
                                      <a:pt x="200" y="160"/>
                                    </a:lnTo>
                                    <a:lnTo>
                                      <a:pt x="185" y="150"/>
                                    </a:lnTo>
                                    <a:lnTo>
                                      <a:pt x="175" y="140"/>
                                    </a:lnTo>
                                    <a:lnTo>
                                      <a:pt x="175" y="130"/>
                                    </a:lnTo>
                                    <a:lnTo>
                                      <a:pt x="175" y="130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185" y="105"/>
                                    </a:lnTo>
                                    <a:lnTo>
                                      <a:pt x="200" y="95"/>
                                    </a:lnTo>
                                    <a:lnTo>
                                      <a:pt x="215" y="85"/>
                                    </a:lnTo>
                                    <a:lnTo>
                                      <a:pt x="215" y="85"/>
                                    </a:lnTo>
                                    <a:lnTo>
                                      <a:pt x="260" y="70"/>
                                    </a:lnTo>
                                    <a:lnTo>
                                      <a:pt x="315" y="65"/>
                                    </a:lnTo>
                                    <a:lnTo>
                                      <a:pt x="315" y="65"/>
                                    </a:lnTo>
                                    <a:close/>
                                    <a:moveTo>
                                      <a:pt x="650" y="40"/>
                                    </a:moveTo>
                                    <a:lnTo>
                                      <a:pt x="650" y="40"/>
                                    </a:lnTo>
                                    <a:lnTo>
                                      <a:pt x="590" y="25"/>
                                    </a:lnTo>
                                    <a:lnTo>
                                      <a:pt x="525" y="10"/>
                                    </a:lnTo>
                                    <a:lnTo>
                                      <a:pt x="455" y="5"/>
                                    </a:lnTo>
                                    <a:lnTo>
                                      <a:pt x="380" y="0"/>
                                    </a:lnTo>
                                    <a:lnTo>
                                      <a:pt x="380" y="0"/>
                                    </a:lnTo>
                                    <a:lnTo>
                                      <a:pt x="305" y="5"/>
                                    </a:lnTo>
                                    <a:lnTo>
                                      <a:pt x="235" y="10"/>
                                    </a:lnTo>
                                    <a:lnTo>
                                      <a:pt x="170" y="25"/>
                                    </a:lnTo>
                                    <a:lnTo>
                                      <a:pt x="110" y="40"/>
                                    </a:lnTo>
                                    <a:lnTo>
                                      <a:pt x="110" y="40"/>
                                    </a:lnTo>
                                    <a:lnTo>
                                      <a:pt x="60" y="60"/>
                                    </a:lnTo>
                                    <a:lnTo>
                                      <a:pt x="25" y="85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5" y="110"/>
                                    </a:lnTo>
                                    <a:lnTo>
                                      <a:pt x="0" y="125"/>
                                    </a:lnTo>
                                    <a:lnTo>
                                      <a:pt x="0" y="135"/>
                                    </a:lnTo>
                                    <a:lnTo>
                                      <a:pt x="0" y="135"/>
                                    </a:lnTo>
                                    <a:lnTo>
                                      <a:pt x="0" y="150"/>
                                    </a:lnTo>
                                    <a:lnTo>
                                      <a:pt x="5" y="165"/>
                                    </a:lnTo>
                                    <a:lnTo>
                                      <a:pt x="25" y="190"/>
                                    </a:lnTo>
                                    <a:lnTo>
                                      <a:pt x="60" y="210"/>
                                    </a:lnTo>
                                    <a:lnTo>
                                      <a:pt x="110" y="230"/>
                                    </a:lnTo>
                                    <a:lnTo>
                                      <a:pt x="110" y="230"/>
                                    </a:lnTo>
                                    <a:lnTo>
                                      <a:pt x="170" y="250"/>
                                    </a:lnTo>
                                    <a:lnTo>
                                      <a:pt x="235" y="260"/>
                                    </a:lnTo>
                                    <a:lnTo>
                                      <a:pt x="305" y="270"/>
                                    </a:lnTo>
                                    <a:lnTo>
                                      <a:pt x="380" y="270"/>
                                    </a:lnTo>
                                    <a:lnTo>
                                      <a:pt x="380" y="270"/>
                                    </a:lnTo>
                                    <a:lnTo>
                                      <a:pt x="455" y="270"/>
                                    </a:lnTo>
                                    <a:lnTo>
                                      <a:pt x="525" y="260"/>
                                    </a:lnTo>
                                    <a:lnTo>
                                      <a:pt x="590" y="250"/>
                                    </a:lnTo>
                                    <a:lnTo>
                                      <a:pt x="650" y="230"/>
                                    </a:lnTo>
                                    <a:lnTo>
                                      <a:pt x="650" y="230"/>
                                    </a:lnTo>
                                    <a:lnTo>
                                      <a:pt x="699" y="210"/>
                                    </a:lnTo>
                                    <a:lnTo>
                                      <a:pt x="734" y="190"/>
                                    </a:lnTo>
                                    <a:lnTo>
                                      <a:pt x="754" y="165"/>
                                    </a:lnTo>
                                    <a:lnTo>
                                      <a:pt x="759" y="150"/>
                                    </a:lnTo>
                                    <a:lnTo>
                                      <a:pt x="764" y="135"/>
                                    </a:lnTo>
                                    <a:lnTo>
                                      <a:pt x="764" y="135"/>
                                    </a:lnTo>
                                    <a:lnTo>
                                      <a:pt x="759" y="125"/>
                                    </a:lnTo>
                                    <a:lnTo>
                                      <a:pt x="754" y="110"/>
                                    </a:lnTo>
                                    <a:lnTo>
                                      <a:pt x="744" y="95"/>
                                    </a:lnTo>
                                    <a:lnTo>
                                      <a:pt x="734" y="85"/>
                                    </a:lnTo>
                                    <a:lnTo>
                                      <a:pt x="699" y="60"/>
                                    </a:lnTo>
                                    <a:lnTo>
                                      <a:pt x="650" y="40"/>
                                    </a:lnTo>
                                    <a:lnTo>
                                      <a:pt x="650" y="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92" name="Group 1625"/>
                          <wpg:cNvGrpSpPr>
                            <a:grpSpLocks/>
                          </wpg:cNvGrpSpPr>
                          <wpg:grpSpPr bwMode="auto">
                            <a:xfrm>
                              <a:off x="8303" y="2069"/>
                              <a:ext cx="1764" cy="357"/>
                              <a:chOff x="4606" y="4177"/>
                              <a:chExt cx="2398" cy="775"/>
                            </a:xfrm>
                          </wpg:grpSpPr>
                          <wps:wsp>
                            <wps:cNvPr id="193" name="Freeform 1626"/>
                            <wps:cNvSpPr>
                              <a:spLocks/>
                            </wps:cNvSpPr>
                            <wps:spPr bwMode="auto">
                              <a:xfrm flipH="1">
                                <a:off x="4606" y="4177"/>
                                <a:ext cx="2398" cy="775"/>
                              </a:xfrm>
                              <a:custGeom>
                                <a:avLst/>
                                <a:gdLst>
                                  <a:gd name="T0" fmla="*/ 2433 w 2433"/>
                                  <a:gd name="T1" fmla="*/ 390 h 775"/>
                                  <a:gd name="T2" fmla="*/ 2428 w 2433"/>
                                  <a:gd name="T3" fmla="*/ 430 h 775"/>
                                  <a:gd name="T4" fmla="*/ 2378 w 2433"/>
                                  <a:gd name="T5" fmla="*/ 505 h 775"/>
                                  <a:gd name="T6" fmla="*/ 2283 w 2433"/>
                                  <a:gd name="T7" fmla="*/ 575 h 775"/>
                                  <a:gd name="T8" fmla="*/ 2153 w 2433"/>
                                  <a:gd name="T9" fmla="*/ 635 h 775"/>
                                  <a:gd name="T10" fmla="*/ 1988 w 2433"/>
                                  <a:gd name="T11" fmla="*/ 685 h 775"/>
                                  <a:gd name="T12" fmla="*/ 1793 w 2433"/>
                                  <a:gd name="T13" fmla="*/ 730 h 775"/>
                                  <a:gd name="T14" fmla="*/ 1579 w 2433"/>
                                  <a:gd name="T15" fmla="*/ 760 h 775"/>
                                  <a:gd name="T16" fmla="*/ 1339 w 2433"/>
                                  <a:gd name="T17" fmla="*/ 775 h 775"/>
                                  <a:gd name="T18" fmla="*/ 1214 w 2433"/>
                                  <a:gd name="T19" fmla="*/ 775 h 775"/>
                                  <a:gd name="T20" fmla="*/ 969 w 2433"/>
                                  <a:gd name="T21" fmla="*/ 770 h 775"/>
                                  <a:gd name="T22" fmla="*/ 744 w 2433"/>
                                  <a:gd name="T23" fmla="*/ 745 h 775"/>
                                  <a:gd name="T24" fmla="*/ 534 w 2433"/>
                                  <a:gd name="T25" fmla="*/ 710 h 775"/>
                                  <a:gd name="T26" fmla="*/ 354 w 2433"/>
                                  <a:gd name="T27" fmla="*/ 660 h 775"/>
                                  <a:gd name="T28" fmla="*/ 204 w 2433"/>
                                  <a:gd name="T29" fmla="*/ 605 h 775"/>
                                  <a:gd name="T30" fmla="*/ 94 w 2433"/>
                                  <a:gd name="T31" fmla="*/ 540 h 775"/>
                                  <a:gd name="T32" fmla="*/ 25 w 2433"/>
                                  <a:gd name="T33" fmla="*/ 465 h 775"/>
                                  <a:gd name="T34" fmla="*/ 0 w 2433"/>
                                  <a:gd name="T35" fmla="*/ 410 h 775"/>
                                  <a:gd name="T36" fmla="*/ 0 w 2433"/>
                                  <a:gd name="T37" fmla="*/ 390 h 775"/>
                                  <a:gd name="T38" fmla="*/ 5 w 2433"/>
                                  <a:gd name="T39" fmla="*/ 350 h 775"/>
                                  <a:gd name="T40" fmla="*/ 55 w 2433"/>
                                  <a:gd name="T41" fmla="*/ 275 h 775"/>
                                  <a:gd name="T42" fmla="*/ 144 w 2433"/>
                                  <a:gd name="T43" fmla="*/ 205 h 775"/>
                                  <a:gd name="T44" fmla="*/ 274 w 2433"/>
                                  <a:gd name="T45" fmla="*/ 140 h 775"/>
                                  <a:gd name="T46" fmla="*/ 439 w 2433"/>
                                  <a:gd name="T47" fmla="*/ 90 h 775"/>
                                  <a:gd name="T48" fmla="*/ 634 w 2433"/>
                                  <a:gd name="T49" fmla="*/ 45 h 775"/>
                                  <a:gd name="T50" fmla="*/ 854 w 2433"/>
                                  <a:gd name="T51" fmla="*/ 20 h 775"/>
                                  <a:gd name="T52" fmla="*/ 1089 w 2433"/>
                                  <a:gd name="T53" fmla="*/ 5 h 775"/>
                                  <a:gd name="T54" fmla="*/ 1214 w 2433"/>
                                  <a:gd name="T55" fmla="*/ 0 h 775"/>
                                  <a:gd name="T56" fmla="*/ 1459 w 2433"/>
                                  <a:gd name="T57" fmla="*/ 10 h 775"/>
                                  <a:gd name="T58" fmla="*/ 1688 w 2433"/>
                                  <a:gd name="T59" fmla="*/ 30 h 775"/>
                                  <a:gd name="T60" fmla="*/ 1893 w 2433"/>
                                  <a:gd name="T61" fmla="*/ 65 h 775"/>
                                  <a:gd name="T62" fmla="*/ 2073 w 2433"/>
                                  <a:gd name="T63" fmla="*/ 115 h 775"/>
                                  <a:gd name="T64" fmla="*/ 2223 w 2433"/>
                                  <a:gd name="T65" fmla="*/ 170 h 775"/>
                                  <a:gd name="T66" fmla="*/ 2338 w 2433"/>
                                  <a:gd name="T67" fmla="*/ 235 h 775"/>
                                  <a:gd name="T68" fmla="*/ 2408 w 2433"/>
                                  <a:gd name="T69" fmla="*/ 310 h 775"/>
                                  <a:gd name="T70" fmla="*/ 2428 w 2433"/>
                                  <a:gd name="T71" fmla="*/ 370 h 775"/>
                                  <a:gd name="T72" fmla="*/ 2433 w 2433"/>
                                  <a:gd name="T73" fmla="*/ 390 h 7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2433" h="775">
                                    <a:moveTo>
                                      <a:pt x="2433" y="390"/>
                                    </a:moveTo>
                                    <a:lnTo>
                                      <a:pt x="2433" y="390"/>
                                    </a:lnTo>
                                    <a:lnTo>
                                      <a:pt x="2428" y="410"/>
                                    </a:lnTo>
                                    <a:lnTo>
                                      <a:pt x="2428" y="430"/>
                                    </a:lnTo>
                                    <a:lnTo>
                                      <a:pt x="2408" y="465"/>
                                    </a:lnTo>
                                    <a:lnTo>
                                      <a:pt x="2378" y="505"/>
                                    </a:lnTo>
                                    <a:lnTo>
                                      <a:pt x="2338" y="540"/>
                                    </a:lnTo>
                                    <a:lnTo>
                                      <a:pt x="2283" y="575"/>
                                    </a:lnTo>
                                    <a:lnTo>
                                      <a:pt x="2223" y="605"/>
                                    </a:lnTo>
                                    <a:lnTo>
                                      <a:pt x="2153" y="635"/>
                                    </a:lnTo>
                                    <a:lnTo>
                                      <a:pt x="2073" y="660"/>
                                    </a:lnTo>
                                    <a:lnTo>
                                      <a:pt x="1988" y="685"/>
                                    </a:lnTo>
                                    <a:lnTo>
                                      <a:pt x="1893" y="710"/>
                                    </a:lnTo>
                                    <a:lnTo>
                                      <a:pt x="1793" y="730"/>
                                    </a:lnTo>
                                    <a:lnTo>
                                      <a:pt x="1688" y="745"/>
                                    </a:lnTo>
                                    <a:lnTo>
                                      <a:pt x="1579" y="760"/>
                                    </a:lnTo>
                                    <a:lnTo>
                                      <a:pt x="1459" y="770"/>
                                    </a:lnTo>
                                    <a:lnTo>
                                      <a:pt x="1339" y="775"/>
                                    </a:lnTo>
                                    <a:lnTo>
                                      <a:pt x="1214" y="775"/>
                                    </a:lnTo>
                                    <a:lnTo>
                                      <a:pt x="1214" y="775"/>
                                    </a:lnTo>
                                    <a:lnTo>
                                      <a:pt x="1089" y="775"/>
                                    </a:lnTo>
                                    <a:lnTo>
                                      <a:pt x="969" y="770"/>
                                    </a:lnTo>
                                    <a:lnTo>
                                      <a:pt x="854" y="760"/>
                                    </a:lnTo>
                                    <a:lnTo>
                                      <a:pt x="744" y="745"/>
                                    </a:lnTo>
                                    <a:lnTo>
                                      <a:pt x="634" y="730"/>
                                    </a:lnTo>
                                    <a:lnTo>
                                      <a:pt x="534" y="710"/>
                                    </a:lnTo>
                                    <a:lnTo>
                                      <a:pt x="439" y="685"/>
                                    </a:lnTo>
                                    <a:lnTo>
                                      <a:pt x="354" y="660"/>
                                    </a:lnTo>
                                    <a:lnTo>
                                      <a:pt x="274" y="635"/>
                                    </a:lnTo>
                                    <a:lnTo>
                                      <a:pt x="204" y="605"/>
                                    </a:lnTo>
                                    <a:lnTo>
                                      <a:pt x="144" y="575"/>
                                    </a:lnTo>
                                    <a:lnTo>
                                      <a:pt x="94" y="540"/>
                                    </a:lnTo>
                                    <a:lnTo>
                                      <a:pt x="55" y="505"/>
                                    </a:lnTo>
                                    <a:lnTo>
                                      <a:pt x="25" y="465"/>
                                    </a:lnTo>
                                    <a:lnTo>
                                      <a:pt x="5" y="430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0" y="390"/>
                                    </a:lnTo>
                                    <a:lnTo>
                                      <a:pt x="0" y="390"/>
                                    </a:lnTo>
                                    <a:lnTo>
                                      <a:pt x="0" y="370"/>
                                    </a:lnTo>
                                    <a:lnTo>
                                      <a:pt x="5" y="350"/>
                                    </a:lnTo>
                                    <a:lnTo>
                                      <a:pt x="25" y="310"/>
                                    </a:lnTo>
                                    <a:lnTo>
                                      <a:pt x="55" y="275"/>
                                    </a:lnTo>
                                    <a:lnTo>
                                      <a:pt x="94" y="235"/>
                                    </a:lnTo>
                                    <a:lnTo>
                                      <a:pt x="144" y="205"/>
                                    </a:lnTo>
                                    <a:lnTo>
                                      <a:pt x="204" y="170"/>
                                    </a:lnTo>
                                    <a:lnTo>
                                      <a:pt x="274" y="140"/>
                                    </a:lnTo>
                                    <a:lnTo>
                                      <a:pt x="354" y="115"/>
                                    </a:lnTo>
                                    <a:lnTo>
                                      <a:pt x="439" y="90"/>
                                    </a:lnTo>
                                    <a:lnTo>
                                      <a:pt x="534" y="65"/>
                                    </a:lnTo>
                                    <a:lnTo>
                                      <a:pt x="634" y="45"/>
                                    </a:lnTo>
                                    <a:lnTo>
                                      <a:pt x="744" y="30"/>
                                    </a:lnTo>
                                    <a:lnTo>
                                      <a:pt x="854" y="20"/>
                                    </a:lnTo>
                                    <a:lnTo>
                                      <a:pt x="969" y="10"/>
                                    </a:lnTo>
                                    <a:lnTo>
                                      <a:pt x="1089" y="5"/>
                                    </a:lnTo>
                                    <a:lnTo>
                                      <a:pt x="1214" y="0"/>
                                    </a:lnTo>
                                    <a:lnTo>
                                      <a:pt x="1214" y="0"/>
                                    </a:lnTo>
                                    <a:lnTo>
                                      <a:pt x="1339" y="5"/>
                                    </a:lnTo>
                                    <a:lnTo>
                                      <a:pt x="1459" y="10"/>
                                    </a:lnTo>
                                    <a:lnTo>
                                      <a:pt x="1579" y="20"/>
                                    </a:lnTo>
                                    <a:lnTo>
                                      <a:pt x="1688" y="30"/>
                                    </a:lnTo>
                                    <a:lnTo>
                                      <a:pt x="1793" y="45"/>
                                    </a:lnTo>
                                    <a:lnTo>
                                      <a:pt x="1893" y="65"/>
                                    </a:lnTo>
                                    <a:lnTo>
                                      <a:pt x="1988" y="90"/>
                                    </a:lnTo>
                                    <a:lnTo>
                                      <a:pt x="2073" y="115"/>
                                    </a:lnTo>
                                    <a:lnTo>
                                      <a:pt x="2153" y="140"/>
                                    </a:lnTo>
                                    <a:lnTo>
                                      <a:pt x="2223" y="170"/>
                                    </a:lnTo>
                                    <a:lnTo>
                                      <a:pt x="2283" y="205"/>
                                    </a:lnTo>
                                    <a:lnTo>
                                      <a:pt x="2338" y="235"/>
                                    </a:lnTo>
                                    <a:lnTo>
                                      <a:pt x="2378" y="275"/>
                                    </a:lnTo>
                                    <a:lnTo>
                                      <a:pt x="2408" y="310"/>
                                    </a:lnTo>
                                    <a:lnTo>
                                      <a:pt x="2428" y="350"/>
                                    </a:lnTo>
                                    <a:lnTo>
                                      <a:pt x="2428" y="370"/>
                                    </a:lnTo>
                                    <a:lnTo>
                                      <a:pt x="2433" y="390"/>
                                    </a:lnTo>
                                    <a:lnTo>
                                      <a:pt x="2433" y="3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4" name="Freeform 1627"/>
                            <wps:cNvSpPr>
                              <a:spLocks/>
                            </wps:cNvSpPr>
                            <wps:spPr bwMode="auto">
                              <a:xfrm flipH="1">
                                <a:off x="4803" y="4247"/>
                                <a:ext cx="2005" cy="635"/>
                              </a:xfrm>
                              <a:custGeom>
                                <a:avLst/>
                                <a:gdLst>
                                  <a:gd name="T0" fmla="*/ 2034 w 2034"/>
                                  <a:gd name="T1" fmla="*/ 320 h 635"/>
                                  <a:gd name="T2" fmla="*/ 2014 w 2034"/>
                                  <a:gd name="T3" fmla="*/ 380 h 635"/>
                                  <a:gd name="T4" fmla="*/ 1954 w 2034"/>
                                  <a:gd name="T5" fmla="*/ 440 h 635"/>
                                  <a:gd name="T6" fmla="*/ 1859 w 2034"/>
                                  <a:gd name="T7" fmla="*/ 495 h 635"/>
                                  <a:gd name="T8" fmla="*/ 1734 w 2034"/>
                                  <a:gd name="T9" fmla="*/ 545 h 635"/>
                                  <a:gd name="T10" fmla="*/ 1584 w 2034"/>
                                  <a:gd name="T11" fmla="*/ 580 h 635"/>
                                  <a:gd name="T12" fmla="*/ 1415 w 2034"/>
                                  <a:gd name="T13" fmla="*/ 610 h 635"/>
                                  <a:gd name="T14" fmla="*/ 1220 w 2034"/>
                                  <a:gd name="T15" fmla="*/ 630 h 635"/>
                                  <a:gd name="T16" fmla="*/ 1015 w 2034"/>
                                  <a:gd name="T17" fmla="*/ 635 h 635"/>
                                  <a:gd name="T18" fmla="*/ 910 w 2034"/>
                                  <a:gd name="T19" fmla="*/ 635 h 635"/>
                                  <a:gd name="T20" fmla="*/ 715 w 2034"/>
                                  <a:gd name="T21" fmla="*/ 620 h 635"/>
                                  <a:gd name="T22" fmla="*/ 530 w 2034"/>
                                  <a:gd name="T23" fmla="*/ 595 h 635"/>
                                  <a:gd name="T24" fmla="*/ 370 w 2034"/>
                                  <a:gd name="T25" fmla="*/ 565 h 635"/>
                                  <a:gd name="T26" fmla="*/ 230 w 2034"/>
                                  <a:gd name="T27" fmla="*/ 520 h 635"/>
                                  <a:gd name="T28" fmla="*/ 120 w 2034"/>
                                  <a:gd name="T29" fmla="*/ 470 h 635"/>
                                  <a:gd name="T30" fmla="*/ 45 w 2034"/>
                                  <a:gd name="T31" fmla="*/ 415 h 635"/>
                                  <a:gd name="T32" fmla="*/ 5 w 2034"/>
                                  <a:gd name="T33" fmla="*/ 350 h 635"/>
                                  <a:gd name="T34" fmla="*/ 0 w 2034"/>
                                  <a:gd name="T35" fmla="*/ 320 h 635"/>
                                  <a:gd name="T36" fmla="*/ 20 w 2034"/>
                                  <a:gd name="T37" fmla="*/ 255 h 635"/>
                                  <a:gd name="T38" fmla="*/ 80 w 2034"/>
                                  <a:gd name="T39" fmla="*/ 195 h 635"/>
                                  <a:gd name="T40" fmla="*/ 175 w 2034"/>
                                  <a:gd name="T41" fmla="*/ 140 h 635"/>
                                  <a:gd name="T42" fmla="*/ 295 w 2034"/>
                                  <a:gd name="T43" fmla="*/ 95 h 635"/>
                                  <a:gd name="T44" fmla="*/ 450 w 2034"/>
                                  <a:gd name="T45" fmla="*/ 55 h 635"/>
                                  <a:gd name="T46" fmla="*/ 620 w 2034"/>
                                  <a:gd name="T47" fmla="*/ 25 h 635"/>
                                  <a:gd name="T48" fmla="*/ 810 w 2034"/>
                                  <a:gd name="T49" fmla="*/ 10 h 635"/>
                                  <a:gd name="T50" fmla="*/ 1015 w 2034"/>
                                  <a:gd name="T51" fmla="*/ 0 h 635"/>
                                  <a:gd name="T52" fmla="*/ 1120 w 2034"/>
                                  <a:gd name="T53" fmla="*/ 5 h 635"/>
                                  <a:gd name="T54" fmla="*/ 1320 w 2034"/>
                                  <a:gd name="T55" fmla="*/ 15 h 635"/>
                                  <a:gd name="T56" fmla="*/ 1499 w 2034"/>
                                  <a:gd name="T57" fmla="*/ 40 h 635"/>
                                  <a:gd name="T58" fmla="*/ 1664 w 2034"/>
                                  <a:gd name="T59" fmla="*/ 75 h 635"/>
                                  <a:gd name="T60" fmla="*/ 1799 w 2034"/>
                                  <a:gd name="T61" fmla="*/ 115 h 635"/>
                                  <a:gd name="T62" fmla="*/ 1909 w 2034"/>
                                  <a:gd name="T63" fmla="*/ 165 h 635"/>
                                  <a:gd name="T64" fmla="*/ 1989 w 2034"/>
                                  <a:gd name="T65" fmla="*/ 225 h 635"/>
                                  <a:gd name="T66" fmla="*/ 2029 w 2034"/>
                                  <a:gd name="T67" fmla="*/ 285 h 635"/>
                                  <a:gd name="T68" fmla="*/ 2034 w 2034"/>
                                  <a:gd name="T69" fmla="*/ 320 h 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2034" h="635">
                                    <a:moveTo>
                                      <a:pt x="2034" y="320"/>
                                    </a:moveTo>
                                    <a:lnTo>
                                      <a:pt x="2034" y="320"/>
                                    </a:lnTo>
                                    <a:lnTo>
                                      <a:pt x="2029" y="350"/>
                                    </a:lnTo>
                                    <a:lnTo>
                                      <a:pt x="2014" y="380"/>
                                    </a:lnTo>
                                    <a:lnTo>
                                      <a:pt x="1989" y="415"/>
                                    </a:lnTo>
                                    <a:lnTo>
                                      <a:pt x="1954" y="440"/>
                                    </a:lnTo>
                                    <a:lnTo>
                                      <a:pt x="1909" y="470"/>
                                    </a:lnTo>
                                    <a:lnTo>
                                      <a:pt x="1859" y="495"/>
                                    </a:lnTo>
                                    <a:lnTo>
                                      <a:pt x="1799" y="520"/>
                                    </a:lnTo>
                                    <a:lnTo>
                                      <a:pt x="1734" y="545"/>
                                    </a:lnTo>
                                    <a:lnTo>
                                      <a:pt x="1664" y="565"/>
                                    </a:lnTo>
                                    <a:lnTo>
                                      <a:pt x="1584" y="580"/>
                                    </a:lnTo>
                                    <a:lnTo>
                                      <a:pt x="1499" y="595"/>
                                    </a:lnTo>
                                    <a:lnTo>
                                      <a:pt x="1415" y="610"/>
                                    </a:lnTo>
                                    <a:lnTo>
                                      <a:pt x="1320" y="620"/>
                                    </a:lnTo>
                                    <a:lnTo>
                                      <a:pt x="1220" y="630"/>
                                    </a:lnTo>
                                    <a:lnTo>
                                      <a:pt x="1120" y="635"/>
                                    </a:lnTo>
                                    <a:lnTo>
                                      <a:pt x="1015" y="635"/>
                                    </a:lnTo>
                                    <a:lnTo>
                                      <a:pt x="1015" y="635"/>
                                    </a:lnTo>
                                    <a:lnTo>
                                      <a:pt x="910" y="635"/>
                                    </a:lnTo>
                                    <a:lnTo>
                                      <a:pt x="810" y="630"/>
                                    </a:lnTo>
                                    <a:lnTo>
                                      <a:pt x="715" y="620"/>
                                    </a:lnTo>
                                    <a:lnTo>
                                      <a:pt x="620" y="610"/>
                                    </a:lnTo>
                                    <a:lnTo>
                                      <a:pt x="530" y="595"/>
                                    </a:lnTo>
                                    <a:lnTo>
                                      <a:pt x="450" y="580"/>
                                    </a:lnTo>
                                    <a:lnTo>
                                      <a:pt x="370" y="565"/>
                                    </a:lnTo>
                                    <a:lnTo>
                                      <a:pt x="295" y="545"/>
                                    </a:lnTo>
                                    <a:lnTo>
                                      <a:pt x="230" y="520"/>
                                    </a:lnTo>
                                    <a:lnTo>
                                      <a:pt x="175" y="495"/>
                                    </a:lnTo>
                                    <a:lnTo>
                                      <a:pt x="120" y="470"/>
                                    </a:lnTo>
                                    <a:lnTo>
                                      <a:pt x="80" y="440"/>
                                    </a:lnTo>
                                    <a:lnTo>
                                      <a:pt x="45" y="415"/>
                                    </a:lnTo>
                                    <a:lnTo>
                                      <a:pt x="20" y="380"/>
                                    </a:lnTo>
                                    <a:lnTo>
                                      <a:pt x="5" y="350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5" y="285"/>
                                    </a:lnTo>
                                    <a:lnTo>
                                      <a:pt x="20" y="255"/>
                                    </a:lnTo>
                                    <a:lnTo>
                                      <a:pt x="45" y="225"/>
                                    </a:lnTo>
                                    <a:lnTo>
                                      <a:pt x="80" y="195"/>
                                    </a:lnTo>
                                    <a:lnTo>
                                      <a:pt x="120" y="165"/>
                                    </a:lnTo>
                                    <a:lnTo>
                                      <a:pt x="175" y="140"/>
                                    </a:lnTo>
                                    <a:lnTo>
                                      <a:pt x="230" y="115"/>
                                    </a:lnTo>
                                    <a:lnTo>
                                      <a:pt x="295" y="95"/>
                                    </a:lnTo>
                                    <a:lnTo>
                                      <a:pt x="370" y="75"/>
                                    </a:lnTo>
                                    <a:lnTo>
                                      <a:pt x="450" y="55"/>
                                    </a:lnTo>
                                    <a:lnTo>
                                      <a:pt x="530" y="40"/>
                                    </a:lnTo>
                                    <a:lnTo>
                                      <a:pt x="620" y="25"/>
                                    </a:lnTo>
                                    <a:lnTo>
                                      <a:pt x="715" y="15"/>
                                    </a:lnTo>
                                    <a:lnTo>
                                      <a:pt x="810" y="10"/>
                                    </a:lnTo>
                                    <a:lnTo>
                                      <a:pt x="910" y="5"/>
                                    </a:lnTo>
                                    <a:lnTo>
                                      <a:pt x="1015" y="0"/>
                                    </a:lnTo>
                                    <a:lnTo>
                                      <a:pt x="1015" y="0"/>
                                    </a:lnTo>
                                    <a:lnTo>
                                      <a:pt x="1120" y="5"/>
                                    </a:lnTo>
                                    <a:lnTo>
                                      <a:pt x="1220" y="10"/>
                                    </a:lnTo>
                                    <a:lnTo>
                                      <a:pt x="1320" y="15"/>
                                    </a:lnTo>
                                    <a:lnTo>
                                      <a:pt x="1415" y="25"/>
                                    </a:lnTo>
                                    <a:lnTo>
                                      <a:pt x="1499" y="40"/>
                                    </a:lnTo>
                                    <a:lnTo>
                                      <a:pt x="1584" y="55"/>
                                    </a:lnTo>
                                    <a:lnTo>
                                      <a:pt x="1664" y="75"/>
                                    </a:lnTo>
                                    <a:lnTo>
                                      <a:pt x="1734" y="95"/>
                                    </a:lnTo>
                                    <a:lnTo>
                                      <a:pt x="1799" y="115"/>
                                    </a:lnTo>
                                    <a:lnTo>
                                      <a:pt x="1859" y="140"/>
                                    </a:lnTo>
                                    <a:lnTo>
                                      <a:pt x="1909" y="165"/>
                                    </a:lnTo>
                                    <a:lnTo>
                                      <a:pt x="1954" y="195"/>
                                    </a:lnTo>
                                    <a:lnTo>
                                      <a:pt x="1989" y="225"/>
                                    </a:lnTo>
                                    <a:lnTo>
                                      <a:pt x="2014" y="255"/>
                                    </a:lnTo>
                                    <a:lnTo>
                                      <a:pt x="2029" y="285"/>
                                    </a:lnTo>
                                    <a:lnTo>
                                      <a:pt x="2034" y="320"/>
                                    </a:lnTo>
                                    <a:lnTo>
                                      <a:pt x="2034" y="3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5" name="Freeform 1628"/>
                            <wps:cNvSpPr>
                              <a:spLocks noEditPoints="1"/>
                            </wps:cNvSpPr>
                            <wps:spPr bwMode="auto">
                              <a:xfrm flipH="1">
                                <a:off x="5306" y="4407"/>
                                <a:ext cx="753" cy="270"/>
                              </a:xfrm>
                              <a:custGeom>
                                <a:avLst/>
                                <a:gdLst>
                                  <a:gd name="T0" fmla="*/ 315 w 764"/>
                                  <a:gd name="T1" fmla="*/ 65 h 270"/>
                                  <a:gd name="T2" fmla="*/ 420 w 764"/>
                                  <a:gd name="T3" fmla="*/ 85 h 270"/>
                                  <a:gd name="T4" fmla="*/ 435 w 764"/>
                                  <a:gd name="T5" fmla="*/ 95 h 270"/>
                                  <a:gd name="T6" fmla="*/ 460 w 764"/>
                                  <a:gd name="T7" fmla="*/ 115 h 270"/>
                                  <a:gd name="T8" fmla="*/ 460 w 764"/>
                                  <a:gd name="T9" fmla="*/ 130 h 270"/>
                                  <a:gd name="T10" fmla="*/ 450 w 764"/>
                                  <a:gd name="T11" fmla="*/ 150 h 270"/>
                                  <a:gd name="T12" fmla="*/ 420 w 764"/>
                                  <a:gd name="T13" fmla="*/ 170 h 270"/>
                                  <a:gd name="T14" fmla="*/ 375 w 764"/>
                                  <a:gd name="T15" fmla="*/ 185 h 270"/>
                                  <a:gd name="T16" fmla="*/ 315 w 764"/>
                                  <a:gd name="T17" fmla="*/ 190 h 270"/>
                                  <a:gd name="T18" fmla="*/ 215 w 764"/>
                                  <a:gd name="T19" fmla="*/ 170 h 270"/>
                                  <a:gd name="T20" fmla="*/ 200 w 764"/>
                                  <a:gd name="T21" fmla="*/ 160 h 270"/>
                                  <a:gd name="T22" fmla="*/ 175 w 764"/>
                                  <a:gd name="T23" fmla="*/ 140 h 270"/>
                                  <a:gd name="T24" fmla="*/ 175 w 764"/>
                                  <a:gd name="T25" fmla="*/ 130 h 270"/>
                                  <a:gd name="T26" fmla="*/ 185 w 764"/>
                                  <a:gd name="T27" fmla="*/ 105 h 270"/>
                                  <a:gd name="T28" fmla="*/ 215 w 764"/>
                                  <a:gd name="T29" fmla="*/ 85 h 270"/>
                                  <a:gd name="T30" fmla="*/ 260 w 764"/>
                                  <a:gd name="T31" fmla="*/ 70 h 270"/>
                                  <a:gd name="T32" fmla="*/ 315 w 764"/>
                                  <a:gd name="T33" fmla="*/ 65 h 270"/>
                                  <a:gd name="T34" fmla="*/ 650 w 764"/>
                                  <a:gd name="T35" fmla="*/ 40 h 270"/>
                                  <a:gd name="T36" fmla="*/ 525 w 764"/>
                                  <a:gd name="T37" fmla="*/ 10 h 270"/>
                                  <a:gd name="T38" fmla="*/ 380 w 764"/>
                                  <a:gd name="T39" fmla="*/ 0 h 270"/>
                                  <a:gd name="T40" fmla="*/ 305 w 764"/>
                                  <a:gd name="T41" fmla="*/ 5 h 270"/>
                                  <a:gd name="T42" fmla="*/ 170 w 764"/>
                                  <a:gd name="T43" fmla="*/ 25 h 270"/>
                                  <a:gd name="T44" fmla="*/ 110 w 764"/>
                                  <a:gd name="T45" fmla="*/ 40 h 270"/>
                                  <a:gd name="T46" fmla="*/ 25 w 764"/>
                                  <a:gd name="T47" fmla="*/ 85 h 270"/>
                                  <a:gd name="T48" fmla="*/ 5 w 764"/>
                                  <a:gd name="T49" fmla="*/ 110 h 270"/>
                                  <a:gd name="T50" fmla="*/ 0 w 764"/>
                                  <a:gd name="T51" fmla="*/ 135 h 270"/>
                                  <a:gd name="T52" fmla="*/ 0 w 764"/>
                                  <a:gd name="T53" fmla="*/ 150 h 270"/>
                                  <a:gd name="T54" fmla="*/ 25 w 764"/>
                                  <a:gd name="T55" fmla="*/ 190 h 270"/>
                                  <a:gd name="T56" fmla="*/ 110 w 764"/>
                                  <a:gd name="T57" fmla="*/ 230 h 270"/>
                                  <a:gd name="T58" fmla="*/ 170 w 764"/>
                                  <a:gd name="T59" fmla="*/ 250 h 270"/>
                                  <a:gd name="T60" fmla="*/ 305 w 764"/>
                                  <a:gd name="T61" fmla="*/ 270 h 270"/>
                                  <a:gd name="T62" fmla="*/ 380 w 764"/>
                                  <a:gd name="T63" fmla="*/ 270 h 270"/>
                                  <a:gd name="T64" fmla="*/ 525 w 764"/>
                                  <a:gd name="T65" fmla="*/ 260 h 270"/>
                                  <a:gd name="T66" fmla="*/ 650 w 764"/>
                                  <a:gd name="T67" fmla="*/ 230 h 270"/>
                                  <a:gd name="T68" fmla="*/ 699 w 764"/>
                                  <a:gd name="T69" fmla="*/ 210 h 270"/>
                                  <a:gd name="T70" fmla="*/ 754 w 764"/>
                                  <a:gd name="T71" fmla="*/ 165 h 270"/>
                                  <a:gd name="T72" fmla="*/ 764 w 764"/>
                                  <a:gd name="T73" fmla="*/ 135 h 270"/>
                                  <a:gd name="T74" fmla="*/ 759 w 764"/>
                                  <a:gd name="T75" fmla="*/ 125 h 270"/>
                                  <a:gd name="T76" fmla="*/ 744 w 764"/>
                                  <a:gd name="T77" fmla="*/ 95 h 270"/>
                                  <a:gd name="T78" fmla="*/ 699 w 764"/>
                                  <a:gd name="T79" fmla="*/ 60 h 270"/>
                                  <a:gd name="T80" fmla="*/ 650 w 764"/>
                                  <a:gd name="T81" fmla="*/ 40 h 2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764" h="270">
                                    <a:moveTo>
                                      <a:pt x="315" y="65"/>
                                    </a:moveTo>
                                    <a:lnTo>
                                      <a:pt x="315" y="65"/>
                                    </a:lnTo>
                                    <a:lnTo>
                                      <a:pt x="375" y="70"/>
                                    </a:lnTo>
                                    <a:lnTo>
                                      <a:pt x="420" y="85"/>
                                    </a:lnTo>
                                    <a:lnTo>
                                      <a:pt x="420" y="85"/>
                                    </a:lnTo>
                                    <a:lnTo>
                                      <a:pt x="435" y="95"/>
                                    </a:lnTo>
                                    <a:lnTo>
                                      <a:pt x="450" y="105"/>
                                    </a:lnTo>
                                    <a:lnTo>
                                      <a:pt x="460" y="115"/>
                                    </a:lnTo>
                                    <a:lnTo>
                                      <a:pt x="460" y="130"/>
                                    </a:lnTo>
                                    <a:lnTo>
                                      <a:pt x="460" y="130"/>
                                    </a:lnTo>
                                    <a:lnTo>
                                      <a:pt x="460" y="140"/>
                                    </a:lnTo>
                                    <a:lnTo>
                                      <a:pt x="450" y="150"/>
                                    </a:lnTo>
                                    <a:lnTo>
                                      <a:pt x="435" y="160"/>
                                    </a:lnTo>
                                    <a:lnTo>
                                      <a:pt x="420" y="170"/>
                                    </a:lnTo>
                                    <a:lnTo>
                                      <a:pt x="420" y="170"/>
                                    </a:lnTo>
                                    <a:lnTo>
                                      <a:pt x="375" y="185"/>
                                    </a:lnTo>
                                    <a:lnTo>
                                      <a:pt x="315" y="190"/>
                                    </a:lnTo>
                                    <a:lnTo>
                                      <a:pt x="315" y="190"/>
                                    </a:lnTo>
                                    <a:lnTo>
                                      <a:pt x="260" y="185"/>
                                    </a:lnTo>
                                    <a:lnTo>
                                      <a:pt x="215" y="170"/>
                                    </a:lnTo>
                                    <a:lnTo>
                                      <a:pt x="215" y="170"/>
                                    </a:lnTo>
                                    <a:lnTo>
                                      <a:pt x="200" y="160"/>
                                    </a:lnTo>
                                    <a:lnTo>
                                      <a:pt x="185" y="150"/>
                                    </a:lnTo>
                                    <a:lnTo>
                                      <a:pt x="175" y="140"/>
                                    </a:lnTo>
                                    <a:lnTo>
                                      <a:pt x="175" y="130"/>
                                    </a:lnTo>
                                    <a:lnTo>
                                      <a:pt x="175" y="130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185" y="105"/>
                                    </a:lnTo>
                                    <a:lnTo>
                                      <a:pt x="200" y="95"/>
                                    </a:lnTo>
                                    <a:lnTo>
                                      <a:pt x="215" y="85"/>
                                    </a:lnTo>
                                    <a:lnTo>
                                      <a:pt x="215" y="85"/>
                                    </a:lnTo>
                                    <a:lnTo>
                                      <a:pt x="260" y="70"/>
                                    </a:lnTo>
                                    <a:lnTo>
                                      <a:pt x="315" y="65"/>
                                    </a:lnTo>
                                    <a:lnTo>
                                      <a:pt x="315" y="65"/>
                                    </a:lnTo>
                                    <a:close/>
                                    <a:moveTo>
                                      <a:pt x="650" y="40"/>
                                    </a:moveTo>
                                    <a:lnTo>
                                      <a:pt x="650" y="40"/>
                                    </a:lnTo>
                                    <a:lnTo>
                                      <a:pt x="590" y="25"/>
                                    </a:lnTo>
                                    <a:lnTo>
                                      <a:pt x="525" y="10"/>
                                    </a:lnTo>
                                    <a:lnTo>
                                      <a:pt x="455" y="5"/>
                                    </a:lnTo>
                                    <a:lnTo>
                                      <a:pt x="380" y="0"/>
                                    </a:lnTo>
                                    <a:lnTo>
                                      <a:pt x="380" y="0"/>
                                    </a:lnTo>
                                    <a:lnTo>
                                      <a:pt x="305" y="5"/>
                                    </a:lnTo>
                                    <a:lnTo>
                                      <a:pt x="235" y="10"/>
                                    </a:lnTo>
                                    <a:lnTo>
                                      <a:pt x="170" y="25"/>
                                    </a:lnTo>
                                    <a:lnTo>
                                      <a:pt x="110" y="40"/>
                                    </a:lnTo>
                                    <a:lnTo>
                                      <a:pt x="110" y="40"/>
                                    </a:lnTo>
                                    <a:lnTo>
                                      <a:pt x="60" y="60"/>
                                    </a:lnTo>
                                    <a:lnTo>
                                      <a:pt x="25" y="85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5" y="110"/>
                                    </a:lnTo>
                                    <a:lnTo>
                                      <a:pt x="0" y="125"/>
                                    </a:lnTo>
                                    <a:lnTo>
                                      <a:pt x="0" y="135"/>
                                    </a:lnTo>
                                    <a:lnTo>
                                      <a:pt x="0" y="135"/>
                                    </a:lnTo>
                                    <a:lnTo>
                                      <a:pt x="0" y="150"/>
                                    </a:lnTo>
                                    <a:lnTo>
                                      <a:pt x="5" y="165"/>
                                    </a:lnTo>
                                    <a:lnTo>
                                      <a:pt x="25" y="190"/>
                                    </a:lnTo>
                                    <a:lnTo>
                                      <a:pt x="60" y="210"/>
                                    </a:lnTo>
                                    <a:lnTo>
                                      <a:pt x="110" y="230"/>
                                    </a:lnTo>
                                    <a:lnTo>
                                      <a:pt x="110" y="230"/>
                                    </a:lnTo>
                                    <a:lnTo>
                                      <a:pt x="170" y="250"/>
                                    </a:lnTo>
                                    <a:lnTo>
                                      <a:pt x="235" y="260"/>
                                    </a:lnTo>
                                    <a:lnTo>
                                      <a:pt x="305" y="270"/>
                                    </a:lnTo>
                                    <a:lnTo>
                                      <a:pt x="380" y="270"/>
                                    </a:lnTo>
                                    <a:lnTo>
                                      <a:pt x="380" y="270"/>
                                    </a:lnTo>
                                    <a:lnTo>
                                      <a:pt x="455" y="270"/>
                                    </a:lnTo>
                                    <a:lnTo>
                                      <a:pt x="525" y="260"/>
                                    </a:lnTo>
                                    <a:lnTo>
                                      <a:pt x="590" y="250"/>
                                    </a:lnTo>
                                    <a:lnTo>
                                      <a:pt x="650" y="230"/>
                                    </a:lnTo>
                                    <a:lnTo>
                                      <a:pt x="650" y="230"/>
                                    </a:lnTo>
                                    <a:lnTo>
                                      <a:pt x="699" y="210"/>
                                    </a:lnTo>
                                    <a:lnTo>
                                      <a:pt x="734" y="190"/>
                                    </a:lnTo>
                                    <a:lnTo>
                                      <a:pt x="754" y="165"/>
                                    </a:lnTo>
                                    <a:lnTo>
                                      <a:pt x="759" y="150"/>
                                    </a:lnTo>
                                    <a:lnTo>
                                      <a:pt x="764" y="135"/>
                                    </a:lnTo>
                                    <a:lnTo>
                                      <a:pt x="764" y="135"/>
                                    </a:lnTo>
                                    <a:lnTo>
                                      <a:pt x="759" y="125"/>
                                    </a:lnTo>
                                    <a:lnTo>
                                      <a:pt x="754" y="110"/>
                                    </a:lnTo>
                                    <a:lnTo>
                                      <a:pt x="744" y="95"/>
                                    </a:lnTo>
                                    <a:lnTo>
                                      <a:pt x="734" y="85"/>
                                    </a:lnTo>
                                    <a:lnTo>
                                      <a:pt x="699" y="60"/>
                                    </a:lnTo>
                                    <a:lnTo>
                                      <a:pt x="650" y="40"/>
                                    </a:lnTo>
                                    <a:lnTo>
                                      <a:pt x="650" y="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96" name="Group 2424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12001" y="5844"/>
                              <a:ext cx="2855" cy="368"/>
                              <a:chOff x="6054" y="5153"/>
                              <a:chExt cx="4063" cy="960"/>
                            </a:xfrm>
                          </wpg:grpSpPr>
                          <wps:wsp>
                            <wps:cNvPr id="197" name="Freeform 2425"/>
                            <wps:cNvSpPr>
                              <a:spLocks/>
                            </wps:cNvSpPr>
                            <wps:spPr bwMode="auto">
                              <a:xfrm rot="203983" flipV="1">
                                <a:off x="8012" y="5851"/>
                                <a:ext cx="2105" cy="262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" name="Freeform 2426"/>
                            <wps:cNvSpPr>
                              <a:spLocks/>
                            </wps:cNvSpPr>
                            <wps:spPr bwMode="auto">
                              <a:xfrm rot="203983" flipH="1" flipV="1">
                                <a:off x="6054" y="5153"/>
                                <a:ext cx="2974" cy="334"/>
                              </a:xfrm>
                              <a:custGeom>
                                <a:avLst/>
                                <a:gdLst>
                                  <a:gd name="T0" fmla="*/ 5 w 3100"/>
                                  <a:gd name="T1" fmla="*/ 90 h 275"/>
                                  <a:gd name="T2" fmla="*/ 5 w 3100"/>
                                  <a:gd name="T3" fmla="*/ 90 h 275"/>
                                  <a:gd name="T4" fmla="*/ 0 w 3100"/>
                                  <a:gd name="T5" fmla="*/ 140 h 275"/>
                                  <a:gd name="T6" fmla="*/ 0 w 3100"/>
                                  <a:gd name="T7" fmla="*/ 140 h 275"/>
                                  <a:gd name="T8" fmla="*/ 85 w 3100"/>
                                  <a:gd name="T9" fmla="*/ 125 h 275"/>
                                  <a:gd name="T10" fmla="*/ 175 w 3100"/>
                                  <a:gd name="T11" fmla="*/ 115 h 275"/>
                                  <a:gd name="T12" fmla="*/ 354 w 3100"/>
                                  <a:gd name="T13" fmla="*/ 105 h 275"/>
                                  <a:gd name="T14" fmla="*/ 544 w 3100"/>
                                  <a:gd name="T15" fmla="*/ 105 h 275"/>
                                  <a:gd name="T16" fmla="*/ 749 w 3100"/>
                                  <a:gd name="T17" fmla="*/ 115 h 275"/>
                                  <a:gd name="T18" fmla="*/ 749 w 3100"/>
                                  <a:gd name="T19" fmla="*/ 115 h 275"/>
                                  <a:gd name="T20" fmla="*/ 1018 w 3100"/>
                                  <a:gd name="T21" fmla="*/ 145 h 275"/>
                                  <a:gd name="T22" fmla="*/ 1503 w 3100"/>
                                  <a:gd name="T23" fmla="*/ 210 h 275"/>
                                  <a:gd name="T24" fmla="*/ 1503 w 3100"/>
                                  <a:gd name="T25" fmla="*/ 210 h 275"/>
                                  <a:gd name="T26" fmla="*/ 1727 w 3100"/>
                                  <a:gd name="T27" fmla="*/ 235 h 275"/>
                                  <a:gd name="T28" fmla="*/ 1937 w 3100"/>
                                  <a:gd name="T29" fmla="*/ 255 h 275"/>
                                  <a:gd name="T30" fmla="*/ 2122 w 3100"/>
                                  <a:gd name="T31" fmla="*/ 270 h 275"/>
                                  <a:gd name="T32" fmla="*/ 2281 w 3100"/>
                                  <a:gd name="T33" fmla="*/ 275 h 275"/>
                                  <a:gd name="T34" fmla="*/ 2281 w 3100"/>
                                  <a:gd name="T35" fmla="*/ 275 h 275"/>
                                  <a:gd name="T36" fmla="*/ 2391 w 3100"/>
                                  <a:gd name="T37" fmla="*/ 275 h 275"/>
                                  <a:gd name="T38" fmla="*/ 2496 w 3100"/>
                                  <a:gd name="T39" fmla="*/ 270 h 275"/>
                                  <a:gd name="T40" fmla="*/ 2596 w 3100"/>
                                  <a:gd name="T41" fmla="*/ 260 h 275"/>
                                  <a:gd name="T42" fmla="*/ 2701 w 3100"/>
                                  <a:gd name="T43" fmla="*/ 250 h 275"/>
                                  <a:gd name="T44" fmla="*/ 2800 w 3100"/>
                                  <a:gd name="T45" fmla="*/ 235 h 275"/>
                                  <a:gd name="T46" fmla="*/ 2900 w 3100"/>
                                  <a:gd name="T47" fmla="*/ 215 h 275"/>
                                  <a:gd name="T48" fmla="*/ 2995 w 3100"/>
                                  <a:gd name="T49" fmla="*/ 195 h 275"/>
                                  <a:gd name="T50" fmla="*/ 3095 w 3100"/>
                                  <a:gd name="T51" fmla="*/ 170 h 275"/>
                                  <a:gd name="T52" fmla="*/ 3095 w 3100"/>
                                  <a:gd name="T53" fmla="*/ 170 h 275"/>
                                  <a:gd name="T54" fmla="*/ 3100 w 3100"/>
                                  <a:gd name="T55" fmla="*/ 120 h 275"/>
                                  <a:gd name="T56" fmla="*/ 3100 w 3100"/>
                                  <a:gd name="T57" fmla="*/ 120 h 275"/>
                                  <a:gd name="T58" fmla="*/ 2965 w 3100"/>
                                  <a:gd name="T59" fmla="*/ 150 h 275"/>
                                  <a:gd name="T60" fmla="*/ 2830 w 3100"/>
                                  <a:gd name="T61" fmla="*/ 170 h 275"/>
                                  <a:gd name="T62" fmla="*/ 2696 w 3100"/>
                                  <a:gd name="T63" fmla="*/ 190 h 275"/>
                                  <a:gd name="T64" fmla="*/ 2566 w 3100"/>
                                  <a:gd name="T65" fmla="*/ 205 h 275"/>
                                  <a:gd name="T66" fmla="*/ 2441 w 3100"/>
                                  <a:gd name="T67" fmla="*/ 215 h 275"/>
                                  <a:gd name="T68" fmla="*/ 2316 w 3100"/>
                                  <a:gd name="T69" fmla="*/ 220 h 275"/>
                                  <a:gd name="T70" fmla="*/ 2191 w 3100"/>
                                  <a:gd name="T71" fmla="*/ 220 h 275"/>
                                  <a:gd name="T72" fmla="*/ 2072 w 3100"/>
                                  <a:gd name="T73" fmla="*/ 220 h 275"/>
                                  <a:gd name="T74" fmla="*/ 2072 w 3100"/>
                                  <a:gd name="T75" fmla="*/ 220 h 275"/>
                                  <a:gd name="T76" fmla="*/ 1902 w 3100"/>
                                  <a:gd name="T77" fmla="*/ 205 h 275"/>
                                  <a:gd name="T78" fmla="*/ 1722 w 3100"/>
                                  <a:gd name="T79" fmla="*/ 185 h 275"/>
                                  <a:gd name="T80" fmla="*/ 1528 w 3100"/>
                                  <a:gd name="T81" fmla="*/ 155 h 275"/>
                                  <a:gd name="T82" fmla="*/ 1313 w 3100"/>
                                  <a:gd name="T83" fmla="*/ 110 h 275"/>
                                  <a:gd name="T84" fmla="*/ 1313 w 3100"/>
                                  <a:gd name="T85" fmla="*/ 110 h 275"/>
                                  <a:gd name="T86" fmla="*/ 993 w 3100"/>
                                  <a:gd name="T87" fmla="*/ 45 h 275"/>
                                  <a:gd name="T88" fmla="*/ 993 w 3100"/>
                                  <a:gd name="T89" fmla="*/ 45 h 275"/>
                                  <a:gd name="T90" fmla="*/ 824 w 3100"/>
                                  <a:gd name="T91" fmla="*/ 20 h 275"/>
                                  <a:gd name="T92" fmla="*/ 679 w 3100"/>
                                  <a:gd name="T93" fmla="*/ 0 h 275"/>
                                  <a:gd name="T94" fmla="*/ 679 w 3100"/>
                                  <a:gd name="T95" fmla="*/ 0 h 275"/>
                                  <a:gd name="T96" fmla="*/ 594 w 3100"/>
                                  <a:gd name="T97" fmla="*/ 0 h 275"/>
                                  <a:gd name="T98" fmla="*/ 509 w 3100"/>
                                  <a:gd name="T99" fmla="*/ 0 h 275"/>
                                  <a:gd name="T100" fmla="*/ 424 w 3100"/>
                                  <a:gd name="T101" fmla="*/ 5 h 275"/>
                                  <a:gd name="T102" fmla="*/ 339 w 3100"/>
                                  <a:gd name="T103" fmla="*/ 15 h 275"/>
                                  <a:gd name="T104" fmla="*/ 255 w 3100"/>
                                  <a:gd name="T105" fmla="*/ 25 h 275"/>
                                  <a:gd name="T106" fmla="*/ 170 w 3100"/>
                                  <a:gd name="T107" fmla="*/ 45 h 275"/>
                                  <a:gd name="T108" fmla="*/ 90 w 3100"/>
                                  <a:gd name="T109" fmla="*/ 65 h 275"/>
                                  <a:gd name="T110" fmla="*/ 5 w 3100"/>
                                  <a:gd name="T111" fmla="*/ 90 h 275"/>
                                  <a:gd name="T112" fmla="*/ 5 w 3100"/>
                                  <a:gd name="T113" fmla="*/ 9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100" h="275">
                                    <a:moveTo>
                                      <a:pt x="5" y="90"/>
                                    </a:moveTo>
                                    <a:lnTo>
                                      <a:pt x="5" y="90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85" y="125"/>
                                    </a:lnTo>
                                    <a:lnTo>
                                      <a:pt x="175" y="115"/>
                                    </a:lnTo>
                                    <a:lnTo>
                                      <a:pt x="354" y="105"/>
                                    </a:lnTo>
                                    <a:lnTo>
                                      <a:pt x="544" y="105"/>
                                    </a:lnTo>
                                    <a:lnTo>
                                      <a:pt x="749" y="115"/>
                                    </a:lnTo>
                                    <a:lnTo>
                                      <a:pt x="1018" y="145"/>
                                    </a:lnTo>
                                    <a:lnTo>
                                      <a:pt x="1503" y="210"/>
                                    </a:lnTo>
                                    <a:lnTo>
                                      <a:pt x="1727" y="235"/>
                                    </a:lnTo>
                                    <a:lnTo>
                                      <a:pt x="1937" y="255"/>
                                    </a:lnTo>
                                    <a:lnTo>
                                      <a:pt x="2122" y="270"/>
                                    </a:lnTo>
                                    <a:lnTo>
                                      <a:pt x="2281" y="275"/>
                                    </a:lnTo>
                                    <a:lnTo>
                                      <a:pt x="2391" y="275"/>
                                    </a:lnTo>
                                    <a:lnTo>
                                      <a:pt x="2496" y="270"/>
                                    </a:lnTo>
                                    <a:lnTo>
                                      <a:pt x="2596" y="260"/>
                                    </a:lnTo>
                                    <a:lnTo>
                                      <a:pt x="2701" y="250"/>
                                    </a:lnTo>
                                    <a:lnTo>
                                      <a:pt x="2800" y="235"/>
                                    </a:lnTo>
                                    <a:lnTo>
                                      <a:pt x="2900" y="215"/>
                                    </a:lnTo>
                                    <a:lnTo>
                                      <a:pt x="2995" y="195"/>
                                    </a:lnTo>
                                    <a:lnTo>
                                      <a:pt x="3095" y="170"/>
                                    </a:lnTo>
                                    <a:lnTo>
                                      <a:pt x="3100" y="120"/>
                                    </a:lnTo>
                                    <a:lnTo>
                                      <a:pt x="2965" y="150"/>
                                    </a:lnTo>
                                    <a:lnTo>
                                      <a:pt x="2830" y="170"/>
                                    </a:lnTo>
                                    <a:lnTo>
                                      <a:pt x="2696" y="190"/>
                                    </a:lnTo>
                                    <a:lnTo>
                                      <a:pt x="2566" y="205"/>
                                    </a:lnTo>
                                    <a:lnTo>
                                      <a:pt x="2441" y="215"/>
                                    </a:lnTo>
                                    <a:lnTo>
                                      <a:pt x="2316" y="220"/>
                                    </a:lnTo>
                                    <a:lnTo>
                                      <a:pt x="2191" y="220"/>
                                    </a:lnTo>
                                    <a:lnTo>
                                      <a:pt x="2072" y="220"/>
                                    </a:lnTo>
                                    <a:lnTo>
                                      <a:pt x="1902" y="205"/>
                                    </a:lnTo>
                                    <a:lnTo>
                                      <a:pt x="1722" y="185"/>
                                    </a:lnTo>
                                    <a:lnTo>
                                      <a:pt x="1528" y="155"/>
                                    </a:lnTo>
                                    <a:lnTo>
                                      <a:pt x="1313" y="110"/>
                                    </a:lnTo>
                                    <a:lnTo>
                                      <a:pt x="993" y="45"/>
                                    </a:lnTo>
                                    <a:lnTo>
                                      <a:pt x="824" y="20"/>
                                    </a:lnTo>
                                    <a:lnTo>
                                      <a:pt x="679" y="0"/>
                                    </a:lnTo>
                                    <a:lnTo>
                                      <a:pt x="594" y="0"/>
                                    </a:lnTo>
                                    <a:lnTo>
                                      <a:pt x="509" y="0"/>
                                    </a:lnTo>
                                    <a:lnTo>
                                      <a:pt x="424" y="5"/>
                                    </a:lnTo>
                                    <a:lnTo>
                                      <a:pt x="339" y="15"/>
                                    </a:lnTo>
                                    <a:lnTo>
                                      <a:pt x="255" y="25"/>
                                    </a:lnTo>
                                    <a:lnTo>
                                      <a:pt x="170" y="4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5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5" o:spid="_x0000_s1026" style="position:absolute;margin-left:0;margin-top:0;width:731.95pt;height:536.8pt;z-index:251661312;mso-position-horizontal:center;mso-position-horizontal-relative:margin;mso-position-vertical:center;mso-position-vertical-relative:margin" coordorigin="487,889" coordsize="14639,10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">
                <v:group id="Group 2441" o:spid="_x0000_s1027" style="position:absolute;left:606;top:889;width:14520;height:10736" coordorigin="606,889" coordsize="14520,10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2421" o:spid="_x0000_s1028" style="position:absolute;left:691;top:889;width:14434;height:926;visibility:visible;mso-wrap-style:square;v-text-anchor:top" coordsize="14434,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hT+sQA&#10;AADcAAAADwAAAGRycy9kb3ducmV2LnhtbESPQU/DMAyF70j8h8hI3FjKDgh1y6YxBBrigNi4cLMa&#10;r6lonJKYrvv3+IDEzdZ7fu/zcj3F3oyUS5fYwe2sAkPcJN9x6+Dj8HRzD6YIssc+MTk4U4H16vJi&#10;ibVPJ36ncS+t0RAuNToIIkNtbWkCRSyzNBCrdkw5ouiaW+sznjQ89nZeVXc2YsfaEHCgbaDma/8T&#10;HTzKQ9m+7OxrwPz5fJ4f3uhbRueur6bNAozQJP/mv+udV/xKafUZnc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oU/rEAAAA3AAAAA8AAAAAAAAAAAAAAAAAmAIAAGRycy9k&#10;b3ducmV2LnhtbFBLBQYAAAAABAAEAPUAAACJAwAAAAA=&#10;" path="m13153,28r,l13059,72r-94,42l12753,170r-259,46l12188,231r,l12047,231r-164,-15l11600,170r-117,-42l11389,100r-99,-44l11220,r,l11126,56r-94,44l10938,128r-118,42l10538,216r-140,15l10233,231r,l9927,216,9669,170,9457,114,9363,72,9288,28r,l9194,72r-94,42l8888,170r-259,46l8324,231r,l8042,216,7783,170,7549,114,7455,72,7384,28r,l7313,72r-99,42l6979,170r-258,46l6439,231r,l6133,216,5875,170,5663,114,5569,72,5475,28r,l5404,72r-94,42l5094,170r-259,46l4530,231r,l4365,231,4224,216,3943,170,3825,128r-94,-28l3637,56,3543,r,l3472,56r-94,44l3284,128r-117,42l2880,216r-165,15l2574,231r,l2269,216,2010,170,1798,114,1704,72,1610,28r,l1539,72r-94,42l1234,170,971,216,665,231r,l500,231,359,216,218,202,,154,,926,14434,877r-8,-661l14426,216r-165,15l14098,231r,l13816,216r-283,-46l13316,114r-93,-42l13153,28r,xe" strokeweight="1pt">
                    <v:path arrowok="t" o:connecttype="custom" o:connectlocs="13153,28;12965,114;12494,216;12188,231;11883,216;11483,128;11290,56;11220,0;11032,100;10820,170;10398,231;10233,231;9669,170;9363,72;9288,28;9100,114;8629,216;8324,231;7783,170;7455,72;7384,28;7214,114;6721,216;6439,231;5875,170;5569,72;5475,28;5310,114;4835,216;4530,231;4224,216;3825,128;3637,56;3543,0;3378,100;3167,170;2715,231;2574,231;2010,170;1704,72;1610,28;1445,114;971,216;665,231;359,216;0,154;14434,877;14426,216;14098,231;13816,216;13316,114;13153,28" o:connectangles="0,0,0,0,0,0,0,0,0,0,0,0,0,0,0,0,0,0,0,0,0,0,0,0,0,0,0,0,0,0,0,0,0,0,0,0,0,0,0,0,0,0,0,0,0,0,0,0,0,0,0,0"/>
                  </v:shape>
                  <v:shape id="Freeform 2422" o:spid="_x0000_s1029" style="position:absolute;left:606;top:1377;width:14520;height:10248;visibility:visible;mso-wrap-style:square;v-text-anchor:top" coordsize="13973,10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PrLcIA&#10;AADcAAAADwAAAGRycy9kb3ducmV2LnhtbERPyWrDMBC9B/oPYgK9hEZqCaFxLYdSKPTQSxZ8Hqyp&#10;ZWKNjKV4yddHhUJv83jr5PvJtWKgPjSeNTyvFQjiypuGaw3n0+fTK4gQkQ22nknDTAH2xcMix8z4&#10;kQ80HGMtUgiHDDXYGLtMylBZchjWviNO3I/vHcYE+1qaHscU7lr5otRWOmw4NVjs6MNSdTlenYb6&#10;e3cwNN9KFdvTUF5L2my2K60fl9P7G4hIU/wX/7m/TJqvdvD7TLpAF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U+stwgAAANwAAAAPAAAAAAAAAAAAAAAAAJgCAABkcnMvZG93&#10;bnJldi54bWxQSwUGAAAAAAQABAD1AAAAhwMAAAAA&#10;" path="m12717,47r,l12627,120r-91,70l12331,285r-249,77l11786,385r,l11650,385r-158,-23l11219,285r-113,-71l11016,167r-96,-73l10852,r,l10762,94r-91,73l10580,214r-114,71l10194,362r-136,23l9899,385r,l9604,362,9355,285,9151,190r-91,-70l8987,47r,l8897,120r-91,70l8601,285r-249,77l8057,385r,l7785,362,7536,285,7309,190r-91,-70l7150,47r,l7081,120r-95,70l6760,285r-250,77l6238,385r,l5943,362,5694,285,5489,190r-90,-70l5308,47r,l5239,120r-90,70l4940,285r-250,77l4396,385r,l4237,385,4101,362,3829,285,3715,214r-91,-47l3534,94,3443,r,l3374,94r-90,73l3193,214r-113,71l2803,362r-159,23l2508,385r,l2214,362,1964,285,1759,190r-90,-70l1578,47r,l1509,120r-90,70l1215,285,961,362,666,385r,l507,385,371,362,235,338,99,285,,10330r13973,142l13947,362r,l13787,385r-158,l13629,385r-272,-23l13084,285r-209,-95l12785,120r-68,-73l12717,47xe" strokeweight="1pt">
                    <v:path arrowok="t" o:connecttype="custom" o:connectlocs="13215,46;13027,186;12555,354;12247,377;11942,354;11541,209;11347,92;11277,0;11089,163;10876,279;10452,377;10287,377;9721,279;9415,117;9339,46;9151,186;8679,354;8372,377;7831,279;7501,117;7430,46;7259,186;6765,354;6482,377;5917,279;5610,117;5516,46;5351,186;4874,354;4568,377;4262,354;3860,209;3672,92;3578,0;3413,163;3201,279;2748,377;2606,377;2041,279;1734,117;1640,46;1475,186;999,354;692,377;386,354;103,279;14520,10248;14493,354;14163,377;13880,354;13379,186;13215,46" o:connectangles="0,0,0,0,0,0,0,0,0,0,0,0,0,0,0,0,0,0,0,0,0,0,0,0,0,0,0,0,0,0,0,0,0,0,0,0,0,0,0,0,0,0,0,0,0,0,0,0,0,0,0,0"/>
                  </v:shape>
                  <v:shape id="Freeform 2423" o:spid="_x0000_s1030" style="position:absolute;left:606;top:9713;width:14520;height:1912;visibility:visible;mso-wrap-style:square;v-text-anchor:top" coordsize="14151,1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5HmsUA&#10;AADcAAAADwAAAGRycy9kb3ducmV2LnhtbESPQWvCQBCF7wX/wzJCb3VjDlZSV7FBoZ5KVYTexuyY&#10;xGZnQ3bV+O87B8HbDO/Ne9/MFr1r1JW6UHs2MB4loIgLb2suDex367cpqBCRLTaeycCdAizmg5cZ&#10;Ztbf+Ieu21gqCeGQoYEqxjbTOhQVOQwj3xKLdvKdwyhrV2rb4U3CXaPTJJlohzVLQ4Ut5RUVf9uL&#10;M7D6ff+clBt7vH/nG16nh/M0T3fGvA775QeoSH18mh/XX1bwx4Ivz8gEe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PkeaxQAAANwAAAAPAAAAAAAAAAAAAAAAAJgCAABkcnMv&#10;ZG93bnJldi54bWxQSwUGAAAAAAQABAD1AAAAigMAAAAA&#10;" path="m640,r,l1086,24r224,47l1530,118r,l1999,260r448,166l2447,426r537,212l3543,828r,l3968,946r421,95l5261,1206r,l5730,1277r471,48l6670,1372r423,17l7158,1395r403,l7963,1395r403,-23l8769,1301r,l9148,1182r381,-141l9888,922r376,-118l10264,804r290,-71l10845,685r603,-47l11448,638r626,-47l12389,591r290,23l12987,638r291,71l13570,780r290,95l13860,875r291,118l14133,1778,,1743,13,r,l640,r,xe" strokeweight="1pt">
                    <v:path arrowok="t" o:connecttype="custom" o:connectlocs="657,0;657,0;1114,26;1344,76;1570,127;1570,127;2051,280;2511,458;2511,458;3062,686;3635,890;3635,890;4071,1017;4503,1119;5398,1297;5398,1297;5879,1373;6363,1425;6844,1475;7278,1494;7345,1500;7758,1500;8171,1500;8584,1475;8998,1399;8998,1399;9387,1271;9777,1119;10146,991;10532,865;10532,865;10829,788;11128,737;11747,686;11747,686;12389,636;12712,636;13010,660;13326,686;13624,762;13924,839;14221,941;14221,941;14520,1068;14502,1912;0,1874;13,0;13,0;657,0;657,0" o:connectangles="0,0,0,0,0,0,0,0,0,0,0,0,0,0,0,0,0,0,0,0,0,0,0,0,0,0,0,0,0,0,0,0,0,0,0,0,0,0,0,0,0,0,0,0,0,0,0,0,0,0"/>
                  </v:shape>
                </v:group>
                <v:group id="Group 2444" o:spid="_x0000_s1031" style="position:absolute;left:487;top:1997;width:14406;height:8152" coordorigin="487,1997" coordsize="14406,8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group id="Group 1268" o:spid="_x0000_s1032" style="position:absolute;left:3028;top:3435;width:4305;height:9124;rotation:3835276fd" coordorigin=",44" coordsize="6586,13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F+t91wwAAANwAAAAP&#10;AAAAAAAAAAAAAAAAAKoCAABkcnMvZG93bnJldi54bWxQSwUGAAAAAAQABAD6AAAAmgMAAAAA&#10;">
                    <v:shape id="Freeform 1269" o:spid="_x0000_s1033" style="position:absolute;left:3293;top:153;width:2007;height:3443;visibility:visible;mso-wrap-style:square;v-text-anchor:top" coordsize="2007,3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3zNcEA&#10;AADcAAAADwAAAGRycy9kb3ducmV2LnhtbERPTWvCQBC9F/oflin0VjdaCBJdRSqF3KTqob2N2TEb&#10;zM6G7DSm/74rCN7m8T5nuR59qwbqYxPYwHSSgSKugm24NnA8fL7NQUVBttgGJgN/FGG9en5aYmHD&#10;lb9o2EutUgjHAg04ka7QOlaOPMZJ6IgTdw69R0mwr7Xt8ZrCfatnWZZrjw2nBocdfTiqLvtfb2C7&#10;c9t2Vw5ytvmPPcnhe5YfS2NeX8bNApTQKA/x3V3aNH/6Drdn0gV6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d8zXBAAAA3AAAAA8AAAAAAAAAAAAAAAAAmAIAAGRycy9kb3du&#10;cmV2LnhtbFBLBQYAAAAABAAEAPUAAACGAwAAAAA=&#10;" path="m1309,3443r,l1614,3247r109,-87l1810,3051r88,-109l1963,2854r22,-108l2007,2637r,-109l1985,2440r-66,-196l1810,2026,1636,1787,742,893,502,653,306,414,131,196,,,327,610r306,566l873,1678r174,457l1200,2549r87,349l1331,3203r-22,240xe" strokeweight="1pt">
                      <v:path arrowok="t" o:connecttype="custom" o:connectlocs="1309,3443;1309,3443;1614,3247;1723,3160;1810,3051;1898,2942;1963,2854;1985,2746;2007,2637;2007,2637;2007,2528;1985,2440;1919,2244;1810,2026;1636,1787;1636,1787;742,893;742,893;502,653;306,414;131,196;0,0;0,0;327,610;633,1176;873,1678;1047,2135;1200,2549;1287,2898;1331,3203;1309,3443;1309,3443" o:connectangles="0,0,0,0,0,0,0,0,0,0,0,0,0,0,0,0,0,0,0,0,0,0,0,0,0,0,0,0,0,0,0,0"/>
                    </v:shape>
                    <v:shape id="Freeform 1270" o:spid="_x0000_s1034" style="position:absolute;left:349;top:7671;width:6237;height:5470;visibility:visible;mso-wrap-style:square;v-text-anchor:top" coordsize="6237,5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9MIcIA&#10;AADcAAAADwAAAGRycy9kb3ducmV2LnhtbERPTYvCMBC9L/gfwgje1rQiu1KNIqLgSVhX0OPYjG1p&#10;M6lNrNVfb4SFvc3jfc5s0ZlKtNS4wrKCeBiBIE6tLjhTcPjdfE5AOI+ssbJMCh7kYDHvfcww0fbO&#10;P9TufSZCCLsEFeTe14mULs3JoBvamjhwF9sY9AE2mdQN3kO4qeQoir6kwYJDQ441rXJKy/3NKPiu&#10;+HI9ltd0dx6b07Pt1vHoUSo16HfLKQhPnf8X/7m3OsyPx/B+Jlw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n0whwgAAANwAAAAPAAAAAAAAAAAAAAAAAJgCAABkcnMvZG93&#10;bnJldi54bWxQSwUGAAAAAAQABAD1AAAAhwMAAAAA&#10;" path="m6128,2201r,l6172,2092r44,-130l6237,1678r,-152l6216,1373r-44,-131l6107,1134r-88,-131l5932,894,5801,828,5649,763,5496,741r-175,22l5103,785r-218,65l5081,872r153,22l5365,937r131,44l5583,1046r87,88l5714,1221r44,109l5758,1482r-22,175l5649,1853r-131,218l5430,2158r-87,65l5212,2245r-152,22l4907,2267r-153,-22l4602,2201r-175,-65l4275,2049r-131,-87l4035,1853,3926,1744r-66,-87l3795,1548r-22,-88l3751,1373,2137,1286r-65,87l1941,1460r-131,66l1636,1591r-262,44l1112,1657,981,1635,872,1613r-87,-44l720,1526r-88,-87l567,1351,502,1242r-44,-87l436,1046r,-109l436,828,458,719,480,610,523,502r66,-88l654,305r87,-87l829,153,1069,,916,22,785,66,654,109,523,196,414,262,327,371,218,480,153,610,87,741,44,894,,1046r,153l22,1330r43,152l131,1635r65,131l262,1853r87,87l436,2005r87,66l763,2158r262,65l1309,2245r305,-22l1919,2180r327,-88l2094,2158r-131,87l1832,2332r-109,109l1614,2550r-87,131l1439,2812r-65,152l1309,3117r-22,174l1265,3444r22,174l1309,3792r65,153l1439,4119r109,175l1614,4381r87,65l1788,4512r88,43l1985,4577r109,22l2203,4577r131,-22l2464,4512r109,-66l2682,4359r88,-87l2879,4163r65,-109l3031,3923r44,-152l2879,3923r-175,131l2530,4119r-175,66l2203,4206r-66,-21l2072,4163r-44,-44l1985,4076r-66,-131l1854,3727r,-196l1897,3313r109,-196l2159,2899r196,-175l2617,2528r305,-196l2966,2615r87,240l3184,3095r175,218l3620,3553r480,370l4296,4076r175,152l4580,4381r87,131l4689,4620r22,109l4711,4838r-22,109l4624,5187r-131,283l4733,5231r65,-109l4885,4991r44,-109l4972,4773r,-131l4972,4533r-21,-174l4863,4163,4754,3967,4602,3749,4209,3356,3969,3095,3838,2921r-87,-153l3708,2637r,-130l3926,2594r196,87l4318,2724r196,44l4711,2790r196,22l5081,2790r197,-22l5430,2746r153,-43l5714,2637r109,-65l5910,2507r87,-88l6085,2310r43,-109xe" strokeweight="1pt">
                      <v:path arrowok="t" o:connecttype="custom" o:connectlocs="6216,1962;6216,1373;6019,1003;5496,741;4885,850;5496,981;5758,1330;5649,1853;5343,2223;4907,2267;4427,2136;3926,1744;3773,1460;2072,1373;1636,1591;981,1635;720,1526;458,1155;458,719;589,414;1069,0;654,109;327,371;87,741;22,1330;196,1766;523,2071;1309,2245;2246,2092;1723,2441;1374,2964;1265,3444;1439,4119;1701,4446;2094,4599;2464,4512;2879,4163;3075,3771;2355,4185;2072,4163;1919,3945;2006,3117;2922,2332;3184,3095;4100,3923;4580,4381;4711,4729;4493,5470;4885,4991;4972,4533;4754,3967;3969,3095;3708,2637;4122,2681;4907,2812;5430,2746;5910,2507;6128,2201" o:connectangles="0,0,0,0,0,0,0,0,0,0,0,0,0,0,0,0,0,0,0,0,0,0,0,0,0,0,0,0,0,0,0,0,0,0,0,0,0,0,0,0,0,0,0,0,0,0,0,0,0,0,0,0,0,0,0,0,0,0"/>
                    </v:shape>
                    <v:shape id="Freeform 1271" o:spid="_x0000_s1035" style="position:absolute;top:45;width:6259;height:12900;visibility:visible;mso-wrap-style:square;v-text-anchor:top" coordsize="6215,12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XbcEA&#10;AADcAAAADwAAAGRycy9kb3ducmV2LnhtbERPS2vCQBC+C/6HZYTedJOiQaOrBKnQmzQWeh2yYx5m&#10;Z0N21eTfu4VCb/PxPWd3GEwrHtS72rKCeBGBIC6srrlU8H05zdcgnEfW2FomBSM5OOynkx2m2j75&#10;ix65L0UIYZeigsr7LpXSFRUZdAvbEQfuanuDPsC+lLrHZwg3rXyPokQarDk0VNjRsaLilt+Ngib7&#10;GW/rJjkvXXsfN7hq3PhxUeptNmRbEJ4G/y/+c3/qMD9ewe8z4QK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Gl23BAAAA3AAAAA8AAAAAAAAAAAAAAAAAmAIAAGRycy9kb3du&#10;cmV2LnhtbFBLBQYAAAAABAAEAPUAAACGAwAAAAA=&#10;" path="m3293,8434r,l3380,8455r87,22l3555,8521r65,65l3685,8652r44,87l3751,8826r,87l3751,9000r-22,87l3685,9175r-65,65l3555,9305r-88,44l3380,9371r-87,22l3184,9371r-87,-22l3031,9305r-87,-65l2900,9175r-43,-88l2813,9000r,-87l2813,8826r44,-87l2900,8652r44,-66l3031,8521r66,-44l3184,8455r109,-21xm3184,21r,l3184,,2399,1917r-153,436l2137,2767r-109,414l1962,3552r22,l1941,4053r-22,545l1941,5165r43,632l2071,6450r88,698l2290,7889r174,784l2464,8804r-22,131l2399,9066r-88,109l2202,9305r-109,88l1941,9480r-153,87l1635,9632r-152,44l1330,9698r-153,l1025,9698,894,9654,785,9589r-87,-87l567,9305,501,9109,458,8935r21,-174l501,8652r66,-88l632,8499r109,-65l850,8368r153,-22l1156,8303r174,-22l1112,8237,916,8194r-175,l567,8216r-131,43l305,8325,196,8434r-87,130l65,8695,21,8826,,8957r,152l21,9393r88,261l152,9763r66,87l305,9937r109,88l523,10090r131,44l807,10177r152,44l1134,10242r196,l1504,10242r197,-21l1897,10177r196,-65l2311,10046r197,-87l2529,10068r-43,153l2399,10373r-131,153l1635,11201r-152,197l1352,11594r-66,196l1243,11964r,131l1265,12204r43,109l1352,12444r65,109l1504,12662r219,239l1592,12640r-66,-262l1526,12269r,-109l1548,12051r22,-87l1635,11812r131,-131l1919,11528r196,-174l2617,10983r261,-239l3053,10526r131,-218l3271,10046r44,-261l3620,9959r262,196l4078,10351r153,197l4340,10744r43,218l4383,11180r-65,218l4252,11528r-43,44l4143,11594r-43,21l4013,11637r-153,-22l3707,11572r-174,-87l3336,11354r-196,-131l3206,11354r65,131l3358,11615r87,109l3555,11812r109,65l3773,11942r130,44l4013,12008r130,22l4252,12030r88,-44l4449,11964r87,-65l4601,11812r88,-88l4776,11550r87,-152l4929,11223r21,-174l4972,10896r-22,-174l4907,10569r-44,-174l4798,10242r-88,-130l4623,10003,4514,9894,4405,9785r-131,-87l4143,9610r-152,-87l4318,9610r305,44l4907,9676r283,-22l5474,9610r218,-108l5801,9458r87,-87l5954,9305r65,-87l6106,9066r66,-153l6215,8782r,-152l6215,8477r-22,-152l6150,8194r-66,-153l5997,7911r-87,-109l5801,7714r-109,-87l5561,7562r-131,-65l5299,7453r-131,l5386,7584r110,87l5561,7758r87,87l5692,7932r43,109l5779,8172r22,109l5801,8390r-22,109l5757,8586r-43,109l5670,8782r-65,87l5517,8957r-87,43l5343,9044r-109,22l5125,9087r-262,l4601,9022r-152,-44l4340,8913r-109,-65l4143,8782r-65,-65l4034,8630r-21,-87l4034,8434,4383,5622,4514,4533r44,-981l4536,3225r-87,-392l4318,2419,4143,1961,3860,1373,3184,21xe" strokeweight="1pt">
                      <v:path arrowok="t" o:connecttype="custom" o:connectlocs="3580,8520;3778,8825;3711,9174;3404,9370;3052,9304;2833,8999;2921,8651;3207,8454;3207,0;2152,2767;1955,4053;2174,7147;2459,8934;2108,9392;1493,9675;900,9653;505,9108;571,8563;1164,8302;746,8193;110,8563;0,9108;153,9762;659,10133;1339,10241;2327,10045;2416,10372;1493,11397;1252,12094;1515,12661;1537,12268;1647,11811;2636,10982;3294,10045;4107,10350;4349,11397;4129,11614;3558,11484;3294,11484;3800,11941;4282,12029;4722,11723;4985,11048;4897,10394;4436,9784;4349,9609;5513,9609;6062,9217;6259,8629;6127,8040;5732,7626;5205,7452;5732,7931;5842,8389;5645,8868;5271,9065;4634,9021;4107,8716;4414,5622;4568,3225;3887,1373" o:connectangles="0,0,0,0,0,0,0,0,0,0,0,0,0,0,0,0,0,0,0,0,0,0,0,0,0,0,0,0,0,0,0,0,0,0,0,0,0,0,0,0,0,0,0,0,0,0,0,0,0,0,0,0,0,0,0,0,0,0,0,0,0"/>
                      <o:lock v:ext="edit" verticies="t"/>
                    </v:shape>
                    <v:shape id="Freeform 1272" o:spid="_x0000_s1036" style="position:absolute;left:2857;top:8478;width:938;height:959;visibility:visible;mso-wrap-style:square;v-text-anchor:top" coordsize="938,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ffb8EA&#10;AADcAAAADwAAAGRycy9kb3ducmV2LnhtbERPS4vCMBC+C/6HMII3TV3YslSj1JWFRU8+8Dw0Y1tt&#10;JqXJttVfbwRhb/PxPWex6k0lWmpcaVnBbBqBIM6sLjlXcDr+TL5AOI+ssbJMCu7kYLUcDhaYaNvx&#10;ntqDz0UIYZeggsL7OpHSZQUZdFNbEwfuYhuDPsAml7rBLoSbSn5EUSwNlhwaCqzpu6DsdvgzCrY+&#10;TdP98fLZRe16dy7jTfy4bpQaj/p0DsJT7//Fb/evDvNnMbyeCR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X32/BAAAA3AAAAA8AAAAAAAAAAAAAAAAAmAIAAGRycy9kb3du&#10;cmV2LnhtbFBLBQYAAAAABAAEAPUAAACGAwAAAAA=&#10;" path="m720,414r,l698,501r-44,65l589,610r-87,22l414,610,327,566,284,501,262,414r22,-87l327,239r87,-43l502,174r87,22l654,239r44,88l720,414xm807,152r,l742,87,654,43,567,21,480,,371,21,284,43,218,87r-87,65l87,218,44,305,,392r,87l,566r44,87l87,741r44,65l218,871r66,44l371,937r109,22l567,937r87,-22l742,871r65,-65l872,741r44,-88l938,566r,-87l938,392,916,305,872,218,807,152xe" strokeweight="1pt">
                      <v:path arrowok="t" o:connecttype="custom" o:connectlocs="720,414;654,566;589,610;502,632;327,566;284,501;262,414;327,239;414,196;502,174;654,239;698,327;720,414;807,152;654,43;480,0;371,21;218,87;131,152;44,305;0,479;0,566;87,741;131,806;284,915;480,959;567,937;742,871;807,806;916,653;938,479;938,392;872,218;807,152" o:connectangles="0,0,0,0,0,0,0,0,0,0,0,0,0,0,0,0,0,0,0,0,0,0,0,0,0,0,0,0,0,0,0,0,0,0"/>
                      <o:lock v:ext="edit" verticies="t"/>
                    </v:shape>
                    <v:shape id="Freeform 1273" o:spid="_x0000_s1037" style="position:absolute;left:3119;top:8652;width:458;height:458;visibility:visible;mso-wrap-style:square;v-text-anchor:top" coordsize="458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sKtcEA&#10;AADcAAAADwAAAGRycy9kb3ducmV2LnhtbERPTWsCMRC9F/wPYQRvNavQVlejqLRQeqsVvY6bcXd1&#10;M1k2o6b/vikUepvH+5z5MrpG3agLtWcDo2EGirjwtubSwO7r7XECKgiyxcYzGfimAMtF72GOufV3&#10;/qTbVkqVQjjkaKASaXOtQ1GRwzD0LXHiTr5zKAl2pbYd3lO4a/Q4y561w5pTQ4UtbSoqLturMyDT&#10;89N+E6M+rEMpcX2c7l4/rDGDflzNQAlF+Rf/ud9tmj96gd9n0gV6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LCrXBAAAA3AAAAA8AAAAAAAAAAAAAAAAAmAIAAGRycy9kb3du&#10;cmV2LnhtbFBLBQYAAAAABAAEAPUAAACGAwAAAAA=&#10;" path="m392,392r,l436,327r22,-87l436,153,392,65,327,22,240,,152,22,65,65,22,153,,240r22,87l65,392r87,44l240,458r87,-22l392,392xe" strokeweight="1pt">
                      <v:path arrowok="t" o:connecttype="custom" o:connectlocs="392,392;392,392;436,327;458,240;458,240;436,153;392,65;392,65;327,22;240,0;240,0;152,22;65,65;65,65;22,153;0,240;0,240;22,327;65,392;65,392;152,436;240,458;240,458;327,436;392,392;392,392" o:connectangles="0,0,0,0,0,0,0,0,0,0,0,0,0,0,0,0,0,0,0,0,0,0,0,0,0,0"/>
                    </v:shape>
                    <v:shape id="Freeform 1274" o:spid="_x0000_s1038" style="position:absolute;left:1287;top:44;width:1941;height:3552;visibility:visible;mso-wrap-style:square;v-text-anchor:top" coordsize="1941,3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Mqv8UA&#10;AADcAAAADwAAAGRycy9kb3ducmV2LnhtbESPT2vDMAzF74V9B6PBLmV1Gso6srilFAo9jML6567F&#10;ahISy8F22+zbT4fBbhLv6b2fyvXoenWnEFvPBuazDBRx5W3LtYHzaff6DiomZIu9ZzLwQxHWq6dJ&#10;iYX1D/6i+zHVSkI4FmigSWkotI5VQw7jzA/Eol19cJhkDbW2AR8S7nqdZ9mbdtiyNDQ40Lahqjve&#10;nIHNwurv/HY4c768fF73bd6FqTPm5XncfIBKNKZ/89/13gr+XGjlGZl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yq/xQAAANwAAAAPAAAAAAAAAAAAAAAAAJgCAABkcnMv&#10;ZG93bnJldi54bWxQSwUGAAAAAAQABAD1AAAAigMAAAAA&#10;" path="m1941,r,l1810,239,1635,479,1417,762r-261,284l589,1678,327,2005,174,2244,65,2462,,2658r,88l,2833r22,109l65,3051r66,87l218,3225r87,87l436,3399r283,153l741,3312r44,-305l872,2637r131,-414l1177,1743r219,-523l1635,653,1941,xe" strokeweight="1pt">
                      <v:path arrowok="t" o:connecttype="custom" o:connectlocs="1941,0;1941,0;1810,239;1635,479;1417,762;1156,1046;1156,1046;589,1678;327,2005;327,2005;174,2244;65,2462;0,2658;0,2746;0,2833;0,2833;22,2942;65,3051;131,3138;218,3225;305,3312;436,3399;719,3552;719,3552;741,3312;785,3007;872,2637;1003,2223;1177,1743;1396,1220;1635,653;1941,0;1941,0" o:connectangles="0,0,0,0,0,0,0,0,0,0,0,0,0,0,0,0,0,0,0,0,0,0,0,0,0,0,0,0,0,0,0,0,0"/>
                    </v:shape>
                    <v:shape id="Freeform 1275" o:spid="_x0000_s1039" style="position:absolute;left:3228;top:65;width:1396;height:3531;visibility:visible;mso-wrap-style:square;v-text-anchor:top" coordsize="1396,3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JPtcQA&#10;AADcAAAADwAAAGRycy9kb3ducmV2LnhtbERPTWvCQBC9F/oflin0UszGilLTrFIFsXrTivQ4zU6T&#10;pdnZkF1N/PddQfA2j/c5+by3tThT641jBcMkBUFcOG24VHD4Wg3eQPiArLF2TAou5GE+e3zIMdOu&#10;4x2d96EUMYR9hgqqEJpMSl9UZNEnriGO3K9rLYYI21LqFrsYbmv5mqYTadFwbKiwoWVFxd/+ZBX4&#10;9WG0XU+mxnwX3cLujpvu52Ws1PNT//EOIlAf7uKb+1PH+cMpXJ+JF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iT7XEAAAA3AAAAA8AAAAAAAAAAAAAAAAAmAIAAGRycy9k&#10;b3ducmV2LnhtbFBLBQYAAAAABAAEAPUAAACJAwAAAAA=&#10;" path="m65,88r,l,,676,1352r283,588l1134,2398r131,414l1352,3204r22,327l1396,3291r-44,-305l1265,2637,1112,2223,938,1766,698,1264,392,698,65,88xe" strokeweight="1pt">
                      <v:path arrowok="t" o:connecttype="custom" o:connectlocs="65,88;65,88;0,0;0,0;676,1352;959,1940;959,1940;1134,2398;1265,2812;1352,3204;1374,3531;1374,3531;1396,3291;1352,2986;1265,2637;1112,2223;938,1766;698,1264;392,698;65,88;65,88" o:connectangles="0,0,0,0,0,0,0,0,0,0,0,0,0,0,0,0,0,0,0,0,0"/>
                    </v:shape>
                    <v:shape id="Freeform 1276" o:spid="_x0000_s1040" style="position:absolute;left:2006;top:44;width:1222;height:3552;visibility:visible;mso-wrap-style:square;v-text-anchor:top" coordsize="1222,3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Ti08UA&#10;AADcAAAADwAAAGRycy9kb3ducmV2LnhtbESPQU/DMAyF70j8h8hI3Fi6oaFSlk1sEhLXliHgZhqv&#10;qdY4VRPW8u/nw6TdbL3n9z6vNpPv1ImG2AY2MJ9loIjrYFtuDOw/3h5yUDEhW+wCk4F/irBZ396s&#10;sLBh5JJOVWqUhHAs0IBLqS+0jrUjj3EWemLRDmHwmGQdGm0HHCXcd3qRZU/aY8vS4LCnnaP6WP15&#10;AyV9f1X57+Pz9rAcqbRunh1/Po25v5teX0AlmtLVfLl+t4K/EHx5RibQ6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ZOLTxQAAANwAAAAPAAAAAAAAAAAAAAAAAJgCAABkcnMv&#10;ZG93bnJldi54bWxQSwUGAAAAAAQABAD1AAAAigMAAAAA&#10;" path="m,3552r,l66,3181,175,2767,284,2353,437,1917,1222,,916,653,677,1220,458,1743,284,2223,153,2637,66,3007,22,3312,,3552xe" strokeweight="1pt">
                      <v:path arrowok="t" o:connecttype="custom" o:connectlocs="0,3552;0,3552;66,3181;175,2767;284,2353;437,1917;437,1917;1222,0;1222,0;916,653;677,1220;458,1743;284,2223;153,2637;66,3007;22,3312;0,3552;0,3552" o:connectangles="0,0,0,0,0,0,0,0,0,0,0,0,0,0,0,0,0,0"/>
                    </v:shape>
                  </v:group>
                  <v:group id="Group 1277" o:spid="_x0000_s1041" style="position:absolute;left:10295;top:2825;width:1374;height:1631;rotation:-413963fd;flip:x" coordorigin="8036,3132" coordsize="4989,6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fHosQAAADcAAAA&#10;DwAAAAAAAAAAAAAAAACqAgAAZHJzL2Rvd25yZXYueG1sUEsFBgAAAAAEAAQA+gAAAJsDAAAAAA==&#10;">
                    <v:group id="Group 1278" o:spid="_x0000_s1042" style="position:absolute;left:8036;top:3132;width:4989;height:6269" coordorigin="20,20" coordsize="4989,6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    <v:shape id="Freeform 1279" o:spid="_x0000_s1043" style="position:absolute;left:1673;top:4576;width:998;height:1713;visibility:visible;mso-wrap-style:square;v-text-anchor:top" coordsize="998,1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FysMA&#10;AADcAAAADwAAAGRycy9kb3ducmV2LnhtbERPzWoCMRC+C75DGKG3mm0Ktl2NIopa6MGu9QHGzbi7&#10;dDNZkqjbt28KBW/z8f3ObNHbVlzJh8axhqdxBoK4dKbhSsPxa/P4CiJEZIOtY9LwQwEW8+Fghrlx&#10;Ny7oeoiVSCEcctRQx9jlUoayJoth7DrixJ2dtxgT9JU0Hm8p3LZSZdlEWmw4NdTY0aqm8vtwsRrU&#10;h9qdt3t5kcXnMbY79fK2PnmtH0b9cgoiUh/v4n/3u0nz1TP8PZMu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yFysMAAADcAAAADwAAAAAAAAAAAAAAAACYAgAAZHJzL2Rv&#10;d25yZXYueG1sUEsFBgAAAAAEAAQA9QAAAIgDAAAAAA==&#10;" path="m71,10r,l,,10,221,40,423,81,614r40,182l202,1017r50,111l302,1229r51,91l403,1400r61,81l514,1542r60,50l635,1632r60,41l756,1693r50,10l857,1713r40,-10l927,1683r30,-21l978,1622r10,-40l998,1542r-10,-71l978,1400r-31,-80l907,1239r-50,-80l796,1068,635,886,544,786,474,685,403,584,343,483,282,372,242,251,202,141,171,10,71,10xe" strokeweight="1pt">
                        <v:path arrowok="t" o:connecttype="custom" o:connectlocs="71,10;71,10;0,0;0,0;10,221;40,423;81,614;121,796;121,796;202,1017;252,1128;302,1229;302,1229;353,1320;403,1400;464,1481;514,1542;574,1592;635,1632;695,1673;756,1693;756,1693;806,1703;857,1713;897,1703;927,1683;927,1683;957,1662;978,1622;988,1582;998,1542;998,1542;988,1471;978,1400;947,1320;907,1239;857,1159;796,1068;635,886;635,886;544,786;474,685;403,584;343,483;282,372;242,251;202,141;171,10;171,10;71,10;71,10" o:connectangles="0,0,0,0,0,0,0,0,0,0,0,0,0,0,0,0,0,0,0,0,0,0,0,0,0,0,0,0,0,0,0,0,0,0,0,0,0,0,0,0,0,0,0,0,0,0,0,0,0,0,0"/>
                      </v:shape>
                      <v:group id="Group 1280" o:spid="_x0000_s1044" style="position:absolute;left:20;top:20;width:4989;height:6057" coordorigin="20,20" coordsize="4989,6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      <v:shape id="Freeform 1281" o:spid="_x0000_s1045" style="position:absolute;left:20;top:2600;width:3336;height:1986;visibility:visible;mso-wrap-style:square;v-text-anchor:top" coordsize="3336,1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bnTcMA&#10;AADcAAAADwAAAGRycy9kb3ducmV2LnhtbERPS2sCMRC+C/6HMIIXqdkKalmNogVpoYf6KD2Pm3Gz&#10;uJksSVy3/74pFLzNx/ec5bqztWjJh8qxgudxBoK4cLriUsHXaff0AiJEZI21Y1LwQwHWq35vibl2&#10;dz5Qe4ylSCEcclRgYmxyKUNhyGIYu4Y4cRfnLcYEfSm1x3sKt7WcZNlMWqw4NRhs6NVQcT3erIL5&#10;aHY+7T6331P/ce7eatNmo/1FqeGg2yxAROriQ/zvftdp/mQKf8+kC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bnTcMAAADcAAAADwAAAAAAAAAAAAAAAACYAgAAZHJzL2Rv&#10;d25yZXYueG1sUEsFBgAAAAAEAAQA9QAAAIgDAAAAAA==&#10;" path="m1895,10r,l1774,,1643,,1522,10,1391,30,1230,71r-162,60l907,202,746,303,585,413,434,544,282,686,131,857r141,181l,1038r131,141l252,1300r131,121l514,1522r182,121l877,1754r141,60l1159,1875r141,40l1431,1945r91,20l1653,1976r71,10l1824,1986r182,l2197,1965r161,-30l2520,1885r141,-51l2812,1774r151,-71l3124,1613r152,-91l3296,1411r20,-91l3326,1230r10,-81l3326,1028r-10,-91l3296,857,3255,736,3205,625,2973,454,2741,303,2520,192,2298,101,2187,71,2066,41,1895,10xe" strokeweight="1pt">
                          <v:path arrowok="t" o:connecttype="custom" o:connectlocs="1895,10;1643,0;1522,10;1391,30;1068,131;746,303;434,544;131,857;0,1038;131,1179;383,1421;514,1522;877,1754;1018,1814;1159,1875;1431,1945;1522,1965;1653,1976;1724,1986;1824,1986;2006,1986;2197,1965;2520,1885;2661,1834;2812,1774;3124,1613;3276,1522;3316,1320;3326,1230;3336,1149;3326,1028;3296,857;3255,736;3205,625;2741,303;2298,101;2187,71;2066,41;1895,10" o:connectangles="0,0,0,0,0,0,0,0,0,0,0,0,0,0,0,0,0,0,0,0,0,0,0,0,0,0,0,0,0,0,0,0,0,0,0,0,0,0,0"/>
                        </v:shape>
                        <v:group id="Group 1282" o:spid="_x0000_s1046" style="position:absolute;left:20;top:20;width:4989;height:6057" coordorigin="20,20" coordsize="4989,6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        <v:shape id="Freeform 1283" o:spid="_x0000_s1047" style="position:absolute;left:1451;top:4545;width:454;height:827;visibility:visible;mso-wrap-style:square;v-text-anchor:top" coordsize="454,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4vb8QA&#10;AADcAAAADwAAAGRycy9kb3ducmV2LnhtbERPS2vCQBC+F/wPywje6iY5WE1dRQOBHsRSH9DehuyY&#10;hGZnQ3abxH/fLRS8zcf3nPV2NI3oqXO1ZQXxPAJBXFhdc6ngcs6flyCcR9bYWCYFd3Kw3Uye1phq&#10;O/AH9SdfihDCLkUFlfdtKqUrKjLo5rYlDtzNdgZ9gF0pdYdDCDeNTKJoIQ3WHBoqbCmrqPg+/RgF&#10;BzfEmB8XzWfW22t/W+3fl1+jUrPpuHsF4Wn0D/G/+02H+ckL/D0TLp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uL2/EAAAA3AAAAA8AAAAAAAAAAAAAAAAAmAIAAGRycy9k&#10;b3ducmV2LnhtbFBLBQYAAAAABAAEAPUAAACJAwAAAAA=&#10;" path="m293,41r,l222,31,91,20,,,10,121,30,242,61,363r40,111l162,625r70,111l262,766r31,30l313,817r30,10l383,817r30,-31l434,746r20,-60l454,615,444,524,424,424,393,313,293,41xe" strokeweight="1pt">
                            <v:path arrowok="t" o:connecttype="custom" o:connectlocs="293,41;293,41;222,31;222,31;91,20;91,20;0,0;0,0;10,121;30,242;61,363;101,474;101,474;162,625;232,736;262,766;293,796;313,817;343,827;343,827;383,817;413,786;413,786;434,746;454,686;454,615;444,524;424,424;393,313;293,41;293,41" o:connectangles="0,0,0,0,0,0,0,0,0,0,0,0,0,0,0,0,0,0,0,0,0,0,0,0,0,0,0,0,0,0,0"/>
                          </v:shape>
                          <v:shape id="Freeform 1284" o:spid="_x0000_s1048" style="position:absolute;left:806;top:4354;width:494;height:1723;visibility:visible;mso-wrap-style:square;v-text-anchor:top" coordsize="494,1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v2zcMA&#10;AADcAAAADwAAAGRycy9kb3ducmV2LnhtbESPQWvCQBCF74X+h2UK3urGqEVSV5FS0ZtoC72O2WkS&#10;mp0Nu9sY/71zELzN8N68981yPbhW9RRi49nAZJyBIi69bbgy8P21fV2AignZYuuZDFwpwnr1/LTE&#10;wvoLH6k/pUpJCMcCDdQpdYXWsazJYRz7jli0Xx8cJllDpW3Ai4S7VudZ9qYdNiwNNXb0UVP5d/p3&#10;BvqA/c8ZU5l/HlqaTea7TTxMjRm9DJt3UImG9DDfr/dW8HOhlWdkAr2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v2zcMAAADcAAAADwAAAAAAAAAAAAAAAACYAgAAZHJzL2Rv&#10;d25yZXYueG1sUEsFBgAAAAAEAAQA9QAAAIgDAAAAAA==&#10;" path="m373,121r,l232,60,91,,41,322,10,615,,756,,897r10,131l20,1149r31,181l101,1471r20,71l162,1592r30,51l232,1673r30,30l293,1713r30,10l353,1713r30,-10l413,1683r21,-30l454,1612r20,-60l484,1491r10,-70l494,1350,474,1179,434,987,393,746,373,524,363,312,373,121xe" strokeweight="1pt">
                            <v:path arrowok="t" o:connecttype="custom" o:connectlocs="373,121;373,121;232,60;91,0;91,0;41,322;10,615;0,756;0,897;10,1028;20,1149;20,1149;51,1330;101,1471;121,1542;162,1592;192,1643;232,1673;232,1673;262,1703;293,1713;323,1723;353,1713;353,1713;383,1703;413,1683;434,1653;454,1612;454,1612;474,1552;484,1491;494,1421;494,1350;474,1179;434,987;434,987;393,746;373,524;363,312;373,121;373,121" o:connectangles="0,0,0,0,0,0,0,0,0,0,0,0,0,0,0,0,0,0,0,0,0,0,0,0,0,0,0,0,0,0,0,0,0,0,0,0,0,0,0,0,0"/>
                          </v:shape>
                          <v:shape id="Freeform 1285" o:spid="_x0000_s1049" style="position:absolute;left:1169;top:4475;width:444;height:1300;visibility:visible;mso-wrap-style:square;v-text-anchor:top" coordsize="444,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ycZ8EA&#10;AADcAAAADwAAAGRycy9kb3ducmV2LnhtbERPyW7CMBC9V+IfrEHqrTgsKhAwCJUWhSPLBwzxkETE&#10;48h2ScrX40qVepunt85y3Zla3Mn5yrKC4SABQZxbXXGh4Hz6epuB8AFZY22ZFPyQh/Wq97LEVNuW&#10;D3Q/hkLEEPYpKihDaFIpfV6SQT+wDXHkrtYZDBG6QmqHbQw3tRwlybs0WHFsKLGhj5Ly2/HbKMgm&#10;bpftx9fpZ2W3+kLUPiwVSr32u80CRKAu/Iv/3JmO80dz+H0mXi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snGfBAAAA3AAAAA8AAAAAAAAAAAAAAAAAmAIAAGRycy9kb3du&#10;cmV2LnhtbFBLBQYAAAAABAAEAPUAAACGAwAAAAA=&#10;" path="m282,70r,l151,40,10,,,191,10,403,30,625,71,866r40,121l151,1088r41,81l242,1229r40,51l312,1300r41,l383,1290r30,-41l433,1199r11,-70l444,1048r,-111l433,816,413,685,383,544,343,433,312,312,292,191,282,70xe" strokeweight="1pt">
                            <v:path arrowok="t" o:connecttype="custom" o:connectlocs="282,70;282,70;151,40;10,0;10,0;0,191;10,403;30,625;71,866;71,866;111,987;151,1088;192,1169;242,1229;242,1229;282,1280;312,1300;353,1300;383,1290;383,1290;413,1249;433,1199;444,1129;444,1048;444,1048;444,937;433,816;413,685;383,544;383,544;343,433;312,312;292,191;282,70;282,70" o:connectangles="0,0,0,0,0,0,0,0,0,0,0,0,0,0,0,0,0,0,0,0,0,0,0,0,0,0,0,0,0,0,0,0,0,0,0"/>
                          </v:shape>
                          <v:shape id="Freeform 1286" o:spid="_x0000_s1050" style="position:absolute;left:2217;top:4485;width:806;height:665;visibility:visible;mso-wrap-style:square;v-text-anchor:top" coordsize="806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Axv8YA&#10;AADcAAAADwAAAGRycy9kb3ducmV2LnhtbESPT2sCMRDF74V+hzCFXkpNtNA/W6PYQrHgodQKXofN&#10;uLu4mcQk1fXbdw5CbzO8N+/9ZjoffK+OlHIX2MJ4ZEAR18F13FjY/HzcP4PKBdlhH5gsnCnDfHZ9&#10;NcXKhRN/03FdGiUhnCu00JYSK61z3ZLHPAqRWLRdSB6LrKnRLuFJwn2vJ8Y8ao8dS0OLkd5bqvfr&#10;X2/hy5gUD28viwnun1Z32/Oy28Wltbc3w+IVVKGh/Jsv159O8B8EX56RCf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Axv8YAAADcAAAADwAAAAAAAAAAAAAAAACYAgAAZHJz&#10;L2Rvd25yZXYueG1sUEsFBgAAAAAEAAQA9QAAAIsDAAAAAA==&#10;" path="m323,r,l161,50,,80,51,211r80,121l222,443,323,544r211,81l615,645r71,20l736,665r40,-10l796,625r10,-31l796,554,776,504,736,443,686,373,534,201,323,xe" strokeweight="1pt">
                            <v:path arrowok="t" o:connecttype="custom" o:connectlocs="323,0;323,0;161,50;0,80;0,80;51,211;131,332;222,443;323,544;323,544;534,625;615,645;686,665;736,665;776,655;796,625;806,594;806,594;796,554;776,504;736,443;686,373;534,201;323,0;323,0" o:connectangles="0,0,0,0,0,0,0,0,0,0,0,0,0,0,0,0,0,0,0,0,0,0,0,0,0"/>
                          </v:shape>
                          <v:shape id="Freeform 1287" o:spid="_x0000_s1051" style="position:absolute;left:1844;top:4565;width:1331;height:1361;visibility:visible;mso-wrap-style:square;v-text-anchor:top" coordsize="1331,1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wpDsEA&#10;AADcAAAADwAAAGRycy9kb3ducmV2LnhtbERPTWvCQBC9F/wPywi91Y0VQk1dRYKGXhu15yE7ZqPZ&#10;2ZDdJml/fbdQ6G0e73M2u8m2YqDeN44VLBcJCOLK6YZrBefT8ekFhA/IGlvHpOCLPOy2s4cNZtqN&#10;/E5DGWoRQ9hnqMCE0GVS+sqQRb9wHXHkrq63GCLsa6l7HGO4beVzkqTSYsOxwWBHuaHqXn5aBfdD&#10;YfPbqUmneh3y8eI/0HwXSj3Op/0riEBT+Bf/ud90nL9awu8z8QK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cKQ7BAAAA3AAAAA8AAAAAAAAAAAAAAAAAmAIAAGRycy9kb3du&#10;cmV2LnhtbFBLBQYAAAAABAAEAPUAAACGAwAAAAA=&#10;" path="m373,r,l182,21,,21,31,152,71,262r40,121l172,494r60,101l303,696r70,101l464,897r151,131l766,1149r141,91l1028,1311r101,30l1210,1361r40,l1280,1351r20,-10l1321,1321r10,-20l1331,1270r,-70l1290,1119r-60,-101l1139,887,1018,756,867,615,696,464,595,363,504,252,424,131,373,xe" strokeweight="1pt">
                            <v:path arrowok="t" o:connecttype="custom" o:connectlocs="373,0;373,0;182,21;0,21;0,21;31,152;71,262;111,383;172,494;232,595;303,696;373,797;464,897;464,897;615,1028;766,1149;907,1240;1028,1311;1028,1311;1129,1341;1210,1361;1250,1361;1280,1351;1300,1341;1321,1321;1321,1321;1331,1301;1331,1270;1331,1200;1290,1119;1230,1018;1230,1018;1139,887;1018,756;867,615;696,464;696,464;595,363;504,252;424,131;373,0;373,0" o:connectangles="0,0,0,0,0,0,0,0,0,0,0,0,0,0,0,0,0,0,0,0,0,0,0,0,0,0,0,0,0,0,0,0,0,0,0,0,0,0,0,0,0,0"/>
                          </v:shape>
                          <v:shape id="Freeform 1288" o:spid="_x0000_s1052" style="position:absolute;left:1411;top:20;width:2167;height:2681;visibility:visible;mso-wrap-style:square;v-text-anchor:top" coordsize="2167,2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+7sIA&#10;AADcAAAADwAAAGRycy9kb3ducmV2LnhtbERPTWvCQBC9F/wPywi9SN3UQgmpmyBKSz0VbXofsmOy&#10;mp2N2W2M/75bELzN433OshhtKwbqvXGs4HmegCCunDZcKyi/359SED4ga2wdk4IreSjyycMSM+0u&#10;vKNhH2oRQ9hnqKAJocuk9FVDFv3cdcSRO7jeYoiwr6Xu8RLDbSsXSfIqLRqODQ12tG6oOu1/rQKc&#10;Gdquqx9dHnFIz7Mv87FJjVKP03H1BiLQGO7im/tTx/kvC/h/Jl4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z7uwgAAANwAAAAPAAAAAAAAAAAAAAAAAJgCAABkcnMvZG93&#10;bnJldi54bWxQSwUGAAAAAAQABAD1AAAAhwMAAAAA&#10;" path="m1481,363r,l1330,484,1159,645,988,827,816,1048,917,887r91,-141l1078,615r51,-121l1169,383r30,-101l1209,192r,-71l1189,71,1169,30,1129,10,1088,r-60,l978,20,907,61r-71,40l756,171r-81,81l595,343,524,444,453,554,383,675,322,806,262,948r-71,191l131,1330,81,1522,50,1734,20,1935,,2157r,222l,2610r131,-20l252,2580r131,l504,2590r171,31l796,2651r111,30l1139,2590r201,-101l1522,2389r171,-91l1814,2217r101,-80l1985,2066r41,-60l2036,1955r,-20l2026,1925r-21,-10l1975,1905r-70,-10l1794,1905r-131,40l1512,1986r-182,70l1552,1915r181,-141l1895,1633r131,-131l2106,1391r41,-101l2167,1250r,-30l2167,1179r-20,-30l2137,1129r-31,-20l2076,1099r-40,-10l1945,1099r-121,40l1673,1199r-161,101l1340,1421r-181,161l1360,1341r182,-222l1683,907,1794,716r60,-151l1885,444r10,-51l1885,343r-11,-30l1854,282r-30,-20l1794,252r-40,-10l1713,252r-50,10l1612,292r-131,71xe" strokeweight="1pt">
                            <v:path arrowok="t" o:connecttype="custom" o:connectlocs="1481,363;1159,645;816,1048;917,887;1078,615;1169,383;1209,192;1209,121;1169,30;1088,0;1028,0;907,61;836,101;675,252;524,444;383,675;262,948;191,1139;81,1522;20,1935;0,2379;0,2610;252,2580;383,2580;504,2590;675,2621;907,2681;1139,2590;1522,2389;1693,2298;1915,2137;2026,2006;2036,1955;2026,1925;1975,1905;1905,1895;1663,1945;1330,2056;1552,1915;1895,1633;2026,1502;2147,1290;2167,1220;2147,1149;2137,1129;2076,1099;1945,1099;1824,1139;1512,1300;1159,1582;1360,1341;1683,907;1794,716;1885,444;1885,343;1854,282;1824,262;1754,242;1663,262;1481,363" o:connectangles="0,0,0,0,0,0,0,0,0,0,0,0,0,0,0,0,0,0,0,0,0,0,0,0,0,0,0,0,0,0,0,0,0,0,0,0,0,0,0,0,0,0,0,0,0,0,0,0,0,0,0,0,0,0,0,0,0,0,0,0"/>
                          </v:shape>
                          <v:shape id="Freeform 1289" o:spid="_x0000_s1053" style="position:absolute;left:3225;top:1572;width:1784;height:3800;visibility:visible;mso-wrap-style:square;v-text-anchor:top" coordsize="1784,3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DDacUA&#10;AADcAAAADwAAAGRycy9kb3ducmV2LnhtbERPTUvDQBC9C/6HZQpepNloRdo02yKCIhQLtqXQ2zQ7&#10;TYLZ2Zgd0/jv3YLgbR7vc/Ll4BrVUxdqzwbukhQUceFtzaWB3fZlPAUVBNli45kM/FCA5eL6KsfM&#10;+jN/UL+RUsUQDhkaqETaTOtQVOQwJL4ljtzJdw4lwq7UtsNzDHeNvk/TR+2w5thQYUvPFRWfm29n&#10;4Lhf3x5mp2b/KqudvPdfD6u188bcjIanOSihQf7Ff+43G+dPJnB5Jl6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0MNpxQAAANwAAAAPAAAAAAAAAAAAAAAAAJgCAABkcnMv&#10;ZG93bnJldi54bWxQSwUGAAAAAAQABAD1AAAAigMAAAAA&#10;" path="m1129,2207r,l1189,2177r41,-20l1260,2127r10,-31l1260,2056r-20,-20l1199,2006r-60,-20l1058,1976r-90,-11l857,1965r-121,11l947,1925r202,-60l1330,1794r151,-80l1592,1653r81,-70l1723,1512r10,-30l1744,1451r,-30l1733,1391r-10,-20l1703,1351r-30,-20l1633,1320r-91,-20l1401,1300r-161,20l1068,1361r-201,60l1038,1270r151,-151l1320,978,1441,837,1542,706r91,-121l1693,464r51,-101l1774,272r10,-70l1784,141,1774,91,1744,51,1703,20,1653,r-61,l1512,10r-81,20l1340,61r-90,40l1159,161r-101,71l957,313,857,403,726,524,605,665,494,806,383,958,282,1109,181,1280,91,1462,,1653r50,111l91,1885r20,80l121,2056r10,121l121,2258r-10,90l91,2439,71,2550r60,151l212,2842r70,141l353,3104r80,121l524,3336r81,101l695,3528r141,131l907,3699r61,40l1038,3769r61,21l1159,3800r50,l1260,3790r30,-21l1320,3749r30,-40l1361,3669r10,-51l1371,3568r-21,-61l1330,3427r-40,-81l1250,3255r-61,-80l1119,3084r-81,-91l847,2802r90,50l1018,2893r70,20l1149,2933r50,l1230,2913r20,-20l1260,2852r-10,-60l1219,2731r-40,-70l1119,2590r-71,-80l957,2429,736,2238r111,10l947,2238r91,-10l1129,2207xe" strokeweight="1pt">
                            <v:path arrowok="t" o:connecttype="custom" o:connectlocs="1189,2177;1270,2096;1240,2036;1139,1986;857,1965;947,1925;1481,1714;1673,1583;1744,1451;1733,1391;1673,1331;1542,1300;1068,1361;1038,1270;1441,837;1693,464;1774,272;1774,91;1703,20;1592,0;1340,61;1058,232;857,403;494,806;181,1280;0,1653;91,1885;121,2056;121,2258;91,2439;131,2701;353,3104;605,3437;836,3659;1038,3769;1209,3800;1290,3769;1350,3709;1371,3568;1330,3427;1189,3175;847,2802;1018,2893;1149,2933;1250,2893;1250,2792;1119,2590;736,2238;947,2238;1129,2207" o:connectangles="0,0,0,0,0,0,0,0,0,0,0,0,0,0,0,0,0,0,0,0,0,0,0,0,0,0,0,0,0,0,0,0,0,0,0,0,0,0,0,0,0,0,0,0,0,0,0,0,0,0"/>
                          </v:shape>
                          <v:shape id="Freeform 1290" o:spid="_x0000_s1054" style="position:absolute;left:3336;top:3749;width:1149;height:756;visibility:visible;mso-wrap-style:square;v-text-anchor:top" coordsize="1149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q1tsIA&#10;AADcAAAADwAAAGRycy9kb3ducmV2LnhtbESPQWsCMRCF70L/QxihN83aisjWKFIQ7LGuYI9DMm4W&#10;N5Mlibvbf98UBG8zvPe+ebPZja4VPYXYeFawmBcgiLU3DdcKztVhtgYRE7LB1jMp+KUIu+3LZIOl&#10;8QN/U39KtcgQjiUqsCl1pZRRW3IY574jztrVB4cpr6GWJuCQ4a6Vb0Wxkg4bzhcsdvRpSd9Od5cp&#10;drGy8Sus98frT1VdSPt+0Eq9Tsf9B4hEY3qaH+mjyfXfl/D/TJ5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6rW2wgAAANwAAAAPAAAAAAAAAAAAAAAAAJgCAABkcnMvZG93&#10;bnJldi54bWxQSwUGAAAAAAQABAD1AAAAhwMAAAAA&#10;" path="m20,r,l10,81,,171r191,81l373,363,554,484,736,625r90,50l907,716r70,20l1038,756r50,l1119,736r20,-20l1149,675r-10,-60l1108,554r-40,-70l1008,413,937,333,846,252,625,61,20,xe" strokeweight="1pt">
                            <v:path arrowok="t" o:connecttype="custom" o:connectlocs="20,0;20,0;10,81;0,171;0,171;191,252;373,363;554,484;736,625;736,625;826,675;907,716;977,736;1038,756;1038,756;1088,756;1119,736;1139,716;1149,675;1149,675;1139,615;1108,554;1068,484;1008,413;937,333;846,252;625,61;20,0;20,0" o:connectangles="0,0,0,0,0,0,0,0,0,0,0,0,0,0,0,0,0,0,0,0,0,0,0,0,0,0,0,0,0"/>
                          </v:shape>
                          <v:shape id="Freeform 1291" o:spid="_x0000_s1055" style="position:absolute;left:1663;top:262;width:1643;height:2348;visibility:visible;mso-wrap-style:square;v-text-anchor:top" coordsize="1643,2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qBiMIA&#10;AADcAAAADwAAAGRycy9kb3ducmV2LnhtbERPTWvCQBC9F/wPywje6sbalhJdgwQqQiPUtNDrkB2T&#10;YHY2ZNck/ntXEHqbx/ucdTKaRvTUudqygsU8AkFcWF1zqeD35/P5A4TzyBoby6TgSg6SzeRpjbG2&#10;Ax+pz30pQgi7GBVU3rexlK6oyKCb25Y4cCfbGfQBdqXUHQ4h3DTyJYrepcGaQ0OFLaUVFef8YhRk&#10;/Wv212vk09dhh7WX6fexzZWaTcftCoSn0f+LH+69DvOXb3B/Jlw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2oGIwgAAANwAAAAPAAAAAAAAAAAAAAAAAJgCAABkcnMvZG93&#10;bnJldi54bWxQSwUGAAAAAAQABAD1AAAAhwMAAAAA&#10;" path="m1229,121r,l1078,242,907,403,736,585,564,806,484,957r-81,162l332,1290r-70,181l191,1673r-60,212l,2338r131,l252,2348,413,2026r81,-141l574,1754r81,-121l736,1522r80,-101l907,1340r201,-241l1290,877,1431,665,1542,474r60,-151l1633,202r10,-51l1633,101,1622,71,1602,40,1572,20,1542,10,1502,r-41,10l1411,20r-51,30l1229,121xe" strokeweight="1pt">
                            <v:path arrowok="t" o:connecttype="custom" o:connectlocs="1229,121;1229,121;1078,242;907,403;736,585;564,806;564,806;484,957;403,1119;332,1290;262,1471;191,1673;131,1885;0,2338;0,2338;131,2338;252,2348;252,2348;413,2026;494,1885;574,1754;655,1633;736,1522;816,1421;907,1340;907,1340;1108,1099;1290,877;1431,665;1542,474;1542,474;1602,323;1633,202;1643,151;1633,101;1622,71;1602,40;1602,40;1572,20;1542,10;1502,0;1461,10;1411,20;1360,50;1229,121;1229,121" o:connectangles="0,0,0,0,0,0,0,0,0,0,0,0,0,0,0,0,0,0,0,0,0,0,0,0,0,0,0,0,0,0,0,0,0,0,0,0,0,0,0,0,0,0,0,0,0,0"/>
                          </v:shape>
                          <v:shape id="Freeform 1292" o:spid="_x0000_s1056" style="position:absolute;left:2086;top:1915;width:1361;height:786;visibility:visible;mso-wrap-style:square;v-text-anchor:top" coordsize="1361,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1sPsMA&#10;AADcAAAADwAAAGRycy9kb3ducmV2LnhtbERP22rCQBB9L/gPyxT6VjdVEImuIoLWloKtF/BxyI5J&#10;MDsbspOY/n23UOjbHM515sveVaqjJpSeDbwME1DEmbcl5wZOx83zFFQQZIuVZzLwTQGWi8HDHFPr&#10;7/xF3UFyFUM4pGigEKlTrUNWkMMw9DVx5K6+cSgRNrm2Dd5juKv0KEkm2mHJsaHAmtYFZbdD6wxI&#10;+9a2r+Gj+7zWYzlvz5f98X1nzNNjv5qBEurlX/zn3tk4fzyB32fiBX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1sPsMAAADcAAAADwAAAAAAAAAAAAAAAACYAgAAZHJzL2Rv&#10;d25yZXYueG1sUEsFBgAAAAAEAAQA9QAAAIgDAAAAAA==&#10;" path="m1351,111r,l1361,60r,-20l1351,30,1330,20,1300,10,1230,,1119,10,988,50,837,91,655,161r-80,51l494,262,333,383,172,544,,726r121,30l232,786,464,695,665,594,847,494r171,-91l1139,322r101,-80l1310,171r41,-60xe" strokeweight="1pt">
                            <v:path arrowok="t" o:connecttype="custom" o:connectlocs="1351,111;1351,111;1361,60;1361,40;1351,30;1330,20;1300,10;1230,0;1230,0;1119,10;988,50;837,91;655,161;655,161;575,212;494,262;333,383;172,544;0,726;0,726;121,756;232,786;232,786;464,695;665,594;847,494;1018,403;1018,403;1139,322;1240,242;1310,171;1351,111;1351,111" o:connectangles="0,0,0,0,0,0,0,0,0,0,0,0,0,0,0,0,0,0,0,0,0,0,0,0,0,0,0,0,0,0,0,0,0"/>
                          </v:shape>
                          <v:shape id="Freeform 1293" o:spid="_x0000_s1057" style="position:absolute;left:20;top:2600;width:3336;height:1834;visibility:visible;mso-wrap-style:square;v-text-anchor:top" coordsize="3336,1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cH4sMA&#10;AADcAAAADwAAAGRycy9kb3ducmV2LnhtbERPzWrCQBC+C77DMkJvulHbKNFVRBBC6aGNPsCQHbPR&#10;7GzIbjXt03cFobf5+H5nve1tI27U+dqxgukkAUFcOl1zpeB0PIyXIHxA1tg4JgU/5GG7GQ7WmGl3&#10;5y+6FaESMYR9hgpMCG0mpS8NWfQT1xJH7uw6iyHCrpK6w3sMt42cJUkqLdYcGwy2tDdUXotvq6B5&#10;2x8+8mUy/1zk5pK+/r7n4ZQq9TLqdysQgfrwL366cx3nzxfweCZe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cH4sMAAADcAAAADwAAAAAAAAAAAAAAAACYAgAAZHJzL2Rv&#10;d25yZXYueG1sUEsFBgAAAAAEAAQA9QAAAIgDAAAAAA==&#10;" path="m1210,817r,l1210,907r-21,91l1149,1079r-50,70l1038,1200r-60,30l917,1240r-70,l806,1220r-40,-20l736,1179r-30,-30l685,1119r-20,-40l655,1028,645,978r,-91l655,806r30,-70l736,675r70,-60l837,605r40,-10l917,585r41,l1038,605r81,40l1169,696r30,50l1210,817xm2106,272r,l2106,242r,-20l2127,192r20,-20l2207,131r91,-30l2187,71,2066,41,1895,10,1774,,1643,,1522,10,1391,30,1230,71r-162,60l907,202,746,303,585,413,434,544,282,686,131,857r141,181l,1038r131,141l252,1300r131,121l514,1522r81,30l665,1582r61,11l796,1603r61,l917,1593r51,-21l1018,1552r81,-50l1169,1431r71,-100l1320,1220,1472,978r90,-121l1593,817r40,-31l1673,766r51,-10l1764,756r50,l1865,756r50,20l1965,806r51,41l2056,907r30,71l2106,1058r,91l2096,1250r-20,111l2076,1401r10,30l2117,1472r40,20l2238,1532r141,40l2510,1613r80,50l2631,1693r30,41l2671,1784r-10,50l2812,1774r151,-71l3124,1613r152,-91l3296,1411r20,-91l3326,1230r10,-81l3326,1028r-10,-91l3296,857,3255,736,3205,625r-71,151l3064,907r-71,101l2923,1079r-40,30l2852,1119r-40,10l2772,1129r-41,l2691,1109r-40,-20l2610,1068r-40,-40l2540,998r-30,-50l2489,907r-20,-50l2459,796,2449,665,2439,565r-10,-61l2409,464r-30,-30l2348,413r-50,-10l2217,383r-60,-30l2117,313r-11,-41xe" strokeweight="1pt">
                            <v:path arrowok="t" o:connecttype="custom" o:connectlocs="1210,907;1099,1149;978,1230;847,1240;736,1179;665,1079;645,978;685,736;806,615;917,585;1038,605;1199,746;2106,272;2106,222;2207,131;2187,71;1895,10;1643,0;1391,30;1068,131;585,413;131,857;0,1038;383,1421;595,1552;796,1603;968,1572;1099,1502;1320,1220;1562,857;1633,786;1764,756;1915,776;2016,847;2086,978;2096,1250;2076,1401;2157,1492;2379,1572;2590,1663;2661,1734;2661,1834;3124,1613;3296,1411;3326,1230;3326,1028;3296,857;3205,625;3064,907;2883,1109;2772,1129;2651,1089;2570,1028;2489,907;2449,665;2429,504;2379,434;2298,403;2117,313" o:connectangles="0,0,0,0,0,0,0,0,0,0,0,0,0,0,0,0,0,0,0,0,0,0,0,0,0,0,0,0,0,0,0,0,0,0,0,0,0,0,0,0,0,0,0,0,0,0,0,0,0,0,0,0,0,0,0,0,0,0,0"/>
                            <o:lock v:ext="edit" verticies="t"/>
                          </v:shape>
                          <v:shape id="Freeform 1294" o:spid="_x0000_s1058" style="position:absolute;left:806;top:3366;width:282;height:313;visibility:visible;mso-wrap-style:square;v-text-anchor:top" coordsize="282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yLsMA&#10;AADcAAAADwAAAGRycy9kb3ducmV2LnhtbESPwW7CQAxE75X4h5UrcSubgoJoyoIgAsQV6AdYWZNE&#10;zXqj7ELC3+MDEjdbM555Xq4H16g7daH2bOB7koAiLrytuTTwd9l/LUCFiGyx8UwGHhRgvRp9LDGz&#10;vucT3c+xVBLCIUMDVYxtpnUoKnIYJr4lFu3qO4dR1q7UtsNewl2jp0ky1w5rloYKW8orKv7PN2cg&#10;TfPdbhYui+O18XW6/9ls80NvzPhz2PyCijTEt/l1fbSCPxNaeUYm0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UyLsMAAADcAAAADwAAAAAAAAAAAAAAAACYAgAAZHJzL2Rv&#10;d25yZXYueG1sUEsFBgAAAAAEAAQA9QAAAIgDAAAAAA==&#10;" path="m192,272r,l222,242r30,-50l272,141,282,91r-40,80l192,222r-20,20l151,252r-30,10l101,252,71,242,51,232,41,212,30,182,20,101,30,,20,61,,121r,50l10,222r10,30l30,282r21,20l81,313r30,l141,313r31,-21l192,272xe" strokeweight="1pt">
                            <v:path arrowok="t" o:connecttype="custom" o:connectlocs="192,272;192,272;222,242;252,192;272,141;282,91;282,91;242,171;192,222;172,242;151,252;121,262;101,252;101,252;71,242;51,232;41,212;30,182;20,101;30,0;30,0;20,61;0,121;0,171;10,222;10,222;20,252;30,282;51,302;81,313;81,313;111,313;141,313;172,292;192,272;192,272" o:connectangles="0,0,0,0,0,0,0,0,0,0,0,0,0,0,0,0,0,0,0,0,0,0,0,0,0,0,0,0,0,0,0,0,0,0,0,0"/>
                          </v:shape>
                        </v:group>
                      </v:group>
                    </v:group>
                    <v:shape id="Freeform 1295" o:spid="_x0000_s1059" style="position:absolute;left:11333;top:5989;width:1653;height:756;visibility:visible;mso-wrap-style:square;v-text-anchor:top" coordsize="1653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0VcsQA&#10;AADcAAAADwAAAGRycy9kb3ducmV2LnhtbERPTWvCQBC9F/oflil4q5tGsDF1lVIJeLI0CuptzE6T&#10;0OxsyK4m9td3C4K3ebzPmS8H04gLda62rOBlHIEgLqyuuVSw22bPCQjnkTU2lknBlRwsF48Pc0y1&#10;7fmLLrkvRQhhl6KCyvs2ldIVFRl0Y9sSB+7bdgZ9gF0pdYd9CDeNjKNoKg3WHBoqbOmjouInPxsF&#10;q8/fky1MfOwTkx3211fKp8lGqdHT8P4GwtPg7+Kbe63D/MkM/p8JF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dFXLEAAAA3AAAAA8AAAAAAAAAAAAAAAAAmAIAAGRycy9k&#10;b3ducmV2LnhtbFBLBQYAAAAABAAEAPUAAACJAwAAAAA=&#10;" path="m,585r,l20,665r10,91l645,676,856,625r202,-60l1239,494r151,-80l1501,353r81,-70l1632,212r10,-30l1653,151r,-30l1642,91,1632,71,1612,51,1582,31,1542,20,1451,,1310,,1149,20,977,61,776,121,584,212,383,313,191,444,,585xe" strokeweight="1pt">
                      <v:path arrowok="t" o:connecttype="custom" o:connectlocs="0,585;0,585;20,665;30,756;645,676;645,676;856,625;1058,565;1239,494;1390,414;1390,414;1501,353;1582,283;1632,212;1642,182;1653,151;1653,151;1653,121;1642,91;1632,71;1612,51;1582,31;1542,20;1451,0;1451,0;1310,0;1149,20;977,61;776,121;776,121;584,212;383,313;191,444;0,585;0,585" o:connectangles="0,0,0,0,0,0,0,0,0,0,0,0,0,0,0,0,0,0,0,0,0,0,0,0,0,0,0,0,0,0,0,0,0,0,0"/>
                    </v:shape>
                  </v:group>
                  <v:group id="Group 1296" o:spid="_x0000_s1060" style="position:absolute;left:12832;top:4031;width:2061;height:2451;rotation:-413963fd;flip:x" coordorigin="8036,3132" coordsize="4989,6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SHmcYAAADcAAAADwAAAGRycy9kb3ducmV2LnhtbESPQWvCQBCF7wX/wzJC&#10;L0U3LUUkZiNqKRV6qhbR25Adk2B2NmTXGPvrO4dCbzO8N+99ky0H16ieulB7NvA8TUARF97WXBr4&#10;3r9P5qBCRLbYeCYDdwqwzEcPGabW3/iL+l0slYRwSNFAFWObah2KihyGqW+JRTv7zmGUtSu17fAm&#10;4a7RL0ky0w5rloYKW9pUVFx2V2fg4/PKHJ8O/f54mq37lX+bN6cfYx7Hw2oBKtIQ/81/11sr+K+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VIeZxgAAANwA&#10;AAAPAAAAAAAAAAAAAAAAAKoCAABkcnMvZG93bnJldi54bWxQSwUGAAAAAAQABAD6AAAAnQMAAAAA&#10;">
                    <v:group id="Group 1297" o:spid="_x0000_s1061" style="position:absolute;left:8036;top:3132;width:4989;height:6269" coordorigin="20,20" coordsize="4989,6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    <v:shape id="Freeform 1298" o:spid="_x0000_s1062" style="position:absolute;left:1673;top:4576;width:998;height:1713;visibility:visible;mso-wrap-style:square;v-text-anchor:top" coordsize="998,1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/F8cMA&#10;AADcAAAADwAAAGRycy9kb3ducmV2LnhtbERPzWoCMRC+C75DGKG3mm0otl2NIopa6MGu9QHGzbi7&#10;dDNZkqjbt28KBW/z8f3ObNHbVlzJh8axhqdxBoK4dKbhSsPxa/P4CiJEZIOtY9LwQwEW8+Fghrlx&#10;Ny7oeoiVSCEcctRQx9jlUoayJoth7DrixJ2dtxgT9JU0Hm8p3LZSZdlEWmw4NdTY0aqm8vtwsRrU&#10;h9qdt3t5kcXnMbY79fK2PnmtH0b9cgoiUh/v4n/3u0nznxX8PZMu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/F8cMAAADcAAAADwAAAAAAAAAAAAAAAACYAgAAZHJzL2Rv&#10;d25yZXYueG1sUEsFBgAAAAAEAAQA9QAAAIgDAAAAAA==&#10;" path="m71,10r,l,,10,221,40,423,81,614r40,182l202,1017r50,111l302,1229r51,91l403,1400r61,81l514,1542r60,50l635,1632r60,41l756,1693r50,10l857,1713r40,-10l927,1683r30,-21l978,1622r10,-40l998,1542r-10,-71l978,1400r-31,-80l907,1239r-50,-80l796,1068,635,886,544,786,474,685,403,584,343,483,282,372,242,251,202,141,171,10,71,10xe" strokeweight="1pt">
                        <v:path arrowok="t" o:connecttype="custom" o:connectlocs="71,10;71,10;0,0;0,0;10,221;40,423;81,614;121,796;121,796;202,1017;252,1128;302,1229;302,1229;353,1320;403,1400;464,1481;514,1542;574,1592;635,1632;695,1673;756,1693;756,1693;806,1703;857,1713;897,1703;927,1683;927,1683;957,1662;978,1622;988,1582;998,1542;998,1542;988,1471;978,1400;947,1320;907,1239;857,1159;796,1068;635,886;635,886;544,786;474,685;403,584;343,483;282,372;242,251;202,141;171,10;171,10;71,10;71,10" o:connectangles="0,0,0,0,0,0,0,0,0,0,0,0,0,0,0,0,0,0,0,0,0,0,0,0,0,0,0,0,0,0,0,0,0,0,0,0,0,0,0,0,0,0,0,0,0,0,0,0,0,0,0"/>
                      </v:shape>
                      <v:group id="Group 1299" o:spid="_x0000_s1063" style="position:absolute;left:20;top:20;width:4989;height:6057" coordorigin="20,20" coordsize="4989,6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      <v:shape id="Freeform 1300" o:spid="_x0000_s1064" style="position:absolute;left:20;top:2600;width:3336;height:1986;visibility:visible;mso-wrap-style:square;v-text-anchor:top" coordsize="3336,1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WndsQA&#10;AADcAAAADwAAAGRycy9kb3ducmV2LnhtbERPTWsCMRC9C/6HMEIvUrMtastqlCpIhR60WnoeN+Nm&#10;cTNZknRd/31TKHibx/uc+bKztWjJh8qxgqdRBoK4cLriUsHXcfP4CiJEZI21Y1JwowDLRb83x1y7&#10;K39Se4ilSCEcclRgYmxyKUNhyGIYuYY4cWfnLcYEfSm1x2sKt7V8zrKptFhxajDY0NpQcTn8WAUv&#10;w+npuNmtvif+49S916bNhvuzUg+D7m0GIlIX7+J/91an+eMx/D2TL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Fp3bEAAAA3AAAAA8AAAAAAAAAAAAAAAAAmAIAAGRycy9k&#10;b3ducmV2LnhtbFBLBQYAAAAABAAEAPUAAACJAwAAAAA=&#10;" path="m1895,10r,l1774,,1643,,1522,10,1391,30,1230,71r-162,60l907,202,746,303,585,413,434,544,282,686,131,857r141,181l,1038r131,141l252,1300r131,121l514,1522r182,121l877,1754r141,60l1159,1875r141,40l1431,1945r91,20l1653,1976r71,10l1824,1986r182,l2197,1965r161,-30l2520,1885r141,-51l2812,1774r151,-71l3124,1613r152,-91l3296,1411r20,-91l3326,1230r10,-81l3326,1028r-10,-91l3296,857,3255,736,3205,625,2973,454,2741,303,2520,192,2298,101,2187,71,2066,41,1895,10xe" strokeweight="1pt">
                          <v:path arrowok="t" o:connecttype="custom" o:connectlocs="1895,10;1643,0;1522,10;1391,30;1068,131;746,303;434,544;131,857;0,1038;131,1179;383,1421;514,1522;877,1754;1018,1814;1159,1875;1431,1945;1522,1965;1653,1976;1724,1986;1824,1986;2006,1986;2197,1965;2520,1885;2661,1834;2812,1774;3124,1613;3276,1522;3316,1320;3326,1230;3336,1149;3326,1028;3296,857;3255,736;3205,625;2741,303;2298,101;2187,71;2066,41;1895,10" o:connectangles="0,0,0,0,0,0,0,0,0,0,0,0,0,0,0,0,0,0,0,0,0,0,0,0,0,0,0,0,0,0,0,0,0,0,0,0,0,0,0"/>
                        </v:shape>
                        <v:group id="Group 1301" o:spid="_x0000_s1065" style="position:absolute;left:20;top:20;width:4989;height:6057" coordorigin="20,20" coordsize="4989,6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        <v:shape id="Freeform 1302" o:spid="_x0000_s1066" style="position:absolute;left:1451;top:4545;width:454;height:827;visibility:visible;mso-wrap-style:square;v-text-anchor:top" coordsize="454,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1vVMIA&#10;AADcAAAADwAAAGRycy9kb3ducmV2LnhtbERPS4vCMBC+C/6HMII3TRUp2jWKCsIeFsXHwu5taMa2&#10;2ExKk227/94Igrf5+J6zXHemFA3VrrCsYDKOQBCnVhecKbhe9qM5COeRNZaWScE/OViv+r0lJtq2&#10;fKLm7DMRQtglqCD3vkqkdGlOBt3YVsSBu9naoA+wzqSusQ3hppTTKIqlwYJDQ44V7XJK7+c/o+DL&#10;tRPcH+LyZ9fY7+a22B7nv51Sw0G3+QDhqfNv8cv9qcP8WQzPZ8IF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W9UwgAAANwAAAAPAAAAAAAAAAAAAAAAAJgCAABkcnMvZG93&#10;bnJldi54bWxQSwUGAAAAAAQABAD1AAAAhwMAAAAA&#10;" path="m293,41r,l222,31,91,20,,,10,121,30,242,61,363r40,111l162,625r70,111l262,766r31,30l313,817r30,10l383,817r30,-31l434,746r20,-60l454,615,444,524,424,424,393,313,293,41xe" strokeweight="1pt">
                            <v:path arrowok="t" o:connecttype="custom" o:connectlocs="293,41;293,41;222,31;222,31;91,20;91,20;0,0;0,0;10,121;30,242;61,363;101,474;101,474;162,625;232,736;262,766;293,796;313,817;343,827;343,827;383,817;413,786;413,786;434,746;454,686;454,615;444,524;424,424;393,313;293,41;293,41" o:connectangles="0,0,0,0,0,0,0,0,0,0,0,0,0,0,0,0,0,0,0,0,0,0,0,0,0,0,0,0,0,0,0"/>
                          </v:shape>
                          <v:shape id="Freeform 1303" o:spid="_x0000_s1067" style="position:absolute;left:806;top:4354;width:494;height:1723;visibility:visible;mso-wrap-style:square;v-text-anchor:top" coordsize="494,1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uHH8EA&#10;AADcAAAADwAAAGRycy9kb3ducmV2LnhtbERPTWvCQBC9F/wPywjemo02bSW6ikjF3sS04HXMTpPQ&#10;7GzYXZP477uFQm/zeJ+z3o6mFT0531hWME9SEMSl1Q1XCj4/Do9LED4ga2wtk4I7edhuJg9rzLUd&#10;+Ex9ESoRQ9jnqKAOocul9GVNBn1iO+LIfVlnMEToKqkdDjHctHKRpi/SYMOxocaO9jWV38XNKOgd&#10;9pcrhnLxdmopmz8fd/70pNRsOu5WIAKN4V/8537XcX72Cr/PxAv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Lhx/BAAAA3AAAAA8AAAAAAAAAAAAAAAAAmAIAAGRycy9kb3du&#10;cmV2LnhtbFBLBQYAAAAABAAEAPUAAACGAwAAAAA=&#10;" path="m373,121r,l232,60,91,,41,322,10,615,,756,,897r10,131l20,1149r31,181l101,1471r20,71l162,1592r30,51l232,1673r30,30l293,1713r30,10l353,1713r30,-10l413,1683r21,-30l454,1612r20,-60l484,1491r10,-70l494,1350,474,1179,434,987,393,746,373,524,363,312,373,121xe" strokeweight="1pt">
                            <v:path arrowok="t" o:connecttype="custom" o:connectlocs="373,121;373,121;232,60;91,0;91,0;41,322;10,615;0,756;0,897;10,1028;20,1149;20,1149;51,1330;101,1471;121,1542;162,1592;192,1643;232,1673;232,1673;262,1703;293,1713;323,1723;353,1713;353,1713;383,1703;413,1683;434,1653;454,1612;454,1612;474,1552;484,1491;494,1421;494,1350;474,1179;434,987;434,987;393,746;373,524;363,312;373,121;373,121" o:connectangles="0,0,0,0,0,0,0,0,0,0,0,0,0,0,0,0,0,0,0,0,0,0,0,0,0,0,0,0,0,0,0,0,0,0,0,0,0,0,0,0,0"/>
                          </v:shape>
                          <v:shape id="Freeform 1304" o:spid="_x0000_s1068" style="position:absolute;left:1169;top:4475;width:444;height:1300;visibility:visible;mso-wrap-style:square;v-text-anchor:top" coordsize="444,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/cXMQA&#10;AADcAAAADwAAAGRycy9kb3ducmV2LnhtbESPzW7CQAyE75X6DitX4lY2LaiglAVV5UfpEdoHMFmT&#10;RM16o92FBJ4eHyr1ZmvGM58Xq8G16kIhNp4NvIwzUMSltw1XBn6+t89zUDEhW2w9k4ErRVgtHx8W&#10;mFvf854uh1QpCeGYo4E6pS7XOpY1OYxj3xGLdvLBYZI1VNoG7CXctfo1y960w4alocaOPmsqfw9n&#10;Z6CYhl3xNTnNNo1f2yNRf/NUGTN6Gj7eQSUa0r/577qwgj8VWnlGJt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/3FzEAAAA3AAAAA8AAAAAAAAAAAAAAAAAmAIAAGRycy9k&#10;b3ducmV2LnhtbFBLBQYAAAAABAAEAPUAAACJAwAAAAA=&#10;" path="m282,70r,l151,40,10,,,191,10,403,30,625,71,866r40,121l151,1088r41,81l242,1229r40,51l312,1300r41,l383,1290r30,-41l433,1199r11,-70l444,1048r,-111l433,816,413,685,383,544,343,433,312,312,292,191,282,70xe" strokeweight="1pt">
                            <v:path arrowok="t" o:connecttype="custom" o:connectlocs="282,70;282,70;151,40;10,0;10,0;0,191;10,403;30,625;71,866;71,866;111,987;151,1088;192,1169;242,1229;242,1229;282,1280;312,1300;353,1300;383,1290;383,1290;413,1249;433,1199;444,1129;444,1048;444,1048;444,937;433,816;413,685;383,544;383,544;343,433;312,312;292,191;282,70;282,70" o:connectangles="0,0,0,0,0,0,0,0,0,0,0,0,0,0,0,0,0,0,0,0,0,0,0,0,0,0,0,0,0,0,0,0,0,0,0"/>
                          </v:shape>
                          <v:shape id="Freeform 1305" o:spid="_x0000_s1069" style="position:absolute;left:2217;top:4485;width:806;height:665;visibility:visible;mso-wrap-style:square;v-text-anchor:top" coordsize="806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rX8MA&#10;AADcAAAADwAAAGRycy9kb3ducmV2LnhtbERPTWsCMRC9F/wPYQq9SE2UYuvWKFooCh5EW+h12Iy7&#10;i5tJTFJd/30jCL3N433OdN7ZVpwpxMaxhuFAgSAunWm40vD99fn8BiImZIOtY9JwpQjzWe9hioVx&#10;F97ReZ8qkUM4FqihTskXUsayJotx4Dxx5g4uWEwZhkqagJccbls5UmosLTacG2r09FFTedz/Wg1b&#10;pYI/LSeLER5fN/2f66o5+JXWT4/d4h1Eoi79i+/utcnzXyZweyZf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zrX8MAAADcAAAADwAAAAAAAAAAAAAAAACYAgAAZHJzL2Rv&#10;d25yZXYueG1sUEsFBgAAAAAEAAQA9QAAAIgDAAAAAA==&#10;" path="m323,r,l161,50,,80,51,211r80,121l222,443,323,544r211,81l615,645r71,20l736,665r40,-10l796,625r10,-31l796,554,776,504,736,443,686,373,534,201,323,xe" strokeweight="1pt">
                            <v:path arrowok="t" o:connecttype="custom" o:connectlocs="323,0;323,0;161,50;0,80;0,80;51,211;131,332;222,443;323,544;323,544;534,625;615,645;686,665;736,665;776,655;796,625;806,594;806,594;796,554;776,504;736,443;686,373;534,201;323,0;323,0" o:connectangles="0,0,0,0,0,0,0,0,0,0,0,0,0,0,0,0,0,0,0,0,0,0,0,0,0"/>
                          </v:shape>
                          <v:shape id="Freeform 1306" o:spid="_x0000_s1070" style="position:absolute;left:1844;top:4565;width:1331;height:1361;visibility:visible;mso-wrap-style:square;v-text-anchor:top" coordsize="1331,1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9pNcMA&#10;AADcAAAADwAAAGRycy9kb3ducmV2LnhtbESPT2/CMAzF75P4DpGRuI0UJNDoCAhVDHEdf3a2Gq/p&#10;aJyqyWjZp58Pk3az9Z7f+3m9HXyj7tTFOrCB2TQDRVwGW3Nl4HJ+e34BFROyxSYwGXhQhO1m9LTG&#10;3Iae3+l+SpWSEI45GnAptbnWsXTkMU5DSyzaZ+g8Jlm7StsOewn3jZ5n2VJ7rFkaHLZUOCpvp29v&#10;4LY/+OLrXC+HapWK/ho/0P0cjJmMh90rqERD+jf/XR+t4C8EX56RCf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9pNcMAAADcAAAADwAAAAAAAAAAAAAAAACYAgAAZHJzL2Rv&#10;d25yZXYueG1sUEsFBgAAAAAEAAQA9QAAAIgDAAAAAA==&#10;" path="m373,r,l182,21,,21,31,152,71,262r40,121l172,494r60,101l303,696r70,101l464,897r151,131l766,1149r141,91l1028,1311r101,30l1210,1361r40,l1280,1351r20,-10l1321,1321r10,-20l1331,1270r,-70l1290,1119r-60,-101l1139,887,1018,756,867,615,696,464,595,363,504,252,424,131,373,xe" strokeweight="1pt">
                            <v:path arrowok="t" o:connecttype="custom" o:connectlocs="373,0;373,0;182,21;0,21;0,21;31,152;71,262;111,383;172,494;232,595;303,696;373,797;464,897;464,897;615,1028;766,1149;907,1240;1028,1311;1028,1311;1129,1341;1210,1361;1250,1361;1280,1351;1300,1341;1321,1321;1321,1321;1331,1301;1331,1270;1331,1200;1290,1119;1230,1018;1230,1018;1139,887;1018,756;867,615;696,464;696,464;595,363;504,252;424,131;373,0;373,0" o:connectangles="0,0,0,0,0,0,0,0,0,0,0,0,0,0,0,0,0,0,0,0,0,0,0,0,0,0,0,0,0,0,0,0,0,0,0,0,0,0,0,0,0,0"/>
                          </v:shape>
                          <v:shape id="Freeform 1307" o:spid="_x0000_s1071" style="position:absolute;left:1411;top:20;width:2167;height:2681;visibility:visible;mso-wrap-style:square;v-text-anchor:top" coordsize="2167,2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5FOcEA&#10;AADcAAAADwAAAGRycy9kb3ducmV2LnhtbERPS4vCMBC+L/gfwgh7EU1dcCnVKKK4rKdlfdyHZmyj&#10;zaQ2sdZ/bxYWvM3H95zZorOVaKnxxrGC8SgBQZw7bbhQcNhvhikIH5A1Vo5JwYM8LOa9txlm2t35&#10;l9pdKEQMYZ+hgjKEOpPS5yVZ9CNXE0fu5BqLIcKmkLrBewy3lfxIkk9p0XBsKLGmVUn5ZXezCnBg&#10;aLvKj/pwxja9Dn7M1zo1Sr33u+UURKAuvMT/7m8d50/G8PdMvED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ORTnBAAAA3AAAAA8AAAAAAAAAAAAAAAAAmAIAAGRycy9kb3du&#10;cmV2LnhtbFBLBQYAAAAABAAEAPUAAACGAwAAAAA=&#10;" path="m1481,363r,l1330,484,1159,645,988,827,816,1048,917,887r91,-141l1078,615r51,-121l1169,383r30,-101l1209,192r,-71l1189,71,1169,30,1129,10,1088,r-60,l978,20,907,61r-71,40l756,171r-81,81l595,343,524,444,453,554,383,675,322,806,262,948r-71,191l131,1330,81,1522,50,1734,20,1935,,2157r,222l,2610r131,-20l252,2580r131,l504,2590r171,31l796,2651r111,30l1139,2590r201,-101l1522,2389r171,-91l1814,2217r101,-80l1985,2066r41,-60l2036,1955r,-20l2026,1925r-21,-10l1975,1905r-70,-10l1794,1905r-131,40l1512,1986r-182,70l1552,1915r181,-141l1895,1633r131,-131l2106,1391r41,-101l2167,1250r,-30l2167,1179r-20,-30l2137,1129r-31,-20l2076,1099r-40,-10l1945,1099r-121,40l1673,1199r-161,101l1340,1421r-181,161l1360,1341r182,-222l1683,907,1794,716r60,-151l1885,444r10,-51l1885,343r-11,-30l1854,282r-30,-20l1794,252r-40,-10l1713,252r-50,10l1612,292r-131,71xe" strokeweight="1pt">
                            <v:path arrowok="t" o:connecttype="custom" o:connectlocs="1481,363;1159,645;816,1048;917,887;1078,615;1169,383;1209,192;1209,121;1169,30;1088,0;1028,0;907,61;836,101;675,252;524,444;383,675;262,948;191,1139;81,1522;20,1935;0,2379;0,2610;252,2580;383,2580;504,2590;675,2621;907,2681;1139,2590;1522,2389;1693,2298;1915,2137;2026,2006;2036,1955;2026,1925;1975,1905;1905,1895;1663,1945;1330,2056;1552,1915;1895,1633;2026,1502;2147,1290;2167,1220;2147,1149;2137,1129;2076,1099;1945,1099;1824,1139;1512,1300;1159,1582;1360,1341;1683,907;1794,716;1885,444;1885,343;1854,282;1824,262;1754,242;1663,262;1481,363" o:connectangles="0,0,0,0,0,0,0,0,0,0,0,0,0,0,0,0,0,0,0,0,0,0,0,0,0,0,0,0,0,0,0,0,0,0,0,0,0,0,0,0,0,0,0,0,0,0,0,0,0,0,0,0,0,0,0,0,0,0,0,0"/>
                          </v:shape>
                          <v:shape id="Freeform 1308" o:spid="_x0000_s1072" style="position:absolute;left:3225;top:1572;width:1784;height:3800;visibility:visible;mso-wrap-style:square;v-text-anchor:top" coordsize="1784,3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ODUsUA&#10;AADcAAAADwAAAGRycy9kb3ducmV2LnhtbERPTWvCQBC9F/wPyxR6kbqpWGlTVylCiyAVTEXobZod&#10;k2B2NmanMf33XUHobR7vc2aL3tWqozZUng08jBJQxLm3FRcGdp9v90+ggiBbrD2TgV8KsJgPbmaY&#10;Wn/mLXWZFCqGcEjRQCnSpFqHvCSHYeQb4sgdfOtQImwLbVs8x3BX63GSTLXDimNDiQ0tS8qP2Y8z&#10;8L3fDL+eD/X+XdY7+ehOk/XGeWPubvvXF1BCvfyLr+6VjfMfx3B5Jl6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Q4NSxQAAANwAAAAPAAAAAAAAAAAAAAAAAJgCAABkcnMv&#10;ZG93bnJldi54bWxQSwUGAAAAAAQABAD1AAAAigMAAAAA&#10;" path="m1129,2207r,l1189,2177r41,-20l1260,2127r10,-31l1260,2056r-20,-20l1199,2006r-60,-20l1058,1976r-90,-11l857,1965r-121,11l947,1925r202,-60l1330,1794r151,-80l1592,1653r81,-70l1723,1512r10,-30l1744,1451r,-30l1733,1391r-10,-20l1703,1351r-30,-20l1633,1320r-91,-20l1401,1300r-161,20l1068,1361r-201,60l1038,1270r151,-151l1320,978,1441,837,1542,706r91,-121l1693,464r51,-101l1774,272r10,-70l1784,141,1774,91,1744,51,1703,20,1653,r-61,l1512,10r-81,20l1340,61r-90,40l1159,161r-101,71l957,313,857,403,726,524,605,665,494,806,383,958,282,1109,181,1280,91,1462,,1653r50,111l91,1885r20,80l121,2056r10,121l121,2258r-10,90l91,2439,71,2550r60,151l212,2842r70,141l353,3104r80,121l524,3336r81,101l695,3528r141,131l907,3699r61,40l1038,3769r61,21l1159,3800r50,l1260,3790r30,-21l1320,3749r30,-40l1361,3669r10,-51l1371,3568r-21,-61l1330,3427r-40,-81l1250,3255r-61,-80l1119,3084r-81,-91l847,2802r90,50l1018,2893r70,20l1149,2933r50,l1230,2913r20,-20l1260,2852r-10,-60l1219,2731r-40,-70l1119,2590r-71,-80l957,2429,736,2238r111,10l947,2238r91,-10l1129,2207xe" strokeweight="1pt">
                            <v:path arrowok="t" o:connecttype="custom" o:connectlocs="1189,2177;1270,2096;1240,2036;1139,1986;857,1965;947,1925;1481,1714;1673,1583;1744,1451;1733,1391;1673,1331;1542,1300;1068,1361;1038,1270;1441,837;1693,464;1774,272;1774,91;1703,20;1592,0;1340,61;1058,232;857,403;494,806;181,1280;0,1653;91,1885;121,2056;121,2258;91,2439;131,2701;353,3104;605,3437;836,3659;1038,3769;1209,3800;1290,3769;1350,3709;1371,3568;1330,3427;1189,3175;847,2802;1018,2893;1149,2933;1250,2893;1250,2792;1119,2590;736,2238;947,2238;1129,2207" o:connectangles="0,0,0,0,0,0,0,0,0,0,0,0,0,0,0,0,0,0,0,0,0,0,0,0,0,0,0,0,0,0,0,0,0,0,0,0,0,0,0,0,0,0,0,0,0,0,0,0,0,0"/>
                          </v:shape>
                          <v:shape id="Freeform 1309" o:spid="_x0000_s1073" style="position:absolute;left:3336;top:3749;width:1149;height:756;visibility:visible;mso-wrap-style:square;v-text-anchor:top" coordsize="1149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zIYsIA&#10;AADcAAAADwAAAGRycy9kb3ducmV2LnhtbESPQWsCMRCF70L/QxihN83aosjWKFIQ7LGuYI9DMm4W&#10;N5Mlibvbf98UBG8zvPe+ebPZja4VPYXYeFawmBcgiLU3DdcKztVhtgYRE7LB1jMp+KUIu+3LZIOl&#10;8QN/U39KtcgQjiUqsCl1pZRRW3IY574jztrVB4cpr6GWJuCQ4a6Vb0Wxkg4bzhcsdvRpSd9Od5cp&#10;drGy8Sus98frT1VdSPt+0Eq9Tsf9B4hEY3qaH+mjyfWX7/D/TJ5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3MhiwgAAANwAAAAPAAAAAAAAAAAAAAAAAJgCAABkcnMvZG93&#10;bnJldi54bWxQSwUGAAAAAAQABAD1AAAAhwMAAAAA&#10;" path="m20,r,l10,81,,171r191,81l373,363,554,484,736,625r90,50l907,716r70,20l1038,756r50,l1119,736r20,-20l1149,675r-10,-60l1108,554r-40,-70l1008,413,937,333,846,252,625,61,20,xe" strokeweight="1pt">
                            <v:path arrowok="t" o:connecttype="custom" o:connectlocs="20,0;20,0;10,81;0,171;0,171;191,252;373,363;554,484;736,625;736,625;826,675;907,716;977,736;1038,756;1038,756;1088,756;1119,736;1139,716;1149,675;1149,675;1139,615;1108,554;1068,484;1008,413;937,333;846,252;625,61;20,0;20,0" o:connectangles="0,0,0,0,0,0,0,0,0,0,0,0,0,0,0,0,0,0,0,0,0,0,0,0,0,0,0,0,0"/>
                          </v:shape>
                          <v:shape id="Freeform 1310" o:spid="_x0000_s1074" style="position:absolute;left:1663;top:262;width:1643;height:2348;visibility:visible;mso-wrap-style:square;v-text-anchor:top" coordsize="1643,2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nBs8AA&#10;AADcAAAADwAAAGRycy9kb3ducmV2LnhtbERPTYvCMBC9C/sfwix409RFRappEWFF0AWtC3sdmrEt&#10;NpPSxFr/vVkQvM3jfc4q7U0tOmpdZVnBZByBIM6trrhQ8Hv+Hi1AOI+ssbZMCh7kIE0+BiuMtb3z&#10;ibrMFyKEsItRQel9E0vp8pIMurFtiAN3sa1BH2BbSN3iPYSbWn5F0VwarDg0lNjQpqT8mt2MgkM3&#10;Pfx1Gvmy/9li5eXmeGoypYaf/XoJwlPv3+KXe6fD/NkU/p8JF8jk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0nBs8AAAADcAAAADwAAAAAAAAAAAAAAAACYAgAAZHJzL2Rvd25y&#10;ZXYueG1sUEsFBgAAAAAEAAQA9QAAAIUDAAAAAA==&#10;" path="m1229,121r,l1078,242,907,403,736,585,564,806,484,957r-81,162l332,1290r-70,181l191,1673r-60,212l,2338r131,l252,2348,413,2026r81,-141l574,1754r81,-121l736,1522r80,-101l907,1340r201,-241l1290,877,1431,665,1542,474r60,-151l1633,202r10,-51l1633,101,1622,71,1602,40,1572,20,1542,10,1502,r-41,10l1411,20r-51,30l1229,121xe" strokeweight="1pt">
                            <v:path arrowok="t" o:connecttype="custom" o:connectlocs="1229,121;1229,121;1078,242;907,403;736,585;564,806;564,806;484,957;403,1119;332,1290;262,1471;191,1673;131,1885;0,2338;0,2338;131,2338;252,2348;252,2348;413,2026;494,1885;574,1754;655,1633;736,1522;816,1421;907,1340;907,1340;1108,1099;1290,877;1431,665;1542,474;1542,474;1602,323;1633,202;1643,151;1633,101;1622,71;1602,40;1602,40;1572,20;1542,10;1502,0;1461,10;1411,20;1360,50;1229,121;1229,121" o:connectangles="0,0,0,0,0,0,0,0,0,0,0,0,0,0,0,0,0,0,0,0,0,0,0,0,0,0,0,0,0,0,0,0,0,0,0,0,0,0,0,0,0,0,0,0,0,0"/>
                          </v:shape>
                          <v:shape id="Freeform 1311" o:spid="_x0000_s1075" style="position:absolute;left:2086;top:1915;width:1361;height:786;visibility:visible;mso-wrap-style:square;v-text-anchor:top" coordsize="1361,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AX6cQA&#10;AADcAAAADwAAAGRycy9kb3ducmV2LnhtbERPTUvDQBC9C/0Pywje7EZLi8RsiwjaKkJra8DjkJ0m&#10;odnZkJ2k8d+7BcHbPN7nZKvRNWqgLtSeDdxNE1DEhbc1lwa+Di+3D6CCIFtsPJOBHwqwWk6uMkyt&#10;P/MnDXspVQzhkKKBSqRNtQ5FRQ7D1LfEkTv6zqFE2JXadniO4a7R90my0A5rjg0VtvRcUXHa986A&#10;9G99vw4fw+7YziR/zb+3h/eNMTfX49MjKKFR/sV/7o2N8+dzuDwTL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wF+nEAAAA3AAAAA8AAAAAAAAAAAAAAAAAmAIAAGRycy9k&#10;b3ducmV2LnhtbFBLBQYAAAAABAAEAPUAAACJAwAAAAA=&#10;" path="m1351,111r,l1361,60r,-20l1351,30,1330,20,1300,10,1230,,1119,10,988,50,837,91,655,161r-80,51l494,262,333,383,172,544,,726r121,30l232,786,464,695,665,594,847,494r171,-91l1139,322r101,-80l1310,171r41,-60xe" strokeweight="1pt">
                            <v:path arrowok="t" o:connecttype="custom" o:connectlocs="1351,111;1351,111;1361,60;1361,40;1351,30;1330,20;1300,10;1230,0;1230,0;1119,10;988,50;837,91;655,161;655,161;575,212;494,262;333,383;172,544;0,726;0,726;121,756;232,786;232,786;464,695;665,594;847,494;1018,403;1018,403;1139,322;1240,242;1310,171;1351,111;1351,111" o:connectangles="0,0,0,0,0,0,0,0,0,0,0,0,0,0,0,0,0,0,0,0,0,0,0,0,0,0,0,0,0,0,0,0,0"/>
                          </v:shape>
                          <v:shape id="Freeform 1312" o:spid="_x0000_s1076" style="position:absolute;left:20;top:2600;width:3336;height:1834;visibility:visible;mso-wrap-style:square;v-text-anchor:top" coordsize="3336,1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RH2cMA&#10;AADcAAAADwAAAGRycy9kb3ducmV2LnhtbERPzWrCQBC+F/oOyxR6q5tWjRLdhCIIofRgUx9gyI7Z&#10;2OxsyK6a9undguBtPr7fWRej7cSZBt86VvA6SUAQ10633CjYf29fliB8QNbYOSYFv+ShyB8f1php&#10;d+EvOlehETGEfYYKTAh9JqWvDVn0E9cTR+7gBoshwqGResBLDLedfEuSVFpsOTYY7GljqP6pTlZB&#10;N99sP8tlMt0tSnNMZ38fZdinSj0/je8rEIHGcBff3KWO8+cp/D8TL5D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RH2cMAAADcAAAADwAAAAAAAAAAAAAAAACYAgAAZHJzL2Rv&#10;d25yZXYueG1sUEsFBgAAAAAEAAQA9QAAAIgDAAAAAA==&#10;" path="m1210,817r,l1210,907r-21,91l1149,1079r-50,70l1038,1200r-60,30l917,1240r-70,l806,1220r-40,-20l736,1179r-30,-30l685,1119r-20,-40l655,1028,645,978r,-91l655,806r30,-70l736,675r70,-60l837,605r40,-10l917,585r41,l1038,605r81,40l1169,696r30,50l1210,817xm2106,272r,l2106,242r,-20l2127,192r20,-20l2207,131r91,-30l2187,71,2066,41,1895,10,1774,,1643,,1522,10,1391,30,1230,71r-162,60l907,202,746,303,585,413,434,544,282,686,131,857r141,181l,1038r131,141l252,1300r131,121l514,1522r81,30l665,1582r61,11l796,1603r61,l917,1593r51,-21l1018,1552r81,-50l1169,1431r71,-100l1320,1220,1472,978r90,-121l1593,817r40,-31l1673,766r51,-10l1764,756r50,l1865,756r50,20l1965,806r51,41l2056,907r30,71l2106,1058r,91l2096,1250r-20,111l2076,1401r10,30l2117,1472r40,20l2238,1532r141,40l2510,1613r80,50l2631,1693r30,41l2671,1784r-10,50l2812,1774r151,-71l3124,1613r152,-91l3296,1411r20,-91l3326,1230r10,-81l3326,1028r-10,-91l3296,857,3255,736,3205,625r-71,151l3064,907r-71,101l2923,1079r-40,30l2852,1119r-40,10l2772,1129r-41,l2691,1109r-40,-20l2610,1068r-40,-40l2540,998r-30,-50l2489,907r-20,-50l2459,796,2449,665,2439,565r-10,-61l2409,464r-30,-30l2348,413r-50,-10l2217,383r-60,-30l2117,313r-11,-41xe" strokeweight="1pt">
                            <v:path arrowok="t" o:connecttype="custom" o:connectlocs="1210,907;1099,1149;978,1230;847,1240;736,1179;665,1079;645,978;685,736;806,615;917,585;1038,605;1199,746;2106,272;2106,222;2207,131;2187,71;1895,10;1643,0;1391,30;1068,131;585,413;131,857;0,1038;383,1421;595,1552;796,1603;968,1572;1099,1502;1320,1220;1562,857;1633,786;1764,756;1915,776;2016,847;2086,978;2096,1250;2076,1401;2157,1492;2379,1572;2590,1663;2661,1734;2661,1834;3124,1613;3296,1411;3326,1230;3326,1028;3296,857;3205,625;3064,907;2883,1109;2772,1129;2651,1089;2570,1028;2489,907;2449,665;2429,504;2379,434;2298,403;2117,313" o:connectangles="0,0,0,0,0,0,0,0,0,0,0,0,0,0,0,0,0,0,0,0,0,0,0,0,0,0,0,0,0,0,0,0,0,0,0,0,0,0,0,0,0,0,0,0,0,0,0,0,0,0,0,0,0,0,0,0,0,0,0"/>
                            <o:lock v:ext="edit" verticies="t"/>
                          </v:shape>
                          <v:shape id="Freeform 1313" o:spid="_x0000_s1077" style="position:absolute;left:806;top:3366;width:282;height:313;visibility:visible;mso-wrap-style:square;v-text-anchor:top" coordsize="282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VD/MAA&#10;AADcAAAADwAAAGRycy9kb3ducmV2LnhtbERP24rCMBB9F/Yfwizsm6au1EttFC0qvnr5gKGZXrCZ&#10;lCZru3+/WRB8m8O5TrodTCOe1LnasoLpJAJBnFtdc6ngfjuOlyCcR9bYWCYFv+Rgu/kYpZho2/OF&#10;nldfihDCLkEFlfdtIqXLKzLoJrYlDlxhO4M+wK6UusM+hJtGfkfRXBqsOTRU2FJWUf64/hgFcZwd&#10;DjN3W56LxtbxcbXbZ6deqa/PYbcG4Wnwb/HLfdZhfryA/2fCBX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HVD/MAAAADcAAAADwAAAAAAAAAAAAAAAACYAgAAZHJzL2Rvd25y&#10;ZXYueG1sUEsFBgAAAAAEAAQA9QAAAIUDAAAAAA==&#10;" path="m192,272r,l222,242r30,-50l272,141,282,91r-40,80l192,222r-20,20l151,252r-30,10l101,252,71,242,51,232,41,212,30,182,20,101,30,,20,61,,121r,50l10,222r10,30l30,282r21,20l81,313r30,l141,313r31,-21l192,272xe" strokeweight="1pt">
                            <v:path arrowok="t" o:connecttype="custom" o:connectlocs="192,272;192,272;222,242;252,192;272,141;282,91;282,91;242,171;192,222;172,242;151,252;121,262;101,252;101,252;71,242;51,232;41,212;30,182;20,101;30,0;30,0;20,61;0,121;0,171;10,222;10,222;20,252;30,282;51,302;81,313;81,313;111,313;141,313;172,292;192,272;192,272" o:connectangles="0,0,0,0,0,0,0,0,0,0,0,0,0,0,0,0,0,0,0,0,0,0,0,0,0,0,0,0,0,0,0,0,0,0,0,0"/>
                          </v:shape>
                        </v:group>
                      </v:group>
                    </v:group>
                    <v:shape id="Freeform 1314" o:spid="_x0000_s1078" style="position:absolute;left:11333;top:5989;width:1653;height:756;visibility:visible;mso-wrap-style:square;v-text-anchor:top" coordsize="1653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5VScYA&#10;AADcAAAADwAAAGRycy9kb3ducmV2LnhtbESPQWvCQBCF7wX/wzJCb3VToTakrlIUwZNiLLS9TbPT&#10;JDQ7G7Krif565yD0NsN789438+XgGnWmLtSeDTxPElDEhbc1lwY+jpunFFSIyBYbz2TgQgGWi9HD&#10;HDPrez7QOY+lkhAOGRqoYmwzrUNRkcMw8S2xaL++cxhl7UptO+wl3DV6miQz7bBmaaiwpVVFxV9+&#10;cgbW++uPL9z0u0/d5uvz8kr5LN0Z8zge3t9ARRriv/l+vbWC/yK08oxMo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5VScYAAADcAAAADwAAAAAAAAAAAAAAAACYAgAAZHJz&#10;L2Rvd25yZXYueG1sUEsFBgAAAAAEAAQA9QAAAIsDAAAAAA==&#10;" path="m,585r,l20,665r10,91l645,676,856,625r202,-60l1239,494r151,-80l1501,353r81,-70l1632,212r10,-30l1653,151r,-30l1642,91,1632,71,1612,51,1582,31,1542,20,1451,,1310,,1149,20,977,61,776,121,584,212,383,313,191,444,,585xe" strokeweight="1pt">
                      <v:path arrowok="t" o:connecttype="custom" o:connectlocs="0,585;0,585;20,665;30,756;645,676;645,676;856,625;1058,565;1239,494;1390,414;1390,414;1501,353;1582,283;1632,212;1642,182;1653,151;1653,151;1653,121;1642,91;1632,71;1612,51;1582,31;1542,20;1451,0;1451,0;1310,0;1149,20;977,61;776,121;776,121;584,212;383,313;191,444;0,585;0,585" o:connectangles="0,0,0,0,0,0,0,0,0,0,0,0,0,0,0,0,0,0,0,0,0,0,0,0,0,0,0,0,0,0,0,0,0,0,0"/>
                    </v:shape>
                  </v:group>
                  <v:group id="Group 1340" o:spid="_x0000_s1079" style="position:absolute;left:14073;top:1997;width:820;height:974;rotation:-413963fd;flip:x" coordorigin="8036,3132" coordsize="4989,6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t7jZwwAAANwAAAAP&#10;AAAAAAAAAAAAAAAAAKoCAABkcnMvZG93bnJldi54bWxQSwUGAAAAAAQABAD6AAAAmgMAAAAA&#10;">
                    <v:group id="Group 1341" o:spid="_x0000_s1080" style="position:absolute;left:8036;top:3132;width:4989;height:6269" coordorigin="20,20" coordsize="4989,6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    <v:shape id="Freeform 1342" o:spid="_x0000_s1081" style="position:absolute;left:1673;top:4576;width:998;height:1713;visibility:visible;mso-wrap-style:square;v-text-anchor:top" coordsize="998,1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gH5sIA&#10;AADcAAAADwAAAGRycy9kb3ducmV2LnhtbERP24rCMBB9X/Afwgi+ral90N1qFFG8gA+7Xj5gbMa2&#10;2ExKErX+vREW9m0O5zqTWWtqcSfnK8sKBv0EBHFudcWFgtNx9fkFwgdkjbVlUvAkD7Np52OCmbYP&#10;3tP9EAoRQ9hnqKAMocmk9HlJBn3fNsSRu1hnMEToCqkdPmK4qWWaJENpsOLYUGJDi5Ly6+FmFKS7&#10;dHNZ/8ib3P+eQr1JR9/Ls1Oq123nYxCB2vAv/nNvdZw/HMD7mXiBn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uAfmwgAAANwAAAAPAAAAAAAAAAAAAAAAAJgCAABkcnMvZG93&#10;bnJldi54bWxQSwUGAAAAAAQABAD1AAAAhwMAAAAA&#10;" path="m71,10r,l,,10,221,40,423,81,614r40,182l202,1017r50,111l302,1229r51,91l403,1400r61,81l514,1542r60,50l635,1632r60,41l756,1693r50,10l857,1713r40,-10l927,1683r30,-21l978,1622r10,-40l998,1542r-10,-71l978,1400r-31,-80l907,1239r-50,-80l796,1068,635,886,544,786,474,685,403,584,343,483,282,372,242,251,202,141,171,10,71,10xe" strokeweight="1pt">
                        <v:path arrowok="t" o:connecttype="custom" o:connectlocs="71,10;71,10;0,0;0,0;10,221;40,423;81,614;121,796;121,796;202,1017;252,1128;302,1229;302,1229;353,1320;403,1400;464,1481;514,1542;574,1592;635,1632;695,1673;756,1693;756,1693;806,1703;857,1713;897,1703;927,1683;927,1683;957,1662;978,1622;988,1582;998,1542;998,1542;988,1471;978,1400;947,1320;907,1239;857,1159;796,1068;635,886;635,886;544,786;474,685;403,584;343,483;282,372;242,251;202,141;171,10;171,10;71,10;71,10" o:connectangles="0,0,0,0,0,0,0,0,0,0,0,0,0,0,0,0,0,0,0,0,0,0,0,0,0,0,0,0,0,0,0,0,0,0,0,0,0,0,0,0,0,0,0,0,0,0,0,0,0,0,0"/>
                      </v:shape>
                      <v:group id="Group 1343" o:spid="_x0000_s1082" style="position:absolute;left:20;top:20;width:4989;height:6057" coordorigin="20,20" coordsize="4989,6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      <v:shape id="Freeform 1344" o:spid="_x0000_s1083" style="position:absolute;left:20;top:2600;width:3336;height:1986;visibility:visible;mso-wrap-style:square;v-text-anchor:top" coordsize="3336,1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ljYsQA&#10;AADcAAAADwAAAGRycy9kb3ducmV2LnhtbERPS2sCMRC+F/ofwhS8iGZr6Spbo7SCVOihvuh53Iyb&#10;pZvJksR1/fdNodDbfHzPmS9724iOfKgdK3gcZyCIS6drrhQcD+vRDESIyBobx6TgRgGWi/u7ORba&#10;XXlH3T5WIoVwKFCBibEtpAylIYth7FrixJ2dtxgT9JXUHq8p3DZykmW5tFhzajDY0spQ+b2/WAXT&#10;YX46rD/fvp79x6l/b0yXDbdnpQYP/esLiEh9/Bf/uTc6zc+f4PeZdIF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ZY2LEAAAA3AAAAA8AAAAAAAAAAAAAAAAAmAIAAGRycy9k&#10;b3ducmV2LnhtbFBLBQYAAAAABAAEAPUAAACJAwAAAAA=&#10;" path="m1895,10r,l1774,,1643,,1522,10,1391,30,1230,71r-162,60l907,202,746,303,585,413,434,544,282,686,131,857r141,181l,1038r131,141l252,1300r131,121l514,1522r182,121l877,1754r141,60l1159,1875r141,40l1431,1945r91,20l1653,1976r71,10l1824,1986r182,l2197,1965r161,-30l2520,1885r141,-51l2812,1774r151,-71l3124,1613r152,-91l3296,1411r20,-91l3326,1230r10,-81l3326,1028r-10,-91l3296,857,3255,736,3205,625,2973,454,2741,303,2520,192,2298,101,2187,71,2066,41,1895,10xe" strokeweight="1pt">
                          <v:path arrowok="t" o:connecttype="custom" o:connectlocs="1895,10;1643,0;1522,10;1391,30;1068,131;746,303;434,544;131,857;0,1038;131,1179;383,1421;514,1522;877,1754;1018,1814;1159,1875;1431,1945;1522,1965;1653,1976;1724,1986;1824,1986;2006,1986;2197,1965;2520,1885;2661,1834;2812,1774;3124,1613;3276,1522;3316,1320;3326,1230;3336,1149;3326,1028;3296,857;3255,736;3205,625;2741,303;2298,101;2187,71;2066,41;1895,10" o:connectangles="0,0,0,0,0,0,0,0,0,0,0,0,0,0,0,0,0,0,0,0,0,0,0,0,0,0,0,0,0,0,0,0,0,0,0,0,0,0,0"/>
                        </v:shape>
                        <v:group id="Group 1345" o:spid="_x0000_s1084" style="position:absolute;left:20;top:20;width:4989;height:6057" coordorigin="20,20" coordsize="4989,6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        <v:shape id="Freeform 1346" o:spid="_x0000_s1085" style="position:absolute;left:1451;top:4545;width:454;height:827;visibility:visible;mso-wrap-style:square;v-text-anchor:top" coordsize="454,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qtQ8IA&#10;AADcAAAADwAAAGRycy9kb3ducmV2LnhtbERPS4vCMBC+C/6HMII3TRUs2jWKCsIeFsXHwu5taMa2&#10;2ExKk227/94Igrf5+J6zXHemFA3VrrCsYDKOQBCnVhecKbhe9qM5COeRNZaWScE/OViv+r0lJtq2&#10;fKLm7DMRQtglqCD3vkqkdGlOBt3YVsSBu9naoA+wzqSusQ3hppTTKIqlwYJDQ44V7XJK7+c/o+DL&#10;tRPcH+LyZ9fY7+a22B7nv51Sw0G3+QDhqfNv8cv9qcP8eAbPZ8IF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mq1DwgAAANwAAAAPAAAAAAAAAAAAAAAAAJgCAABkcnMvZG93&#10;bnJldi54bWxQSwUGAAAAAAQABAD1AAAAhwMAAAAA&#10;" path="m293,41r,l222,31,91,20,,,10,121,30,242,61,363r40,111l162,625r70,111l262,766r31,30l313,817r30,10l383,817r30,-31l434,746r20,-60l454,615,444,524,424,424,393,313,293,41xe" strokeweight="1pt">
                            <v:path arrowok="t" o:connecttype="custom" o:connectlocs="293,41;293,41;222,31;222,31;91,20;91,20;0,0;0,0;10,121;30,242;61,363;101,474;101,474;162,625;232,736;262,766;293,796;313,817;343,827;343,827;383,817;413,786;413,786;434,746;454,686;454,615;444,524;424,424;393,313;293,41;293,41" o:connectangles="0,0,0,0,0,0,0,0,0,0,0,0,0,0,0,0,0,0,0,0,0,0,0,0,0,0,0,0,0,0,0"/>
                          </v:shape>
                          <v:shape id="Freeform 1347" o:spid="_x0000_s1086" style="position:absolute;left:806;top:4354;width:494;height:1723;visibility:visible;mso-wrap-style:square;v-text-anchor:top" coordsize="494,1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J+5MAA&#10;AADcAAAADwAAAGRycy9kb3ducmV2LnhtbERPS4vCMBC+C/6HMMLeNNXVsnSNIqKsN/EBe51txrbY&#10;TEoSa/ffG0HwNh/fc+bLztSiJecrywrGowQEcW51xYWC82k7/ALhA7LG2jIp+CcPy0W/N8dM2zsf&#10;qD2GQsQQ9hkqKENoMil9XpJBP7INceQu1hkMEbpCaof3GG5qOUmSVBqsODaU2NC6pPx6vBkFrcP2&#10;9w9DPtnsa5qOZz8rv/9U6mPQrb5BBOrCW/xy73Scn6bwfCZeIB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3J+5MAAAADcAAAADwAAAAAAAAAAAAAAAACYAgAAZHJzL2Rvd25y&#10;ZXYueG1sUEsFBgAAAAAEAAQA9QAAAIUDAAAAAA==&#10;" path="m373,121r,l232,60,91,,41,322,10,615,,756,,897r10,131l20,1149r31,181l101,1471r20,71l162,1592r30,51l232,1673r30,30l293,1713r30,10l353,1713r30,-10l413,1683r21,-30l454,1612r20,-60l484,1491r10,-70l494,1350,474,1179,434,987,393,746,373,524,363,312,373,121xe" strokeweight="1pt">
                            <v:path arrowok="t" o:connecttype="custom" o:connectlocs="373,121;373,121;232,60;91,0;91,0;41,322;10,615;0,756;0,897;10,1028;20,1149;20,1149;51,1330;101,1471;121,1542;162,1592;192,1643;232,1673;232,1673;262,1703;293,1713;323,1723;353,1713;353,1713;383,1703;413,1683;434,1653;454,1612;454,1612;474,1552;484,1491;494,1421;494,1350;474,1179;434,987;434,987;393,746;373,524;363,312;373,121;373,121" o:connectangles="0,0,0,0,0,0,0,0,0,0,0,0,0,0,0,0,0,0,0,0,0,0,0,0,0,0,0,0,0,0,0,0,0,0,0,0,0,0,0,0,0"/>
                          </v:shape>
                          <v:shape id="Freeform 1348" o:spid="_x0000_s1087" style="position:absolute;left:1169;top:4475;width:444;height:1300;visibility:visible;mso-wrap-style:square;v-text-anchor:top" coordsize="444,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UUTsAA&#10;AADcAAAADwAAAGRycy9kb3ducmV2LnhtbERPzWrCQBC+F3yHZYTe6sZaVKKrSGtLPBp9gDE7JsHs&#10;bNjdmujTdwuCt/n4fme57k0jruR8bVnBeJSAIC6srrlUcDx8v81B+ICssbFMCm7kYb0avCwx1bbj&#10;PV3zUIoYwj5FBVUIbSqlLyoy6Ee2JY7c2TqDIUJXSu2wi+Gmke9JMpUGa44NFbb0WVFxyX+NguzD&#10;/WS7yXm2re2XPhF1d0ulUq/DfrMAEagPT/HDnek4fzqD/2fiBX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NUUTsAAAADcAAAADwAAAAAAAAAAAAAAAACYAgAAZHJzL2Rvd25y&#10;ZXYueG1sUEsFBgAAAAAEAAQA9QAAAIUDAAAAAA==&#10;" path="m282,70r,l151,40,10,,,191,10,403,30,625,71,866r40,121l151,1088r41,81l242,1229r40,51l312,1300r41,l383,1290r30,-41l433,1199r11,-70l444,1048r,-111l433,816,413,685,383,544,343,433,312,312,292,191,282,70xe" strokeweight="1pt">
                            <v:path arrowok="t" o:connecttype="custom" o:connectlocs="282,70;282,70;151,40;10,0;10,0;0,191;10,403;30,625;71,866;71,866;111,987;151,1088;192,1169;242,1229;242,1229;282,1280;312,1300;353,1300;383,1290;383,1290;413,1249;433,1199;444,1129;444,1048;444,1048;444,937;433,816;413,685;383,544;383,544;343,433;312,312;292,191;282,70;282,70" o:connectangles="0,0,0,0,0,0,0,0,0,0,0,0,0,0,0,0,0,0,0,0,0,0,0,0,0,0,0,0,0,0,0,0,0,0,0"/>
                          </v:shape>
                          <v:shape id="Freeform 1349" o:spid="_x0000_s1088" style="position:absolute;left:2217;top:4485;width:806;height:665;visibility:visible;mso-wrap-style:square;v-text-anchor:top" coordsize="806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USpMYA&#10;AADcAAAADwAAAGRycy9kb3ducmV2LnhtbESPQU8CMRCF7yb+h2ZMvBho5YCyUgiYEEw8GNHE62Q7&#10;7G7YTktbYPn3zsHE20zem/e+mS8H36szpdwFtvA4NqCI6+A6bix8f21Gz6ByQXbYByYLV8qwXNze&#10;zLFy4cKfdN6VRkkI5wottKXESutct+Qxj0MkFm0fkscia2q0S3iRcN/riTFT7bFjaWgx0mtL9WF3&#10;8hY+jEnxuJ6tJnh4en/4uW67fdxae383rF5AFRrKv/nv+s0J/lRo5RmZ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USpMYAAADcAAAADwAAAAAAAAAAAAAAAACYAgAAZHJz&#10;L2Rvd25yZXYueG1sUEsFBgAAAAAEAAQA9QAAAIsDAAAAAA==&#10;" path="m323,r,l161,50,,80,51,211r80,121l222,443,323,544r211,81l615,645r71,20l736,665r40,-10l796,625r10,-31l796,554,776,504,736,443,686,373,534,201,323,xe" strokeweight="1pt">
                            <v:path arrowok="t" o:connecttype="custom" o:connectlocs="323,0;323,0;161,50;0,80;0,80;51,211;131,332;222,443;323,544;323,544;534,625;615,645;686,665;736,665;776,655;796,625;806,594;806,594;796,554;776,504;736,443;686,373;534,201;323,0;323,0" o:connectangles="0,0,0,0,0,0,0,0,0,0,0,0,0,0,0,0,0,0,0,0,0,0,0,0,0"/>
                          </v:shape>
                          <v:shape id="Freeform 1350" o:spid="_x0000_s1089" style="position:absolute;left:1844;top:4565;width:1331;height:1361;visibility:visible;mso-wrap-style:square;v-text-anchor:top" coordsize="1331,1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kKFb8A&#10;AADcAAAADwAAAGRycy9kb3ducmV2LnhtbERPTYvCMBC9C/6HMII3TfVQtBpFispeV3f3PDRjU20m&#10;pcnaur/eCMLe5vE+Z73tbS3u1PrKsYLZNAFBXDhdcang63yYLED4gKyxdkwKHuRhuxkO1php1/En&#10;3U+hFDGEfYYKTAhNJqUvDFn0U9cQR+7iWoshwraUusUuhttazpMklRYrjg0GG8oNFbfTr1Vw2x9t&#10;fj1XaV8uQ959+x80f0elxqN+twIRqA//4rf7Q8f56RJez8QL5O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GQoVvwAAANwAAAAPAAAAAAAAAAAAAAAAAJgCAABkcnMvZG93bnJl&#10;di54bWxQSwUGAAAAAAQABAD1AAAAhAMAAAAA&#10;" path="m373,r,l182,21,,21,31,152,71,262r40,121l172,494r60,101l303,696r70,101l464,897r151,131l766,1149r141,91l1028,1311r101,30l1210,1361r40,l1280,1351r20,-10l1321,1321r10,-20l1331,1270r,-70l1290,1119r-60,-101l1139,887,1018,756,867,615,696,464,595,363,504,252,424,131,373,xe" strokeweight="1pt">
                            <v:path arrowok="t" o:connecttype="custom" o:connectlocs="373,0;373,0;182,21;0,21;0,21;31,152;71,262;111,383;172,494;232,595;303,696;373,797;464,897;464,897;615,1028;766,1149;907,1240;1028,1311;1028,1311;1129,1341;1210,1361;1250,1361;1280,1351;1300,1341;1321,1321;1321,1321;1331,1301;1331,1270;1331,1200;1290,1119;1230,1018;1230,1018;1139,887;1018,756;867,615;696,464;696,464;595,363;504,252;424,131;373,0;373,0" o:connectangles="0,0,0,0,0,0,0,0,0,0,0,0,0,0,0,0,0,0,0,0,0,0,0,0,0,0,0,0,0,0,0,0,0,0,0,0,0,0,0,0,0,0"/>
                          </v:shape>
                          <v:shape id="Freeform 1351" o:spid="_x0000_s1090" style="position:absolute;left:1411;top:20;width:2167;height:2681;visibility:visible;mso-wrap-style:square;v-text-anchor:top" coordsize="2167,2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e8wsQA&#10;AADcAAAADwAAAGRycy9kb3ducmV2LnhtbESPT2/CMAzF75P4DpGRdkGQbgdWdQSEmJjGaRp/7lbj&#10;tdkapzShlG+PD5N2s/We3/t5sRp8o3rqogts4GmWgSIug3VcGTgettMcVEzIFpvAZOBGEVbL0cMC&#10;Cxuu/EX9PlVKQjgWaKBOqS20jmVNHuMstMSifYfOY5K1q7Tt8CrhvtHPWTbXHh1LQ40tbWoqf/cX&#10;bwAnjnab8mSPP9jn58mne3/LnTGP42H9CirRkP7Nf9cfVvBfBF+ekQn0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3vMLEAAAA3AAAAA8AAAAAAAAAAAAAAAAAmAIAAGRycy9k&#10;b3ducmV2LnhtbFBLBQYAAAAABAAEAPUAAACJAwAAAAA=&#10;" path="m1481,363r,l1330,484,1159,645,988,827,816,1048,917,887r91,-141l1078,615r51,-121l1169,383r30,-101l1209,192r,-71l1189,71,1169,30,1129,10,1088,r-60,l978,20,907,61r-71,40l756,171r-81,81l595,343,524,444,453,554,383,675,322,806,262,948r-71,191l131,1330,81,1522,50,1734,20,1935,,2157r,222l,2610r131,-20l252,2580r131,l504,2590r171,31l796,2651r111,30l1139,2590r201,-101l1522,2389r171,-91l1814,2217r101,-80l1985,2066r41,-60l2036,1955r,-20l2026,1925r-21,-10l1975,1905r-70,-10l1794,1905r-131,40l1512,1986r-182,70l1552,1915r181,-141l1895,1633r131,-131l2106,1391r41,-101l2167,1250r,-30l2167,1179r-20,-30l2137,1129r-31,-20l2076,1099r-40,-10l1945,1099r-121,40l1673,1199r-161,101l1340,1421r-181,161l1360,1341r182,-222l1683,907,1794,716r60,-151l1885,444r10,-51l1885,343r-11,-30l1854,282r-30,-20l1794,252r-40,-10l1713,252r-50,10l1612,292r-131,71xe" strokeweight="1pt">
                            <v:path arrowok="t" o:connecttype="custom" o:connectlocs="1481,363;1159,645;816,1048;917,887;1078,615;1169,383;1209,192;1209,121;1169,30;1088,0;1028,0;907,61;836,101;675,252;524,444;383,675;262,948;191,1139;81,1522;20,1935;0,2379;0,2610;252,2580;383,2580;504,2590;675,2621;907,2681;1139,2590;1522,2389;1693,2298;1915,2137;2026,2006;2036,1955;2026,1925;1975,1905;1905,1895;1663,1945;1330,2056;1552,1915;1895,1633;2026,1502;2147,1290;2167,1220;2147,1149;2137,1129;2076,1099;1945,1099;1824,1139;1512,1300;1159,1582;1360,1341;1683,907;1794,716;1885,444;1885,343;1854,282;1824,262;1754,242;1663,262;1481,363" o:connectangles="0,0,0,0,0,0,0,0,0,0,0,0,0,0,0,0,0,0,0,0,0,0,0,0,0,0,0,0,0,0,0,0,0,0,0,0,0,0,0,0,0,0,0,0,0,0,0,0,0,0,0,0,0,0,0,0,0,0,0,0"/>
                          </v:shape>
                          <v:shape id="Freeform 1352" o:spid="_x0000_s1091" style="position:absolute;left:3225;top:1572;width:1784;height:3800;visibility:visible;mso-wrap-style:square;v-text-anchor:top" coordsize="1784,3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BRcQA&#10;AADcAAAADwAAAGRycy9kb3ducmV2LnhtbERPTWvCQBC9F/wPywheSt0oxbbRVURoKYhCrQi9TbNj&#10;EszOptlpjP/eFQq9zeN9zmzRuUq11ITSs4HRMAFFnHlbcm5g//n68AwqCLLFyjMZuFCAxbx3N8PU&#10;+jN/ULuTXMUQDikaKETqVOuQFeQwDH1NHLmjbxxKhE2ubYPnGO4qPU6SiXZYcmwosKZVQdlp9+sM&#10;fB+2918vx+rwJuu9bNqfx/XWeWMG/W45BSXUyb/4z/1u4/ynEdyeiRfo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kQUXEAAAA3AAAAA8AAAAAAAAAAAAAAAAAmAIAAGRycy9k&#10;b3ducmV2LnhtbFBLBQYAAAAABAAEAPUAAACJAwAAAAA=&#10;" path="m1129,2207r,l1189,2177r41,-20l1260,2127r10,-31l1260,2056r-20,-20l1199,2006r-60,-20l1058,1976r-90,-11l857,1965r-121,11l947,1925r202,-60l1330,1794r151,-80l1592,1653r81,-70l1723,1512r10,-30l1744,1451r,-30l1733,1391r-10,-20l1703,1351r-30,-20l1633,1320r-91,-20l1401,1300r-161,20l1068,1361r-201,60l1038,1270r151,-151l1320,978,1441,837,1542,706r91,-121l1693,464r51,-101l1774,272r10,-70l1784,141,1774,91,1744,51,1703,20,1653,r-61,l1512,10r-81,20l1340,61r-90,40l1159,161r-101,71l957,313,857,403,726,524,605,665,494,806,383,958,282,1109,181,1280,91,1462,,1653r50,111l91,1885r20,80l121,2056r10,121l121,2258r-10,90l91,2439,71,2550r60,151l212,2842r70,141l353,3104r80,121l524,3336r81,101l695,3528r141,131l907,3699r61,40l1038,3769r61,21l1159,3800r50,l1260,3790r30,-21l1320,3749r30,-40l1361,3669r10,-51l1371,3568r-21,-61l1330,3427r-40,-81l1250,3255r-61,-80l1119,3084r-81,-91l847,2802r90,50l1018,2893r70,20l1149,2933r50,l1230,2913r20,-20l1260,2852r-10,-60l1219,2731r-40,-70l1119,2590r-71,-80l957,2429,736,2238r111,10l947,2238r91,-10l1129,2207xe" strokeweight="1pt">
                            <v:path arrowok="t" o:connecttype="custom" o:connectlocs="1189,2177;1270,2096;1240,2036;1139,1986;857,1965;947,1925;1481,1714;1673,1583;1744,1451;1733,1391;1673,1331;1542,1300;1068,1361;1038,1270;1441,837;1693,464;1774,272;1774,91;1703,20;1592,0;1340,61;1058,232;857,403;494,806;181,1280;0,1653;91,1885;121,2056;121,2258;91,2439;131,2701;353,3104;605,3437;836,3659;1038,3769;1209,3800;1290,3769;1350,3709;1371,3568;1330,3427;1189,3175;847,2802;1018,2893;1149,2933;1250,2893;1250,2792;1119,2590;736,2238;947,2238;1129,2207" o:connectangles="0,0,0,0,0,0,0,0,0,0,0,0,0,0,0,0,0,0,0,0,0,0,0,0,0,0,0,0,0,0,0,0,0,0,0,0,0,0,0,0,0,0,0,0,0,0,0,0,0,0"/>
                          </v:shape>
                          <v:shape id="Freeform 1353" o:spid="_x0000_s1092" style="position:absolute;left:3336;top:3749;width:1149;height:756;visibility:visible;mso-wrap-style:square;v-text-anchor:top" coordsize="1149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UxmcIA&#10;AADcAAAADwAAAGRycy9kb3ducmV2LnhtbESPQWsCMRCF70L/QxihNzerB5WtUUQo6LFuoR6HZNws&#10;3UyWJO5u/31TKHib4b33zZvdYXKdGCjE1rOCZVGCINbetNwo+KzfF1sQMSEb7DyTgh+KcNi/zHZY&#10;GT/yBw3X1IgM4VihAptSX0kZtSWHsfA9cdbuPjhMeQ2NNAHHDHedXJXlWjpsOV+w2NPJkv6+Plym&#10;2OXaxkvYHs/3W11/kfbDqJV6nU/HNxCJpvQ0/6fPJtffrODvmTyB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JTGZwgAAANwAAAAPAAAAAAAAAAAAAAAAAJgCAABkcnMvZG93&#10;bnJldi54bWxQSwUGAAAAAAQABAD1AAAAhwMAAAAA&#10;" path="m20,r,l10,81,,171r191,81l373,363,554,484,736,625r90,50l907,716r70,20l1038,756r50,l1119,736r20,-20l1149,675r-10,-60l1108,554r-40,-70l1008,413,937,333,846,252,625,61,20,xe" strokeweight="1pt">
                            <v:path arrowok="t" o:connecttype="custom" o:connectlocs="20,0;20,0;10,81;0,171;0,171;191,252;373,363;554,484;736,625;736,625;826,675;907,716;977,736;1038,756;1038,756;1088,756;1119,736;1139,716;1149,675;1149,675;1139,615;1108,554;1068,484;1008,413;937,333;846,252;625,61;20,0;20,0" o:connectangles="0,0,0,0,0,0,0,0,0,0,0,0,0,0,0,0,0,0,0,0,0,0,0,0,0,0,0,0,0"/>
                          </v:shape>
                          <v:shape id="Freeform 1354" o:spid="_x0000_s1093" style="position:absolute;left:1663;top:262;width:1643;height:2348;visibility:visible;mso-wrap-style:square;v-text-anchor:top" coordsize="1643,2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UFp8IA&#10;AADcAAAADwAAAGRycy9kb3ducmV2LnhtbERPTWvCQBC9F/wPywje6sZa2hJdgwQqQiPUtNDrkB2T&#10;YHY2ZNck/ntXEHqbx/ucdTKaRvTUudqygsU8AkFcWF1zqeD35/P5A4TzyBoby6TgSg6SzeRpjbG2&#10;Ax+pz30pQgi7GBVU3rexlK6oyKCb25Y4cCfbGfQBdqXUHQ4h3DTyJYrepMGaQ0OFLaUVFef8YhRk&#10;/Wv212vk09dhh7WX6fexzZWaTcftCoSn0f+LH+69DvPfl3B/Jlw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FQWnwgAAANwAAAAPAAAAAAAAAAAAAAAAAJgCAABkcnMvZG93&#10;bnJldi54bWxQSwUGAAAAAAQABAD1AAAAhwMAAAAA&#10;" path="m1229,121r,l1078,242,907,403,736,585,564,806,484,957r-81,162l332,1290r-70,181l191,1673r-60,212l,2338r131,l252,2348,413,2026r81,-141l574,1754r81,-121l736,1522r80,-101l907,1340r201,-241l1290,877,1431,665,1542,474r60,-151l1633,202r10,-51l1633,101,1622,71,1602,40,1572,20,1542,10,1502,r-41,10l1411,20r-51,30l1229,121xe" strokeweight="1pt">
                            <v:path arrowok="t" o:connecttype="custom" o:connectlocs="1229,121;1229,121;1078,242;907,403;736,585;564,806;564,806;484,957;403,1119;332,1290;262,1471;191,1673;131,1885;0,2338;0,2338;131,2338;252,2348;252,2348;413,2026;494,1885;574,1754;655,1633;736,1522;816,1421;907,1340;907,1340;1108,1099;1290,877;1431,665;1542,474;1542,474;1602,323;1633,202;1643,151;1633,101;1622,71;1602,40;1602,40;1572,20;1542,10;1502,0;1461,10;1411,20;1360,50;1229,121;1229,121" o:connectangles="0,0,0,0,0,0,0,0,0,0,0,0,0,0,0,0,0,0,0,0,0,0,0,0,0,0,0,0,0,0,0,0,0,0,0,0,0,0,0,0,0,0,0,0,0,0"/>
                          </v:shape>
                          <v:shape id="Freeform 1355" o:spid="_x0000_s1094" style="position:absolute;left:2086;top:1915;width:1361;height:786;visibility:visible;mso-wrap-style:square;v-text-anchor:top" coordsize="1361,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nuEsQA&#10;AADcAAAADwAAAGRycy9kb3ducmV2LnhtbERP20rDQBB9F/oPyxR8sxsvqMRsSxHUVgrV1oKPQ3Zy&#10;odnZkJ2k6d+7guDbHM51ssXoGjVQF2rPBq5nCSji3NuaSwNf+5erR1BBkC02nsnAmQIs5pOLDFPr&#10;T/xJw05KFUM4pGigEmlTrUNekcMw8y1x5ArfOZQIu1LbDk8x3DX6JknutcOaY0OFLT1XlB93vTMg&#10;/brv38Jm+CjaWzm8Hr63+/eVMZfTcfkESmiUf/Gfe2Xj/Ic7+H0mXq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J7hLEAAAA3AAAAA8AAAAAAAAAAAAAAAAAmAIAAGRycy9k&#10;b3ducmV2LnhtbFBLBQYAAAAABAAEAPUAAACJAwAAAAA=&#10;" path="m1351,111r,l1361,60r,-20l1351,30,1330,20,1300,10,1230,,1119,10,988,50,837,91,655,161r-80,51l494,262,333,383,172,544,,726r121,30l232,786,464,695,665,594,847,494r171,-91l1139,322r101,-80l1310,171r41,-60xe" strokeweight="1pt">
                            <v:path arrowok="t" o:connecttype="custom" o:connectlocs="1351,111;1351,111;1361,60;1361,40;1351,30;1330,20;1300,10;1230,0;1230,0;1119,10;988,50;837,91;655,161;655,161;575,212;494,262;333,383;172,544;0,726;0,726;121,756;232,786;232,786;464,695;665,594;847,494;1018,403;1018,403;1139,322;1240,242;1310,171;1351,111;1351,111" o:connectangles="0,0,0,0,0,0,0,0,0,0,0,0,0,0,0,0,0,0,0,0,0,0,0,0,0,0,0,0,0,0,0,0,0"/>
                          </v:shape>
                          <v:shape id="Freeform 1356" o:spid="_x0000_s1095" style="position:absolute;left:20;top:2600;width:3336;height:1834;visibility:visible;mso-wrap-style:square;v-text-anchor:top" coordsize="3336,1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OFzsMA&#10;AADcAAAADwAAAGRycy9kb3ducmV2LnhtbERPzWrCQBC+C32HZQrezKZVY0hdpQhCKB6s9QGG7DSb&#10;NjsbsqvGPr0rCL3Nx/c7y/VgW3Gm3jeOFbwkKQjiyumGawXHr+0kB+EDssbWMSm4kof16mm0xEK7&#10;C3/S+RBqEUPYF6jAhNAVUvrKkEWfuI44ct+utxgi7Gupe7zEcNvK1zTNpMWGY4PBjjaGqt/DySpo&#10;55vtrszT6X5Rmp9s9vdRhmOm1Ph5eH8DEWgI/+KHu9Rx/mIO92fiB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OFzsMAAADcAAAADwAAAAAAAAAAAAAAAACYAgAAZHJzL2Rv&#10;d25yZXYueG1sUEsFBgAAAAAEAAQA9QAAAIgDAAAAAA==&#10;" path="m1210,817r,l1210,907r-21,91l1149,1079r-50,70l1038,1200r-60,30l917,1240r-70,l806,1220r-40,-20l736,1179r-30,-30l685,1119r-20,-40l655,1028,645,978r,-91l655,806r30,-70l736,675r70,-60l837,605r40,-10l917,585r41,l1038,605r81,40l1169,696r30,50l1210,817xm2106,272r,l2106,242r,-20l2127,192r20,-20l2207,131r91,-30l2187,71,2066,41,1895,10,1774,,1643,,1522,10,1391,30,1230,71r-162,60l907,202,746,303,585,413,434,544,282,686,131,857r141,181l,1038r131,141l252,1300r131,121l514,1522r81,30l665,1582r61,11l796,1603r61,l917,1593r51,-21l1018,1552r81,-50l1169,1431r71,-100l1320,1220,1472,978r90,-121l1593,817r40,-31l1673,766r51,-10l1764,756r50,l1865,756r50,20l1965,806r51,41l2056,907r30,71l2106,1058r,91l2096,1250r-20,111l2076,1401r10,30l2117,1472r40,20l2238,1532r141,40l2510,1613r80,50l2631,1693r30,41l2671,1784r-10,50l2812,1774r151,-71l3124,1613r152,-91l3296,1411r20,-91l3326,1230r10,-81l3326,1028r-10,-91l3296,857,3255,736,3205,625r-71,151l3064,907r-71,101l2923,1079r-40,30l2852,1119r-40,10l2772,1129r-41,l2691,1109r-40,-20l2610,1068r-40,-40l2540,998r-30,-50l2489,907r-20,-50l2459,796,2449,665,2439,565r-10,-61l2409,464r-30,-30l2348,413r-50,-10l2217,383r-60,-30l2117,313r-11,-41xe" strokeweight="1pt">
                            <v:path arrowok="t" o:connecttype="custom" o:connectlocs="1210,907;1099,1149;978,1230;847,1240;736,1179;665,1079;645,978;685,736;806,615;917,585;1038,605;1199,746;2106,272;2106,222;2207,131;2187,71;1895,10;1643,0;1391,30;1068,131;585,413;131,857;0,1038;383,1421;595,1552;796,1603;968,1572;1099,1502;1320,1220;1562,857;1633,786;1764,756;1915,776;2016,847;2086,978;2096,1250;2076,1401;2157,1492;2379,1572;2590,1663;2661,1734;2661,1834;3124,1613;3296,1411;3326,1230;3326,1028;3296,857;3205,625;3064,907;2883,1109;2772,1129;2651,1089;2570,1028;2489,907;2449,665;2429,504;2379,434;2298,403;2117,313" o:connectangles="0,0,0,0,0,0,0,0,0,0,0,0,0,0,0,0,0,0,0,0,0,0,0,0,0,0,0,0,0,0,0,0,0,0,0,0,0,0,0,0,0,0,0,0,0,0,0,0,0,0,0,0,0,0,0,0,0,0,0"/>
                            <o:lock v:ext="edit" verticies="t"/>
                          </v:shape>
                          <v:shape id="Freeform 1357" o:spid="_x0000_s1096" style="position:absolute;left:806;top:3366;width:282;height:313;visibility:visible;mso-wrap-style:square;v-text-anchor:top" coordsize="282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y6B8EA&#10;AADcAAAADwAAAGRycy9kb3ducmV2LnhtbERPzWrCQBC+C32HZQq96aYtURtdxYZEvJr0AYbsmASz&#10;syG7NfHt3ULB23x8v7PdT6YTNxpca1nB+yICQVxZ3XKt4KfM52sQziNr7CyTgjs52O9eZltMtB35&#10;TLfC1yKEsEtQQeN9n0jpqoYMuoXtiQN3sYNBH+BQSz3gGMJNJz+iaCkNthwaGuwpbai6Fr9GQRyn&#10;WfbpyvXp0tk2zr8O3+lxVOrtdTpsQHia/FP87z7pMH+1hL9nwgVy9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MugfBAAAA3AAAAA8AAAAAAAAAAAAAAAAAmAIAAGRycy9kb3du&#10;cmV2LnhtbFBLBQYAAAAABAAEAPUAAACGAwAAAAA=&#10;" path="m192,272r,l222,242r30,-50l272,141,282,91r-40,80l192,222r-20,20l151,252r-30,10l101,252,71,242,51,232,41,212,30,182,20,101,30,,20,61,,121r,50l10,222r10,30l30,282r21,20l81,313r30,l141,313r31,-21l192,272xe" strokeweight="1pt">
                            <v:path arrowok="t" o:connecttype="custom" o:connectlocs="192,272;192,272;222,242;252,192;272,141;282,91;282,91;242,171;192,222;172,242;151,252;121,262;101,252;101,252;71,242;51,232;41,212;30,182;20,101;30,0;30,0;20,61;0,121;0,171;10,222;10,222;20,252;30,282;51,302;81,313;81,313;111,313;141,313;172,292;192,272;192,272" o:connectangles="0,0,0,0,0,0,0,0,0,0,0,0,0,0,0,0,0,0,0,0,0,0,0,0,0,0,0,0,0,0,0,0,0,0,0,0"/>
                          </v:shape>
                        </v:group>
                      </v:group>
                    </v:group>
                    <v:shape id="Freeform 1358" o:spid="_x0000_s1097" style="position:absolute;left:11333;top:5989;width:1653;height:756;visibility:visible;mso-wrap-style:square;v-text-anchor:top" coordsize="1653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SdW8IA&#10;AADcAAAADwAAAGRycy9kb3ducmV2LnhtbERPTWvCQBC9F/wPywje6kYPJkRXEUXoyWJaqN7G7JgE&#10;s7MhuzWxv94VhN7m8T5nsepNLW7Uusqygsk4AkGcW11xoeD7a/eegHAeWWNtmRTcycFqOXhbYKpt&#10;xwe6Zb4QIYRdigpK75tUSpeXZNCNbUMcuIttDfoA20LqFrsQbmo5jaKZNFhxaCixoU1J+TX7NQq2&#10;n39nm5vpqUvM7vhzjymbJXulRsN+PQfhqff/4pf7Q4f5cQzPZ8IF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5J1bwgAAANwAAAAPAAAAAAAAAAAAAAAAAJgCAABkcnMvZG93&#10;bnJldi54bWxQSwUGAAAAAAQABAD1AAAAhwMAAAAA&#10;" path="m,585r,l20,665r10,91l645,676,856,625r202,-60l1239,494r151,-80l1501,353r81,-70l1632,212r10,-30l1653,151r,-30l1642,91,1632,71,1612,51,1582,31,1542,20,1451,,1310,,1149,20,977,61,776,121,584,212,383,313,191,444,,585xe" strokeweight="1pt">
                      <v:path arrowok="t" o:connecttype="custom" o:connectlocs="0,585;0,585;20,665;30,756;645,676;645,676;856,625;1058,565;1239,494;1390,414;1390,414;1501,353;1582,283;1632,212;1642,182;1653,151;1653,151;1653,121;1642,91;1632,71;1612,51;1582,31;1542,20;1451,0;1451,0;1310,0;1149,20;977,61;776,121;776,121;584,212;383,313;191,444;0,585;0,585" o:connectangles="0,0,0,0,0,0,0,0,0,0,0,0,0,0,0,0,0,0,0,0,0,0,0,0,0,0,0,0,0,0,0,0,0,0,0"/>
                    </v:shape>
                  </v:group>
                  <v:group id="Group 1621" o:spid="_x0000_s1098" style="position:absolute;left:12512;top:3880;width:2181;height:398;rotation:180" coordorigin="4606,4177" coordsize="2398,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K3Q63FAAAA3AAA&#10;AA8AAAAAAAAAAAAAAAAAqgIAAGRycy9kb3ducmV2LnhtbFBLBQYAAAAABAAEAPoAAACcAwAAAAA=&#10;">
                    <v:shape id="Freeform 1622" o:spid="_x0000_s1099" style="position:absolute;left:4606;top:4177;width:2398;height:775;flip:x;visibility:visible;mso-wrap-style:square;v-text-anchor:top" coordsize="2433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FmfsEA&#10;AADcAAAADwAAAGRycy9kb3ducmV2LnhtbERPTWvCQBC9F/wPywje6qaibUxdRYWCJ2lt6HnIjkkw&#10;Oxt2N5r8+64geJvH+5zVpjeNuJLztWUFb9MEBHFhdc2lgvz36zUF4QOyxsYyKRjIw2Y9ellhpu2N&#10;f+h6CqWIIewzVFCF0GZS+qIig35qW+LIna0zGCJ0pdQObzHcNHKWJO/SYM2xocKW9hUVl1NnFBy7&#10;9Hu3yHf5ZT70f52bD6lxtVKTcb/9BBGoD0/xw33Qcf7HEu7PxAv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xZn7BAAAA3AAAAA8AAAAAAAAAAAAAAAAAmAIAAGRycy9kb3du&#10;cmV2LnhtbFBLBQYAAAAABAAEAPUAAACGAwAAAAA=&#10;" path="m2433,390r,l2428,410r,20l2408,465r-30,40l2338,540r-55,35l2223,605r-70,30l2073,660r-85,25l1893,710r-100,20l1688,745r-109,15l1459,770r-120,5l1214,775r,l1089,775,969,770,854,760,744,745,634,730,534,710,439,685,354,660,274,635,204,605,144,575,94,540,55,505,25,465,5,430,,410,,390r,l,370,5,350,25,310,55,275,94,235r50,-30l204,170r70,-30l354,115,439,90,534,65,634,45,744,30,854,20,969,10,1089,5,1214,r,l1339,5r120,5l1579,20r109,10l1793,45r100,20l1988,90r85,25l2153,140r70,30l2283,205r55,30l2378,275r30,35l2428,350r,20l2433,390r,xe" strokeweight="1pt">
                      <v:path arrowok="t" o:connecttype="custom" o:connectlocs="2398,390;2393,430;2344,505;2250,575;2122,635;1959,685;1767,730;1556,760;1320,775;1197,775;955,770;733,745;526,710;349,660;201,605;93,540;25,465;0,410;0,390;5,350;54,275;142,205;270,140;433,90;625,45;842,20;1073,5;1197,0;1438,10;1664,30;1866,65;2043,115;2191,170;2304,235;2373,310;2393,370;2398,390" o:connectangles="0,0,0,0,0,0,0,0,0,0,0,0,0,0,0,0,0,0,0,0,0,0,0,0,0,0,0,0,0,0,0,0,0,0,0,0,0"/>
                    </v:shape>
                    <v:shape id="Freeform 1623" o:spid="_x0000_s1100" style="position:absolute;left:4803;top:4247;width:2005;height:635;flip:x;visibility:visible;mso-wrap-style:square;v-text-anchor:top" coordsize="2034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7QFsQA&#10;AADcAAAADwAAAGRycy9kb3ducmV2LnhtbESPQWvDMAyF74P9B6PBLqN1ukMpad0yBoUeNkaz5i5i&#10;LQ6L5TR2W+ffT4fCbhLv6b1Pm132vbrSGLvABhbzAhRxE2zHrYHT9362AhUTssU+MBmYKMJu+/iw&#10;wdKGGx/pWqVWSQjHEg24lIZS69g48hjnYSAW7SeMHpOsY6vtiDcJ971+LYql9tixNDgc6N1R81td&#10;vIGXegq5cl8fi2l5+TygzTWdnTHPT/ltDSpRTv/m+/XBCv5K8OUZmU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+0BbEAAAA3AAAAA8AAAAAAAAAAAAAAAAAmAIAAGRycy9k&#10;b3ducmV2LnhtbFBLBQYAAAAABAAEAPUAAACJAwAAAAA=&#10;" path="m2034,320r,l2029,350r-15,30l1989,415r-35,25l1909,470r-50,25l1799,520r-65,25l1664,565r-80,15l1499,595r-84,15l1320,620r-100,10l1120,635r-105,l1015,635r-105,l810,630,715,620,620,610,530,595,450,580,370,565,295,545,230,520,175,495,120,470,80,440,45,415,20,380,5,350,,320r,l5,285,20,255,45,225,80,195r40,-30l175,140r55,-25l295,95,370,75,450,55,530,40,620,25,715,15r95,-5l910,5,1015,r,l1120,5r100,5l1320,15r95,10l1499,40r85,15l1664,75r70,20l1799,115r60,25l1909,165r45,30l1989,225r25,30l2029,285r5,35l2034,320xe" strokeweight="1pt">
                      <v:path arrowok="t" o:connecttype="custom" o:connectlocs="2005,320;1985,380;1926,440;1832,495;1709,545;1561,580;1395,610;1203,630;1001,635;897,635;705,620;522,595;365,565;227,520;118,470;44,415;5,350;0,320;20,255;79,195;173,140;291,95;444,55;611,25;798,10;1001,0;1104,5;1301,15;1478,40;1640,75;1773,115;1882,165;1961,225;2000,285;2005,320" o:connectangles="0,0,0,0,0,0,0,0,0,0,0,0,0,0,0,0,0,0,0,0,0,0,0,0,0,0,0,0,0,0,0,0,0,0,0"/>
                    </v:shape>
                    <v:shape id="Freeform 1624" o:spid="_x0000_s1101" style="position:absolute;left:5306;top:4407;width:753;height:270;flip:x;visibility:visible;mso-wrap-style:square;v-text-anchor:top" coordsize="764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B+cIA&#10;AADcAAAADwAAAGRycy9kb3ducmV2LnhtbERPS2sCMRC+C/0PYQq9aaJUWbZGaQuK4MlVansbNrMP&#10;upksm6jrvzeC4G0+vufMl71txJk6XzvWMB4pEMS5MzWXGg771TAB4QOywcYxabiSh+XiZTDH1LgL&#10;7+ichVLEEPYpaqhCaFMpfV6RRT9yLXHkCtdZDBF2pTQdXmK4beREqZm0WHNsqLCl74ry/+xkNezU&#10;z9ff9jh5L4q18qdj5vbF9Ffrt9f+8wNEoD48xQ/3xsT5yRjuz8QL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EQH5wgAAANwAAAAPAAAAAAAAAAAAAAAAAJgCAABkcnMvZG93&#10;bnJldi54bWxQSwUGAAAAAAQABAD1AAAAhwMAAAAA&#10;" path="m315,65r,l375,70r45,15l420,85r15,10l450,105r10,10l460,130r,l460,140r-10,10l435,160r-15,10l420,170r-45,15l315,190r,l260,185,215,170r,l200,160,185,150,175,140r,-10l175,130r,-15l185,105,200,95,215,85r,l260,70r55,-5l315,65xm650,40r,l590,25,525,10,455,5,380,r,l305,5r-70,5l170,25,110,40r,l60,60,25,85,15,95,5,110,,125r,10l,135r,15l5,165r20,25l60,210r50,20l110,230r60,20l235,260r70,10l380,270r,l455,270r70,-10l590,250r60,-20l650,230r49,-20l734,190r20,-25l759,150r5,-15l764,135r-5,-10l754,110,744,95,734,85,699,60,650,40r,xe" strokeweight="1pt">
                      <v:path arrowok="t" o:connecttype="custom" o:connectlocs="310,65;414,85;429,95;453,115;453,130;444,150;414,170;370,185;310,190;212,170;197,160;172,140;172,130;182,105;212,85;256,70;310,65;641,40;517,10;375,0;301,5;168,25;108,40;25,85;5,110;0,135;0,150;25,190;108,230;168,250;301,270;375,270;517,260;641,230;689,210;743,165;753,135;748,125;733,95;689,60;641,40" o:connectangles="0,0,0,0,0,0,0,0,0,0,0,0,0,0,0,0,0,0,0,0,0,0,0,0,0,0,0,0,0,0,0,0,0,0,0,0,0,0,0,0,0"/>
                      <o:lock v:ext="edit" verticies="t"/>
                    </v:shape>
                  </v:group>
                  <v:group id="Group 1629" o:spid="_x0000_s1102" style="position:absolute;left:986;top:3804;width:5305;height:652" coordorigin="6054,5153" coordsize="4063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  <v:shape id="Freeform 1630" o:spid="_x0000_s1103" style="position:absolute;left:8012;top:5851;width:2105;height:262;rotation:-222804fd;flip: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vtOcMA&#10;AADcAAAADwAAAGRycy9kb3ducmV2LnhtbERP22oCMRB9F/yHMEJfpGZtQWRrFPFGlYKXFp+HzbhZ&#10;3EyWTdTVr28KQt/mcK4zmjS2FFeqfeFYQb+XgCDOnC44V/DzvXwdgvABWWPpmBTcycNk3G6NMNXu&#10;xnu6HkIuYgj7FBWYEKpUSp8Zsuh7riKO3MnVFkOEdS51jbcYbkv5liQDabHg2GCwopmh7Hy4WAWr&#10;u9/I42Lbnc0dPQZm7cN+96XUS6eZfoAI1IR/8dP9qeP84Tv8PRMvkO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vtOcMAAADcAAAADwAAAAAAAAAAAAAAAACYAgAAZHJzL2Rv&#10;d25yZXYueG1sUEsFBgAAAAAEAAQA9QAAAIgDAAAAAA=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3,86;3,86;0,133;0,133;58,119;119,110;240,100;369,100;509,110;509,110;691,138;1021,200;1021,200;1173,224;1315,243;1441,257;1549,262;1549,262;1624,262;1695,257;1763,248;1834,238;1901,224;1969,205;2034,186;2102,162;2102,162;2105,114;2105,114;2013,143;1922,162;1831,181;1742,195;1658,205;1573,210;1488,210;1407,210;1407,210;1292,195;1169,176;1038,148;892,105;892,105;674,43;674,43;560,19;461,0;461,0;403,0;346,0;288,5;230,14;173,24;115,43;61,62;3,86;3,86" o:connectangles="0,0,0,0,0,0,0,0,0,0,0,0,0,0,0,0,0,0,0,0,0,0,0,0,0,0,0,0,0,0,0,0,0,0,0,0,0,0,0,0,0,0,0,0,0,0,0,0,0,0,0,0,0,0,0,0,0"/>
                    </v:shape>
                    <v:shape id="Freeform 1631" o:spid="_x0000_s1104" style="position:absolute;left:6054;top:5153;width:2974;height:334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m4l8EA&#10;AADcAAAADwAAAGRycy9kb3ducmV2LnhtbERPS2sCMRC+F/wPYYReimatT1ajSEHq1cfF27AZN6ub&#10;yZJEd/vvG6HQ23x8z1ltOluLJ/lQOVYwGmYgiAunKy4VnE+7wQJEiMgaa8ek4IcCbNa9txXm2rV8&#10;oOcxliKFcMhRgYmxyaUMhSGLYega4sRdnbcYE/Sl1B7bFG5r+ZllM2mx4tRgsKEvQ8X9+LAK5tX3&#10;zlxC6+cfj0xfp+34JruxUu/9brsEEamL/+I/916n+YsJvJ5JF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puJfBAAAA3AAAAA8AAAAAAAAAAAAAAAAAmAIAAGRycy9kb3du&#10;cmV2LnhtbFBLBQYAAAAABAAEAPUAAACGAwAAAAA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5,109;5,109;0,170;0,170;82,152;168,140;340,128;522,128;719,140;719,140;977,176;1442,255;1442,255;1657,285;1858,310;2036,328;2188,334;2188,334;2294,334;2395,328;2490,316;2591,304;2686,285;2782,261;2873,237;2969,206;2969,206;2974,146;2974,146;2844,182;2715,206;2586,231;2462,249;2342,261;2222,267;2102,267;1988,267;1988,267;1825,249;1652,225;1466,188;1260,134;1260,134;953,55;953,55;791,24;651,0;651,0;570,0;488,0;407,6;325,18;245,30;163,55;86,79;5,109;5,109" o:connectangles="0,0,0,0,0,0,0,0,0,0,0,0,0,0,0,0,0,0,0,0,0,0,0,0,0,0,0,0,0,0,0,0,0,0,0,0,0,0,0,0,0,0,0,0,0,0,0,0,0,0,0,0,0,0,0,0,0"/>
                    </v:shape>
                  </v:group>
                  <v:group id="Group 1703" o:spid="_x0000_s1105" style="position:absolute;left:8588;top:2618;width:2855;height:368;rotation:180" coordorigin="6054,5153" coordsize="4063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WOcFMEAAADcAAAADwAA&#10;AAAAAAAAAAAAAACqAgAAZHJzL2Rvd25yZXYueG1sUEsFBgAAAAAEAAQA+gAAAJgDAAAAAA==&#10;">
                    <v:shape id="Freeform 1704" o:spid="_x0000_s1106" style="position:absolute;left:8012;top:5851;width:2105;height:262;rotation:-222804fd;flip: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xOocMA&#10;AADcAAAADwAAAGRycy9kb3ducmV2LnhtbERPS2vCQBC+F/wPywheSt20hyCpmyBqi5aCT3oestNs&#10;MDsbsqvG/vpuoeBtPr7nTIveNuJCna8dK3geJyCIS6drrhQcD29PExA+IGtsHJOCG3ko8sHDFDPt&#10;rryjyz5UIoawz1CBCaHNpPSlIYt+7FriyH27zmKIsKuk7vAaw20jX5IklRZrjg0GW5obKk/7s1Xw&#10;fvMf8mu5eZwvHP2kZu3Dbvup1GjYz15BBOrDXfzvXuk4f5LC3zPxAp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xOocMAAADcAAAADwAAAAAAAAAAAAAAAACYAgAAZHJzL2Rv&#10;d25yZXYueG1sUEsFBgAAAAAEAAQA9QAAAIgDAAAAAA=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3,86;3,86;0,133;0,133;58,119;119,110;240,100;369,100;509,110;509,110;691,138;1021,200;1021,200;1173,224;1315,243;1441,257;1549,262;1549,262;1624,262;1695,257;1763,248;1834,238;1901,224;1969,205;2034,186;2102,162;2102,162;2105,114;2105,114;2013,143;1922,162;1831,181;1742,195;1658,205;1573,210;1488,210;1407,210;1407,210;1292,195;1169,176;1038,148;892,105;892,105;674,43;674,43;560,19;461,0;461,0;403,0;346,0;288,5;230,14;173,24;115,43;61,62;3,86;3,86" o:connectangles="0,0,0,0,0,0,0,0,0,0,0,0,0,0,0,0,0,0,0,0,0,0,0,0,0,0,0,0,0,0,0,0,0,0,0,0,0,0,0,0,0,0,0,0,0,0,0,0,0,0,0,0,0,0,0,0,0"/>
                    </v:shape>
                    <v:shape id="Freeform 1705" o:spid="_x0000_s1107" style="position:absolute;left:6054;top:5153;width:2974;height:334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sm4MEA&#10;AADcAAAADwAAAGRycy9kb3ducmV2LnhtbERPS2sCMRC+C/0PYQpepGar2F22RimC1KuPS2/DZtxs&#10;u5ksSXTXf98Igrf5+J6zXA+2FVfyoXGs4H2agSCunG64VnA6bt8KECEia2wdk4IbBVivXkZLLLXr&#10;eU/XQ6xFCuFQogITY1dKGSpDFsPUdcSJOztvMSboa6k99inctnKWZR/SYsOpwWBHG0PV3+FiFeTN&#10;99b8hN7nk0umz4t+/iuHuVLj1+HrE0SkIT7FD/dOp/lFDvdn0gV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7JuDBAAAA3AAAAA8AAAAAAAAAAAAAAAAAmAIAAGRycy9kb3du&#10;cmV2LnhtbFBLBQYAAAAABAAEAPUAAACGAwAAAAA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5,109;5,109;0,170;0,170;82,152;168,140;340,128;522,128;719,140;719,140;977,176;1442,255;1442,255;1657,285;1858,310;2036,328;2188,334;2188,334;2294,334;2395,328;2490,316;2591,304;2686,285;2782,261;2873,237;2969,206;2969,206;2974,146;2974,146;2844,182;2715,206;2586,231;2462,249;2342,261;2222,267;2102,267;1988,267;1988,267;1825,249;1652,225;1466,188;1260,134;1260,134;953,55;953,55;791,24;651,0;651,0;570,0;488,0;407,6;325,18;245,30;163,55;86,79;5,109;5,109" o:connectangles="0,0,0,0,0,0,0,0,0,0,0,0,0,0,0,0,0,0,0,0,0,0,0,0,0,0,0,0,0,0,0,0,0,0,0,0,0,0,0,0,0,0,0,0,0,0,0,0,0,0,0,0,0,0,0,0,0"/>
                    </v:shape>
                  </v:group>
                  <v:group id="Group 1620" o:spid="_x0000_s1108" style="position:absolute;left:487;top:4047;width:2500;height:569" coordorigin="4606,4177" coordsize="2398,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  <v:shape id="Freeform 1614" o:spid="_x0000_s1109" style="position:absolute;left:4606;top:4177;width:2398;height:775;flip:x;visibility:visible;mso-wrap-style:square;v-text-anchor:top" coordsize="2433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QWWcEA&#10;AADcAAAADwAAAGRycy9kb3ducmV2LnhtbERPTWvCQBC9F/oflhF6qxuLlpi6Si0UPImNwfOQnSbB&#10;7GzY3Wjy711B8DaP9zmrzWBacSHnG8sKZtMEBHFpdcOVguL4+56C8AFZY2uZFIzkYbN+fVlhpu2V&#10;/+iSh0rEEPYZKqhD6DIpfVmTQT+1HXHk/q0zGCJ0ldQOrzHctPIjST6lwYZjQ40d/dRUnvPeKNj3&#10;6WG7KLbFeT4Op97Nx9S4Rqm3yfD9BSLQEJ7ih3un4/x0Cfdn4gV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kFlnBAAAA3AAAAA8AAAAAAAAAAAAAAAAAmAIAAGRycy9kb3du&#10;cmV2LnhtbFBLBQYAAAAABAAEAPUAAACGAwAAAAA=&#10;" path="m2433,390r,l2428,410r,20l2408,465r-30,40l2338,540r-55,35l2223,605r-70,30l2073,660r-85,25l1893,710r-100,20l1688,745r-109,15l1459,770r-120,5l1214,775r,l1089,775,969,770,854,760,744,745,634,730,534,710,439,685,354,660,274,635,204,605,144,575,94,540,55,505,25,465,5,430,,410,,390r,l,370,5,350,25,310,55,275,94,235r50,-30l204,170r70,-30l354,115,439,90,534,65,634,45,744,30,854,20,969,10,1089,5,1214,r,l1339,5r120,5l1579,20r109,10l1793,45r100,20l1988,90r85,25l2153,140r70,30l2283,205r55,30l2378,275r30,35l2428,350r,20l2433,390r,xe" strokeweight="1pt">
                      <v:path arrowok="t" o:connecttype="custom" o:connectlocs="2398,390;2393,430;2344,505;2250,575;2122,635;1959,685;1767,730;1556,760;1320,775;1197,775;955,770;733,745;526,710;349,660;201,605;93,540;25,465;0,410;0,390;5,350;54,275;142,205;270,140;433,90;625,45;842,20;1073,5;1197,0;1438,10;1664,30;1866,65;2043,115;2191,170;2304,235;2373,310;2393,370;2398,390" o:connectangles="0,0,0,0,0,0,0,0,0,0,0,0,0,0,0,0,0,0,0,0,0,0,0,0,0,0,0,0,0,0,0,0,0,0,0,0,0"/>
                    </v:shape>
                    <v:shape id="Freeform 1615" o:spid="_x0000_s1110" style="position:absolute;left:4803;top:4247;width:2005;height:635;flip:x;visibility:visible;mso-wrap-style:square;v-text-anchor:top" coordsize="2034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dGy8QA&#10;AADcAAAADwAAAGRycy9kb3ducmV2LnhtbESPQWsCMRCF74X+hzCFXkrN6kHs1iilUPBgEdd6HzbT&#10;zdLNZLuJmv33zkHwNsN78943y3X2nTrTENvABqaTAhRxHWzLjYGfw9frAlRMyBa7wGRgpAjr1ePD&#10;EksbLrync5UaJSEcSzTgUupLrWPtyGOchJ5YtN8weEyyDo22A14k3Hd6VhRz7bFlaXDY06ej+q86&#10;eQMvxzHkyu2203F++t6gzUf6d8Y8P+WPd1CJcrqbb9cbK/hvgi/PyAR6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nRsvEAAAA3AAAAA8AAAAAAAAAAAAAAAAAmAIAAGRycy9k&#10;b3ducmV2LnhtbFBLBQYAAAAABAAEAPUAAACJAwAAAAA=&#10;" path="m2034,320r,l2029,350r-15,30l1989,415r-35,25l1909,470r-50,25l1799,520r-65,25l1664,565r-80,15l1499,595r-84,15l1320,620r-100,10l1120,635r-105,l1015,635r-105,l810,630,715,620,620,610,530,595,450,580,370,565,295,545,230,520,175,495,120,470,80,440,45,415,20,380,5,350,,320r,l5,285,20,255,45,225,80,195r40,-30l175,140r55,-25l295,95,370,75,450,55,530,40,620,25,715,15r95,-5l910,5,1015,r,l1120,5r100,5l1320,15r95,10l1499,40r85,15l1664,75r70,20l1799,115r60,25l1909,165r45,30l1989,225r25,30l2029,285r5,35l2034,320xe" strokeweight="1pt">
                      <v:path arrowok="t" o:connecttype="custom" o:connectlocs="2005,320;1985,380;1926,440;1832,495;1709,545;1561,580;1395,610;1203,630;1001,635;897,635;705,620;522,595;365,565;227,520;118,470;44,415;5,350;0,320;20,255;79,195;173,140;291,95;444,55;611,25;798,10;1001,0;1104,5;1301,15;1478,40;1640,75;1773,115;1882,165;1961,225;2000,285;2005,320" o:connectangles="0,0,0,0,0,0,0,0,0,0,0,0,0,0,0,0,0,0,0,0,0,0,0,0,0,0,0,0,0,0,0,0,0,0,0"/>
                    </v:shape>
                    <v:shape id="Freeform 1618" o:spid="_x0000_s1111" style="position:absolute;left:5306;top:4407;width:753;height:270;flip:x;visibility:visible;mso-wrap-style:square;v-text-anchor:top" coordsize="764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iXJMMA&#10;AADcAAAADwAAAGRycy9kb3ducmV2LnhtbERPS2sCMRC+C/0PYQq9aaJYsVuzS1uwFDy5ltrehs3s&#10;g24myybq+u+NIHibj+85q2ywrThS7xvHGqYTBYK4cKbhSsP3bj1egvAB2WDrmDScyUOWPoxWmBh3&#10;4i0d81CJGMI+QQ11CF0ipS9qsugnriOOXOl6iyHCvpKmx1MMt62cKbWQFhuODTV29FFT8Z8frIat&#10;+nn/2+xn87L8VP6wz92ufP7V+ulxeHsFEWgId/HN/WXi/JcpXJ+JF8j0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iXJMMAAADcAAAADwAAAAAAAAAAAAAAAACYAgAAZHJzL2Rv&#10;d25yZXYueG1sUEsFBgAAAAAEAAQA9QAAAIgDAAAAAA==&#10;" path="m315,65r,l375,70r45,15l420,85r15,10l450,105r10,10l460,130r,l460,140r-10,10l435,160r-15,10l420,170r-45,15l315,190r,l260,185,215,170r,l200,160,185,150,175,140r,-10l175,130r,-15l185,105,200,95,215,85r,l260,70r55,-5l315,65xm650,40r,l590,25,525,10,455,5,380,r,l305,5r-70,5l170,25,110,40r,l60,60,25,85,15,95,5,110,,125r,10l,135r,15l5,165r20,25l60,210r50,20l110,230r60,20l235,260r70,10l380,270r,l455,270r70,-10l590,250r60,-20l650,230r49,-20l734,190r20,-25l759,150r5,-15l764,135r-5,-10l754,110,744,95,734,85,699,60,650,40r,xe" strokeweight="1pt">
                      <v:path arrowok="t" o:connecttype="custom" o:connectlocs="310,65;414,85;429,95;453,115;453,130;444,150;414,170;370,185;310,190;212,170;197,160;172,140;172,130;182,105;212,85;256,70;310,65;641,40;517,10;375,0;301,5;168,25;108,40;25,85;5,110;0,135;0,150;25,190;108,230;168,250;301,270;375,270;517,260;641,230;689,210;743,165;753,135;748,125;733,95;689,60;641,40" o:connectangles="0,0,0,0,0,0,0,0,0,0,0,0,0,0,0,0,0,0,0,0,0,0,0,0,0,0,0,0,0,0,0,0,0,0,0,0,0,0,0,0,0"/>
                      <o:lock v:ext="edit" verticies="t"/>
                    </v:shape>
                  </v:group>
                  <v:group id="Group 1625" o:spid="_x0000_s1112" style="position:absolute;left:8303;top:2069;width:1764;height:357" coordorigin="4606,4177" coordsize="2398,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<v:shape id="Freeform 1626" o:spid="_x0000_s1113" style="position:absolute;left:4606;top:4177;width:2398;height:775;flip:x;visibility:visible;mso-wrap-style:square;v-text-anchor:top" coordsize="2433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W3bsEA&#10;AADcAAAADwAAAGRycy9kb3ducmV2LnhtbERPTWvCQBC9F/wPywi91U2tlpi6ihYKnsTa0POQHZNg&#10;djbsbjT5964geJvH+5zlujeNuJDztWUF75MEBHFhdc2lgvzv5y0F4QOyxsYyKRjIw3o1ellipu2V&#10;f+lyDKWIIewzVFCF0GZS+qIig35iW+LInawzGCJ0pdQOrzHcNHKaJJ/SYM2xocKWvisqzsfOKNh3&#10;6WE7z7f5eTb0/52bDalxtVKv437zBSJQH57ih3un4/zFB9yfiR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Vt27BAAAA3AAAAA8AAAAAAAAAAAAAAAAAmAIAAGRycy9kb3du&#10;cmV2LnhtbFBLBQYAAAAABAAEAPUAAACGAwAAAAA=&#10;" path="m2433,390r,l2428,410r,20l2408,465r-30,40l2338,540r-55,35l2223,605r-70,30l2073,660r-85,25l1893,710r-100,20l1688,745r-109,15l1459,770r-120,5l1214,775r,l1089,775,969,770,854,760,744,745,634,730,534,710,439,685,354,660,274,635,204,605,144,575,94,540,55,505,25,465,5,430,,410,,390r,l,370,5,350,25,310,55,275,94,235r50,-30l204,170r70,-30l354,115,439,90,534,65,634,45,744,30,854,20,969,10,1089,5,1214,r,l1339,5r120,5l1579,20r109,10l1793,45r100,20l1988,90r85,25l2153,140r70,30l2283,205r55,30l2378,275r30,35l2428,350r,20l2433,390r,xe" strokeweight="1pt">
                      <v:path arrowok="t" o:connecttype="custom" o:connectlocs="2398,390;2393,430;2344,505;2250,575;2122,635;1959,685;1767,730;1556,760;1320,775;1197,775;955,770;733,745;526,710;349,660;201,605;93,540;25,465;0,410;0,390;5,350;54,275;142,205;270,140;433,90;625,45;842,20;1073,5;1197,0;1438,10;1664,30;1866,65;2043,115;2191,170;2304,235;2373,310;2393,370;2398,390" o:connectangles="0,0,0,0,0,0,0,0,0,0,0,0,0,0,0,0,0,0,0,0,0,0,0,0,0,0,0,0,0,0,0,0,0,0,0,0,0"/>
                    </v:shape>
                    <v:shape id="Freeform 1627" o:spid="_x0000_s1114" style="position:absolute;left:4803;top:4247;width:2005;height:635;flip:x;visibility:visible;mso-wrap-style:square;v-text-anchor:top" coordsize="2034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xAyMIA&#10;AADcAAAADwAAAGRycy9kb3ducmV2LnhtbERP32vCMBB+F/wfwg32IjN1DHG1qYgw8GFjrOr70ZxN&#10;WXOpTdT0v18Gg73dx/fzik20nbjR4FvHChbzDARx7XTLjYLj4e1pBcIHZI2dY1IwkodNOZ0UmGt3&#10;5y+6VaERKYR9jgpMCH0upa8NWfRz1xMn7uwGiyHBoZF6wHsKt518zrKltNhyajDY085Q/V1drYLZ&#10;aXSxMp/vi3F5/dijjie6GKUeH+J2DSJQDP/iP/dep/mvL/D7TLp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HEDIwgAAANwAAAAPAAAAAAAAAAAAAAAAAJgCAABkcnMvZG93&#10;bnJldi54bWxQSwUGAAAAAAQABAD1AAAAhwMAAAAA&#10;" path="m2034,320r,l2029,350r-15,30l1989,415r-35,25l1909,470r-50,25l1799,520r-65,25l1664,565r-80,15l1499,595r-84,15l1320,620r-100,10l1120,635r-105,l1015,635r-105,l810,630,715,620,620,610,530,595,450,580,370,565,295,545,230,520,175,495,120,470,80,440,45,415,20,380,5,350,,320r,l5,285,20,255,45,225,80,195r40,-30l175,140r55,-25l295,95,370,75,450,55,530,40,620,25,715,15r95,-5l910,5,1015,r,l1120,5r100,5l1320,15r95,10l1499,40r85,15l1664,75r70,20l1799,115r60,25l1909,165r45,30l1989,225r25,30l2029,285r5,35l2034,320xe" strokeweight="1pt">
                      <v:path arrowok="t" o:connecttype="custom" o:connectlocs="2005,320;1985,380;1926,440;1832,495;1709,545;1561,580;1395,610;1203,630;1001,635;897,635;705,620;522,595;365,565;227,520;118,470;44,415;5,350;0,320;20,255;79,195;173,140;291,95;444,55;611,25;798,10;1001,0;1104,5;1301,15;1478,40;1640,75;1773,115;1882,165;1961,225;2000,285;2005,320" o:connectangles="0,0,0,0,0,0,0,0,0,0,0,0,0,0,0,0,0,0,0,0,0,0,0,0,0,0,0,0,0,0,0,0,0,0,0"/>
                    </v:shape>
                    <v:shape id="Freeform 1628" o:spid="_x0000_s1115" style="position:absolute;left:5306;top:4407;width:753;height:270;flip:x;visibility:visible;mso-wrap-style:square;v-text-anchor:top" coordsize="764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ORJ8MA&#10;AADcAAAADwAAAGRycy9kb3ducmV2LnhtbERPS2sCMRC+F/ofwhS81aSi0m43K62gCJ5cS21vw2b2&#10;QTeTZRN1/fdGEHqbj+856WKwrThR7xvHGl7GCgRx4UzDlYav/er5FYQPyAZbx6ThQh4W2eNDiolx&#10;Z97RKQ+ViCHsE9RQh9AlUvqiJot+7DriyJWutxgi7CtpejzHcNvKiVJzabHh2FBjR8uair/8aDXs&#10;1Pfn7/YwmZblWvnjIXf7cvaj9ehp+HgHEWgI/+K7e2Pi/LcZ3J6JF8j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ORJ8MAAADcAAAADwAAAAAAAAAAAAAAAACYAgAAZHJzL2Rv&#10;d25yZXYueG1sUEsFBgAAAAAEAAQA9QAAAIgDAAAAAA==&#10;" path="m315,65r,l375,70r45,15l420,85r15,10l450,105r10,10l460,130r,l460,140r-10,10l435,160r-15,10l420,170r-45,15l315,190r,l260,185,215,170r,l200,160,185,150,175,140r,-10l175,130r,-15l185,105,200,95,215,85r,l260,70r55,-5l315,65xm650,40r,l590,25,525,10,455,5,380,r,l305,5r-70,5l170,25,110,40r,l60,60,25,85,15,95,5,110,,125r,10l,135r,15l5,165r20,25l60,210r50,20l110,230r60,20l235,260r70,10l380,270r,l455,270r70,-10l590,250r60,-20l650,230r49,-20l734,190r20,-25l759,150r5,-15l764,135r-5,-10l754,110,744,95,734,85,699,60,650,40r,xe" strokeweight="1pt">
                      <v:path arrowok="t" o:connecttype="custom" o:connectlocs="310,65;414,85;429,95;453,115;453,130;444,150;414,170;370,185;310,190;212,170;197,160;172,140;172,130;182,105;212,85;256,70;310,65;641,40;517,10;375,0;301,5;168,25;108,40;25,85;5,110;0,135;0,150;25,190;108,230;168,250;301,270;375,270;517,260;641,230;689,210;743,165;753,135;748,125;733,95;689,60;641,40" o:connectangles="0,0,0,0,0,0,0,0,0,0,0,0,0,0,0,0,0,0,0,0,0,0,0,0,0,0,0,0,0,0,0,0,0,0,0,0,0,0,0,0,0"/>
                      <o:lock v:ext="edit" verticies="t"/>
                    </v:shape>
                  </v:group>
                  <v:group id="Group 2424" o:spid="_x0000_s1116" style="position:absolute;left:12001;top:5844;width:2855;height:368;rotation:180" coordorigin="6054,5153" coordsize="4063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GiUvsEAAADcAAAADwAA&#10;AAAAAAAAAAAAAACqAgAAZHJzL2Rvd25yZXYueG1sUEsFBgAAAAAEAAQA+gAAAJgDAAAAAA==&#10;">
                    <v:shape id="Freeform 2425" o:spid="_x0000_s1117" style="position:absolute;left:8012;top:5851;width:2105;height:262;rotation:-222804fd;flip: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l958QA&#10;AADcAAAADwAAAGRycy9kb3ducmV2LnhtbERPS2sCMRC+F/ofwhR6KZrVg4/VKEVtsaWgq+J52Iyb&#10;pZvJskl17a83QqG3+fieM523thJnanzpWEGvm4Agzp0uuVBw2L91RiB8QNZYOSYFV/Iwnz0+TDHV&#10;7sIZnXehEDGEfYoKTAh1KqXPDVn0XVcTR+7kGoshwqaQusFLDLeV7CfJQFosOTYYrGlhKP/e/VgF&#10;71f/KY+rzcti6eh3YD58yLZfSj0/ta8TEIHa8C/+c691nD8ewv2ZeIG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ZfefEAAAA3AAAAA8AAAAAAAAAAAAAAAAAmAIAAGRycy9k&#10;b3ducmV2LnhtbFBLBQYAAAAABAAEAPUAAACJAwAAAAA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3,86;3,86;0,133;0,133;58,119;119,110;240,100;369,100;509,110;509,110;691,138;1021,200;1021,200;1173,224;1315,243;1441,257;1549,262;1549,262;1624,262;1695,257;1763,248;1834,238;1901,224;1969,205;2034,186;2102,162;2102,162;2105,114;2105,114;2013,143;1922,162;1831,181;1742,195;1658,205;1573,210;1488,210;1407,210;1407,210;1292,195;1169,176;1038,148;892,105;892,105;674,43;674,43;560,19;461,0;461,0;403,0;346,0;288,5;230,14;173,24;115,43;61,62;3,86;3,86" o:connectangles="0,0,0,0,0,0,0,0,0,0,0,0,0,0,0,0,0,0,0,0,0,0,0,0,0,0,0,0,0,0,0,0,0,0,0,0,0,0,0,0,0,0,0,0,0,0,0,0,0,0,0,0,0,0,0,0,0"/>
                    </v:shape>
                    <v:shape id="Freeform 2426" o:spid="_x0000_s1118" style="position:absolute;left:6054;top:5153;width:2974;height:334;rotation:222804fd;flip:x y;visibility:visible;mso-wrap-style:square;v-text-anchor:top" coordsize="310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0kT8QA&#10;AADcAAAADwAAAGRycy9kb3ducmV2LnhtbESPQW/CMAyF75P2HyIjcZlGOtAGdASEkNC4DnbZzWpM&#10;09E4VRJo9+/nwyRutt7ze59Xm8G36kYxNYENvEwKUMRVsA3XBr5O++cFqJSRLbaBycAvJdisHx9W&#10;WNrQ8yfdjrlWEsKpRAMu567UOlWOPKZJ6IhFO4foMcsaa20j9hLuWz0tijftsWFpcNjRzlF1OV69&#10;gXnzsXffqY/zp2thz6/97EcPM2PGo2H7DirTkO/m/+uDFfyl0MozMoF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9JE/EAAAA3AAAAA8AAAAAAAAAAAAAAAAAmAIAAGRycy9k&#10;b3ducmV2LnhtbFBLBQYAAAAABAAEAPUAAACJAwAAAAA=&#10;" path="m5,90r,l,140,85,125r90,-10l354,105r190,l749,115r269,30l1503,210r224,25l1937,255r185,15l2281,275r110,l2496,270r100,-10l2701,250r99,-15l2900,215r95,-20l3095,170r5,-50l2965,150r-135,20l2696,190r-130,15l2441,215r-125,5l2191,220r-119,l1902,205,1722,185,1528,155,1313,110,993,45,824,20,679,,594,,509,,424,5,339,15,255,25,170,45,90,65,5,90xe" strokeweight="1pt">
                      <v:path arrowok="t" o:connecttype="custom" o:connectlocs="5,109;5,109;0,170;0,170;82,152;168,140;340,128;522,128;719,140;719,140;977,176;1442,255;1442,255;1657,285;1858,310;2036,328;2188,334;2188,334;2294,334;2395,328;2490,316;2591,304;2686,285;2782,261;2873,237;2969,206;2969,206;2974,146;2974,146;2844,182;2715,206;2586,231;2462,249;2342,261;2222,267;2102,267;1988,267;1988,267;1825,249;1652,225;1466,188;1260,134;1260,134;953,55;953,55;791,24;651,0;651,0;570,0;488,0;407,6;325,18;245,30;163,55;86,79;5,109;5,109" o:connectangles="0,0,0,0,0,0,0,0,0,0,0,0,0,0,0,0,0,0,0,0,0,0,0,0,0,0,0,0,0,0,0,0,0,0,0,0,0,0,0,0,0,0,0,0,0,0,0,0,0,0,0,0,0,0,0,0,0"/>
                    </v:shape>
                  </v:group>
                </v:group>
                <w10:wrap anchorx="margin" anchory="margin"/>
              </v:group>
            </w:pict>
          </mc:Fallback>
        </mc:AlternateContent>
      </w:r>
    </w:p>
    <w:p w:rsidR="00E74491" w:rsidRDefault="00E74491" w:rsidP="00C50F66"/>
    <w:p w:rsidR="00012415" w:rsidRDefault="00012415" w:rsidP="00C50F66"/>
    <w:p w:rsidR="00012415" w:rsidRDefault="00012415">
      <w:r>
        <w:br w:type="page"/>
      </w:r>
    </w:p>
    <w:p w:rsidR="00E74491" w:rsidRDefault="00973446" w:rsidP="00C50F66"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13825" cy="6638925"/>
                <wp:effectExtent l="13335" t="13970" r="21590" b="14605"/>
                <wp:wrapNone/>
                <wp:docPr id="1" name="Group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3825" cy="6638925"/>
                          <a:chOff x="891" y="996"/>
                          <a:chExt cx="14195" cy="10455"/>
                        </a:xfrm>
                      </wpg:grpSpPr>
                      <wpg:grpSp>
                        <wpg:cNvPr id="2" name="Group 2437"/>
                        <wpg:cNvGrpSpPr>
                          <a:grpSpLocks/>
                        </wpg:cNvGrpSpPr>
                        <wpg:grpSpPr bwMode="auto">
                          <a:xfrm>
                            <a:off x="1138" y="1642"/>
                            <a:ext cx="13948" cy="9809"/>
                            <a:chOff x="1138" y="1642"/>
                            <a:chExt cx="13948" cy="9809"/>
                          </a:xfrm>
                        </wpg:grpSpPr>
                        <wps:wsp>
                          <wps:cNvPr id="3" name="Freeform 2198"/>
                          <wps:cNvSpPr>
                            <a:spLocks/>
                          </wps:cNvSpPr>
                          <wps:spPr bwMode="auto">
                            <a:xfrm>
                              <a:off x="1256" y="1705"/>
                              <a:ext cx="13824" cy="2922"/>
                            </a:xfrm>
                            <a:custGeom>
                              <a:avLst/>
                              <a:gdLst>
                                <a:gd name="T0" fmla="*/ 12599 w 13824"/>
                                <a:gd name="T1" fmla="*/ 27 h 2922"/>
                                <a:gd name="T2" fmla="*/ 12418 w 13824"/>
                                <a:gd name="T3" fmla="*/ 109 h 2922"/>
                                <a:gd name="T4" fmla="*/ 11965 w 13824"/>
                                <a:gd name="T5" fmla="*/ 207 h 2922"/>
                                <a:gd name="T6" fmla="*/ 11671 w 13824"/>
                                <a:gd name="T7" fmla="*/ 221 h 2922"/>
                                <a:gd name="T8" fmla="*/ 11377 w 13824"/>
                                <a:gd name="T9" fmla="*/ 207 h 2922"/>
                                <a:gd name="T10" fmla="*/ 10993 w 13824"/>
                                <a:gd name="T11" fmla="*/ 122 h 2922"/>
                                <a:gd name="T12" fmla="*/ 10807 w 13824"/>
                                <a:gd name="T13" fmla="*/ 54 h 2922"/>
                                <a:gd name="T14" fmla="*/ 10739 w 13824"/>
                                <a:gd name="T15" fmla="*/ 0 h 2922"/>
                                <a:gd name="T16" fmla="*/ 10558 w 13824"/>
                                <a:gd name="T17" fmla="*/ 96 h 2922"/>
                                <a:gd name="T18" fmla="*/ 10355 w 13824"/>
                                <a:gd name="T19" fmla="*/ 163 h 2922"/>
                                <a:gd name="T20" fmla="*/ 9949 w 13824"/>
                                <a:gd name="T21" fmla="*/ 221 h 2922"/>
                                <a:gd name="T22" fmla="*/ 9790 w 13824"/>
                                <a:gd name="T23" fmla="*/ 221 h 2922"/>
                                <a:gd name="T24" fmla="*/ 9248 w 13824"/>
                                <a:gd name="T25" fmla="*/ 163 h 2922"/>
                                <a:gd name="T26" fmla="*/ 8953 w 13824"/>
                                <a:gd name="T27" fmla="*/ 69 h 2922"/>
                                <a:gd name="T28" fmla="*/ 8881 w 13824"/>
                                <a:gd name="T29" fmla="*/ 27 h 2922"/>
                                <a:gd name="T30" fmla="*/ 8700 w 13824"/>
                                <a:gd name="T31" fmla="*/ 109 h 2922"/>
                                <a:gd name="T32" fmla="*/ 8247 w 13824"/>
                                <a:gd name="T33" fmla="*/ 207 h 2922"/>
                                <a:gd name="T34" fmla="*/ 7954 w 13824"/>
                                <a:gd name="T35" fmla="*/ 221 h 2922"/>
                                <a:gd name="T36" fmla="*/ 7434 w 13824"/>
                                <a:gd name="T37" fmla="*/ 163 h 2922"/>
                                <a:gd name="T38" fmla="*/ 7118 w 13824"/>
                                <a:gd name="T39" fmla="*/ 69 h 2922"/>
                                <a:gd name="T40" fmla="*/ 7049 w 13824"/>
                                <a:gd name="T41" fmla="*/ 27 h 2922"/>
                                <a:gd name="T42" fmla="*/ 6886 w 13824"/>
                                <a:gd name="T43" fmla="*/ 109 h 2922"/>
                                <a:gd name="T44" fmla="*/ 6411 w 13824"/>
                                <a:gd name="T45" fmla="*/ 207 h 2922"/>
                                <a:gd name="T46" fmla="*/ 6140 w 13824"/>
                                <a:gd name="T47" fmla="*/ 221 h 2922"/>
                                <a:gd name="T48" fmla="*/ 5599 w 13824"/>
                                <a:gd name="T49" fmla="*/ 163 h 2922"/>
                                <a:gd name="T50" fmla="*/ 5304 w 13824"/>
                                <a:gd name="T51" fmla="*/ 69 h 2922"/>
                                <a:gd name="T52" fmla="*/ 5214 w 13824"/>
                                <a:gd name="T53" fmla="*/ 27 h 2922"/>
                                <a:gd name="T54" fmla="*/ 5055 w 13824"/>
                                <a:gd name="T55" fmla="*/ 109 h 2922"/>
                                <a:gd name="T56" fmla="*/ 4598 w 13824"/>
                                <a:gd name="T57" fmla="*/ 207 h 2922"/>
                                <a:gd name="T58" fmla="*/ 4304 w 13824"/>
                                <a:gd name="T59" fmla="*/ 221 h 2922"/>
                                <a:gd name="T60" fmla="*/ 4010 w 13824"/>
                                <a:gd name="T61" fmla="*/ 207 h 2922"/>
                                <a:gd name="T62" fmla="*/ 3625 w 13824"/>
                                <a:gd name="T63" fmla="*/ 122 h 2922"/>
                                <a:gd name="T64" fmla="*/ 3445 w 13824"/>
                                <a:gd name="T65" fmla="*/ 54 h 2922"/>
                                <a:gd name="T66" fmla="*/ 3354 w 13824"/>
                                <a:gd name="T67" fmla="*/ 0 h 2922"/>
                                <a:gd name="T68" fmla="*/ 3196 w 13824"/>
                                <a:gd name="T69" fmla="*/ 96 h 2922"/>
                                <a:gd name="T70" fmla="*/ 2994 w 13824"/>
                                <a:gd name="T71" fmla="*/ 163 h 2922"/>
                                <a:gd name="T72" fmla="*/ 2558 w 13824"/>
                                <a:gd name="T73" fmla="*/ 221 h 2922"/>
                                <a:gd name="T74" fmla="*/ 2423 w 13824"/>
                                <a:gd name="T75" fmla="*/ 221 h 2922"/>
                                <a:gd name="T76" fmla="*/ 1880 w 13824"/>
                                <a:gd name="T77" fmla="*/ 163 h 2922"/>
                                <a:gd name="T78" fmla="*/ 1586 w 13824"/>
                                <a:gd name="T79" fmla="*/ 69 h 2922"/>
                                <a:gd name="T80" fmla="*/ 1496 w 13824"/>
                                <a:gd name="T81" fmla="*/ 27 h 2922"/>
                                <a:gd name="T82" fmla="*/ 1337 w 13824"/>
                                <a:gd name="T83" fmla="*/ 109 h 2922"/>
                                <a:gd name="T84" fmla="*/ 882 w 13824"/>
                                <a:gd name="T85" fmla="*/ 207 h 2922"/>
                                <a:gd name="T86" fmla="*/ 587 w 13824"/>
                                <a:gd name="T87" fmla="*/ 221 h 2922"/>
                                <a:gd name="T88" fmla="*/ 293 w 13824"/>
                                <a:gd name="T89" fmla="*/ 207 h 2922"/>
                                <a:gd name="T90" fmla="*/ 22 w 13824"/>
                                <a:gd name="T91" fmla="*/ 163 h 2922"/>
                                <a:gd name="T92" fmla="*/ 13769 w 13824"/>
                                <a:gd name="T93" fmla="*/ 2849 h 2922"/>
                                <a:gd name="T94" fmla="*/ 13824 w 13824"/>
                                <a:gd name="T95" fmla="*/ 207 h 2922"/>
                                <a:gd name="T96" fmla="*/ 13507 w 13824"/>
                                <a:gd name="T97" fmla="*/ 221 h 2922"/>
                                <a:gd name="T98" fmla="*/ 13236 w 13824"/>
                                <a:gd name="T99" fmla="*/ 207 h 2922"/>
                                <a:gd name="T100" fmla="*/ 12756 w 13824"/>
                                <a:gd name="T101" fmla="*/ 109 h 2922"/>
                                <a:gd name="T102" fmla="*/ 12599 w 13824"/>
                                <a:gd name="T103" fmla="*/ 27 h 29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824" h="2922">
                                  <a:moveTo>
                                    <a:pt x="12599" y="27"/>
                                  </a:moveTo>
                                  <a:lnTo>
                                    <a:pt x="12599" y="27"/>
                                  </a:lnTo>
                                  <a:lnTo>
                                    <a:pt x="12508" y="69"/>
                                  </a:lnTo>
                                  <a:lnTo>
                                    <a:pt x="12418" y="109"/>
                                  </a:lnTo>
                                  <a:lnTo>
                                    <a:pt x="12214" y="163"/>
                                  </a:lnTo>
                                  <a:lnTo>
                                    <a:pt x="11965" y="207"/>
                                  </a:lnTo>
                                  <a:lnTo>
                                    <a:pt x="11671" y="221"/>
                                  </a:lnTo>
                                  <a:lnTo>
                                    <a:pt x="11671" y="221"/>
                                  </a:lnTo>
                                  <a:lnTo>
                                    <a:pt x="11535" y="221"/>
                                  </a:lnTo>
                                  <a:lnTo>
                                    <a:pt x="11377" y="207"/>
                                  </a:lnTo>
                                  <a:lnTo>
                                    <a:pt x="11105" y="163"/>
                                  </a:lnTo>
                                  <a:lnTo>
                                    <a:pt x="10993" y="122"/>
                                  </a:lnTo>
                                  <a:lnTo>
                                    <a:pt x="10902" y="96"/>
                                  </a:lnTo>
                                  <a:lnTo>
                                    <a:pt x="10807" y="54"/>
                                  </a:lnTo>
                                  <a:lnTo>
                                    <a:pt x="10739" y="0"/>
                                  </a:lnTo>
                                  <a:lnTo>
                                    <a:pt x="10739" y="0"/>
                                  </a:lnTo>
                                  <a:lnTo>
                                    <a:pt x="10649" y="54"/>
                                  </a:lnTo>
                                  <a:lnTo>
                                    <a:pt x="10558" y="96"/>
                                  </a:lnTo>
                                  <a:lnTo>
                                    <a:pt x="10468" y="122"/>
                                  </a:lnTo>
                                  <a:lnTo>
                                    <a:pt x="10355" y="163"/>
                                  </a:lnTo>
                                  <a:lnTo>
                                    <a:pt x="10084" y="207"/>
                                  </a:lnTo>
                                  <a:lnTo>
                                    <a:pt x="9949" y="221"/>
                                  </a:lnTo>
                                  <a:lnTo>
                                    <a:pt x="9790" y="221"/>
                                  </a:lnTo>
                                  <a:lnTo>
                                    <a:pt x="9790" y="221"/>
                                  </a:lnTo>
                                  <a:lnTo>
                                    <a:pt x="9496" y="207"/>
                                  </a:lnTo>
                                  <a:lnTo>
                                    <a:pt x="9248" y="163"/>
                                  </a:lnTo>
                                  <a:lnTo>
                                    <a:pt x="9044" y="109"/>
                                  </a:lnTo>
                                  <a:lnTo>
                                    <a:pt x="8953" y="69"/>
                                  </a:lnTo>
                                  <a:lnTo>
                                    <a:pt x="8881" y="27"/>
                                  </a:lnTo>
                                  <a:lnTo>
                                    <a:pt x="8881" y="27"/>
                                  </a:lnTo>
                                  <a:lnTo>
                                    <a:pt x="8790" y="69"/>
                                  </a:lnTo>
                                  <a:lnTo>
                                    <a:pt x="8700" y="109"/>
                                  </a:lnTo>
                                  <a:lnTo>
                                    <a:pt x="8496" y="163"/>
                                  </a:lnTo>
                                  <a:lnTo>
                                    <a:pt x="8247" y="207"/>
                                  </a:lnTo>
                                  <a:lnTo>
                                    <a:pt x="7954" y="221"/>
                                  </a:lnTo>
                                  <a:lnTo>
                                    <a:pt x="7954" y="221"/>
                                  </a:lnTo>
                                  <a:lnTo>
                                    <a:pt x="7683" y="207"/>
                                  </a:lnTo>
                                  <a:lnTo>
                                    <a:pt x="7434" y="163"/>
                                  </a:lnTo>
                                  <a:lnTo>
                                    <a:pt x="7208" y="109"/>
                                  </a:lnTo>
                                  <a:lnTo>
                                    <a:pt x="7118" y="69"/>
                                  </a:lnTo>
                                  <a:lnTo>
                                    <a:pt x="7049" y="27"/>
                                  </a:lnTo>
                                  <a:lnTo>
                                    <a:pt x="7049" y="27"/>
                                  </a:lnTo>
                                  <a:lnTo>
                                    <a:pt x="6981" y="69"/>
                                  </a:lnTo>
                                  <a:lnTo>
                                    <a:pt x="6886" y="109"/>
                                  </a:lnTo>
                                  <a:lnTo>
                                    <a:pt x="6660" y="163"/>
                                  </a:lnTo>
                                  <a:lnTo>
                                    <a:pt x="6411" y="207"/>
                                  </a:lnTo>
                                  <a:lnTo>
                                    <a:pt x="6140" y="221"/>
                                  </a:lnTo>
                                  <a:lnTo>
                                    <a:pt x="6140" y="221"/>
                                  </a:lnTo>
                                  <a:lnTo>
                                    <a:pt x="5846" y="207"/>
                                  </a:lnTo>
                                  <a:lnTo>
                                    <a:pt x="5599" y="163"/>
                                  </a:lnTo>
                                  <a:lnTo>
                                    <a:pt x="5395" y="109"/>
                                  </a:lnTo>
                                  <a:lnTo>
                                    <a:pt x="5304" y="69"/>
                                  </a:lnTo>
                                  <a:lnTo>
                                    <a:pt x="5214" y="27"/>
                                  </a:lnTo>
                                  <a:lnTo>
                                    <a:pt x="5214" y="27"/>
                                  </a:lnTo>
                                  <a:lnTo>
                                    <a:pt x="5145" y="69"/>
                                  </a:lnTo>
                                  <a:lnTo>
                                    <a:pt x="5055" y="109"/>
                                  </a:lnTo>
                                  <a:lnTo>
                                    <a:pt x="4847" y="163"/>
                                  </a:lnTo>
                                  <a:lnTo>
                                    <a:pt x="4598" y="207"/>
                                  </a:lnTo>
                                  <a:lnTo>
                                    <a:pt x="4304" y="221"/>
                                  </a:lnTo>
                                  <a:lnTo>
                                    <a:pt x="4304" y="221"/>
                                  </a:lnTo>
                                  <a:lnTo>
                                    <a:pt x="4146" y="221"/>
                                  </a:lnTo>
                                  <a:lnTo>
                                    <a:pt x="4010" y="207"/>
                                  </a:lnTo>
                                  <a:lnTo>
                                    <a:pt x="3739" y="163"/>
                                  </a:lnTo>
                                  <a:lnTo>
                                    <a:pt x="3625" y="122"/>
                                  </a:lnTo>
                                  <a:lnTo>
                                    <a:pt x="3535" y="96"/>
                                  </a:lnTo>
                                  <a:lnTo>
                                    <a:pt x="3445" y="54"/>
                                  </a:lnTo>
                                  <a:lnTo>
                                    <a:pt x="3354" y="0"/>
                                  </a:lnTo>
                                  <a:lnTo>
                                    <a:pt x="3354" y="0"/>
                                  </a:lnTo>
                                  <a:lnTo>
                                    <a:pt x="3287" y="54"/>
                                  </a:lnTo>
                                  <a:lnTo>
                                    <a:pt x="3196" y="96"/>
                                  </a:lnTo>
                                  <a:lnTo>
                                    <a:pt x="3106" y="122"/>
                                  </a:lnTo>
                                  <a:lnTo>
                                    <a:pt x="2994" y="163"/>
                                  </a:lnTo>
                                  <a:lnTo>
                                    <a:pt x="2717" y="207"/>
                                  </a:lnTo>
                                  <a:lnTo>
                                    <a:pt x="2558" y="221"/>
                                  </a:lnTo>
                                  <a:lnTo>
                                    <a:pt x="2423" y="221"/>
                                  </a:lnTo>
                                  <a:lnTo>
                                    <a:pt x="2423" y="221"/>
                                  </a:lnTo>
                                  <a:lnTo>
                                    <a:pt x="2129" y="207"/>
                                  </a:lnTo>
                                  <a:lnTo>
                                    <a:pt x="1880" y="163"/>
                                  </a:lnTo>
                                  <a:lnTo>
                                    <a:pt x="1676" y="109"/>
                                  </a:lnTo>
                                  <a:lnTo>
                                    <a:pt x="1586" y="69"/>
                                  </a:lnTo>
                                  <a:lnTo>
                                    <a:pt x="1496" y="27"/>
                                  </a:lnTo>
                                  <a:lnTo>
                                    <a:pt x="1496" y="27"/>
                                  </a:lnTo>
                                  <a:lnTo>
                                    <a:pt x="1427" y="69"/>
                                  </a:lnTo>
                                  <a:lnTo>
                                    <a:pt x="1337" y="109"/>
                                  </a:lnTo>
                                  <a:lnTo>
                                    <a:pt x="1134" y="163"/>
                                  </a:lnTo>
                                  <a:lnTo>
                                    <a:pt x="882" y="207"/>
                                  </a:lnTo>
                                  <a:lnTo>
                                    <a:pt x="587" y="221"/>
                                  </a:lnTo>
                                  <a:lnTo>
                                    <a:pt x="587" y="221"/>
                                  </a:lnTo>
                                  <a:lnTo>
                                    <a:pt x="428" y="221"/>
                                  </a:lnTo>
                                  <a:lnTo>
                                    <a:pt x="293" y="207"/>
                                  </a:lnTo>
                                  <a:lnTo>
                                    <a:pt x="157" y="193"/>
                                  </a:lnTo>
                                  <a:lnTo>
                                    <a:pt x="22" y="163"/>
                                  </a:lnTo>
                                  <a:lnTo>
                                    <a:pt x="0" y="2922"/>
                                  </a:lnTo>
                                  <a:lnTo>
                                    <a:pt x="13769" y="2849"/>
                                  </a:lnTo>
                                  <a:lnTo>
                                    <a:pt x="13824" y="207"/>
                                  </a:lnTo>
                                  <a:lnTo>
                                    <a:pt x="13824" y="207"/>
                                  </a:lnTo>
                                  <a:lnTo>
                                    <a:pt x="13665" y="221"/>
                                  </a:lnTo>
                                  <a:lnTo>
                                    <a:pt x="13507" y="221"/>
                                  </a:lnTo>
                                  <a:lnTo>
                                    <a:pt x="13507" y="221"/>
                                  </a:lnTo>
                                  <a:lnTo>
                                    <a:pt x="13236" y="207"/>
                                  </a:lnTo>
                                  <a:lnTo>
                                    <a:pt x="12964" y="163"/>
                                  </a:lnTo>
                                  <a:lnTo>
                                    <a:pt x="12756" y="109"/>
                                  </a:lnTo>
                                  <a:lnTo>
                                    <a:pt x="12665" y="69"/>
                                  </a:lnTo>
                                  <a:lnTo>
                                    <a:pt x="12599" y="27"/>
                                  </a:lnTo>
                                  <a:lnTo>
                                    <a:pt x="1259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Freeform 1785"/>
                          <wps:cNvSpPr>
                            <a:spLocks/>
                          </wps:cNvSpPr>
                          <wps:spPr bwMode="auto">
                            <a:xfrm>
                              <a:off x="1256" y="2807"/>
                              <a:ext cx="13830" cy="2976"/>
                            </a:xfrm>
                            <a:custGeom>
                              <a:avLst/>
                              <a:gdLst>
                                <a:gd name="T0" fmla="*/ 12490 w 13705"/>
                                <a:gd name="T1" fmla="*/ 27 h 2922"/>
                                <a:gd name="T2" fmla="*/ 12310 w 13705"/>
                                <a:gd name="T3" fmla="*/ 109 h 2922"/>
                                <a:gd name="T4" fmla="*/ 11861 w 13705"/>
                                <a:gd name="T5" fmla="*/ 207 h 2922"/>
                                <a:gd name="T6" fmla="*/ 11570 w 13705"/>
                                <a:gd name="T7" fmla="*/ 221 h 2922"/>
                                <a:gd name="T8" fmla="*/ 11279 w 13705"/>
                                <a:gd name="T9" fmla="*/ 207 h 2922"/>
                                <a:gd name="T10" fmla="*/ 10898 w 13705"/>
                                <a:gd name="T11" fmla="*/ 122 h 2922"/>
                                <a:gd name="T12" fmla="*/ 10714 w 13705"/>
                                <a:gd name="T13" fmla="*/ 54 h 2922"/>
                                <a:gd name="T14" fmla="*/ 10646 w 13705"/>
                                <a:gd name="T15" fmla="*/ 0 h 2922"/>
                                <a:gd name="T16" fmla="*/ 10467 w 13705"/>
                                <a:gd name="T17" fmla="*/ 96 h 2922"/>
                                <a:gd name="T18" fmla="*/ 10266 w 13705"/>
                                <a:gd name="T19" fmla="*/ 163 h 2922"/>
                                <a:gd name="T20" fmla="*/ 9862 w 13705"/>
                                <a:gd name="T21" fmla="*/ 221 h 2922"/>
                                <a:gd name="T22" fmla="*/ 9705 w 13705"/>
                                <a:gd name="T23" fmla="*/ 221 h 2922"/>
                                <a:gd name="T24" fmla="*/ 9167 w 13705"/>
                                <a:gd name="T25" fmla="*/ 163 h 2922"/>
                                <a:gd name="T26" fmla="*/ 8875 w 13705"/>
                                <a:gd name="T27" fmla="*/ 69 h 2922"/>
                                <a:gd name="T28" fmla="*/ 8804 w 13705"/>
                                <a:gd name="T29" fmla="*/ 27 h 2922"/>
                                <a:gd name="T30" fmla="*/ 8624 w 13705"/>
                                <a:gd name="T31" fmla="*/ 109 h 2922"/>
                                <a:gd name="T32" fmla="*/ 8175 w 13705"/>
                                <a:gd name="T33" fmla="*/ 207 h 2922"/>
                                <a:gd name="T34" fmla="*/ 7884 w 13705"/>
                                <a:gd name="T35" fmla="*/ 221 h 2922"/>
                                <a:gd name="T36" fmla="*/ 7368 w 13705"/>
                                <a:gd name="T37" fmla="*/ 163 h 2922"/>
                                <a:gd name="T38" fmla="*/ 7055 w 13705"/>
                                <a:gd name="T39" fmla="*/ 69 h 2922"/>
                                <a:gd name="T40" fmla="*/ 6987 w 13705"/>
                                <a:gd name="T41" fmla="*/ 27 h 2922"/>
                                <a:gd name="T42" fmla="*/ 6825 w 13705"/>
                                <a:gd name="T43" fmla="*/ 109 h 2922"/>
                                <a:gd name="T44" fmla="*/ 6354 w 13705"/>
                                <a:gd name="T45" fmla="*/ 207 h 2922"/>
                                <a:gd name="T46" fmla="*/ 6086 w 13705"/>
                                <a:gd name="T47" fmla="*/ 221 h 2922"/>
                                <a:gd name="T48" fmla="*/ 5548 w 13705"/>
                                <a:gd name="T49" fmla="*/ 163 h 2922"/>
                                <a:gd name="T50" fmla="*/ 5256 w 13705"/>
                                <a:gd name="T51" fmla="*/ 69 h 2922"/>
                                <a:gd name="T52" fmla="*/ 5167 w 13705"/>
                                <a:gd name="T53" fmla="*/ 27 h 2922"/>
                                <a:gd name="T54" fmla="*/ 5009 w 13705"/>
                                <a:gd name="T55" fmla="*/ 109 h 2922"/>
                                <a:gd name="T56" fmla="*/ 4556 w 13705"/>
                                <a:gd name="T57" fmla="*/ 207 h 2922"/>
                                <a:gd name="T58" fmla="*/ 4265 w 13705"/>
                                <a:gd name="T59" fmla="*/ 221 h 2922"/>
                                <a:gd name="T60" fmla="*/ 3973 w 13705"/>
                                <a:gd name="T61" fmla="*/ 207 h 2922"/>
                                <a:gd name="T62" fmla="*/ 3592 w 13705"/>
                                <a:gd name="T63" fmla="*/ 122 h 2922"/>
                                <a:gd name="T64" fmla="*/ 3413 w 13705"/>
                                <a:gd name="T65" fmla="*/ 54 h 2922"/>
                                <a:gd name="T66" fmla="*/ 3323 w 13705"/>
                                <a:gd name="T67" fmla="*/ 0 h 2922"/>
                                <a:gd name="T68" fmla="*/ 3166 w 13705"/>
                                <a:gd name="T69" fmla="*/ 96 h 2922"/>
                                <a:gd name="T70" fmla="*/ 2965 w 13705"/>
                                <a:gd name="T71" fmla="*/ 163 h 2922"/>
                                <a:gd name="T72" fmla="*/ 2533 w 13705"/>
                                <a:gd name="T73" fmla="*/ 221 h 2922"/>
                                <a:gd name="T74" fmla="*/ 2399 w 13705"/>
                                <a:gd name="T75" fmla="*/ 221 h 2922"/>
                                <a:gd name="T76" fmla="*/ 1861 w 13705"/>
                                <a:gd name="T77" fmla="*/ 163 h 2922"/>
                                <a:gd name="T78" fmla="*/ 1570 w 13705"/>
                                <a:gd name="T79" fmla="*/ 69 h 2922"/>
                                <a:gd name="T80" fmla="*/ 1481 w 13705"/>
                                <a:gd name="T81" fmla="*/ 27 h 2922"/>
                                <a:gd name="T82" fmla="*/ 1323 w 13705"/>
                                <a:gd name="T83" fmla="*/ 109 h 2922"/>
                                <a:gd name="T84" fmla="*/ 871 w 13705"/>
                                <a:gd name="T85" fmla="*/ 207 h 2922"/>
                                <a:gd name="T86" fmla="*/ 579 w 13705"/>
                                <a:gd name="T87" fmla="*/ 221 h 2922"/>
                                <a:gd name="T88" fmla="*/ 287 w 13705"/>
                                <a:gd name="T89" fmla="*/ 207 h 2922"/>
                                <a:gd name="T90" fmla="*/ 19 w 13705"/>
                                <a:gd name="T91" fmla="*/ 163 h 2922"/>
                                <a:gd name="T92" fmla="*/ 13650 w 13705"/>
                                <a:gd name="T93" fmla="*/ 2849 h 2922"/>
                                <a:gd name="T94" fmla="*/ 13705 w 13705"/>
                                <a:gd name="T95" fmla="*/ 207 h 2922"/>
                                <a:gd name="T96" fmla="*/ 13391 w 13705"/>
                                <a:gd name="T97" fmla="*/ 221 h 2922"/>
                                <a:gd name="T98" fmla="*/ 13122 w 13705"/>
                                <a:gd name="T99" fmla="*/ 207 h 2922"/>
                                <a:gd name="T100" fmla="*/ 12646 w 13705"/>
                                <a:gd name="T101" fmla="*/ 109 h 2922"/>
                                <a:gd name="T102" fmla="*/ 12490 w 13705"/>
                                <a:gd name="T103" fmla="*/ 27 h 29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705" h="2922">
                                  <a:moveTo>
                                    <a:pt x="12490" y="27"/>
                                  </a:moveTo>
                                  <a:lnTo>
                                    <a:pt x="12490" y="27"/>
                                  </a:lnTo>
                                  <a:lnTo>
                                    <a:pt x="12400" y="69"/>
                                  </a:lnTo>
                                  <a:lnTo>
                                    <a:pt x="12310" y="109"/>
                                  </a:lnTo>
                                  <a:lnTo>
                                    <a:pt x="12108" y="163"/>
                                  </a:lnTo>
                                  <a:lnTo>
                                    <a:pt x="11861" y="207"/>
                                  </a:lnTo>
                                  <a:lnTo>
                                    <a:pt x="11570" y="221"/>
                                  </a:lnTo>
                                  <a:lnTo>
                                    <a:pt x="11570" y="221"/>
                                  </a:lnTo>
                                  <a:lnTo>
                                    <a:pt x="11435" y="221"/>
                                  </a:lnTo>
                                  <a:lnTo>
                                    <a:pt x="11279" y="207"/>
                                  </a:lnTo>
                                  <a:lnTo>
                                    <a:pt x="11009" y="163"/>
                                  </a:lnTo>
                                  <a:lnTo>
                                    <a:pt x="10898" y="122"/>
                                  </a:lnTo>
                                  <a:lnTo>
                                    <a:pt x="10808" y="96"/>
                                  </a:lnTo>
                                  <a:lnTo>
                                    <a:pt x="10714" y="54"/>
                                  </a:lnTo>
                                  <a:lnTo>
                                    <a:pt x="10646" y="0"/>
                                  </a:lnTo>
                                  <a:lnTo>
                                    <a:pt x="10646" y="0"/>
                                  </a:lnTo>
                                  <a:lnTo>
                                    <a:pt x="10557" y="54"/>
                                  </a:lnTo>
                                  <a:lnTo>
                                    <a:pt x="10467" y="96"/>
                                  </a:lnTo>
                                  <a:lnTo>
                                    <a:pt x="10378" y="122"/>
                                  </a:lnTo>
                                  <a:lnTo>
                                    <a:pt x="10266" y="163"/>
                                  </a:lnTo>
                                  <a:lnTo>
                                    <a:pt x="9996" y="207"/>
                                  </a:lnTo>
                                  <a:lnTo>
                                    <a:pt x="9862" y="221"/>
                                  </a:lnTo>
                                  <a:lnTo>
                                    <a:pt x="9705" y="221"/>
                                  </a:lnTo>
                                  <a:lnTo>
                                    <a:pt x="9705" y="221"/>
                                  </a:lnTo>
                                  <a:lnTo>
                                    <a:pt x="9413" y="207"/>
                                  </a:lnTo>
                                  <a:lnTo>
                                    <a:pt x="9167" y="163"/>
                                  </a:lnTo>
                                  <a:lnTo>
                                    <a:pt x="8965" y="109"/>
                                  </a:lnTo>
                                  <a:lnTo>
                                    <a:pt x="8875" y="69"/>
                                  </a:lnTo>
                                  <a:lnTo>
                                    <a:pt x="8804" y="27"/>
                                  </a:lnTo>
                                  <a:lnTo>
                                    <a:pt x="8804" y="27"/>
                                  </a:lnTo>
                                  <a:lnTo>
                                    <a:pt x="8713" y="69"/>
                                  </a:lnTo>
                                  <a:lnTo>
                                    <a:pt x="8624" y="109"/>
                                  </a:lnTo>
                                  <a:lnTo>
                                    <a:pt x="8422" y="163"/>
                                  </a:lnTo>
                                  <a:lnTo>
                                    <a:pt x="8175" y="207"/>
                                  </a:lnTo>
                                  <a:lnTo>
                                    <a:pt x="7884" y="221"/>
                                  </a:lnTo>
                                  <a:lnTo>
                                    <a:pt x="7884" y="221"/>
                                  </a:lnTo>
                                  <a:lnTo>
                                    <a:pt x="7615" y="207"/>
                                  </a:lnTo>
                                  <a:lnTo>
                                    <a:pt x="7368" y="163"/>
                                  </a:lnTo>
                                  <a:lnTo>
                                    <a:pt x="7144" y="109"/>
                                  </a:lnTo>
                                  <a:lnTo>
                                    <a:pt x="7055" y="69"/>
                                  </a:lnTo>
                                  <a:lnTo>
                                    <a:pt x="6987" y="27"/>
                                  </a:lnTo>
                                  <a:lnTo>
                                    <a:pt x="6987" y="27"/>
                                  </a:lnTo>
                                  <a:lnTo>
                                    <a:pt x="6919" y="69"/>
                                  </a:lnTo>
                                  <a:lnTo>
                                    <a:pt x="6825" y="109"/>
                                  </a:lnTo>
                                  <a:lnTo>
                                    <a:pt x="6601" y="163"/>
                                  </a:lnTo>
                                  <a:lnTo>
                                    <a:pt x="6354" y="207"/>
                                  </a:lnTo>
                                  <a:lnTo>
                                    <a:pt x="6086" y="221"/>
                                  </a:lnTo>
                                  <a:lnTo>
                                    <a:pt x="6086" y="221"/>
                                  </a:lnTo>
                                  <a:lnTo>
                                    <a:pt x="5794" y="207"/>
                                  </a:lnTo>
                                  <a:lnTo>
                                    <a:pt x="5548" y="163"/>
                                  </a:lnTo>
                                  <a:lnTo>
                                    <a:pt x="5346" y="109"/>
                                  </a:lnTo>
                                  <a:lnTo>
                                    <a:pt x="5256" y="69"/>
                                  </a:lnTo>
                                  <a:lnTo>
                                    <a:pt x="5167" y="27"/>
                                  </a:lnTo>
                                  <a:lnTo>
                                    <a:pt x="5167" y="27"/>
                                  </a:lnTo>
                                  <a:lnTo>
                                    <a:pt x="5098" y="69"/>
                                  </a:lnTo>
                                  <a:lnTo>
                                    <a:pt x="5009" y="109"/>
                                  </a:lnTo>
                                  <a:lnTo>
                                    <a:pt x="4803" y="163"/>
                                  </a:lnTo>
                                  <a:lnTo>
                                    <a:pt x="4556" y="207"/>
                                  </a:lnTo>
                                  <a:lnTo>
                                    <a:pt x="4265" y="221"/>
                                  </a:lnTo>
                                  <a:lnTo>
                                    <a:pt x="4265" y="221"/>
                                  </a:lnTo>
                                  <a:lnTo>
                                    <a:pt x="4108" y="221"/>
                                  </a:lnTo>
                                  <a:lnTo>
                                    <a:pt x="3973" y="207"/>
                                  </a:lnTo>
                                  <a:lnTo>
                                    <a:pt x="3705" y="163"/>
                                  </a:lnTo>
                                  <a:lnTo>
                                    <a:pt x="3592" y="122"/>
                                  </a:lnTo>
                                  <a:lnTo>
                                    <a:pt x="3503" y="96"/>
                                  </a:lnTo>
                                  <a:lnTo>
                                    <a:pt x="3413" y="54"/>
                                  </a:lnTo>
                                  <a:lnTo>
                                    <a:pt x="3323" y="0"/>
                                  </a:lnTo>
                                  <a:lnTo>
                                    <a:pt x="3323" y="0"/>
                                  </a:lnTo>
                                  <a:lnTo>
                                    <a:pt x="3256" y="54"/>
                                  </a:lnTo>
                                  <a:lnTo>
                                    <a:pt x="3166" y="96"/>
                                  </a:lnTo>
                                  <a:lnTo>
                                    <a:pt x="3076" y="122"/>
                                  </a:lnTo>
                                  <a:lnTo>
                                    <a:pt x="2965" y="163"/>
                                  </a:lnTo>
                                  <a:lnTo>
                                    <a:pt x="2691" y="207"/>
                                  </a:lnTo>
                                  <a:lnTo>
                                    <a:pt x="2533" y="221"/>
                                  </a:lnTo>
                                  <a:lnTo>
                                    <a:pt x="2399" y="221"/>
                                  </a:lnTo>
                                  <a:lnTo>
                                    <a:pt x="2399" y="221"/>
                                  </a:lnTo>
                                  <a:lnTo>
                                    <a:pt x="2108" y="207"/>
                                  </a:lnTo>
                                  <a:lnTo>
                                    <a:pt x="1861" y="163"/>
                                  </a:lnTo>
                                  <a:lnTo>
                                    <a:pt x="1659" y="109"/>
                                  </a:lnTo>
                                  <a:lnTo>
                                    <a:pt x="1570" y="69"/>
                                  </a:lnTo>
                                  <a:lnTo>
                                    <a:pt x="1481" y="27"/>
                                  </a:lnTo>
                                  <a:lnTo>
                                    <a:pt x="1481" y="27"/>
                                  </a:lnTo>
                                  <a:lnTo>
                                    <a:pt x="1412" y="69"/>
                                  </a:lnTo>
                                  <a:lnTo>
                                    <a:pt x="1323" y="109"/>
                                  </a:lnTo>
                                  <a:lnTo>
                                    <a:pt x="1122" y="163"/>
                                  </a:lnTo>
                                  <a:lnTo>
                                    <a:pt x="871" y="207"/>
                                  </a:lnTo>
                                  <a:lnTo>
                                    <a:pt x="579" y="221"/>
                                  </a:lnTo>
                                  <a:lnTo>
                                    <a:pt x="579" y="221"/>
                                  </a:lnTo>
                                  <a:lnTo>
                                    <a:pt x="421" y="221"/>
                                  </a:lnTo>
                                  <a:lnTo>
                                    <a:pt x="287" y="207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9" y="163"/>
                                  </a:lnTo>
                                  <a:lnTo>
                                    <a:pt x="0" y="2922"/>
                                  </a:lnTo>
                                  <a:lnTo>
                                    <a:pt x="13650" y="2849"/>
                                  </a:lnTo>
                                  <a:lnTo>
                                    <a:pt x="13705" y="207"/>
                                  </a:lnTo>
                                  <a:lnTo>
                                    <a:pt x="13705" y="207"/>
                                  </a:lnTo>
                                  <a:lnTo>
                                    <a:pt x="13547" y="221"/>
                                  </a:lnTo>
                                  <a:lnTo>
                                    <a:pt x="13391" y="221"/>
                                  </a:lnTo>
                                  <a:lnTo>
                                    <a:pt x="13391" y="221"/>
                                  </a:lnTo>
                                  <a:lnTo>
                                    <a:pt x="13122" y="207"/>
                                  </a:lnTo>
                                  <a:lnTo>
                                    <a:pt x="12853" y="163"/>
                                  </a:lnTo>
                                  <a:lnTo>
                                    <a:pt x="12646" y="109"/>
                                  </a:lnTo>
                                  <a:lnTo>
                                    <a:pt x="12556" y="69"/>
                                  </a:lnTo>
                                  <a:lnTo>
                                    <a:pt x="12490" y="27"/>
                                  </a:lnTo>
                                  <a:lnTo>
                                    <a:pt x="1249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" name="Group 1756"/>
                          <wpg:cNvGrpSpPr>
                            <a:grpSpLocks/>
                          </wpg:cNvGrpSpPr>
                          <wpg:grpSpPr bwMode="auto">
                            <a:xfrm>
                              <a:off x="4696" y="1687"/>
                              <a:ext cx="4848" cy="3412"/>
                              <a:chOff x="11248" y="4799"/>
                              <a:chExt cx="3115" cy="2192"/>
                            </a:xfrm>
                          </wpg:grpSpPr>
                          <wpg:grpSp>
                            <wpg:cNvPr id="6" name="Group 175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248" y="5547"/>
                                <a:ext cx="2569" cy="1444"/>
                                <a:chOff x="6312" y="10037"/>
                                <a:chExt cx="2569" cy="1444"/>
                              </a:xfrm>
                            </wpg:grpSpPr>
                            <wps:wsp>
                              <wps:cNvPr id="7" name="Freeform 1758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6312" y="10706"/>
                                  <a:ext cx="2398" cy="775"/>
                                </a:xfrm>
                                <a:custGeom>
                                  <a:avLst/>
                                  <a:gdLst>
                                    <a:gd name="T0" fmla="*/ 2433 w 2433"/>
                                    <a:gd name="T1" fmla="*/ 390 h 775"/>
                                    <a:gd name="T2" fmla="*/ 2428 w 2433"/>
                                    <a:gd name="T3" fmla="*/ 430 h 775"/>
                                    <a:gd name="T4" fmla="*/ 2378 w 2433"/>
                                    <a:gd name="T5" fmla="*/ 505 h 775"/>
                                    <a:gd name="T6" fmla="*/ 2283 w 2433"/>
                                    <a:gd name="T7" fmla="*/ 575 h 775"/>
                                    <a:gd name="T8" fmla="*/ 2153 w 2433"/>
                                    <a:gd name="T9" fmla="*/ 635 h 775"/>
                                    <a:gd name="T10" fmla="*/ 1988 w 2433"/>
                                    <a:gd name="T11" fmla="*/ 685 h 775"/>
                                    <a:gd name="T12" fmla="*/ 1793 w 2433"/>
                                    <a:gd name="T13" fmla="*/ 730 h 775"/>
                                    <a:gd name="T14" fmla="*/ 1579 w 2433"/>
                                    <a:gd name="T15" fmla="*/ 760 h 775"/>
                                    <a:gd name="T16" fmla="*/ 1339 w 2433"/>
                                    <a:gd name="T17" fmla="*/ 775 h 775"/>
                                    <a:gd name="T18" fmla="*/ 1214 w 2433"/>
                                    <a:gd name="T19" fmla="*/ 775 h 775"/>
                                    <a:gd name="T20" fmla="*/ 969 w 2433"/>
                                    <a:gd name="T21" fmla="*/ 770 h 775"/>
                                    <a:gd name="T22" fmla="*/ 744 w 2433"/>
                                    <a:gd name="T23" fmla="*/ 745 h 775"/>
                                    <a:gd name="T24" fmla="*/ 534 w 2433"/>
                                    <a:gd name="T25" fmla="*/ 710 h 775"/>
                                    <a:gd name="T26" fmla="*/ 354 w 2433"/>
                                    <a:gd name="T27" fmla="*/ 660 h 775"/>
                                    <a:gd name="T28" fmla="*/ 204 w 2433"/>
                                    <a:gd name="T29" fmla="*/ 605 h 775"/>
                                    <a:gd name="T30" fmla="*/ 94 w 2433"/>
                                    <a:gd name="T31" fmla="*/ 540 h 775"/>
                                    <a:gd name="T32" fmla="*/ 25 w 2433"/>
                                    <a:gd name="T33" fmla="*/ 465 h 775"/>
                                    <a:gd name="T34" fmla="*/ 0 w 2433"/>
                                    <a:gd name="T35" fmla="*/ 410 h 775"/>
                                    <a:gd name="T36" fmla="*/ 0 w 2433"/>
                                    <a:gd name="T37" fmla="*/ 390 h 775"/>
                                    <a:gd name="T38" fmla="*/ 5 w 2433"/>
                                    <a:gd name="T39" fmla="*/ 350 h 775"/>
                                    <a:gd name="T40" fmla="*/ 55 w 2433"/>
                                    <a:gd name="T41" fmla="*/ 275 h 775"/>
                                    <a:gd name="T42" fmla="*/ 144 w 2433"/>
                                    <a:gd name="T43" fmla="*/ 205 h 775"/>
                                    <a:gd name="T44" fmla="*/ 274 w 2433"/>
                                    <a:gd name="T45" fmla="*/ 140 h 775"/>
                                    <a:gd name="T46" fmla="*/ 439 w 2433"/>
                                    <a:gd name="T47" fmla="*/ 90 h 775"/>
                                    <a:gd name="T48" fmla="*/ 634 w 2433"/>
                                    <a:gd name="T49" fmla="*/ 45 h 775"/>
                                    <a:gd name="T50" fmla="*/ 854 w 2433"/>
                                    <a:gd name="T51" fmla="*/ 20 h 775"/>
                                    <a:gd name="T52" fmla="*/ 1089 w 2433"/>
                                    <a:gd name="T53" fmla="*/ 5 h 775"/>
                                    <a:gd name="T54" fmla="*/ 1214 w 2433"/>
                                    <a:gd name="T55" fmla="*/ 0 h 775"/>
                                    <a:gd name="T56" fmla="*/ 1459 w 2433"/>
                                    <a:gd name="T57" fmla="*/ 10 h 775"/>
                                    <a:gd name="T58" fmla="*/ 1688 w 2433"/>
                                    <a:gd name="T59" fmla="*/ 30 h 775"/>
                                    <a:gd name="T60" fmla="*/ 1893 w 2433"/>
                                    <a:gd name="T61" fmla="*/ 65 h 775"/>
                                    <a:gd name="T62" fmla="*/ 2073 w 2433"/>
                                    <a:gd name="T63" fmla="*/ 115 h 775"/>
                                    <a:gd name="T64" fmla="*/ 2223 w 2433"/>
                                    <a:gd name="T65" fmla="*/ 170 h 775"/>
                                    <a:gd name="T66" fmla="*/ 2338 w 2433"/>
                                    <a:gd name="T67" fmla="*/ 235 h 775"/>
                                    <a:gd name="T68" fmla="*/ 2408 w 2433"/>
                                    <a:gd name="T69" fmla="*/ 310 h 775"/>
                                    <a:gd name="T70" fmla="*/ 2428 w 2433"/>
                                    <a:gd name="T71" fmla="*/ 370 h 775"/>
                                    <a:gd name="T72" fmla="*/ 2433 w 2433"/>
                                    <a:gd name="T73" fmla="*/ 390 h 7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2433" h="775">
                                      <a:moveTo>
                                        <a:pt x="2433" y="390"/>
                                      </a:moveTo>
                                      <a:lnTo>
                                        <a:pt x="2433" y="390"/>
                                      </a:lnTo>
                                      <a:lnTo>
                                        <a:pt x="2428" y="410"/>
                                      </a:lnTo>
                                      <a:lnTo>
                                        <a:pt x="2428" y="430"/>
                                      </a:lnTo>
                                      <a:lnTo>
                                        <a:pt x="2408" y="465"/>
                                      </a:lnTo>
                                      <a:lnTo>
                                        <a:pt x="2378" y="505"/>
                                      </a:lnTo>
                                      <a:lnTo>
                                        <a:pt x="2338" y="540"/>
                                      </a:lnTo>
                                      <a:lnTo>
                                        <a:pt x="2283" y="575"/>
                                      </a:lnTo>
                                      <a:lnTo>
                                        <a:pt x="2223" y="605"/>
                                      </a:lnTo>
                                      <a:lnTo>
                                        <a:pt x="2153" y="635"/>
                                      </a:lnTo>
                                      <a:lnTo>
                                        <a:pt x="2073" y="660"/>
                                      </a:lnTo>
                                      <a:lnTo>
                                        <a:pt x="1988" y="685"/>
                                      </a:lnTo>
                                      <a:lnTo>
                                        <a:pt x="1893" y="710"/>
                                      </a:lnTo>
                                      <a:lnTo>
                                        <a:pt x="1793" y="730"/>
                                      </a:lnTo>
                                      <a:lnTo>
                                        <a:pt x="1688" y="745"/>
                                      </a:lnTo>
                                      <a:lnTo>
                                        <a:pt x="1579" y="760"/>
                                      </a:lnTo>
                                      <a:lnTo>
                                        <a:pt x="1459" y="770"/>
                                      </a:lnTo>
                                      <a:lnTo>
                                        <a:pt x="1339" y="775"/>
                                      </a:lnTo>
                                      <a:lnTo>
                                        <a:pt x="1214" y="775"/>
                                      </a:lnTo>
                                      <a:lnTo>
                                        <a:pt x="1214" y="775"/>
                                      </a:lnTo>
                                      <a:lnTo>
                                        <a:pt x="1089" y="775"/>
                                      </a:lnTo>
                                      <a:lnTo>
                                        <a:pt x="969" y="770"/>
                                      </a:lnTo>
                                      <a:lnTo>
                                        <a:pt x="854" y="760"/>
                                      </a:lnTo>
                                      <a:lnTo>
                                        <a:pt x="744" y="745"/>
                                      </a:lnTo>
                                      <a:lnTo>
                                        <a:pt x="634" y="730"/>
                                      </a:lnTo>
                                      <a:lnTo>
                                        <a:pt x="534" y="710"/>
                                      </a:lnTo>
                                      <a:lnTo>
                                        <a:pt x="439" y="685"/>
                                      </a:lnTo>
                                      <a:lnTo>
                                        <a:pt x="354" y="660"/>
                                      </a:lnTo>
                                      <a:lnTo>
                                        <a:pt x="274" y="635"/>
                                      </a:lnTo>
                                      <a:lnTo>
                                        <a:pt x="204" y="605"/>
                                      </a:lnTo>
                                      <a:lnTo>
                                        <a:pt x="144" y="575"/>
                                      </a:lnTo>
                                      <a:lnTo>
                                        <a:pt x="94" y="540"/>
                                      </a:lnTo>
                                      <a:lnTo>
                                        <a:pt x="55" y="505"/>
                                      </a:lnTo>
                                      <a:lnTo>
                                        <a:pt x="25" y="465"/>
                                      </a:lnTo>
                                      <a:lnTo>
                                        <a:pt x="5" y="430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0" y="390"/>
                                      </a:lnTo>
                                      <a:lnTo>
                                        <a:pt x="0" y="390"/>
                                      </a:lnTo>
                                      <a:lnTo>
                                        <a:pt x="0" y="370"/>
                                      </a:lnTo>
                                      <a:lnTo>
                                        <a:pt x="5" y="350"/>
                                      </a:lnTo>
                                      <a:lnTo>
                                        <a:pt x="25" y="310"/>
                                      </a:lnTo>
                                      <a:lnTo>
                                        <a:pt x="55" y="275"/>
                                      </a:lnTo>
                                      <a:lnTo>
                                        <a:pt x="94" y="235"/>
                                      </a:lnTo>
                                      <a:lnTo>
                                        <a:pt x="144" y="205"/>
                                      </a:lnTo>
                                      <a:lnTo>
                                        <a:pt x="204" y="170"/>
                                      </a:lnTo>
                                      <a:lnTo>
                                        <a:pt x="274" y="140"/>
                                      </a:lnTo>
                                      <a:lnTo>
                                        <a:pt x="354" y="115"/>
                                      </a:lnTo>
                                      <a:lnTo>
                                        <a:pt x="439" y="90"/>
                                      </a:lnTo>
                                      <a:lnTo>
                                        <a:pt x="534" y="65"/>
                                      </a:lnTo>
                                      <a:lnTo>
                                        <a:pt x="634" y="45"/>
                                      </a:lnTo>
                                      <a:lnTo>
                                        <a:pt x="744" y="30"/>
                                      </a:lnTo>
                                      <a:lnTo>
                                        <a:pt x="854" y="20"/>
                                      </a:lnTo>
                                      <a:lnTo>
                                        <a:pt x="969" y="10"/>
                                      </a:lnTo>
                                      <a:lnTo>
                                        <a:pt x="1089" y="5"/>
                                      </a:lnTo>
                                      <a:lnTo>
                                        <a:pt x="1214" y="0"/>
                                      </a:lnTo>
                                      <a:lnTo>
                                        <a:pt x="1214" y="0"/>
                                      </a:lnTo>
                                      <a:lnTo>
                                        <a:pt x="1339" y="5"/>
                                      </a:lnTo>
                                      <a:lnTo>
                                        <a:pt x="1459" y="10"/>
                                      </a:lnTo>
                                      <a:lnTo>
                                        <a:pt x="1579" y="20"/>
                                      </a:lnTo>
                                      <a:lnTo>
                                        <a:pt x="1688" y="30"/>
                                      </a:lnTo>
                                      <a:lnTo>
                                        <a:pt x="1793" y="45"/>
                                      </a:lnTo>
                                      <a:lnTo>
                                        <a:pt x="1893" y="65"/>
                                      </a:lnTo>
                                      <a:lnTo>
                                        <a:pt x="1988" y="90"/>
                                      </a:lnTo>
                                      <a:lnTo>
                                        <a:pt x="2073" y="115"/>
                                      </a:lnTo>
                                      <a:lnTo>
                                        <a:pt x="2153" y="140"/>
                                      </a:lnTo>
                                      <a:lnTo>
                                        <a:pt x="2223" y="170"/>
                                      </a:lnTo>
                                      <a:lnTo>
                                        <a:pt x="2283" y="205"/>
                                      </a:lnTo>
                                      <a:lnTo>
                                        <a:pt x="2338" y="235"/>
                                      </a:lnTo>
                                      <a:lnTo>
                                        <a:pt x="2378" y="275"/>
                                      </a:lnTo>
                                      <a:lnTo>
                                        <a:pt x="2408" y="310"/>
                                      </a:lnTo>
                                      <a:lnTo>
                                        <a:pt x="2428" y="350"/>
                                      </a:lnTo>
                                      <a:lnTo>
                                        <a:pt x="2428" y="370"/>
                                      </a:lnTo>
                                      <a:lnTo>
                                        <a:pt x="2433" y="390"/>
                                      </a:lnTo>
                                      <a:lnTo>
                                        <a:pt x="2433" y="3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Freeform 1759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6509" y="10776"/>
                                  <a:ext cx="2005" cy="635"/>
                                </a:xfrm>
                                <a:custGeom>
                                  <a:avLst/>
                                  <a:gdLst>
                                    <a:gd name="T0" fmla="*/ 2034 w 2034"/>
                                    <a:gd name="T1" fmla="*/ 320 h 635"/>
                                    <a:gd name="T2" fmla="*/ 2014 w 2034"/>
                                    <a:gd name="T3" fmla="*/ 380 h 635"/>
                                    <a:gd name="T4" fmla="*/ 1954 w 2034"/>
                                    <a:gd name="T5" fmla="*/ 440 h 635"/>
                                    <a:gd name="T6" fmla="*/ 1859 w 2034"/>
                                    <a:gd name="T7" fmla="*/ 495 h 635"/>
                                    <a:gd name="T8" fmla="*/ 1734 w 2034"/>
                                    <a:gd name="T9" fmla="*/ 545 h 635"/>
                                    <a:gd name="T10" fmla="*/ 1584 w 2034"/>
                                    <a:gd name="T11" fmla="*/ 580 h 635"/>
                                    <a:gd name="T12" fmla="*/ 1415 w 2034"/>
                                    <a:gd name="T13" fmla="*/ 610 h 635"/>
                                    <a:gd name="T14" fmla="*/ 1220 w 2034"/>
                                    <a:gd name="T15" fmla="*/ 630 h 635"/>
                                    <a:gd name="T16" fmla="*/ 1015 w 2034"/>
                                    <a:gd name="T17" fmla="*/ 635 h 635"/>
                                    <a:gd name="T18" fmla="*/ 910 w 2034"/>
                                    <a:gd name="T19" fmla="*/ 635 h 635"/>
                                    <a:gd name="T20" fmla="*/ 715 w 2034"/>
                                    <a:gd name="T21" fmla="*/ 620 h 635"/>
                                    <a:gd name="T22" fmla="*/ 530 w 2034"/>
                                    <a:gd name="T23" fmla="*/ 595 h 635"/>
                                    <a:gd name="T24" fmla="*/ 370 w 2034"/>
                                    <a:gd name="T25" fmla="*/ 565 h 635"/>
                                    <a:gd name="T26" fmla="*/ 230 w 2034"/>
                                    <a:gd name="T27" fmla="*/ 520 h 635"/>
                                    <a:gd name="T28" fmla="*/ 120 w 2034"/>
                                    <a:gd name="T29" fmla="*/ 470 h 635"/>
                                    <a:gd name="T30" fmla="*/ 45 w 2034"/>
                                    <a:gd name="T31" fmla="*/ 415 h 635"/>
                                    <a:gd name="T32" fmla="*/ 5 w 2034"/>
                                    <a:gd name="T33" fmla="*/ 350 h 635"/>
                                    <a:gd name="T34" fmla="*/ 0 w 2034"/>
                                    <a:gd name="T35" fmla="*/ 320 h 635"/>
                                    <a:gd name="T36" fmla="*/ 20 w 2034"/>
                                    <a:gd name="T37" fmla="*/ 255 h 635"/>
                                    <a:gd name="T38" fmla="*/ 80 w 2034"/>
                                    <a:gd name="T39" fmla="*/ 195 h 635"/>
                                    <a:gd name="T40" fmla="*/ 175 w 2034"/>
                                    <a:gd name="T41" fmla="*/ 140 h 635"/>
                                    <a:gd name="T42" fmla="*/ 295 w 2034"/>
                                    <a:gd name="T43" fmla="*/ 95 h 635"/>
                                    <a:gd name="T44" fmla="*/ 450 w 2034"/>
                                    <a:gd name="T45" fmla="*/ 55 h 635"/>
                                    <a:gd name="T46" fmla="*/ 620 w 2034"/>
                                    <a:gd name="T47" fmla="*/ 25 h 635"/>
                                    <a:gd name="T48" fmla="*/ 810 w 2034"/>
                                    <a:gd name="T49" fmla="*/ 10 h 635"/>
                                    <a:gd name="T50" fmla="*/ 1015 w 2034"/>
                                    <a:gd name="T51" fmla="*/ 0 h 635"/>
                                    <a:gd name="T52" fmla="*/ 1120 w 2034"/>
                                    <a:gd name="T53" fmla="*/ 5 h 635"/>
                                    <a:gd name="T54" fmla="*/ 1320 w 2034"/>
                                    <a:gd name="T55" fmla="*/ 15 h 635"/>
                                    <a:gd name="T56" fmla="*/ 1499 w 2034"/>
                                    <a:gd name="T57" fmla="*/ 40 h 635"/>
                                    <a:gd name="T58" fmla="*/ 1664 w 2034"/>
                                    <a:gd name="T59" fmla="*/ 75 h 635"/>
                                    <a:gd name="T60" fmla="*/ 1799 w 2034"/>
                                    <a:gd name="T61" fmla="*/ 115 h 635"/>
                                    <a:gd name="T62" fmla="*/ 1909 w 2034"/>
                                    <a:gd name="T63" fmla="*/ 165 h 635"/>
                                    <a:gd name="T64" fmla="*/ 1989 w 2034"/>
                                    <a:gd name="T65" fmla="*/ 225 h 635"/>
                                    <a:gd name="T66" fmla="*/ 2029 w 2034"/>
                                    <a:gd name="T67" fmla="*/ 285 h 635"/>
                                    <a:gd name="T68" fmla="*/ 2034 w 2034"/>
                                    <a:gd name="T69" fmla="*/ 320 h 6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2034" h="635">
                                      <a:moveTo>
                                        <a:pt x="2034" y="320"/>
                                      </a:moveTo>
                                      <a:lnTo>
                                        <a:pt x="2034" y="320"/>
                                      </a:lnTo>
                                      <a:lnTo>
                                        <a:pt x="2029" y="350"/>
                                      </a:lnTo>
                                      <a:lnTo>
                                        <a:pt x="2014" y="380"/>
                                      </a:lnTo>
                                      <a:lnTo>
                                        <a:pt x="1989" y="415"/>
                                      </a:lnTo>
                                      <a:lnTo>
                                        <a:pt x="1954" y="440"/>
                                      </a:lnTo>
                                      <a:lnTo>
                                        <a:pt x="1909" y="470"/>
                                      </a:lnTo>
                                      <a:lnTo>
                                        <a:pt x="1859" y="495"/>
                                      </a:lnTo>
                                      <a:lnTo>
                                        <a:pt x="1799" y="520"/>
                                      </a:lnTo>
                                      <a:lnTo>
                                        <a:pt x="1734" y="545"/>
                                      </a:lnTo>
                                      <a:lnTo>
                                        <a:pt x="1664" y="565"/>
                                      </a:lnTo>
                                      <a:lnTo>
                                        <a:pt x="1584" y="580"/>
                                      </a:lnTo>
                                      <a:lnTo>
                                        <a:pt x="1499" y="595"/>
                                      </a:lnTo>
                                      <a:lnTo>
                                        <a:pt x="1415" y="610"/>
                                      </a:lnTo>
                                      <a:lnTo>
                                        <a:pt x="1320" y="620"/>
                                      </a:lnTo>
                                      <a:lnTo>
                                        <a:pt x="1220" y="630"/>
                                      </a:lnTo>
                                      <a:lnTo>
                                        <a:pt x="1120" y="635"/>
                                      </a:lnTo>
                                      <a:lnTo>
                                        <a:pt x="1015" y="635"/>
                                      </a:lnTo>
                                      <a:lnTo>
                                        <a:pt x="1015" y="635"/>
                                      </a:lnTo>
                                      <a:lnTo>
                                        <a:pt x="910" y="635"/>
                                      </a:lnTo>
                                      <a:lnTo>
                                        <a:pt x="810" y="630"/>
                                      </a:lnTo>
                                      <a:lnTo>
                                        <a:pt x="715" y="620"/>
                                      </a:lnTo>
                                      <a:lnTo>
                                        <a:pt x="620" y="610"/>
                                      </a:lnTo>
                                      <a:lnTo>
                                        <a:pt x="530" y="595"/>
                                      </a:lnTo>
                                      <a:lnTo>
                                        <a:pt x="450" y="580"/>
                                      </a:lnTo>
                                      <a:lnTo>
                                        <a:pt x="370" y="565"/>
                                      </a:lnTo>
                                      <a:lnTo>
                                        <a:pt x="295" y="545"/>
                                      </a:lnTo>
                                      <a:lnTo>
                                        <a:pt x="230" y="520"/>
                                      </a:lnTo>
                                      <a:lnTo>
                                        <a:pt x="175" y="495"/>
                                      </a:lnTo>
                                      <a:lnTo>
                                        <a:pt x="120" y="470"/>
                                      </a:lnTo>
                                      <a:lnTo>
                                        <a:pt x="80" y="440"/>
                                      </a:lnTo>
                                      <a:lnTo>
                                        <a:pt x="45" y="415"/>
                                      </a:lnTo>
                                      <a:lnTo>
                                        <a:pt x="20" y="380"/>
                                      </a:lnTo>
                                      <a:lnTo>
                                        <a:pt x="5" y="350"/>
                                      </a:lnTo>
                                      <a:lnTo>
                                        <a:pt x="0" y="320"/>
                                      </a:lnTo>
                                      <a:lnTo>
                                        <a:pt x="0" y="320"/>
                                      </a:lnTo>
                                      <a:lnTo>
                                        <a:pt x="5" y="285"/>
                                      </a:lnTo>
                                      <a:lnTo>
                                        <a:pt x="20" y="255"/>
                                      </a:lnTo>
                                      <a:lnTo>
                                        <a:pt x="45" y="225"/>
                                      </a:lnTo>
                                      <a:lnTo>
                                        <a:pt x="80" y="195"/>
                                      </a:lnTo>
                                      <a:lnTo>
                                        <a:pt x="120" y="165"/>
                                      </a:lnTo>
                                      <a:lnTo>
                                        <a:pt x="175" y="140"/>
                                      </a:lnTo>
                                      <a:lnTo>
                                        <a:pt x="230" y="115"/>
                                      </a:lnTo>
                                      <a:lnTo>
                                        <a:pt x="295" y="95"/>
                                      </a:lnTo>
                                      <a:lnTo>
                                        <a:pt x="370" y="75"/>
                                      </a:lnTo>
                                      <a:lnTo>
                                        <a:pt x="450" y="55"/>
                                      </a:lnTo>
                                      <a:lnTo>
                                        <a:pt x="530" y="40"/>
                                      </a:lnTo>
                                      <a:lnTo>
                                        <a:pt x="620" y="25"/>
                                      </a:lnTo>
                                      <a:lnTo>
                                        <a:pt x="715" y="15"/>
                                      </a:lnTo>
                                      <a:lnTo>
                                        <a:pt x="810" y="10"/>
                                      </a:lnTo>
                                      <a:lnTo>
                                        <a:pt x="910" y="5"/>
                                      </a:lnTo>
                                      <a:lnTo>
                                        <a:pt x="1015" y="0"/>
                                      </a:lnTo>
                                      <a:lnTo>
                                        <a:pt x="1015" y="0"/>
                                      </a:lnTo>
                                      <a:lnTo>
                                        <a:pt x="1120" y="5"/>
                                      </a:lnTo>
                                      <a:lnTo>
                                        <a:pt x="1220" y="10"/>
                                      </a:lnTo>
                                      <a:lnTo>
                                        <a:pt x="1320" y="15"/>
                                      </a:lnTo>
                                      <a:lnTo>
                                        <a:pt x="1415" y="25"/>
                                      </a:lnTo>
                                      <a:lnTo>
                                        <a:pt x="1499" y="40"/>
                                      </a:lnTo>
                                      <a:lnTo>
                                        <a:pt x="1584" y="55"/>
                                      </a:lnTo>
                                      <a:lnTo>
                                        <a:pt x="1664" y="75"/>
                                      </a:lnTo>
                                      <a:lnTo>
                                        <a:pt x="1734" y="95"/>
                                      </a:lnTo>
                                      <a:lnTo>
                                        <a:pt x="1799" y="115"/>
                                      </a:lnTo>
                                      <a:lnTo>
                                        <a:pt x="1859" y="140"/>
                                      </a:lnTo>
                                      <a:lnTo>
                                        <a:pt x="1909" y="165"/>
                                      </a:lnTo>
                                      <a:lnTo>
                                        <a:pt x="1954" y="195"/>
                                      </a:lnTo>
                                      <a:lnTo>
                                        <a:pt x="1989" y="225"/>
                                      </a:lnTo>
                                      <a:lnTo>
                                        <a:pt x="2014" y="255"/>
                                      </a:lnTo>
                                      <a:lnTo>
                                        <a:pt x="2029" y="285"/>
                                      </a:lnTo>
                                      <a:lnTo>
                                        <a:pt x="2034" y="320"/>
                                      </a:lnTo>
                                      <a:lnTo>
                                        <a:pt x="2034" y="3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Freeform 1760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6489" y="10037"/>
                                  <a:ext cx="729" cy="669"/>
                                </a:xfrm>
                                <a:custGeom>
                                  <a:avLst/>
                                  <a:gdLst>
                                    <a:gd name="T0" fmla="*/ 584 w 739"/>
                                    <a:gd name="T1" fmla="*/ 0 h 669"/>
                                    <a:gd name="T2" fmla="*/ 584 w 739"/>
                                    <a:gd name="T3" fmla="*/ 0 h 669"/>
                                    <a:gd name="T4" fmla="*/ 529 w 739"/>
                                    <a:gd name="T5" fmla="*/ 15 h 669"/>
                                    <a:gd name="T6" fmla="*/ 469 w 739"/>
                                    <a:gd name="T7" fmla="*/ 35 h 669"/>
                                    <a:gd name="T8" fmla="*/ 409 w 739"/>
                                    <a:gd name="T9" fmla="*/ 65 h 669"/>
                                    <a:gd name="T10" fmla="*/ 349 w 739"/>
                                    <a:gd name="T11" fmla="*/ 105 h 669"/>
                                    <a:gd name="T12" fmla="*/ 349 w 739"/>
                                    <a:gd name="T13" fmla="*/ 105 h 669"/>
                                    <a:gd name="T14" fmla="*/ 284 w 739"/>
                                    <a:gd name="T15" fmla="*/ 155 h 669"/>
                                    <a:gd name="T16" fmla="*/ 229 w 739"/>
                                    <a:gd name="T17" fmla="*/ 210 h 669"/>
                                    <a:gd name="T18" fmla="*/ 174 w 739"/>
                                    <a:gd name="T19" fmla="*/ 270 h 669"/>
                                    <a:gd name="T20" fmla="*/ 130 w 739"/>
                                    <a:gd name="T21" fmla="*/ 340 h 669"/>
                                    <a:gd name="T22" fmla="*/ 90 w 739"/>
                                    <a:gd name="T23" fmla="*/ 410 h 669"/>
                                    <a:gd name="T24" fmla="*/ 55 w 739"/>
                                    <a:gd name="T25" fmla="*/ 490 h 669"/>
                                    <a:gd name="T26" fmla="*/ 25 w 739"/>
                                    <a:gd name="T27" fmla="*/ 575 h 669"/>
                                    <a:gd name="T28" fmla="*/ 0 w 739"/>
                                    <a:gd name="T29" fmla="*/ 669 h 669"/>
                                    <a:gd name="T30" fmla="*/ 0 w 739"/>
                                    <a:gd name="T31" fmla="*/ 669 h 669"/>
                                    <a:gd name="T32" fmla="*/ 25 w 739"/>
                                    <a:gd name="T33" fmla="*/ 625 h 669"/>
                                    <a:gd name="T34" fmla="*/ 50 w 739"/>
                                    <a:gd name="T35" fmla="*/ 590 h 669"/>
                                    <a:gd name="T36" fmla="*/ 80 w 739"/>
                                    <a:gd name="T37" fmla="*/ 555 h 669"/>
                                    <a:gd name="T38" fmla="*/ 110 w 739"/>
                                    <a:gd name="T39" fmla="*/ 520 h 669"/>
                                    <a:gd name="T40" fmla="*/ 144 w 739"/>
                                    <a:gd name="T41" fmla="*/ 490 h 669"/>
                                    <a:gd name="T42" fmla="*/ 179 w 739"/>
                                    <a:gd name="T43" fmla="*/ 465 h 669"/>
                                    <a:gd name="T44" fmla="*/ 219 w 739"/>
                                    <a:gd name="T45" fmla="*/ 440 h 669"/>
                                    <a:gd name="T46" fmla="*/ 259 w 739"/>
                                    <a:gd name="T47" fmla="*/ 415 h 669"/>
                                    <a:gd name="T48" fmla="*/ 259 w 739"/>
                                    <a:gd name="T49" fmla="*/ 415 h 669"/>
                                    <a:gd name="T50" fmla="*/ 444 w 739"/>
                                    <a:gd name="T51" fmla="*/ 335 h 669"/>
                                    <a:gd name="T52" fmla="*/ 584 w 739"/>
                                    <a:gd name="T53" fmla="*/ 270 h 669"/>
                                    <a:gd name="T54" fmla="*/ 584 w 739"/>
                                    <a:gd name="T55" fmla="*/ 270 h 669"/>
                                    <a:gd name="T56" fmla="*/ 634 w 739"/>
                                    <a:gd name="T57" fmla="*/ 240 h 669"/>
                                    <a:gd name="T58" fmla="*/ 674 w 739"/>
                                    <a:gd name="T59" fmla="*/ 210 h 669"/>
                                    <a:gd name="T60" fmla="*/ 704 w 739"/>
                                    <a:gd name="T61" fmla="*/ 180 h 669"/>
                                    <a:gd name="T62" fmla="*/ 729 w 739"/>
                                    <a:gd name="T63" fmla="*/ 140 h 669"/>
                                    <a:gd name="T64" fmla="*/ 729 w 739"/>
                                    <a:gd name="T65" fmla="*/ 140 h 669"/>
                                    <a:gd name="T66" fmla="*/ 739 w 739"/>
                                    <a:gd name="T67" fmla="*/ 110 h 669"/>
                                    <a:gd name="T68" fmla="*/ 739 w 739"/>
                                    <a:gd name="T69" fmla="*/ 85 h 669"/>
                                    <a:gd name="T70" fmla="*/ 734 w 739"/>
                                    <a:gd name="T71" fmla="*/ 55 h 669"/>
                                    <a:gd name="T72" fmla="*/ 714 w 739"/>
                                    <a:gd name="T73" fmla="*/ 35 h 669"/>
                                    <a:gd name="T74" fmla="*/ 714 w 739"/>
                                    <a:gd name="T75" fmla="*/ 35 h 669"/>
                                    <a:gd name="T76" fmla="*/ 694 w 739"/>
                                    <a:gd name="T77" fmla="*/ 15 h 669"/>
                                    <a:gd name="T78" fmla="*/ 659 w 739"/>
                                    <a:gd name="T79" fmla="*/ 5 h 669"/>
                                    <a:gd name="T80" fmla="*/ 624 w 739"/>
                                    <a:gd name="T81" fmla="*/ 0 h 669"/>
                                    <a:gd name="T82" fmla="*/ 584 w 739"/>
                                    <a:gd name="T83" fmla="*/ 0 h 669"/>
                                    <a:gd name="T84" fmla="*/ 584 w 739"/>
                                    <a:gd name="T85" fmla="*/ 0 h 6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739" h="669">
                                      <a:moveTo>
                                        <a:pt x="584" y="0"/>
                                      </a:moveTo>
                                      <a:lnTo>
                                        <a:pt x="584" y="0"/>
                                      </a:lnTo>
                                      <a:lnTo>
                                        <a:pt x="529" y="15"/>
                                      </a:lnTo>
                                      <a:lnTo>
                                        <a:pt x="469" y="35"/>
                                      </a:lnTo>
                                      <a:lnTo>
                                        <a:pt x="409" y="65"/>
                                      </a:lnTo>
                                      <a:lnTo>
                                        <a:pt x="349" y="105"/>
                                      </a:lnTo>
                                      <a:lnTo>
                                        <a:pt x="349" y="105"/>
                                      </a:lnTo>
                                      <a:lnTo>
                                        <a:pt x="284" y="155"/>
                                      </a:lnTo>
                                      <a:lnTo>
                                        <a:pt x="229" y="210"/>
                                      </a:lnTo>
                                      <a:lnTo>
                                        <a:pt x="174" y="270"/>
                                      </a:lnTo>
                                      <a:lnTo>
                                        <a:pt x="130" y="340"/>
                                      </a:lnTo>
                                      <a:lnTo>
                                        <a:pt x="90" y="410"/>
                                      </a:lnTo>
                                      <a:lnTo>
                                        <a:pt x="55" y="490"/>
                                      </a:lnTo>
                                      <a:lnTo>
                                        <a:pt x="25" y="575"/>
                                      </a:lnTo>
                                      <a:lnTo>
                                        <a:pt x="0" y="669"/>
                                      </a:lnTo>
                                      <a:lnTo>
                                        <a:pt x="0" y="669"/>
                                      </a:lnTo>
                                      <a:lnTo>
                                        <a:pt x="25" y="625"/>
                                      </a:lnTo>
                                      <a:lnTo>
                                        <a:pt x="50" y="590"/>
                                      </a:lnTo>
                                      <a:lnTo>
                                        <a:pt x="80" y="555"/>
                                      </a:lnTo>
                                      <a:lnTo>
                                        <a:pt x="110" y="520"/>
                                      </a:lnTo>
                                      <a:lnTo>
                                        <a:pt x="144" y="490"/>
                                      </a:lnTo>
                                      <a:lnTo>
                                        <a:pt x="179" y="465"/>
                                      </a:lnTo>
                                      <a:lnTo>
                                        <a:pt x="219" y="440"/>
                                      </a:lnTo>
                                      <a:lnTo>
                                        <a:pt x="259" y="415"/>
                                      </a:lnTo>
                                      <a:lnTo>
                                        <a:pt x="259" y="415"/>
                                      </a:lnTo>
                                      <a:lnTo>
                                        <a:pt x="444" y="335"/>
                                      </a:lnTo>
                                      <a:lnTo>
                                        <a:pt x="584" y="270"/>
                                      </a:lnTo>
                                      <a:lnTo>
                                        <a:pt x="584" y="270"/>
                                      </a:lnTo>
                                      <a:lnTo>
                                        <a:pt x="634" y="240"/>
                                      </a:lnTo>
                                      <a:lnTo>
                                        <a:pt x="674" y="210"/>
                                      </a:lnTo>
                                      <a:lnTo>
                                        <a:pt x="704" y="180"/>
                                      </a:lnTo>
                                      <a:lnTo>
                                        <a:pt x="729" y="140"/>
                                      </a:lnTo>
                                      <a:lnTo>
                                        <a:pt x="729" y="140"/>
                                      </a:lnTo>
                                      <a:lnTo>
                                        <a:pt x="739" y="110"/>
                                      </a:lnTo>
                                      <a:lnTo>
                                        <a:pt x="739" y="85"/>
                                      </a:lnTo>
                                      <a:lnTo>
                                        <a:pt x="734" y="55"/>
                                      </a:lnTo>
                                      <a:lnTo>
                                        <a:pt x="714" y="35"/>
                                      </a:lnTo>
                                      <a:lnTo>
                                        <a:pt x="714" y="35"/>
                                      </a:lnTo>
                                      <a:lnTo>
                                        <a:pt x="694" y="15"/>
                                      </a:lnTo>
                                      <a:lnTo>
                                        <a:pt x="659" y="5"/>
                                      </a:lnTo>
                                      <a:lnTo>
                                        <a:pt x="624" y="0"/>
                                      </a:lnTo>
                                      <a:lnTo>
                                        <a:pt x="584" y="0"/>
                                      </a:lnTo>
                                      <a:lnTo>
                                        <a:pt x="5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Freeform 1761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7711" y="10127"/>
                                  <a:ext cx="433" cy="295"/>
                                </a:xfrm>
                                <a:custGeom>
                                  <a:avLst/>
                                  <a:gdLst>
                                    <a:gd name="T0" fmla="*/ 235 w 440"/>
                                    <a:gd name="T1" fmla="*/ 45 h 295"/>
                                    <a:gd name="T2" fmla="*/ 235 w 440"/>
                                    <a:gd name="T3" fmla="*/ 45 h 295"/>
                                    <a:gd name="T4" fmla="*/ 160 w 440"/>
                                    <a:gd name="T5" fmla="*/ 15 h 295"/>
                                    <a:gd name="T6" fmla="*/ 130 w 440"/>
                                    <a:gd name="T7" fmla="*/ 10 h 295"/>
                                    <a:gd name="T8" fmla="*/ 95 w 440"/>
                                    <a:gd name="T9" fmla="*/ 0 h 295"/>
                                    <a:gd name="T10" fmla="*/ 95 w 440"/>
                                    <a:gd name="T11" fmla="*/ 0 h 295"/>
                                    <a:gd name="T12" fmla="*/ 70 w 440"/>
                                    <a:gd name="T13" fmla="*/ 0 h 295"/>
                                    <a:gd name="T14" fmla="*/ 50 w 440"/>
                                    <a:gd name="T15" fmla="*/ 5 h 295"/>
                                    <a:gd name="T16" fmla="*/ 30 w 440"/>
                                    <a:gd name="T17" fmla="*/ 10 h 295"/>
                                    <a:gd name="T18" fmla="*/ 15 w 440"/>
                                    <a:gd name="T19" fmla="*/ 15 h 295"/>
                                    <a:gd name="T20" fmla="*/ 15 w 440"/>
                                    <a:gd name="T21" fmla="*/ 15 h 295"/>
                                    <a:gd name="T22" fmla="*/ 5 w 440"/>
                                    <a:gd name="T23" fmla="*/ 25 h 295"/>
                                    <a:gd name="T24" fmla="*/ 0 w 440"/>
                                    <a:gd name="T25" fmla="*/ 40 h 295"/>
                                    <a:gd name="T26" fmla="*/ 5 w 440"/>
                                    <a:gd name="T27" fmla="*/ 50 h 295"/>
                                    <a:gd name="T28" fmla="*/ 10 w 440"/>
                                    <a:gd name="T29" fmla="*/ 65 h 295"/>
                                    <a:gd name="T30" fmla="*/ 10 w 440"/>
                                    <a:gd name="T31" fmla="*/ 65 h 295"/>
                                    <a:gd name="T32" fmla="*/ 25 w 440"/>
                                    <a:gd name="T33" fmla="*/ 80 h 295"/>
                                    <a:gd name="T34" fmla="*/ 40 w 440"/>
                                    <a:gd name="T35" fmla="*/ 95 h 295"/>
                                    <a:gd name="T36" fmla="*/ 65 w 440"/>
                                    <a:gd name="T37" fmla="*/ 110 h 295"/>
                                    <a:gd name="T38" fmla="*/ 95 w 440"/>
                                    <a:gd name="T39" fmla="*/ 120 h 295"/>
                                    <a:gd name="T40" fmla="*/ 95 w 440"/>
                                    <a:gd name="T41" fmla="*/ 120 h 295"/>
                                    <a:gd name="T42" fmla="*/ 290 w 440"/>
                                    <a:gd name="T43" fmla="*/ 185 h 295"/>
                                    <a:gd name="T44" fmla="*/ 290 w 440"/>
                                    <a:gd name="T45" fmla="*/ 185 h 295"/>
                                    <a:gd name="T46" fmla="*/ 335 w 440"/>
                                    <a:gd name="T47" fmla="*/ 205 h 295"/>
                                    <a:gd name="T48" fmla="*/ 375 w 440"/>
                                    <a:gd name="T49" fmla="*/ 230 h 295"/>
                                    <a:gd name="T50" fmla="*/ 410 w 440"/>
                                    <a:gd name="T51" fmla="*/ 260 h 295"/>
                                    <a:gd name="T52" fmla="*/ 440 w 440"/>
                                    <a:gd name="T53" fmla="*/ 295 h 295"/>
                                    <a:gd name="T54" fmla="*/ 440 w 440"/>
                                    <a:gd name="T55" fmla="*/ 295 h 295"/>
                                    <a:gd name="T56" fmla="*/ 430 w 440"/>
                                    <a:gd name="T57" fmla="*/ 255 h 295"/>
                                    <a:gd name="T58" fmla="*/ 410 w 440"/>
                                    <a:gd name="T59" fmla="*/ 215 h 295"/>
                                    <a:gd name="T60" fmla="*/ 390 w 440"/>
                                    <a:gd name="T61" fmla="*/ 180 h 295"/>
                                    <a:gd name="T62" fmla="*/ 365 w 440"/>
                                    <a:gd name="T63" fmla="*/ 150 h 295"/>
                                    <a:gd name="T64" fmla="*/ 335 w 440"/>
                                    <a:gd name="T65" fmla="*/ 120 h 295"/>
                                    <a:gd name="T66" fmla="*/ 305 w 440"/>
                                    <a:gd name="T67" fmla="*/ 95 h 295"/>
                                    <a:gd name="T68" fmla="*/ 270 w 440"/>
                                    <a:gd name="T69" fmla="*/ 70 h 295"/>
                                    <a:gd name="T70" fmla="*/ 235 w 440"/>
                                    <a:gd name="T71" fmla="*/ 45 h 295"/>
                                    <a:gd name="T72" fmla="*/ 235 w 440"/>
                                    <a:gd name="T73" fmla="*/ 45 h 2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440" h="295">
                                      <a:moveTo>
                                        <a:pt x="235" y="45"/>
                                      </a:moveTo>
                                      <a:lnTo>
                                        <a:pt x="235" y="45"/>
                                      </a:lnTo>
                                      <a:lnTo>
                                        <a:pt x="160" y="15"/>
                                      </a:lnTo>
                                      <a:lnTo>
                                        <a:pt x="130" y="10"/>
                                      </a:lnTo>
                                      <a:lnTo>
                                        <a:pt x="95" y="0"/>
                                      </a:lnTo>
                                      <a:lnTo>
                                        <a:pt x="95" y="0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30" y="1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5" y="50"/>
                                      </a:lnTo>
                                      <a:lnTo>
                                        <a:pt x="10" y="65"/>
                                      </a:lnTo>
                                      <a:lnTo>
                                        <a:pt x="10" y="65"/>
                                      </a:lnTo>
                                      <a:lnTo>
                                        <a:pt x="25" y="80"/>
                                      </a:lnTo>
                                      <a:lnTo>
                                        <a:pt x="40" y="95"/>
                                      </a:lnTo>
                                      <a:lnTo>
                                        <a:pt x="65" y="110"/>
                                      </a:lnTo>
                                      <a:lnTo>
                                        <a:pt x="95" y="120"/>
                                      </a:lnTo>
                                      <a:lnTo>
                                        <a:pt x="95" y="120"/>
                                      </a:lnTo>
                                      <a:lnTo>
                                        <a:pt x="290" y="185"/>
                                      </a:lnTo>
                                      <a:lnTo>
                                        <a:pt x="290" y="185"/>
                                      </a:lnTo>
                                      <a:lnTo>
                                        <a:pt x="335" y="205"/>
                                      </a:lnTo>
                                      <a:lnTo>
                                        <a:pt x="375" y="230"/>
                                      </a:lnTo>
                                      <a:lnTo>
                                        <a:pt x="410" y="260"/>
                                      </a:lnTo>
                                      <a:lnTo>
                                        <a:pt x="440" y="295"/>
                                      </a:lnTo>
                                      <a:lnTo>
                                        <a:pt x="440" y="295"/>
                                      </a:lnTo>
                                      <a:lnTo>
                                        <a:pt x="430" y="255"/>
                                      </a:lnTo>
                                      <a:lnTo>
                                        <a:pt x="410" y="215"/>
                                      </a:lnTo>
                                      <a:lnTo>
                                        <a:pt x="390" y="180"/>
                                      </a:lnTo>
                                      <a:lnTo>
                                        <a:pt x="365" y="150"/>
                                      </a:lnTo>
                                      <a:lnTo>
                                        <a:pt x="335" y="120"/>
                                      </a:lnTo>
                                      <a:lnTo>
                                        <a:pt x="305" y="95"/>
                                      </a:lnTo>
                                      <a:lnTo>
                                        <a:pt x="270" y="70"/>
                                      </a:lnTo>
                                      <a:lnTo>
                                        <a:pt x="235" y="45"/>
                                      </a:lnTo>
                                      <a:lnTo>
                                        <a:pt x="235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Freeform 1762"/>
                              <wps:cNvSpPr>
                                <a:spLocks noEditPoints="1"/>
                              </wps:cNvSpPr>
                              <wps:spPr bwMode="auto">
                                <a:xfrm flipH="1">
                                  <a:off x="7012" y="10936"/>
                                  <a:ext cx="753" cy="270"/>
                                </a:xfrm>
                                <a:custGeom>
                                  <a:avLst/>
                                  <a:gdLst>
                                    <a:gd name="T0" fmla="*/ 315 w 764"/>
                                    <a:gd name="T1" fmla="*/ 65 h 270"/>
                                    <a:gd name="T2" fmla="*/ 420 w 764"/>
                                    <a:gd name="T3" fmla="*/ 85 h 270"/>
                                    <a:gd name="T4" fmla="*/ 435 w 764"/>
                                    <a:gd name="T5" fmla="*/ 95 h 270"/>
                                    <a:gd name="T6" fmla="*/ 460 w 764"/>
                                    <a:gd name="T7" fmla="*/ 115 h 270"/>
                                    <a:gd name="T8" fmla="*/ 460 w 764"/>
                                    <a:gd name="T9" fmla="*/ 130 h 270"/>
                                    <a:gd name="T10" fmla="*/ 450 w 764"/>
                                    <a:gd name="T11" fmla="*/ 150 h 270"/>
                                    <a:gd name="T12" fmla="*/ 420 w 764"/>
                                    <a:gd name="T13" fmla="*/ 170 h 270"/>
                                    <a:gd name="T14" fmla="*/ 375 w 764"/>
                                    <a:gd name="T15" fmla="*/ 185 h 270"/>
                                    <a:gd name="T16" fmla="*/ 315 w 764"/>
                                    <a:gd name="T17" fmla="*/ 190 h 270"/>
                                    <a:gd name="T18" fmla="*/ 215 w 764"/>
                                    <a:gd name="T19" fmla="*/ 170 h 270"/>
                                    <a:gd name="T20" fmla="*/ 200 w 764"/>
                                    <a:gd name="T21" fmla="*/ 160 h 270"/>
                                    <a:gd name="T22" fmla="*/ 175 w 764"/>
                                    <a:gd name="T23" fmla="*/ 140 h 270"/>
                                    <a:gd name="T24" fmla="*/ 175 w 764"/>
                                    <a:gd name="T25" fmla="*/ 130 h 270"/>
                                    <a:gd name="T26" fmla="*/ 185 w 764"/>
                                    <a:gd name="T27" fmla="*/ 105 h 270"/>
                                    <a:gd name="T28" fmla="*/ 215 w 764"/>
                                    <a:gd name="T29" fmla="*/ 85 h 270"/>
                                    <a:gd name="T30" fmla="*/ 260 w 764"/>
                                    <a:gd name="T31" fmla="*/ 70 h 270"/>
                                    <a:gd name="T32" fmla="*/ 315 w 764"/>
                                    <a:gd name="T33" fmla="*/ 65 h 270"/>
                                    <a:gd name="T34" fmla="*/ 650 w 764"/>
                                    <a:gd name="T35" fmla="*/ 40 h 270"/>
                                    <a:gd name="T36" fmla="*/ 525 w 764"/>
                                    <a:gd name="T37" fmla="*/ 10 h 270"/>
                                    <a:gd name="T38" fmla="*/ 380 w 764"/>
                                    <a:gd name="T39" fmla="*/ 0 h 270"/>
                                    <a:gd name="T40" fmla="*/ 305 w 764"/>
                                    <a:gd name="T41" fmla="*/ 5 h 270"/>
                                    <a:gd name="T42" fmla="*/ 170 w 764"/>
                                    <a:gd name="T43" fmla="*/ 25 h 270"/>
                                    <a:gd name="T44" fmla="*/ 110 w 764"/>
                                    <a:gd name="T45" fmla="*/ 40 h 270"/>
                                    <a:gd name="T46" fmla="*/ 25 w 764"/>
                                    <a:gd name="T47" fmla="*/ 85 h 270"/>
                                    <a:gd name="T48" fmla="*/ 5 w 764"/>
                                    <a:gd name="T49" fmla="*/ 110 h 270"/>
                                    <a:gd name="T50" fmla="*/ 0 w 764"/>
                                    <a:gd name="T51" fmla="*/ 135 h 270"/>
                                    <a:gd name="T52" fmla="*/ 0 w 764"/>
                                    <a:gd name="T53" fmla="*/ 150 h 270"/>
                                    <a:gd name="T54" fmla="*/ 25 w 764"/>
                                    <a:gd name="T55" fmla="*/ 190 h 270"/>
                                    <a:gd name="T56" fmla="*/ 110 w 764"/>
                                    <a:gd name="T57" fmla="*/ 230 h 270"/>
                                    <a:gd name="T58" fmla="*/ 170 w 764"/>
                                    <a:gd name="T59" fmla="*/ 250 h 270"/>
                                    <a:gd name="T60" fmla="*/ 305 w 764"/>
                                    <a:gd name="T61" fmla="*/ 270 h 270"/>
                                    <a:gd name="T62" fmla="*/ 380 w 764"/>
                                    <a:gd name="T63" fmla="*/ 270 h 270"/>
                                    <a:gd name="T64" fmla="*/ 525 w 764"/>
                                    <a:gd name="T65" fmla="*/ 260 h 270"/>
                                    <a:gd name="T66" fmla="*/ 650 w 764"/>
                                    <a:gd name="T67" fmla="*/ 230 h 270"/>
                                    <a:gd name="T68" fmla="*/ 699 w 764"/>
                                    <a:gd name="T69" fmla="*/ 210 h 270"/>
                                    <a:gd name="T70" fmla="*/ 754 w 764"/>
                                    <a:gd name="T71" fmla="*/ 165 h 270"/>
                                    <a:gd name="T72" fmla="*/ 764 w 764"/>
                                    <a:gd name="T73" fmla="*/ 135 h 270"/>
                                    <a:gd name="T74" fmla="*/ 759 w 764"/>
                                    <a:gd name="T75" fmla="*/ 125 h 270"/>
                                    <a:gd name="T76" fmla="*/ 744 w 764"/>
                                    <a:gd name="T77" fmla="*/ 95 h 270"/>
                                    <a:gd name="T78" fmla="*/ 699 w 764"/>
                                    <a:gd name="T79" fmla="*/ 60 h 270"/>
                                    <a:gd name="T80" fmla="*/ 650 w 764"/>
                                    <a:gd name="T81" fmla="*/ 40 h 2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764" h="270">
                                      <a:moveTo>
                                        <a:pt x="315" y="65"/>
                                      </a:moveTo>
                                      <a:lnTo>
                                        <a:pt x="315" y="65"/>
                                      </a:lnTo>
                                      <a:lnTo>
                                        <a:pt x="375" y="70"/>
                                      </a:lnTo>
                                      <a:lnTo>
                                        <a:pt x="420" y="85"/>
                                      </a:lnTo>
                                      <a:lnTo>
                                        <a:pt x="420" y="85"/>
                                      </a:lnTo>
                                      <a:lnTo>
                                        <a:pt x="435" y="95"/>
                                      </a:lnTo>
                                      <a:lnTo>
                                        <a:pt x="450" y="105"/>
                                      </a:lnTo>
                                      <a:lnTo>
                                        <a:pt x="460" y="115"/>
                                      </a:lnTo>
                                      <a:lnTo>
                                        <a:pt x="460" y="130"/>
                                      </a:lnTo>
                                      <a:lnTo>
                                        <a:pt x="460" y="130"/>
                                      </a:lnTo>
                                      <a:lnTo>
                                        <a:pt x="460" y="140"/>
                                      </a:lnTo>
                                      <a:lnTo>
                                        <a:pt x="450" y="150"/>
                                      </a:lnTo>
                                      <a:lnTo>
                                        <a:pt x="435" y="160"/>
                                      </a:lnTo>
                                      <a:lnTo>
                                        <a:pt x="420" y="170"/>
                                      </a:lnTo>
                                      <a:lnTo>
                                        <a:pt x="420" y="170"/>
                                      </a:lnTo>
                                      <a:lnTo>
                                        <a:pt x="375" y="185"/>
                                      </a:lnTo>
                                      <a:lnTo>
                                        <a:pt x="315" y="190"/>
                                      </a:lnTo>
                                      <a:lnTo>
                                        <a:pt x="315" y="190"/>
                                      </a:lnTo>
                                      <a:lnTo>
                                        <a:pt x="260" y="185"/>
                                      </a:lnTo>
                                      <a:lnTo>
                                        <a:pt x="215" y="170"/>
                                      </a:lnTo>
                                      <a:lnTo>
                                        <a:pt x="215" y="170"/>
                                      </a:lnTo>
                                      <a:lnTo>
                                        <a:pt x="200" y="160"/>
                                      </a:lnTo>
                                      <a:lnTo>
                                        <a:pt x="185" y="150"/>
                                      </a:lnTo>
                                      <a:lnTo>
                                        <a:pt x="175" y="140"/>
                                      </a:lnTo>
                                      <a:lnTo>
                                        <a:pt x="175" y="130"/>
                                      </a:lnTo>
                                      <a:lnTo>
                                        <a:pt x="175" y="130"/>
                                      </a:lnTo>
                                      <a:lnTo>
                                        <a:pt x="175" y="115"/>
                                      </a:lnTo>
                                      <a:lnTo>
                                        <a:pt x="185" y="105"/>
                                      </a:lnTo>
                                      <a:lnTo>
                                        <a:pt x="200" y="95"/>
                                      </a:lnTo>
                                      <a:lnTo>
                                        <a:pt x="215" y="85"/>
                                      </a:lnTo>
                                      <a:lnTo>
                                        <a:pt x="215" y="85"/>
                                      </a:lnTo>
                                      <a:lnTo>
                                        <a:pt x="260" y="70"/>
                                      </a:lnTo>
                                      <a:lnTo>
                                        <a:pt x="315" y="65"/>
                                      </a:lnTo>
                                      <a:lnTo>
                                        <a:pt x="315" y="65"/>
                                      </a:lnTo>
                                      <a:close/>
                                      <a:moveTo>
                                        <a:pt x="650" y="40"/>
                                      </a:moveTo>
                                      <a:lnTo>
                                        <a:pt x="650" y="40"/>
                                      </a:lnTo>
                                      <a:lnTo>
                                        <a:pt x="590" y="25"/>
                                      </a:lnTo>
                                      <a:lnTo>
                                        <a:pt x="525" y="10"/>
                                      </a:lnTo>
                                      <a:lnTo>
                                        <a:pt x="455" y="5"/>
                                      </a:lnTo>
                                      <a:lnTo>
                                        <a:pt x="380" y="0"/>
                                      </a:lnTo>
                                      <a:lnTo>
                                        <a:pt x="380" y="0"/>
                                      </a:lnTo>
                                      <a:lnTo>
                                        <a:pt x="305" y="5"/>
                                      </a:lnTo>
                                      <a:lnTo>
                                        <a:pt x="235" y="10"/>
                                      </a:lnTo>
                                      <a:lnTo>
                                        <a:pt x="170" y="25"/>
                                      </a:lnTo>
                                      <a:lnTo>
                                        <a:pt x="110" y="40"/>
                                      </a:lnTo>
                                      <a:lnTo>
                                        <a:pt x="110" y="40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25" y="85"/>
                                      </a:lnTo>
                                      <a:lnTo>
                                        <a:pt x="15" y="95"/>
                                      </a:lnTo>
                                      <a:lnTo>
                                        <a:pt x="5" y="110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0" y="150"/>
                                      </a:lnTo>
                                      <a:lnTo>
                                        <a:pt x="5" y="165"/>
                                      </a:lnTo>
                                      <a:lnTo>
                                        <a:pt x="25" y="190"/>
                                      </a:lnTo>
                                      <a:lnTo>
                                        <a:pt x="60" y="210"/>
                                      </a:lnTo>
                                      <a:lnTo>
                                        <a:pt x="110" y="230"/>
                                      </a:lnTo>
                                      <a:lnTo>
                                        <a:pt x="110" y="230"/>
                                      </a:lnTo>
                                      <a:lnTo>
                                        <a:pt x="170" y="250"/>
                                      </a:lnTo>
                                      <a:lnTo>
                                        <a:pt x="235" y="260"/>
                                      </a:lnTo>
                                      <a:lnTo>
                                        <a:pt x="305" y="270"/>
                                      </a:lnTo>
                                      <a:lnTo>
                                        <a:pt x="380" y="270"/>
                                      </a:lnTo>
                                      <a:lnTo>
                                        <a:pt x="380" y="270"/>
                                      </a:lnTo>
                                      <a:lnTo>
                                        <a:pt x="455" y="270"/>
                                      </a:lnTo>
                                      <a:lnTo>
                                        <a:pt x="525" y="260"/>
                                      </a:lnTo>
                                      <a:lnTo>
                                        <a:pt x="590" y="250"/>
                                      </a:lnTo>
                                      <a:lnTo>
                                        <a:pt x="650" y="230"/>
                                      </a:lnTo>
                                      <a:lnTo>
                                        <a:pt x="650" y="230"/>
                                      </a:lnTo>
                                      <a:lnTo>
                                        <a:pt x="699" y="210"/>
                                      </a:lnTo>
                                      <a:lnTo>
                                        <a:pt x="734" y="190"/>
                                      </a:lnTo>
                                      <a:lnTo>
                                        <a:pt x="754" y="165"/>
                                      </a:lnTo>
                                      <a:lnTo>
                                        <a:pt x="759" y="150"/>
                                      </a:lnTo>
                                      <a:lnTo>
                                        <a:pt x="764" y="135"/>
                                      </a:lnTo>
                                      <a:lnTo>
                                        <a:pt x="764" y="135"/>
                                      </a:lnTo>
                                      <a:lnTo>
                                        <a:pt x="759" y="125"/>
                                      </a:lnTo>
                                      <a:lnTo>
                                        <a:pt x="754" y="110"/>
                                      </a:lnTo>
                                      <a:lnTo>
                                        <a:pt x="744" y="95"/>
                                      </a:lnTo>
                                      <a:lnTo>
                                        <a:pt x="734" y="85"/>
                                      </a:lnTo>
                                      <a:lnTo>
                                        <a:pt x="699" y="60"/>
                                      </a:lnTo>
                                      <a:lnTo>
                                        <a:pt x="650" y="40"/>
                                      </a:lnTo>
                                      <a:lnTo>
                                        <a:pt x="650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Freeform 1763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8403" y="10432"/>
                                  <a:ext cx="478" cy="214"/>
                                </a:xfrm>
                                <a:custGeom>
                                  <a:avLst/>
                                  <a:gdLst>
                                    <a:gd name="T0" fmla="*/ 485 w 485"/>
                                    <a:gd name="T1" fmla="*/ 214 h 214"/>
                                    <a:gd name="T2" fmla="*/ 485 w 485"/>
                                    <a:gd name="T3" fmla="*/ 214 h 214"/>
                                    <a:gd name="T4" fmla="*/ 415 w 485"/>
                                    <a:gd name="T5" fmla="*/ 159 h 214"/>
                                    <a:gd name="T6" fmla="*/ 340 w 485"/>
                                    <a:gd name="T7" fmla="*/ 110 h 214"/>
                                    <a:gd name="T8" fmla="*/ 265 w 485"/>
                                    <a:gd name="T9" fmla="*/ 65 h 214"/>
                                    <a:gd name="T10" fmla="*/ 180 w 485"/>
                                    <a:gd name="T11" fmla="*/ 35 h 214"/>
                                    <a:gd name="T12" fmla="*/ 180 w 485"/>
                                    <a:gd name="T13" fmla="*/ 35 h 214"/>
                                    <a:gd name="T14" fmla="*/ 110 w 485"/>
                                    <a:gd name="T15" fmla="*/ 10 h 214"/>
                                    <a:gd name="T16" fmla="*/ 55 w 485"/>
                                    <a:gd name="T17" fmla="*/ 0 h 214"/>
                                    <a:gd name="T18" fmla="*/ 55 w 485"/>
                                    <a:gd name="T19" fmla="*/ 0 h 214"/>
                                    <a:gd name="T20" fmla="*/ 20 w 485"/>
                                    <a:gd name="T21" fmla="*/ 0 h 214"/>
                                    <a:gd name="T22" fmla="*/ 10 w 485"/>
                                    <a:gd name="T23" fmla="*/ 5 h 214"/>
                                    <a:gd name="T24" fmla="*/ 5 w 485"/>
                                    <a:gd name="T25" fmla="*/ 10 h 214"/>
                                    <a:gd name="T26" fmla="*/ 5 w 485"/>
                                    <a:gd name="T27" fmla="*/ 10 h 214"/>
                                    <a:gd name="T28" fmla="*/ 0 w 485"/>
                                    <a:gd name="T29" fmla="*/ 20 h 214"/>
                                    <a:gd name="T30" fmla="*/ 5 w 485"/>
                                    <a:gd name="T31" fmla="*/ 25 h 214"/>
                                    <a:gd name="T32" fmla="*/ 30 w 485"/>
                                    <a:gd name="T33" fmla="*/ 45 h 214"/>
                                    <a:gd name="T34" fmla="*/ 30 w 485"/>
                                    <a:gd name="T35" fmla="*/ 45 h 214"/>
                                    <a:gd name="T36" fmla="*/ 70 w 485"/>
                                    <a:gd name="T37" fmla="*/ 70 h 214"/>
                                    <a:gd name="T38" fmla="*/ 125 w 485"/>
                                    <a:gd name="T39" fmla="*/ 85 h 214"/>
                                    <a:gd name="T40" fmla="*/ 125 w 485"/>
                                    <a:gd name="T41" fmla="*/ 85 h 214"/>
                                    <a:gd name="T42" fmla="*/ 305 w 485"/>
                                    <a:gd name="T43" fmla="*/ 135 h 214"/>
                                    <a:gd name="T44" fmla="*/ 305 w 485"/>
                                    <a:gd name="T45" fmla="*/ 135 h 214"/>
                                    <a:gd name="T46" fmla="*/ 355 w 485"/>
                                    <a:gd name="T47" fmla="*/ 149 h 214"/>
                                    <a:gd name="T48" fmla="*/ 400 w 485"/>
                                    <a:gd name="T49" fmla="*/ 169 h 214"/>
                                    <a:gd name="T50" fmla="*/ 440 w 485"/>
                                    <a:gd name="T51" fmla="*/ 189 h 214"/>
                                    <a:gd name="T52" fmla="*/ 485 w 485"/>
                                    <a:gd name="T53" fmla="*/ 214 h 214"/>
                                    <a:gd name="T54" fmla="*/ 485 w 485"/>
                                    <a:gd name="T55" fmla="*/ 214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485" h="214">
                                      <a:moveTo>
                                        <a:pt x="485" y="214"/>
                                      </a:moveTo>
                                      <a:lnTo>
                                        <a:pt x="485" y="214"/>
                                      </a:lnTo>
                                      <a:lnTo>
                                        <a:pt x="415" y="159"/>
                                      </a:lnTo>
                                      <a:lnTo>
                                        <a:pt x="340" y="110"/>
                                      </a:lnTo>
                                      <a:lnTo>
                                        <a:pt x="265" y="65"/>
                                      </a:lnTo>
                                      <a:lnTo>
                                        <a:pt x="180" y="35"/>
                                      </a:lnTo>
                                      <a:lnTo>
                                        <a:pt x="180" y="35"/>
                                      </a:lnTo>
                                      <a:lnTo>
                                        <a:pt x="110" y="1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30" y="45"/>
                                      </a:lnTo>
                                      <a:lnTo>
                                        <a:pt x="30" y="45"/>
                                      </a:lnTo>
                                      <a:lnTo>
                                        <a:pt x="70" y="70"/>
                                      </a:lnTo>
                                      <a:lnTo>
                                        <a:pt x="125" y="85"/>
                                      </a:lnTo>
                                      <a:lnTo>
                                        <a:pt x="125" y="85"/>
                                      </a:lnTo>
                                      <a:lnTo>
                                        <a:pt x="305" y="135"/>
                                      </a:lnTo>
                                      <a:lnTo>
                                        <a:pt x="305" y="135"/>
                                      </a:lnTo>
                                      <a:lnTo>
                                        <a:pt x="355" y="149"/>
                                      </a:lnTo>
                                      <a:lnTo>
                                        <a:pt x="400" y="169"/>
                                      </a:lnTo>
                                      <a:lnTo>
                                        <a:pt x="440" y="189"/>
                                      </a:lnTo>
                                      <a:lnTo>
                                        <a:pt x="485" y="214"/>
                                      </a:lnTo>
                                      <a:lnTo>
                                        <a:pt x="485" y="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3" name="Freeform 1764"/>
                            <wps:cNvSpPr>
                              <a:spLocks/>
                            </wps:cNvSpPr>
                            <wps:spPr bwMode="auto">
                              <a:xfrm>
                                <a:off x="13194" y="4799"/>
                                <a:ext cx="1169" cy="669"/>
                              </a:xfrm>
                              <a:custGeom>
                                <a:avLst/>
                                <a:gdLst>
                                  <a:gd name="T0" fmla="*/ 584 w 739"/>
                                  <a:gd name="T1" fmla="*/ 0 h 669"/>
                                  <a:gd name="T2" fmla="*/ 584 w 739"/>
                                  <a:gd name="T3" fmla="*/ 0 h 669"/>
                                  <a:gd name="T4" fmla="*/ 529 w 739"/>
                                  <a:gd name="T5" fmla="*/ 15 h 669"/>
                                  <a:gd name="T6" fmla="*/ 469 w 739"/>
                                  <a:gd name="T7" fmla="*/ 35 h 669"/>
                                  <a:gd name="T8" fmla="*/ 409 w 739"/>
                                  <a:gd name="T9" fmla="*/ 65 h 669"/>
                                  <a:gd name="T10" fmla="*/ 349 w 739"/>
                                  <a:gd name="T11" fmla="*/ 105 h 669"/>
                                  <a:gd name="T12" fmla="*/ 349 w 739"/>
                                  <a:gd name="T13" fmla="*/ 105 h 669"/>
                                  <a:gd name="T14" fmla="*/ 284 w 739"/>
                                  <a:gd name="T15" fmla="*/ 155 h 669"/>
                                  <a:gd name="T16" fmla="*/ 229 w 739"/>
                                  <a:gd name="T17" fmla="*/ 210 h 669"/>
                                  <a:gd name="T18" fmla="*/ 174 w 739"/>
                                  <a:gd name="T19" fmla="*/ 270 h 669"/>
                                  <a:gd name="T20" fmla="*/ 130 w 739"/>
                                  <a:gd name="T21" fmla="*/ 340 h 669"/>
                                  <a:gd name="T22" fmla="*/ 90 w 739"/>
                                  <a:gd name="T23" fmla="*/ 410 h 669"/>
                                  <a:gd name="T24" fmla="*/ 55 w 739"/>
                                  <a:gd name="T25" fmla="*/ 490 h 669"/>
                                  <a:gd name="T26" fmla="*/ 25 w 739"/>
                                  <a:gd name="T27" fmla="*/ 575 h 669"/>
                                  <a:gd name="T28" fmla="*/ 0 w 739"/>
                                  <a:gd name="T29" fmla="*/ 669 h 669"/>
                                  <a:gd name="T30" fmla="*/ 0 w 739"/>
                                  <a:gd name="T31" fmla="*/ 669 h 669"/>
                                  <a:gd name="T32" fmla="*/ 25 w 739"/>
                                  <a:gd name="T33" fmla="*/ 625 h 669"/>
                                  <a:gd name="T34" fmla="*/ 50 w 739"/>
                                  <a:gd name="T35" fmla="*/ 590 h 669"/>
                                  <a:gd name="T36" fmla="*/ 80 w 739"/>
                                  <a:gd name="T37" fmla="*/ 555 h 669"/>
                                  <a:gd name="T38" fmla="*/ 110 w 739"/>
                                  <a:gd name="T39" fmla="*/ 520 h 669"/>
                                  <a:gd name="T40" fmla="*/ 144 w 739"/>
                                  <a:gd name="T41" fmla="*/ 490 h 669"/>
                                  <a:gd name="T42" fmla="*/ 179 w 739"/>
                                  <a:gd name="T43" fmla="*/ 465 h 669"/>
                                  <a:gd name="T44" fmla="*/ 219 w 739"/>
                                  <a:gd name="T45" fmla="*/ 440 h 669"/>
                                  <a:gd name="T46" fmla="*/ 259 w 739"/>
                                  <a:gd name="T47" fmla="*/ 415 h 669"/>
                                  <a:gd name="T48" fmla="*/ 259 w 739"/>
                                  <a:gd name="T49" fmla="*/ 415 h 669"/>
                                  <a:gd name="T50" fmla="*/ 444 w 739"/>
                                  <a:gd name="T51" fmla="*/ 335 h 669"/>
                                  <a:gd name="T52" fmla="*/ 584 w 739"/>
                                  <a:gd name="T53" fmla="*/ 270 h 669"/>
                                  <a:gd name="T54" fmla="*/ 584 w 739"/>
                                  <a:gd name="T55" fmla="*/ 270 h 669"/>
                                  <a:gd name="T56" fmla="*/ 634 w 739"/>
                                  <a:gd name="T57" fmla="*/ 240 h 669"/>
                                  <a:gd name="T58" fmla="*/ 674 w 739"/>
                                  <a:gd name="T59" fmla="*/ 210 h 669"/>
                                  <a:gd name="T60" fmla="*/ 704 w 739"/>
                                  <a:gd name="T61" fmla="*/ 180 h 669"/>
                                  <a:gd name="T62" fmla="*/ 729 w 739"/>
                                  <a:gd name="T63" fmla="*/ 140 h 669"/>
                                  <a:gd name="T64" fmla="*/ 729 w 739"/>
                                  <a:gd name="T65" fmla="*/ 140 h 669"/>
                                  <a:gd name="T66" fmla="*/ 739 w 739"/>
                                  <a:gd name="T67" fmla="*/ 110 h 669"/>
                                  <a:gd name="T68" fmla="*/ 739 w 739"/>
                                  <a:gd name="T69" fmla="*/ 85 h 669"/>
                                  <a:gd name="T70" fmla="*/ 734 w 739"/>
                                  <a:gd name="T71" fmla="*/ 55 h 669"/>
                                  <a:gd name="T72" fmla="*/ 714 w 739"/>
                                  <a:gd name="T73" fmla="*/ 35 h 669"/>
                                  <a:gd name="T74" fmla="*/ 714 w 739"/>
                                  <a:gd name="T75" fmla="*/ 35 h 669"/>
                                  <a:gd name="T76" fmla="*/ 694 w 739"/>
                                  <a:gd name="T77" fmla="*/ 15 h 669"/>
                                  <a:gd name="T78" fmla="*/ 659 w 739"/>
                                  <a:gd name="T79" fmla="*/ 5 h 669"/>
                                  <a:gd name="T80" fmla="*/ 624 w 739"/>
                                  <a:gd name="T81" fmla="*/ 0 h 669"/>
                                  <a:gd name="T82" fmla="*/ 584 w 739"/>
                                  <a:gd name="T83" fmla="*/ 0 h 669"/>
                                  <a:gd name="T84" fmla="*/ 584 w 739"/>
                                  <a:gd name="T85" fmla="*/ 0 h 6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739" h="669">
                                    <a:moveTo>
                                      <a:pt x="584" y="0"/>
                                    </a:moveTo>
                                    <a:lnTo>
                                      <a:pt x="584" y="0"/>
                                    </a:lnTo>
                                    <a:lnTo>
                                      <a:pt x="529" y="15"/>
                                    </a:lnTo>
                                    <a:lnTo>
                                      <a:pt x="469" y="35"/>
                                    </a:lnTo>
                                    <a:lnTo>
                                      <a:pt x="409" y="65"/>
                                    </a:lnTo>
                                    <a:lnTo>
                                      <a:pt x="349" y="105"/>
                                    </a:lnTo>
                                    <a:lnTo>
                                      <a:pt x="349" y="105"/>
                                    </a:lnTo>
                                    <a:lnTo>
                                      <a:pt x="284" y="155"/>
                                    </a:lnTo>
                                    <a:lnTo>
                                      <a:pt x="229" y="210"/>
                                    </a:lnTo>
                                    <a:lnTo>
                                      <a:pt x="174" y="270"/>
                                    </a:lnTo>
                                    <a:lnTo>
                                      <a:pt x="130" y="340"/>
                                    </a:lnTo>
                                    <a:lnTo>
                                      <a:pt x="90" y="410"/>
                                    </a:lnTo>
                                    <a:lnTo>
                                      <a:pt x="55" y="490"/>
                                    </a:lnTo>
                                    <a:lnTo>
                                      <a:pt x="25" y="575"/>
                                    </a:lnTo>
                                    <a:lnTo>
                                      <a:pt x="0" y="669"/>
                                    </a:lnTo>
                                    <a:lnTo>
                                      <a:pt x="0" y="669"/>
                                    </a:lnTo>
                                    <a:lnTo>
                                      <a:pt x="25" y="625"/>
                                    </a:lnTo>
                                    <a:lnTo>
                                      <a:pt x="50" y="590"/>
                                    </a:lnTo>
                                    <a:lnTo>
                                      <a:pt x="80" y="555"/>
                                    </a:lnTo>
                                    <a:lnTo>
                                      <a:pt x="110" y="520"/>
                                    </a:lnTo>
                                    <a:lnTo>
                                      <a:pt x="144" y="490"/>
                                    </a:lnTo>
                                    <a:lnTo>
                                      <a:pt x="179" y="465"/>
                                    </a:lnTo>
                                    <a:lnTo>
                                      <a:pt x="219" y="440"/>
                                    </a:lnTo>
                                    <a:lnTo>
                                      <a:pt x="259" y="415"/>
                                    </a:lnTo>
                                    <a:lnTo>
                                      <a:pt x="259" y="415"/>
                                    </a:lnTo>
                                    <a:lnTo>
                                      <a:pt x="444" y="335"/>
                                    </a:lnTo>
                                    <a:lnTo>
                                      <a:pt x="584" y="270"/>
                                    </a:lnTo>
                                    <a:lnTo>
                                      <a:pt x="584" y="270"/>
                                    </a:lnTo>
                                    <a:lnTo>
                                      <a:pt x="634" y="240"/>
                                    </a:lnTo>
                                    <a:lnTo>
                                      <a:pt x="674" y="210"/>
                                    </a:lnTo>
                                    <a:lnTo>
                                      <a:pt x="704" y="180"/>
                                    </a:lnTo>
                                    <a:lnTo>
                                      <a:pt x="729" y="140"/>
                                    </a:lnTo>
                                    <a:lnTo>
                                      <a:pt x="729" y="140"/>
                                    </a:lnTo>
                                    <a:lnTo>
                                      <a:pt x="739" y="110"/>
                                    </a:lnTo>
                                    <a:lnTo>
                                      <a:pt x="739" y="85"/>
                                    </a:lnTo>
                                    <a:lnTo>
                                      <a:pt x="734" y="55"/>
                                    </a:lnTo>
                                    <a:lnTo>
                                      <a:pt x="714" y="35"/>
                                    </a:lnTo>
                                    <a:lnTo>
                                      <a:pt x="714" y="35"/>
                                    </a:lnTo>
                                    <a:lnTo>
                                      <a:pt x="694" y="15"/>
                                    </a:lnTo>
                                    <a:lnTo>
                                      <a:pt x="659" y="5"/>
                                    </a:lnTo>
                                    <a:lnTo>
                                      <a:pt x="624" y="0"/>
                                    </a:lnTo>
                                    <a:lnTo>
                                      <a:pt x="584" y="0"/>
                                    </a:lnTo>
                                    <a:lnTo>
                                      <a:pt x="58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4" name="Group 1765"/>
                          <wpg:cNvGrpSpPr>
                            <a:grpSpLocks/>
                          </wpg:cNvGrpSpPr>
                          <wpg:grpSpPr bwMode="auto">
                            <a:xfrm flipH="1">
                              <a:off x="3268" y="1642"/>
                              <a:ext cx="4599" cy="3412"/>
                              <a:chOff x="11248" y="4799"/>
                              <a:chExt cx="3115" cy="2192"/>
                            </a:xfrm>
                          </wpg:grpSpPr>
                          <wpg:grpSp>
                            <wpg:cNvPr id="15" name="Group 176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248" y="5547"/>
                                <a:ext cx="2569" cy="1444"/>
                                <a:chOff x="6312" y="10037"/>
                                <a:chExt cx="2569" cy="1444"/>
                              </a:xfrm>
                            </wpg:grpSpPr>
                            <wps:wsp>
                              <wps:cNvPr id="16" name="Freeform 1767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6312" y="10706"/>
                                  <a:ext cx="2398" cy="775"/>
                                </a:xfrm>
                                <a:custGeom>
                                  <a:avLst/>
                                  <a:gdLst>
                                    <a:gd name="T0" fmla="*/ 2433 w 2433"/>
                                    <a:gd name="T1" fmla="*/ 390 h 775"/>
                                    <a:gd name="T2" fmla="*/ 2428 w 2433"/>
                                    <a:gd name="T3" fmla="*/ 430 h 775"/>
                                    <a:gd name="T4" fmla="*/ 2378 w 2433"/>
                                    <a:gd name="T5" fmla="*/ 505 h 775"/>
                                    <a:gd name="T6" fmla="*/ 2283 w 2433"/>
                                    <a:gd name="T7" fmla="*/ 575 h 775"/>
                                    <a:gd name="T8" fmla="*/ 2153 w 2433"/>
                                    <a:gd name="T9" fmla="*/ 635 h 775"/>
                                    <a:gd name="T10" fmla="*/ 1988 w 2433"/>
                                    <a:gd name="T11" fmla="*/ 685 h 775"/>
                                    <a:gd name="T12" fmla="*/ 1793 w 2433"/>
                                    <a:gd name="T13" fmla="*/ 730 h 775"/>
                                    <a:gd name="T14" fmla="*/ 1579 w 2433"/>
                                    <a:gd name="T15" fmla="*/ 760 h 775"/>
                                    <a:gd name="T16" fmla="*/ 1339 w 2433"/>
                                    <a:gd name="T17" fmla="*/ 775 h 775"/>
                                    <a:gd name="T18" fmla="*/ 1214 w 2433"/>
                                    <a:gd name="T19" fmla="*/ 775 h 775"/>
                                    <a:gd name="T20" fmla="*/ 969 w 2433"/>
                                    <a:gd name="T21" fmla="*/ 770 h 775"/>
                                    <a:gd name="T22" fmla="*/ 744 w 2433"/>
                                    <a:gd name="T23" fmla="*/ 745 h 775"/>
                                    <a:gd name="T24" fmla="*/ 534 w 2433"/>
                                    <a:gd name="T25" fmla="*/ 710 h 775"/>
                                    <a:gd name="T26" fmla="*/ 354 w 2433"/>
                                    <a:gd name="T27" fmla="*/ 660 h 775"/>
                                    <a:gd name="T28" fmla="*/ 204 w 2433"/>
                                    <a:gd name="T29" fmla="*/ 605 h 775"/>
                                    <a:gd name="T30" fmla="*/ 94 w 2433"/>
                                    <a:gd name="T31" fmla="*/ 540 h 775"/>
                                    <a:gd name="T32" fmla="*/ 25 w 2433"/>
                                    <a:gd name="T33" fmla="*/ 465 h 775"/>
                                    <a:gd name="T34" fmla="*/ 0 w 2433"/>
                                    <a:gd name="T35" fmla="*/ 410 h 775"/>
                                    <a:gd name="T36" fmla="*/ 0 w 2433"/>
                                    <a:gd name="T37" fmla="*/ 390 h 775"/>
                                    <a:gd name="T38" fmla="*/ 5 w 2433"/>
                                    <a:gd name="T39" fmla="*/ 350 h 775"/>
                                    <a:gd name="T40" fmla="*/ 55 w 2433"/>
                                    <a:gd name="T41" fmla="*/ 275 h 775"/>
                                    <a:gd name="T42" fmla="*/ 144 w 2433"/>
                                    <a:gd name="T43" fmla="*/ 205 h 775"/>
                                    <a:gd name="T44" fmla="*/ 274 w 2433"/>
                                    <a:gd name="T45" fmla="*/ 140 h 775"/>
                                    <a:gd name="T46" fmla="*/ 439 w 2433"/>
                                    <a:gd name="T47" fmla="*/ 90 h 775"/>
                                    <a:gd name="T48" fmla="*/ 634 w 2433"/>
                                    <a:gd name="T49" fmla="*/ 45 h 775"/>
                                    <a:gd name="T50" fmla="*/ 854 w 2433"/>
                                    <a:gd name="T51" fmla="*/ 20 h 775"/>
                                    <a:gd name="T52" fmla="*/ 1089 w 2433"/>
                                    <a:gd name="T53" fmla="*/ 5 h 775"/>
                                    <a:gd name="T54" fmla="*/ 1214 w 2433"/>
                                    <a:gd name="T55" fmla="*/ 0 h 775"/>
                                    <a:gd name="T56" fmla="*/ 1459 w 2433"/>
                                    <a:gd name="T57" fmla="*/ 10 h 775"/>
                                    <a:gd name="T58" fmla="*/ 1688 w 2433"/>
                                    <a:gd name="T59" fmla="*/ 30 h 775"/>
                                    <a:gd name="T60" fmla="*/ 1893 w 2433"/>
                                    <a:gd name="T61" fmla="*/ 65 h 775"/>
                                    <a:gd name="T62" fmla="*/ 2073 w 2433"/>
                                    <a:gd name="T63" fmla="*/ 115 h 775"/>
                                    <a:gd name="T64" fmla="*/ 2223 w 2433"/>
                                    <a:gd name="T65" fmla="*/ 170 h 775"/>
                                    <a:gd name="T66" fmla="*/ 2338 w 2433"/>
                                    <a:gd name="T67" fmla="*/ 235 h 775"/>
                                    <a:gd name="T68" fmla="*/ 2408 w 2433"/>
                                    <a:gd name="T69" fmla="*/ 310 h 775"/>
                                    <a:gd name="T70" fmla="*/ 2428 w 2433"/>
                                    <a:gd name="T71" fmla="*/ 370 h 775"/>
                                    <a:gd name="T72" fmla="*/ 2433 w 2433"/>
                                    <a:gd name="T73" fmla="*/ 390 h 7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2433" h="775">
                                      <a:moveTo>
                                        <a:pt x="2433" y="390"/>
                                      </a:moveTo>
                                      <a:lnTo>
                                        <a:pt x="2433" y="390"/>
                                      </a:lnTo>
                                      <a:lnTo>
                                        <a:pt x="2428" y="410"/>
                                      </a:lnTo>
                                      <a:lnTo>
                                        <a:pt x="2428" y="430"/>
                                      </a:lnTo>
                                      <a:lnTo>
                                        <a:pt x="2408" y="465"/>
                                      </a:lnTo>
                                      <a:lnTo>
                                        <a:pt x="2378" y="505"/>
                                      </a:lnTo>
                                      <a:lnTo>
                                        <a:pt x="2338" y="540"/>
                                      </a:lnTo>
                                      <a:lnTo>
                                        <a:pt x="2283" y="575"/>
                                      </a:lnTo>
                                      <a:lnTo>
                                        <a:pt x="2223" y="605"/>
                                      </a:lnTo>
                                      <a:lnTo>
                                        <a:pt x="2153" y="635"/>
                                      </a:lnTo>
                                      <a:lnTo>
                                        <a:pt x="2073" y="660"/>
                                      </a:lnTo>
                                      <a:lnTo>
                                        <a:pt x="1988" y="685"/>
                                      </a:lnTo>
                                      <a:lnTo>
                                        <a:pt x="1893" y="710"/>
                                      </a:lnTo>
                                      <a:lnTo>
                                        <a:pt x="1793" y="730"/>
                                      </a:lnTo>
                                      <a:lnTo>
                                        <a:pt x="1688" y="745"/>
                                      </a:lnTo>
                                      <a:lnTo>
                                        <a:pt x="1579" y="760"/>
                                      </a:lnTo>
                                      <a:lnTo>
                                        <a:pt x="1459" y="770"/>
                                      </a:lnTo>
                                      <a:lnTo>
                                        <a:pt x="1339" y="775"/>
                                      </a:lnTo>
                                      <a:lnTo>
                                        <a:pt x="1214" y="775"/>
                                      </a:lnTo>
                                      <a:lnTo>
                                        <a:pt x="1214" y="775"/>
                                      </a:lnTo>
                                      <a:lnTo>
                                        <a:pt x="1089" y="775"/>
                                      </a:lnTo>
                                      <a:lnTo>
                                        <a:pt x="969" y="770"/>
                                      </a:lnTo>
                                      <a:lnTo>
                                        <a:pt x="854" y="760"/>
                                      </a:lnTo>
                                      <a:lnTo>
                                        <a:pt x="744" y="745"/>
                                      </a:lnTo>
                                      <a:lnTo>
                                        <a:pt x="634" y="730"/>
                                      </a:lnTo>
                                      <a:lnTo>
                                        <a:pt x="534" y="710"/>
                                      </a:lnTo>
                                      <a:lnTo>
                                        <a:pt x="439" y="685"/>
                                      </a:lnTo>
                                      <a:lnTo>
                                        <a:pt x="354" y="660"/>
                                      </a:lnTo>
                                      <a:lnTo>
                                        <a:pt x="274" y="635"/>
                                      </a:lnTo>
                                      <a:lnTo>
                                        <a:pt x="204" y="605"/>
                                      </a:lnTo>
                                      <a:lnTo>
                                        <a:pt x="144" y="575"/>
                                      </a:lnTo>
                                      <a:lnTo>
                                        <a:pt x="94" y="540"/>
                                      </a:lnTo>
                                      <a:lnTo>
                                        <a:pt x="55" y="505"/>
                                      </a:lnTo>
                                      <a:lnTo>
                                        <a:pt x="25" y="465"/>
                                      </a:lnTo>
                                      <a:lnTo>
                                        <a:pt x="5" y="430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0" y="390"/>
                                      </a:lnTo>
                                      <a:lnTo>
                                        <a:pt x="0" y="390"/>
                                      </a:lnTo>
                                      <a:lnTo>
                                        <a:pt x="0" y="370"/>
                                      </a:lnTo>
                                      <a:lnTo>
                                        <a:pt x="5" y="350"/>
                                      </a:lnTo>
                                      <a:lnTo>
                                        <a:pt x="25" y="310"/>
                                      </a:lnTo>
                                      <a:lnTo>
                                        <a:pt x="55" y="275"/>
                                      </a:lnTo>
                                      <a:lnTo>
                                        <a:pt x="94" y="235"/>
                                      </a:lnTo>
                                      <a:lnTo>
                                        <a:pt x="144" y="205"/>
                                      </a:lnTo>
                                      <a:lnTo>
                                        <a:pt x="204" y="170"/>
                                      </a:lnTo>
                                      <a:lnTo>
                                        <a:pt x="274" y="140"/>
                                      </a:lnTo>
                                      <a:lnTo>
                                        <a:pt x="354" y="115"/>
                                      </a:lnTo>
                                      <a:lnTo>
                                        <a:pt x="439" y="90"/>
                                      </a:lnTo>
                                      <a:lnTo>
                                        <a:pt x="534" y="65"/>
                                      </a:lnTo>
                                      <a:lnTo>
                                        <a:pt x="634" y="45"/>
                                      </a:lnTo>
                                      <a:lnTo>
                                        <a:pt x="744" y="30"/>
                                      </a:lnTo>
                                      <a:lnTo>
                                        <a:pt x="854" y="20"/>
                                      </a:lnTo>
                                      <a:lnTo>
                                        <a:pt x="969" y="10"/>
                                      </a:lnTo>
                                      <a:lnTo>
                                        <a:pt x="1089" y="5"/>
                                      </a:lnTo>
                                      <a:lnTo>
                                        <a:pt x="1214" y="0"/>
                                      </a:lnTo>
                                      <a:lnTo>
                                        <a:pt x="1214" y="0"/>
                                      </a:lnTo>
                                      <a:lnTo>
                                        <a:pt x="1339" y="5"/>
                                      </a:lnTo>
                                      <a:lnTo>
                                        <a:pt x="1459" y="10"/>
                                      </a:lnTo>
                                      <a:lnTo>
                                        <a:pt x="1579" y="20"/>
                                      </a:lnTo>
                                      <a:lnTo>
                                        <a:pt x="1688" y="30"/>
                                      </a:lnTo>
                                      <a:lnTo>
                                        <a:pt x="1793" y="45"/>
                                      </a:lnTo>
                                      <a:lnTo>
                                        <a:pt x="1893" y="65"/>
                                      </a:lnTo>
                                      <a:lnTo>
                                        <a:pt x="1988" y="90"/>
                                      </a:lnTo>
                                      <a:lnTo>
                                        <a:pt x="2073" y="115"/>
                                      </a:lnTo>
                                      <a:lnTo>
                                        <a:pt x="2153" y="140"/>
                                      </a:lnTo>
                                      <a:lnTo>
                                        <a:pt x="2223" y="170"/>
                                      </a:lnTo>
                                      <a:lnTo>
                                        <a:pt x="2283" y="205"/>
                                      </a:lnTo>
                                      <a:lnTo>
                                        <a:pt x="2338" y="235"/>
                                      </a:lnTo>
                                      <a:lnTo>
                                        <a:pt x="2378" y="275"/>
                                      </a:lnTo>
                                      <a:lnTo>
                                        <a:pt x="2408" y="310"/>
                                      </a:lnTo>
                                      <a:lnTo>
                                        <a:pt x="2428" y="350"/>
                                      </a:lnTo>
                                      <a:lnTo>
                                        <a:pt x="2428" y="370"/>
                                      </a:lnTo>
                                      <a:lnTo>
                                        <a:pt x="2433" y="390"/>
                                      </a:lnTo>
                                      <a:lnTo>
                                        <a:pt x="2433" y="3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Freeform 1768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6509" y="10776"/>
                                  <a:ext cx="2005" cy="635"/>
                                </a:xfrm>
                                <a:custGeom>
                                  <a:avLst/>
                                  <a:gdLst>
                                    <a:gd name="T0" fmla="*/ 2034 w 2034"/>
                                    <a:gd name="T1" fmla="*/ 320 h 635"/>
                                    <a:gd name="T2" fmla="*/ 2014 w 2034"/>
                                    <a:gd name="T3" fmla="*/ 380 h 635"/>
                                    <a:gd name="T4" fmla="*/ 1954 w 2034"/>
                                    <a:gd name="T5" fmla="*/ 440 h 635"/>
                                    <a:gd name="T6" fmla="*/ 1859 w 2034"/>
                                    <a:gd name="T7" fmla="*/ 495 h 635"/>
                                    <a:gd name="T8" fmla="*/ 1734 w 2034"/>
                                    <a:gd name="T9" fmla="*/ 545 h 635"/>
                                    <a:gd name="T10" fmla="*/ 1584 w 2034"/>
                                    <a:gd name="T11" fmla="*/ 580 h 635"/>
                                    <a:gd name="T12" fmla="*/ 1415 w 2034"/>
                                    <a:gd name="T13" fmla="*/ 610 h 635"/>
                                    <a:gd name="T14" fmla="*/ 1220 w 2034"/>
                                    <a:gd name="T15" fmla="*/ 630 h 635"/>
                                    <a:gd name="T16" fmla="*/ 1015 w 2034"/>
                                    <a:gd name="T17" fmla="*/ 635 h 635"/>
                                    <a:gd name="T18" fmla="*/ 910 w 2034"/>
                                    <a:gd name="T19" fmla="*/ 635 h 635"/>
                                    <a:gd name="T20" fmla="*/ 715 w 2034"/>
                                    <a:gd name="T21" fmla="*/ 620 h 635"/>
                                    <a:gd name="T22" fmla="*/ 530 w 2034"/>
                                    <a:gd name="T23" fmla="*/ 595 h 635"/>
                                    <a:gd name="T24" fmla="*/ 370 w 2034"/>
                                    <a:gd name="T25" fmla="*/ 565 h 635"/>
                                    <a:gd name="T26" fmla="*/ 230 w 2034"/>
                                    <a:gd name="T27" fmla="*/ 520 h 635"/>
                                    <a:gd name="T28" fmla="*/ 120 w 2034"/>
                                    <a:gd name="T29" fmla="*/ 470 h 635"/>
                                    <a:gd name="T30" fmla="*/ 45 w 2034"/>
                                    <a:gd name="T31" fmla="*/ 415 h 635"/>
                                    <a:gd name="T32" fmla="*/ 5 w 2034"/>
                                    <a:gd name="T33" fmla="*/ 350 h 635"/>
                                    <a:gd name="T34" fmla="*/ 0 w 2034"/>
                                    <a:gd name="T35" fmla="*/ 320 h 635"/>
                                    <a:gd name="T36" fmla="*/ 20 w 2034"/>
                                    <a:gd name="T37" fmla="*/ 255 h 635"/>
                                    <a:gd name="T38" fmla="*/ 80 w 2034"/>
                                    <a:gd name="T39" fmla="*/ 195 h 635"/>
                                    <a:gd name="T40" fmla="*/ 175 w 2034"/>
                                    <a:gd name="T41" fmla="*/ 140 h 635"/>
                                    <a:gd name="T42" fmla="*/ 295 w 2034"/>
                                    <a:gd name="T43" fmla="*/ 95 h 635"/>
                                    <a:gd name="T44" fmla="*/ 450 w 2034"/>
                                    <a:gd name="T45" fmla="*/ 55 h 635"/>
                                    <a:gd name="T46" fmla="*/ 620 w 2034"/>
                                    <a:gd name="T47" fmla="*/ 25 h 635"/>
                                    <a:gd name="T48" fmla="*/ 810 w 2034"/>
                                    <a:gd name="T49" fmla="*/ 10 h 635"/>
                                    <a:gd name="T50" fmla="*/ 1015 w 2034"/>
                                    <a:gd name="T51" fmla="*/ 0 h 635"/>
                                    <a:gd name="T52" fmla="*/ 1120 w 2034"/>
                                    <a:gd name="T53" fmla="*/ 5 h 635"/>
                                    <a:gd name="T54" fmla="*/ 1320 w 2034"/>
                                    <a:gd name="T55" fmla="*/ 15 h 635"/>
                                    <a:gd name="T56" fmla="*/ 1499 w 2034"/>
                                    <a:gd name="T57" fmla="*/ 40 h 635"/>
                                    <a:gd name="T58" fmla="*/ 1664 w 2034"/>
                                    <a:gd name="T59" fmla="*/ 75 h 635"/>
                                    <a:gd name="T60" fmla="*/ 1799 w 2034"/>
                                    <a:gd name="T61" fmla="*/ 115 h 635"/>
                                    <a:gd name="T62" fmla="*/ 1909 w 2034"/>
                                    <a:gd name="T63" fmla="*/ 165 h 635"/>
                                    <a:gd name="T64" fmla="*/ 1989 w 2034"/>
                                    <a:gd name="T65" fmla="*/ 225 h 635"/>
                                    <a:gd name="T66" fmla="*/ 2029 w 2034"/>
                                    <a:gd name="T67" fmla="*/ 285 h 635"/>
                                    <a:gd name="T68" fmla="*/ 2034 w 2034"/>
                                    <a:gd name="T69" fmla="*/ 320 h 6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2034" h="635">
                                      <a:moveTo>
                                        <a:pt x="2034" y="320"/>
                                      </a:moveTo>
                                      <a:lnTo>
                                        <a:pt x="2034" y="320"/>
                                      </a:lnTo>
                                      <a:lnTo>
                                        <a:pt x="2029" y="350"/>
                                      </a:lnTo>
                                      <a:lnTo>
                                        <a:pt x="2014" y="380"/>
                                      </a:lnTo>
                                      <a:lnTo>
                                        <a:pt x="1989" y="415"/>
                                      </a:lnTo>
                                      <a:lnTo>
                                        <a:pt x="1954" y="440"/>
                                      </a:lnTo>
                                      <a:lnTo>
                                        <a:pt x="1909" y="470"/>
                                      </a:lnTo>
                                      <a:lnTo>
                                        <a:pt x="1859" y="495"/>
                                      </a:lnTo>
                                      <a:lnTo>
                                        <a:pt x="1799" y="520"/>
                                      </a:lnTo>
                                      <a:lnTo>
                                        <a:pt x="1734" y="545"/>
                                      </a:lnTo>
                                      <a:lnTo>
                                        <a:pt x="1664" y="565"/>
                                      </a:lnTo>
                                      <a:lnTo>
                                        <a:pt x="1584" y="580"/>
                                      </a:lnTo>
                                      <a:lnTo>
                                        <a:pt x="1499" y="595"/>
                                      </a:lnTo>
                                      <a:lnTo>
                                        <a:pt x="1415" y="610"/>
                                      </a:lnTo>
                                      <a:lnTo>
                                        <a:pt x="1320" y="620"/>
                                      </a:lnTo>
                                      <a:lnTo>
                                        <a:pt x="1220" y="630"/>
                                      </a:lnTo>
                                      <a:lnTo>
                                        <a:pt x="1120" y="635"/>
                                      </a:lnTo>
                                      <a:lnTo>
                                        <a:pt x="1015" y="635"/>
                                      </a:lnTo>
                                      <a:lnTo>
                                        <a:pt x="1015" y="635"/>
                                      </a:lnTo>
                                      <a:lnTo>
                                        <a:pt x="910" y="635"/>
                                      </a:lnTo>
                                      <a:lnTo>
                                        <a:pt x="810" y="630"/>
                                      </a:lnTo>
                                      <a:lnTo>
                                        <a:pt x="715" y="620"/>
                                      </a:lnTo>
                                      <a:lnTo>
                                        <a:pt x="620" y="610"/>
                                      </a:lnTo>
                                      <a:lnTo>
                                        <a:pt x="530" y="595"/>
                                      </a:lnTo>
                                      <a:lnTo>
                                        <a:pt x="450" y="580"/>
                                      </a:lnTo>
                                      <a:lnTo>
                                        <a:pt x="370" y="565"/>
                                      </a:lnTo>
                                      <a:lnTo>
                                        <a:pt x="295" y="545"/>
                                      </a:lnTo>
                                      <a:lnTo>
                                        <a:pt x="230" y="520"/>
                                      </a:lnTo>
                                      <a:lnTo>
                                        <a:pt x="175" y="495"/>
                                      </a:lnTo>
                                      <a:lnTo>
                                        <a:pt x="120" y="470"/>
                                      </a:lnTo>
                                      <a:lnTo>
                                        <a:pt x="80" y="440"/>
                                      </a:lnTo>
                                      <a:lnTo>
                                        <a:pt x="45" y="415"/>
                                      </a:lnTo>
                                      <a:lnTo>
                                        <a:pt x="20" y="380"/>
                                      </a:lnTo>
                                      <a:lnTo>
                                        <a:pt x="5" y="350"/>
                                      </a:lnTo>
                                      <a:lnTo>
                                        <a:pt x="0" y="320"/>
                                      </a:lnTo>
                                      <a:lnTo>
                                        <a:pt x="0" y="320"/>
                                      </a:lnTo>
                                      <a:lnTo>
                                        <a:pt x="5" y="285"/>
                                      </a:lnTo>
                                      <a:lnTo>
                                        <a:pt x="20" y="255"/>
                                      </a:lnTo>
                                      <a:lnTo>
                                        <a:pt x="45" y="225"/>
                                      </a:lnTo>
                                      <a:lnTo>
                                        <a:pt x="80" y="195"/>
                                      </a:lnTo>
                                      <a:lnTo>
                                        <a:pt x="120" y="165"/>
                                      </a:lnTo>
                                      <a:lnTo>
                                        <a:pt x="175" y="140"/>
                                      </a:lnTo>
                                      <a:lnTo>
                                        <a:pt x="230" y="115"/>
                                      </a:lnTo>
                                      <a:lnTo>
                                        <a:pt x="295" y="95"/>
                                      </a:lnTo>
                                      <a:lnTo>
                                        <a:pt x="370" y="75"/>
                                      </a:lnTo>
                                      <a:lnTo>
                                        <a:pt x="450" y="55"/>
                                      </a:lnTo>
                                      <a:lnTo>
                                        <a:pt x="530" y="40"/>
                                      </a:lnTo>
                                      <a:lnTo>
                                        <a:pt x="620" y="25"/>
                                      </a:lnTo>
                                      <a:lnTo>
                                        <a:pt x="715" y="15"/>
                                      </a:lnTo>
                                      <a:lnTo>
                                        <a:pt x="810" y="10"/>
                                      </a:lnTo>
                                      <a:lnTo>
                                        <a:pt x="910" y="5"/>
                                      </a:lnTo>
                                      <a:lnTo>
                                        <a:pt x="1015" y="0"/>
                                      </a:lnTo>
                                      <a:lnTo>
                                        <a:pt x="1015" y="0"/>
                                      </a:lnTo>
                                      <a:lnTo>
                                        <a:pt x="1120" y="5"/>
                                      </a:lnTo>
                                      <a:lnTo>
                                        <a:pt x="1220" y="10"/>
                                      </a:lnTo>
                                      <a:lnTo>
                                        <a:pt x="1320" y="15"/>
                                      </a:lnTo>
                                      <a:lnTo>
                                        <a:pt x="1415" y="25"/>
                                      </a:lnTo>
                                      <a:lnTo>
                                        <a:pt x="1499" y="40"/>
                                      </a:lnTo>
                                      <a:lnTo>
                                        <a:pt x="1584" y="55"/>
                                      </a:lnTo>
                                      <a:lnTo>
                                        <a:pt x="1664" y="75"/>
                                      </a:lnTo>
                                      <a:lnTo>
                                        <a:pt x="1734" y="95"/>
                                      </a:lnTo>
                                      <a:lnTo>
                                        <a:pt x="1799" y="115"/>
                                      </a:lnTo>
                                      <a:lnTo>
                                        <a:pt x="1859" y="140"/>
                                      </a:lnTo>
                                      <a:lnTo>
                                        <a:pt x="1909" y="165"/>
                                      </a:lnTo>
                                      <a:lnTo>
                                        <a:pt x="1954" y="195"/>
                                      </a:lnTo>
                                      <a:lnTo>
                                        <a:pt x="1989" y="225"/>
                                      </a:lnTo>
                                      <a:lnTo>
                                        <a:pt x="2014" y="255"/>
                                      </a:lnTo>
                                      <a:lnTo>
                                        <a:pt x="2029" y="285"/>
                                      </a:lnTo>
                                      <a:lnTo>
                                        <a:pt x="2034" y="320"/>
                                      </a:lnTo>
                                      <a:lnTo>
                                        <a:pt x="2034" y="3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Freeform 1769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6489" y="10037"/>
                                  <a:ext cx="729" cy="669"/>
                                </a:xfrm>
                                <a:custGeom>
                                  <a:avLst/>
                                  <a:gdLst>
                                    <a:gd name="T0" fmla="*/ 584 w 739"/>
                                    <a:gd name="T1" fmla="*/ 0 h 669"/>
                                    <a:gd name="T2" fmla="*/ 584 w 739"/>
                                    <a:gd name="T3" fmla="*/ 0 h 669"/>
                                    <a:gd name="T4" fmla="*/ 529 w 739"/>
                                    <a:gd name="T5" fmla="*/ 15 h 669"/>
                                    <a:gd name="T6" fmla="*/ 469 w 739"/>
                                    <a:gd name="T7" fmla="*/ 35 h 669"/>
                                    <a:gd name="T8" fmla="*/ 409 w 739"/>
                                    <a:gd name="T9" fmla="*/ 65 h 669"/>
                                    <a:gd name="T10" fmla="*/ 349 w 739"/>
                                    <a:gd name="T11" fmla="*/ 105 h 669"/>
                                    <a:gd name="T12" fmla="*/ 349 w 739"/>
                                    <a:gd name="T13" fmla="*/ 105 h 669"/>
                                    <a:gd name="T14" fmla="*/ 284 w 739"/>
                                    <a:gd name="T15" fmla="*/ 155 h 669"/>
                                    <a:gd name="T16" fmla="*/ 229 w 739"/>
                                    <a:gd name="T17" fmla="*/ 210 h 669"/>
                                    <a:gd name="T18" fmla="*/ 174 w 739"/>
                                    <a:gd name="T19" fmla="*/ 270 h 669"/>
                                    <a:gd name="T20" fmla="*/ 130 w 739"/>
                                    <a:gd name="T21" fmla="*/ 340 h 669"/>
                                    <a:gd name="T22" fmla="*/ 90 w 739"/>
                                    <a:gd name="T23" fmla="*/ 410 h 669"/>
                                    <a:gd name="T24" fmla="*/ 55 w 739"/>
                                    <a:gd name="T25" fmla="*/ 490 h 669"/>
                                    <a:gd name="T26" fmla="*/ 25 w 739"/>
                                    <a:gd name="T27" fmla="*/ 575 h 669"/>
                                    <a:gd name="T28" fmla="*/ 0 w 739"/>
                                    <a:gd name="T29" fmla="*/ 669 h 669"/>
                                    <a:gd name="T30" fmla="*/ 0 w 739"/>
                                    <a:gd name="T31" fmla="*/ 669 h 669"/>
                                    <a:gd name="T32" fmla="*/ 25 w 739"/>
                                    <a:gd name="T33" fmla="*/ 625 h 669"/>
                                    <a:gd name="T34" fmla="*/ 50 w 739"/>
                                    <a:gd name="T35" fmla="*/ 590 h 669"/>
                                    <a:gd name="T36" fmla="*/ 80 w 739"/>
                                    <a:gd name="T37" fmla="*/ 555 h 669"/>
                                    <a:gd name="T38" fmla="*/ 110 w 739"/>
                                    <a:gd name="T39" fmla="*/ 520 h 669"/>
                                    <a:gd name="T40" fmla="*/ 144 w 739"/>
                                    <a:gd name="T41" fmla="*/ 490 h 669"/>
                                    <a:gd name="T42" fmla="*/ 179 w 739"/>
                                    <a:gd name="T43" fmla="*/ 465 h 669"/>
                                    <a:gd name="T44" fmla="*/ 219 w 739"/>
                                    <a:gd name="T45" fmla="*/ 440 h 669"/>
                                    <a:gd name="T46" fmla="*/ 259 w 739"/>
                                    <a:gd name="T47" fmla="*/ 415 h 669"/>
                                    <a:gd name="T48" fmla="*/ 259 w 739"/>
                                    <a:gd name="T49" fmla="*/ 415 h 669"/>
                                    <a:gd name="T50" fmla="*/ 444 w 739"/>
                                    <a:gd name="T51" fmla="*/ 335 h 669"/>
                                    <a:gd name="T52" fmla="*/ 584 w 739"/>
                                    <a:gd name="T53" fmla="*/ 270 h 669"/>
                                    <a:gd name="T54" fmla="*/ 584 w 739"/>
                                    <a:gd name="T55" fmla="*/ 270 h 669"/>
                                    <a:gd name="T56" fmla="*/ 634 w 739"/>
                                    <a:gd name="T57" fmla="*/ 240 h 669"/>
                                    <a:gd name="T58" fmla="*/ 674 w 739"/>
                                    <a:gd name="T59" fmla="*/ 210 h 669"/>
                                    <a:gd name="T60" fmla="*/ 704 w 739"/>
                                    <a:gd name="T61" fmla="*/ 180 h 669"/>
                                    <a:gd name="T62" fmla="*/ 729 w 739"/>
                                    <a:gd name="T63" fmla="*/ 140 h 669"/>
                                    <a:gd name="T64" fmla="*/ 729 w 739"/>
                                    <a:gd name="T65" fmla="*/ 140 h 669"/>
                                    <a:gd name="T66" fmla="*/ 739 w 739"/>
                                    <a:gd name="T67" fmla="*/ 110 h 669"/>
                                    <a:gd name="T68" fmla="*/ 739 w 739"/>
                                    <a:gd name="T69" fmla="*/ 85 h 669"/>
                                    <a:gd name="T70" fmla="*/ 734 w 739"/>
                                    <a:gd name="T71" fmla="*/ 55 h 669"/>
                                    <a:gd name="T72" fmla="*/ 714 w 739"/>
                                    <a:gd name="T73" fmla="*/ 35 h 669"/>
                                    <a:gd name="T74" fmla="*/ 714 w 739"/>
                                    <a:gd name="T75" fmla="*/ 35 h 669"/>
                                    <a:gd name="T76" fmla="*/ 694 w 739"/>
                                    <a:gd name="T77" fmla="*/ 15 h 669"/>
                                    <a:gd name="T78" fmla="*/ 659 w 739"/>
                                    <a:gd name="T79" fmla="*/ 5 h 669"/>
                                    <a:gd name="T80" fmla="*/ 624 w 739"/>
                                    <a:gd name="T81" fmla="*/ 0 h 669"/>
                                    <a:gd name="T82" fmla="*/ 584 w 739"/>
                                    <a:gd name="T83" fmla="*/ 0 h 669"/>
                                    <a:gd name="T84" fmla="*/ 584 w 739"/>
                                    <a:gd name="T85" fmla="*/ 0 h 6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739" h="669">
                                      <a:moveTo>
                                        <a:pt x="584" y="0"/>
                                      </a:moveTo>
                                      <a:lnTo>
                                        <a:pt x="584" y="0"/>
                                      </a:lnTo>
                                      <a:lnTo>
                                        <a:pt x="529" y="15"/>
                                      </a:lnTo>
                                      <a:lnTo>
                                        <a:pt x="469" y="35"/>
                                      </a:lnTo>
                                      <a:lnTo>
                                        <a:pt x="409" y="65"/>
                                      </a:lnTo>
                                      <a:lnTo>
                                        <a:pt x="349" y="105"/>
                                      </a:lnTo>
                                      <a:lnTo>
                                        <a:pt x="349" y="105"/>
                                      </a:lnTo>
                                      <a:lnTo>
                                        <a:pt x="284" y="155"/>
                                      </a:lnTo>
                                      <a:lnTo>
                                        <a:pt x="229" y="210"/>
                                      </a:lnTo>
                                      <a:lnTo>
                                        <a:pt x="174" y="270"/>
                                      </a:lnTo>
                                      <a:lnTo>
                                        <a:pt x="130" y="340"/>
                                      </a:lnTo>
                                      <a:lnTo>
                                        <a:pt x="90" y="410"/>
                                      </a:lnTo>
                                      <a:lnTo>
                                        <a:pt x="55" y="490"/>
                                      </a:lnTo>
                                      <a:lnTo>
                                        <a:pt x="25" y="575"/>
                                      </a:lnTo>
                                      <a:lnTo>
                                        <a:pt x="0" y="669"/>
                                      </a:lnTo>
                                      <a:lnTo>
                                        <a:pt x="0" y="669"/>
                                      </a:lnTo>
                                      <a:lnTo>
                                        <a:pt x="25" y="625"/>
                                      </a:lnTo>
                                      <a:lnTo>
                                        <a:pt x="50" y="590"/>
                                      </a:lnTo>
                                      <a:lnTo>
                                        <a:pt x="80" y="555"/>
                                      </a:lnTo>
                                      <a:lnTo>
                                        <a:pt x="110" y="520"/>
                                      </a:lnTo>
                                      <a:lnTo>
                                        <a:pt x="144" y="490"/>
                                      </a:lnTo>
                                      <a:lnTo>
                                        <a:pt x="179" y="465"/>
                                      </a:lnTo>
                                      <a:lnTo>
                                        <a:pt x="219" y="440"/>
                                      </a:lnTo>
                                      <a:lnTo>
                                        <a:pt x="259" y="415"/>
                                      </a:lnTo>
                                      <a:lnTo>
                                        <a:pt x="259" y="415"/>
                                      </a:lnTo>
                                      <a:lnTo>
                                        <a:pt x="444" y="335"/>
                                      </a:lnTo>
                                      <a:lnTo>
                                        <a:pt x="584" y="270"/>
                                      </a:lnTo>
                                      <a:lnTo>
                                        <a:pt x="584" y="270"/>
                                      </a:lnTo>
                                      <a:lnTo>
                                        <a:pt x="634" y="240"/>
                                      </a:lnTo>
                                      <a:lnTo>
                                        <a:pt x="674" y="210"/>
                                      </a:lnTo>
                                      <a:lnTo>
                                        <a:pt x="704" y="180"/>
                                      </a:lnTo>
                                      <a:lnTo>
                                        <a:pt x="729" y="140"/>
                                      </a:lnTo>
                                      <a:lnTo>
                                        <a:pt x="729" y="140"/>
                                      </a:lnTo>
                                      <a:lnTo>
                                        <a:pt x="739" y="110"/>
                                      </a:lnTo>
                                      <a:lnTo>
                                        <a:pt x="739" y="85"/>
                                      </a:lnTo>
                                      <a:lnTo>
                                        <a:pt x="734" y="55"/>
                                      </a:lnTo>
                                      <a:lnTo>
                                        <a:pt x="714" y="35"/>
                                      </a:lnTo>
                                      <a:lnTo>
                                        <a:pt x="714" y="35"/>
                                      </a:lnTo>
                                      <a:lnTo>
                                        <a:pt x="694" y="15"/>
                                      </a:lnTo>
                                      <a:lnTo>
                                        <a:pt x="659" y="5"/>
                                      </a:lnTo>
                                      <a:lnTo>
                                        <a:pt x="624" y="0"/>
                                      </a:lnTo>
                                      <a:lnTo>
                                        <a:pt x="584" y="0"/>
                                      </a:lnTo>
                                      <a:lnTo>
                                        <a:pt x="5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Freeform 1770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7711" y="10127"/>
                                  <a:ext cx="433" cy="295"/>
                                </a:xfrm>
                                <a:custGeom>
                                  <a:avLst/>
                                  <a:gdLst>
                                    <a:gd name="T0" fmla="*/ 235 w 440"/>
                                    <a:gd name="T1" fmla="*/ 45 h 295"/>
                                    <a:gd name="T2" fmla="*/ 235 w 440"/>
                                    <a:gd name="T3" fmla="*/ 45 h 295"/>
                                    <a:gd name="T4" fmla="*/ 160 w 440"/>
                                    <a:gd name="T5" fmla="*/ 15 h 295"/>
                                    <a:gd name="T6" fmla="*/ 130 w 440"/>
                                    <a:gd name="T7" fmla="*/ 10 h 295"/>
                                    <a:gd name="T8" fmla="*/ 95 w 440"/>
                                    <a:gd name="T9" fmla="*/ 0 h 295"/>
                                    <a:gd name="T10" fmla="*/ 95 w 440"/>
                                    <a:gd name="T11" fmla="*/ 0 h 295"/>
                                    <a:gd name="T12" fmla="*/ 70 w 440"/>
                                    <a:gd name="T13" fmla="*/ 0 h 295"/>
                                    <a:gd name="T14" fmla="*/ 50 w 440"/>
                                    <a:gd name="T15" fmla="*/ 5 h 295"/>
                                    <a:gd name="T16" fmla="*/ 30 w 440"/>
                                    <a:gd name="T17" fmla="*/ 10 h 295"/>
                                    <a:gd name="T18" fmla="*/ 15 w 440"/>
                                    <a:gd name="T19" fmla="*/ 15 h 295"/>
                                    <a:gd name="T20" fmla="*/ 15 w 440"/>
                                    <a:gd name="T21" fmla="*/ 15 h 295"/>
                                    <a:gd name="T22" fmla="*/ 5 w 440"/>
                                    <a:gd name="T23" fmla="*/ 25 h 295"/>
                                    <a:gd name="T24" fmla="*/ 0 w 440"/>
                                    <a:gd name="T25" fmla="*/ 40 h 295"/>
                                    <a:gd name="T26" fmla="*/ 5 w 440"/>
                                    <a:gd name="T27" fmla="*/ 50 h 295"/>
                                    <a:gd name="T28" fmla="*/ 10 w 440"/>
                                    <a:gd name="T29" fmla="*/ 65 h 295"/>
                                    <a:gd name="T30" fmla="*/ 10 w 440"/>
                                    <a:gd name="T31" fmla="*/ 65 h 295"/>
                                    <a:gd name="T32" fmla="*/ 25 w 440"/>
                                    <a:gd name="T33" fmla="*/ 80 h 295"/>
                                    <a:gd name="T34" fmla="*/ 40 w 440"/>
                                    <a:gd name="T35" fmla="*/ 95 h 295"/>
                                    <a:gd name="T36" fmla="*/ 65 w 440"/>
                                    <a:gd name="T37" fmla="*/ 110 h 295"/>
                                    <a:gd name="T38" fmla="*/ 95 w 440"/>
                                    <a:gd name="T39" fmla="*/ 120 h 295"/>
                                    <a:gd name="T40" fmla="*/ 95 w 440"/>
                                    <a:gd name="T41" fmla="*/ 120 h 295"/>
                                    <a:gd name="T42" fmla="*/ 290 w 440"/>
                                    <a:gd name="T43" fmla="*/ 185 h 295"/>
                                    <a:gd name="T44" fmla="*/ 290 w 440"/>
                                    <a:gd name="T45" fmla="*/ 185 h 295"/>
                                    <a:gd name="T46" fmla="*/ 335 w 440"/>
                                    <a:gd name="T47" fmla="*/ 205 h 295"/>
                                    <a:gd name="T48" fmla="*/ 375 w 440"/>
                                    <a:gd name="T49" fmla="*/ 230 h 295"/>
                                    <a:gd name="T50" fmla="*/ 410 w 440"/>
                                    <a:gd name="T51" fmla="*/ 260 h 295"/>
                                    <a:gd name="T52" fmla="*/ 440 w 440"/>
                                    <a:gd name="T53" fmla="*/ 295 h 295"/>
                                    <a:gd name="T54" fmla="*/ 440 w 440"/>
                                    <a:gd name="T55" fmla="*/ 295 h 295"/>
                                    <a:gd name="T56" fmla="*/ 430 w 440"/>
                                    <a:gd name="T57" fmla="*/ 255 h 295"/>
                                    <a:gd name="T58" fmla="*/ 410 w 440"/>
                                    <a:gd name="T59" fmla="*/ 215 h 295"/>
                                    <a:gd name="T60" fmla="*/ 390 w 440"/>
                                    <a:gd name="T61" fmla="*/ 180 h 295"/>
                                    <a:gd name="T62" fmla="*/ 365 w 440"/>
                                    <a:gd name="T63" fmla="*/ 150 h 295"/>
                                    <a:gd name="T64" fmla="*/ 335 w 440"/>
                                    <a:gd name="T65" fmla="*/ 120 h 295"/>
                                    <a:gd name="T66" fmla="*/ 305 w 440"/>
                                    <a:gd name="T67" fmla="*/ 95 h 295"/>
                                    <a:gd name="T68" fmla="*/ 270 w 440"/>
                                    <a:gd name="T69" fmla="*/ 70 h 295"/>
                                    <a:gd name="T70" fmla="*/ 235 w 440"/>
                                    <a:gd name="T71" fmla="*/ 45 h 295"/>
                                    <a:gd name="T72" fmla="*/ 235 w 440"/>
                                    <a:gd name="T73" fmla="*/ 45 h 2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440" h="295">
                                      <a:moveTo>
                                        <a:pt x="235" y="45"/>
                                      </a:moveTo>
                                      <a:lnTo>
                                        <a:pt x="235" y="45"/>
                                      </a:lnTo>
                                      <a:lnTo>
                                        <a:pt x="160" y="15"/>
                                      </a:lnTo>
                                      <a:lnTo>
                                        <a:pt x="130" y="10"/>
                                      </a:lnTo>
                                      <a:lnTo>
                                        <a:pt x="95" y="0"/>
                                      </a:lnTo>
                                      <a:lnTo>
                                        <a:pt x="95" y="0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30" y="1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5" y="50"/>
                                      </a:lnTo>
                                      <a:lnTo>
                                        <a:pt x="10" y="65"/>
                                      </a:lnTo>
                                      <a:lnTo>
                                        <a:pt x="10" y="65"/>
                                      </a:lnTo>
                                      <a:lnTo>
                                        <a:pt x="25" y="80"/>
                                      </a:lnTo>
                                      <a:lnTo>
                                        <a:pt x="40" y="95"/>
                                      </a:lnTo>
                                      <a:lnTo>
                                        <a:pt x="65" y="110"/>
                                      </a:lnTo>
                                      <a:lnTo>
                                        <a:pt x="95" y="120"/>
                                      </a:lnTo>
                                      <a:lnTo>
                                        <a:pt x="95" y="120"/>
                                      </a:lnTo>
                                      <a:lnTo>
                                        <a:pt x="290" y="185"/>
                                      </a:lnTo>
                                      <a:lnTo>
                                        <a:pt x="290" y="185"/>
                                      </a:lnTo>
                                      <a:lnTo>
                                        <a:pt x="335" y="205"/>
                                      </a:lnTo>
                                      <a:lnTo>
                                        <a:pt x="375" y="230"/>
                                      </a:lnTo>
                                      <a:lnTo>
                                        <a:pt x="410" y="260"/>
                                      </a:lnTo>
                                      <a:lnTo>
                                        <a:pt x="440" y="295"/>
                                      </a:lnTo>
                                      <a:lnTo>
                                        <a:pt x="440" y="295"/>
                                      </a:lnTo>
                                      <a:lnTo>
                                        <a:pt x="430" y="255"/>
                                      </a:lnTo>
                                      <a:lnTo>
                                        <a:pt x="410" y="215"/>
                                      </a:lnTo>
                                      <a:lnTo>
                                        <a:pt x="390" y="180"/>
                                      </a:lnTo>
                                      <a:lnTo>
                                        <a:pt x="365" y="150"/>
                                      </a:lnTo>
                                      <a:lnTo>
                                        <a:pt x="335" y="120"/>
                                      </a:lnTo>
                                      <a:lnTo>
                                        <a:pt x="305" y="95"/>
                                      </a:lnTo>
                                      <a:lnTo>
                                        <a:pt x="270" y="70"/>
                                      </a:lnTo>
                                      <a:lnTo>
                                        <a:pt x="235" y="45"/>
                                      </a:lnTo>
                                      <a:lnTo>
                                        <a:pt x="235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Freeform 1771"/>
                              <wps:cNvSpPr>
                                <a:spLocks noEditPoints="1"/>
                              </wps:cNvSpPr>
                              <wps:spPr bwMode="auto">
                                <a:xfrm flipH="1">
                                  <a:off x="7012" y="10936"/>
                                  <a:ext cx="753" cy="270"/>
                                </a:xfrm>
                                <a:custGeom>
                                  <a:avLst/>
                                  <a:gdLst>
                                    <a:gd name="T0" fmla="*/ 315 w 764"/>
                                    <a:gd name="T1" fmla="*/ 65 h 270"/>
                                    <a:gd name="T2" fmla="*/ 420 w 764"/>
                                    <a:gd name="T3" fmla="*/ 85 h 270"/>
                                    <a:gd name="T4" fmla="*/ 435 w 764"/>
                                    <a:gd name="T5" fmla="*/ 95 h 270"/>
                                    <a:gd name="T6" fmla="*/ 460 w 764"/>
                                    <a:gd name="T7" fmla="*/ 115 h 270"/>
                                    <a:gd name="T8" fmla="*/ 460 w 764"/>
                                    <a:gd name="T9" fmla="*/ 130 h 270"/>
                                    <a:gd name="T10" fmla="*/ 450 w 764"/>
                                    <a:gd name="T11" fmla="*/ 150 h 270"/>
                                    <a:gd name="T12" fmla="*/ 420 w 764"/>
                                    <a:gd name="T13" fmla="*/ 170 h 270"/>
                                    <a:gd name="T14" fmla="*/ 375 w 764"/>
                                    <a:gd name="T15" fmla="*/ 185 h 270"/>
                                    <a:gd name="T16" fmla="*/ 315 w 764"/>
                                    <a:gd name="T17" fmla="*/ 190 h 270"/>
                                    <a:gd name="T18" fmla="*/ 215 w 764"/>
                                    <a:gd name="T19" fmla="*/ 170 h 270"/>
                                    <a:gd name="T20" fmla="*/ 200 w 764"/>
                                    <a:gd name="T21" fmla="*/ 160 h 270"/>
                                    <a:gd name="T22" fmla="*/ 175 w 764"/>
                                    <a:gd name="T23" fmla="*/ 140 h 270"/>
                                    <a:gd name="T24" fmla="*/ 175 w 764"/>
                                    <a:gd name="T25" fmla="*/ 130 h 270"/>
                                    <a:gd name="T26" fmla="*/ 185 w 764"/>
                                    <a:gd name="T27" fmla="*/ 105 h 270"/>
                                    <a:gd name="T28" fmla="*/ 215 w 764"/>
                                    <a:gd name="T29" fmla="*/ 85 h 270"/>
                                    <a:gd name="T30" fmla="*/ 260 w 764"/>
                                    <a:gd name="T31" fmla="*/ 70 h 270"/>
                                    <a:gd name="T32" fmla="*/ 315 w 764"/>
                                    <a:gd name="T33" fmla="*/ 65 h 270"/>
                                    <a:gd name="T34" fmla="*/ 650 w 764"/>
                                    <a:gd name="T35" fmla="*/ 40 h 270"/>
                                    <a:gd name="T36" fmla="*/ 525 w 764"/>
                                    <a:gd name="T37" fmla="*/ 10 h 270"/>
                                    <a:gd name="T38" fmla="*/ 380 w 764"/>
                                    <a:gd name="T39" fmla="*/ 0 h 270"/>
                                    <a:gd name="T40" fmla="*/ 305 w 764"/>
                                    <a:gd name="T41" fmla="*/ 5 h 270"/>
                                    <a:gd name="T42" fmla="*/ 170 w 764"/>
                                    <a:gd name="T43" fmla="*/ 25 h 270"/>
                                    <a:gd name="T44" fmla="*/ 110 w 764"/>
                                    <a:gd name="T45" fmla="*/ 40 h 270"/>
                                    <a:gd name="T46" fmla="*/ 25 w 764"/>
                                    <a:gd name="T47" fmla="*/ 85 h 270"/>
                                    <a:gd name="T48" fmla="*/ 5 w 764"/>
                                    <a:gd name="T49" fmla="*/ 110 h 270"/>
                                    <a:gd name="T50" fmla="*/ 0 w 764"/>
                                    <a:gd name="T51" fmla="*/ 135 h 270"/>
                                    <a:gd name="T52" fmla="*/ 0 w 764"/>
                                    <a:gd name="T53" fmla="*/ 150 h 270"/>
                                    <a:gd name="T54" fmla="*/ 25 w 764"/>
                                    <a:gd name="T55" fmla="*/ 190 h 270"/>
                                    <a:gd name="T56" fmla="*/ 110 w 764"/>
                                    <a:gd name="T57" fmla="*/ 230 h 270"/>
                                    <a:gd name="T58" fmla="*/ 170 w 764"/>
                                    <a:gd name="T59" fmla="*/ 250 h 270"/>
                                    <a:gd name="T60" fmla="*/ 305 w 764"/>
                                    <a:gd name="T61" fmla="*/ 270 h 270"/>
                                    <a:gd name="T62" fmla="*/ 380 w 764"/>
                                    <a:gd name="T63" fmla="*/ 270 h 270"/>
                                    <a:gd name="T64" fmla="*/ 525 w 764"/>
                                    <a:gd name="T65" fmla="*/ 260 h 270"/>
                                    <a:gd name="T66" fmla="*/ 650 w 764"/>
                                    <a:gd name="T67" fmla="*/ 230 h 270"/>
                                    <a:gd name="T68" fmla="*/ 699 w 764"/>
                                    <a:gd name="T69" fmla="*/ 210 h 270"/>
                                    <a:gd name="T70" fmla="*/ 754 w 764"/>
                                    <a:gd name="T71" fmla="*/ 165 h 270"/>
                                    <a:gd name="T72" fmla="*/ 764 w 764"/>
                                    <a:gd name="T73" fmla="*/ 135 h 270"/>
                                    <a:gd name="T74" fmla="*/ 759 w 764"/>
                                    <a:gd name="T75" fmla="*/ 125 h 270"/>
                                    <a:gd name="T76" fmla="*/ 744 w 764"/>
                                    <a:gd name="T77" fmla="*/ 95 h 270"/>
                                    <a:gd name="T78" fmla="*/ 699 w 764"/>
                                    <a:gd name="T79" fmla="*/ 60 h 270"/>
                                    <a:gd name="T80" fmla="*/ 650 w 764"/>
                                    <a:gd name="T81" fmla="*/ 40 h 2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764" h="270">
                                      <a:moveTo>
                                        <a:pt x="315" y="65"/>
                                      </a:moveTo>
                                      <a:lnTo>
                                        <a:pt x="315" y="65"/>
                                      </a:lnTo>
                                      <a:lnTo>
                                        <a:pt x="375" y="70"/>
                                      </a:lnTo>
                                      <a:lnTo>
                                        <a:pt x="420" y="85"/>
                                      </a:lnTo>
                                      <a:lnTo>
                                        <a:pt x="420" y="85"/>
                                      </a:lnTo>
                                      <a:lnTo>
                                        <a:pt x="435" y="95"/>
                                      </a:lnTo>
                                      <a:lnTo>
                                        <a:pt x="450" y="105"/>
                                      </a:lnTo>
                                      <a:lnTo>
                                        <a:pt x="460" y="115"/>
                                      </a:lnTo>
                                      <a:lnTo>
                                        <a:pt x="460" y="130"/>
                                      </a:lnTo>
                                      <a:lnTo>
                                        <a:pt x="460" y="130"/>
                                      </a:lnTo>
                                      <a:lnTo>
                                        <a:pt x="460" y="140"/>
                                      </a:lnTo>
                                      <a:lnTo>
                                        <a:pt x="450" y="150"/>
                                      </a:lnTo>
                                      <a:lnTo>
                                        <a:pt x="435" y="160"/>
                                      </a:lnTo>
                                      <a:lnTo>
                                        <a:pt x="420" y="170"/>
                                      </a:lnTo>
                                      <a:lnTo>
                                        <a:pt x="420" y="170"/>
                                      </a:lnTo>
                                      <a:lnTo>
                                        <a:pt x="375" y="185"/>
                                      </a:lnTo>
                                      <a:lnTo>
                                        <a:pt x="315" y="190"/>
                                      </a:lnTo>
                                      <a:lnTo>
                                        <a:pt x="315" y="190"/>
                                      </a:lnTo>
                                      <a:lnTo>
                                        <a:pt x="260" y="185"/>
                                      </a:lnTo>
                                      <a:lnTo>
                                        <a:pt x="215" y="170"/>
                                      </a:lnTo>
                                      <a:lnTo>
                                        <a:pt x="215" y="170"/>
                                      </a:lnTo>
                                      <a:lnTo>
                                        <a:pt x="200" y="160"/>
                                      </a:lnTo>
                                      <a:lnTo>
                                        <a:pt x="185" y="150"/>
                                      </a:lnTo>
                                      <a:lnTo>
                                        <a:pt x="175" y="140"/>
                                      </a:lnTo>
                                      <a:lnTo>
                                        <a:pt x="175" y="130"/>
                                      </a:lnTo>
                                      <a:lnTo>
                                        <a:pt x="175" y="130"/>
                                      </a:lnTo>
                                      <a:lnTo>
                                        <a:pt x="175" y="115"/>
                                      </a:lnTo>
                                      <a:lnTo>
                                        <a:pt x="185" y="105"/>
                                      </a:lnTo>
                                      <a:lnTo>
                                        <a:pt x="200" y="95"/>
                                      </a:lnTo>
                                      <a:lnTo>
                                        <a:pt x="215" y="85"/>
                                      </a:lnTo>
                                      <a:lnTo>
                                        <a:pt x="215" y="85"/>
                                      </a:lnTo>
                                      <a:lnTo>
                                        <a:pt x="260" y="70"/>
                                      </a:lnTo>
                                      <a:lnTo>
                                        <a:pt x="315" y="65"/>
                                      </a:lnTo>
                                      <a:lnTo>
                                        <a:pt x="315" y="65"/>
                                      </a:lnTo>
                                      <a:close/>
                                      <a:moveTo>
                                        <a:pt x="650" y="40"/>
                                      </a:moveTo>
                                      <a:lnTo>
                                        <a:pt x="650" y="40"/>
                                      </a:lnTo>
                                      <a:lnTo>
                                        <a:pt x="590" y="25"/>
                                      </a:lnTo>
                                      <a:lnTo>
                                        <a:pt x="525" y="10"/>
                                      </a:lnTo>
                                      <a:lnTo>
                                        <a:pt x="455" y="5"/>
                                      </a:lnTo>
                                      <a:lnTo>
                                        <a:pt x="380" y="0"/>
                                      </a:lnTo>
                                      <a:lnTo>
                                        <a:pt x="380" y="0"/>
                                      </a:lnTo>
                                      <a:lnTo>
                                        <a:pt x="305" y="5"/>
                                      </a:lnTo>
                                      <a:lnTo>
                                        <a:pt x="235" y="10"/>
                                      </a:lnTo>
                                      <a:lnTo>
                                        <a:pt x="170" y="25"/>
                                      </a:lnTo>
                                      <a:lnTo>
                                        <a:pt x="110" y="40"/>
                                      </a:lnTo>
                                      <a:lnTo>
                                        <a:pt x="110" y="40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25" y="85"/>
                                      </a:lnTo>
                                      <a:lnTo>
                                        <a:pt x="15" y="95"/>
                                      </a:lnTo>
                                      <a:lnTo>
                                        <a:pt x="5" y="110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0" y="150"/>
                                      </a:lnTo>
                                      <a:lnTo>
                                        <a:pt x="5" y="165"/>
                                      </a:lnTo>
                                      <a:lnTo>
                                        <a:pt x="25" y="190"/>
                                      </a:lnTo>
                                      <a:lnTo>
                                        <a:pt x="60" y="210"/>
                                      </a:lnTo>
                                      <a:lnTo>
                                        <a:pt x="110" y="230"/>
                                      </a:lnTo>
                                      <a:lnTo>
                                        <a:pt x="110" y="230"/>
                                      </a:lnTo>
                                      <a:lnTo>
                                        <a:pt x="170" y="250"/>
                                      </a:lnTo>
                                      <a:lnTo>
                                        <a:pt x="235" y="260"/>
                                      </a:lnTo>
                                      <a:lnTo>
                                        <a:pt x="305" y="270"/>
                                      </a:lnTo>
                                      <a:lnTo>
                                        <a:pt x="380" y="270"/>
                                      </a:lnTo>
                                      <a:lnTo>
                                        <a:pt x="380" y="270"/>
                                      </a:lnTo>
                                      <a:lnTo>
                                        <a:pt x="455" y="270"/>
                                      </a:lnTo>
                                      <a:lnTo>
                                        <a:pt x="525" y="260"/>
                                      </a:lnTo>
                                      <a:lnTo>
                                        <a:pt x="590" y="250"/>
                                      </a:lnTo>
                                      <a:lnTo>
                                        <a:pt x="650" y="230"/>
                                      </a:lnTo>
                                      <a:lnTo>
                                        <a:pt x="650" y="230"/>
                                      </a:lnTo>
                                      <a:lnTo>
                                        <a:pt x="699" y="210"/>
                                      </a:lnTo>
                                      <a:lnTo>
                                        <a:pt x="734" y="190"/>
                                      </a:lnTo>
                                      <a:lnTo>
                                        <a:pt x="754" y="165"/>
                                      </a:lnTo>
                                      <a:lnTo>
                                        <a:pt x="759" y="150"/>
                                      </a:lnTo>
                                      <a:lnTo>
                                        <a:pt x="764" y="135"/>
                                      </a:lnTo>
                                      <a:lnTo>
                                        <a:pt x="764" y="135"/>
                                      </a:lnTo>
                                      <a:lnTo>
                                        <a:pt x="759" y="125"/>
                                      </a:lnTo>
                                      <a:lnTo>
                                        <a:pt x="754" y="110"/>
                                      </a:lnTo>
                                      <a:lnTo>
                                        <a:pt x="744" y="95"/>
                                      </a:lnTo>
                                      <a:lnTo>
                                        <a:pt x="734" y="85"/>
                                      </a:lnTo>
                                      <a:lnTo>
                                        <a:pt x="699" y="60"/>
                                      </a:lnTo>
                                      <a:lnTo>
                                        <a:pt x="650" y="40"/>
                                      </a:lnTo>
                                      <a:lnTo>
                                        <a:pt x="650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Freeform 1772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8403" y="10432"/>
                                  <a:ext cx="478" cy="214"/>
                                </a:xfrm>
                                <a:custGeom>
                                  <a:avLst/>
                                  <a:gdLst>
                                    <a:gd name="T0" fmla="*/ 485 w 485"/>
                                    <a:gd name="T1" fmla="*/ 214 h 214"/>
                                    <a:gd name="T2" fmla="*/ 485 w 485"/>
                                    <a:gd name="T3" fmla="*/ 214 h 214"/>
                                    <a:gd name="T4" fmla="*/ 415 w 485"/>
                                    <a:gd name="T5" fmla="*/ 159 h 214"/>
                                    <a:gd name="T6" fmla="*/ 340 w 485"/>
                                    <a:gd name="T7" fmla="*/ 110 h 214"/>
                                    <a:gd name="T8" fmla="*/ 265 w 485"/>
                                    <a:gd name="T9" fmla="*/ 65 h 214"/>
                                    <a:gd name="T10" fmla="*/ 180 w 485"/>
                                    <a:gd name="T11" fmla="*/ 35 h 214"/>
                                    <a:gd name="T12" fmla="*/ 180 w 485"/>
                                    <a:gd name="T13" fmla="*/ 35 h 214"/>
                                    <a:gd name="T14" fmla="*/ 110 w 485"/>
                                    <a:gd name="T15" fmla="*/ 10 h 214"/>
                                    <a:gd name="T16" fmla="*/ 55 w 485"/>
                                    <a:gd name="T17" fmla="*/ 0 h 214"/>
                                    <a:gd name="T18" fmla="*/ 55 w 485"/>
                                    <a:gd name="T19" fmla="*/ 0 h 214"/>
                                    <a:gd name="T20" fmla="*/ 20 w 485"/>
                                    <a:gd name="T21" fmla="*/ 0 h 214"/>
                                    <a:gd name="T22" fmla="*/ 10 w 485"/>
                                    <a:gd name="T23" fmla="*/ 5 h 214"/>
                                    <a:gd name="T24" fmla="*/ 5 w 485"/>
                                    <a:gd name="T25" fmla="*/ 10 h 214"/>
                                    <a:gd name="T26" fmla="*/ 5 w 485"/>
                                    <a:gd name="T27" fmla="*/ 10 h 214"/>
                                    <a:gd name="T28" fmla="*/ 0 w 485"/>
                                    <a:gd name="T29" fmla="*/ 20 h 214"/>
                                    <a:gd name="T30" fmla="*/ 5 w 485"/>
                                    <a:gd name="T31" fmla="*/ 25 h 214"/>
                                    <a:gd name="T32" fmla="*/ 30 w 485"/>
                                    <a:gd name="T33" fmla="*/ 45 h 214"/>
                                    <a:gd name="T34" fmla="*/ 30 w 485"/>
                                    <a:gd name="T35" fmla="*/ 45 h 214"/>
                                    <a:gd name="T36" fmla="*/ 70 w 485"/>
                                    <a:gd name="T37" fmla="*/ 70 h 214"/>
                                    <a:gd name="T38" fmla="*/ 125 w 485"/>
                                    <a:gd name="T39" fmla="*/ 85 h 214"/>
                                    <a:gd name="T40" fmla="*/ 125 w 485"/>
                                    <a:gd name="T41" fmla="*/ 85 h 214"/>
                                    <a:gd name="T42" fmla="*/ 305 w 485"/>
                                    <a:gd name="T43" fmla="*/ 135 h 214"/>
                                    <a:gd name="T44" fmla="*/ 305 w 485"/>
                                    <a:gd name="T45" fmla="*/ 135 h 214"/>
                                    <a:gd name="T46" fmla="*/ 355 w 485"/>
                                    <a:gd name="T47" fmla="*/ 149 h 214"/>
                                    <a:gd name="T48" fmla="*/ 400 w 485"/>
                                    <a:gd name="T49" fmla="*/ 169 h 214"/>
                                    <a:gd name="T50" fmla="*/ 440 w 485"/>
                                    <a:gd name="T51" fmla="*/ 189 h 214"/>
                                    <a:gd name="T52" fmla="*/ 485 w 485"/>
                                    <a:gd name="T53" fmla="*/ 214 h 214"/>
                                    <a:gd name="T54" fmla="*/ 485 w 485"/>
                                    <a:gd name="T55" fmla="*/ 214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485" h="214">
                                      <a:moveTo>
                                        <a:pt x="485" y="214"/>
                                      </a:moveTo>
                                      <a:lnTo>
                                        <a:pt x="485" y="214"/>
                                      </a:lnTo>
                                      <a:lnTo>
                                        <a:pt x="415" y="159"/>
                                      </a:lnTo>
                                      <a:lnTo>
                                        <a:pt x="340" y="110"/>
                                      </a:lnTo>
                                      <a:lnTo>
                                        <a:pt x="265" y="65"/>
                                      </a:lnTo>
                                      <a:lnTo>
                                        <a:pt x="180" y="35"/>
                                      </a:lnTo>
                                      <a:lnTo>
                                        <a:pt x="180" y="35"/>
                                      </a:lnTo>
                                      <a:lnTo>
                                        <a:pt x="110" y="1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30" y="45"/>
                                      </a:lnTo>
                                      <a:lnTo>
                                        <a:pt x="30" y="45"/>
                                      </a:lnTo>
                                      <a:lnTo>
                                        <a:pt x="70" y="70"/>
                                      </a:lnTo>
                                      <a:lnTo>
                                        <a:pt x="125" y="85"/>
                                      </a:lnTo>
                                      <a:lnTo>
                                        <a:pt x="125" y="85"/>
                                      </a:lnTo>
                                      <a:lnTo>
                                        <a:pt x="305" y="135"/>
                                      </a:lnTo>
                                      <a:lnTo>
                                        <a:pt x="305" y="135"/>
                                      </a:lnTo>
                                      <a:lnTo>
                                        <a:pt x="355" y="149"/>
                                      </a:lnTo>
                                      <a:lnTo>
                                        <a:pt x="400" y="169"/>
                                      </a:lnTo>
                                      <a:lnTo>
                                        <a:pt x="440" y="189"/>
                                      </a:lnTo>
                                      <a:lnTo>
                                        <a:pt x="485" y="214"/>
                                      </a:lnTo>
                                      <a:lnTo>
                                        <a:pt x="485" y="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2" name="Freeform 1773"/>
                            <wps:cNvSpPr>
                              <a:spLocks/>
                            </wps:cNvSpPr>
                            <wps:spPr bwMode="auto">
                              <a:xfrm>
                                <a:off x="13194" y="4799"/>
                                <a:ext cx="1169" cy="669"/>
                              </a:xfrm>
                              <a:custGeom>
                                <a:avLst/>
                                <a:gdLst>
                                  <a:gd name="T0" fmla="*/ 584 w 739"/>
                                  <a:gd name="T1" fmla="*/ 0 h 669"/>
                                  <a:gd name="T2" fmla="*/ 584 w 739"/>
                                  <a:gd name="T3" fmla="*/ 0 h 669"/>
                                  <a:gd name="T4" fmla="*/ 529 w 739"/>
                                  <a:gd name="T5" fmla="*/ 15 h 669"/>
                                  <a:gd name="T6" fmla="*/ 469 w 739"/>
                                  <a:gd name="T7" fmla="*/ 35 h 669"/>
                                  <a:gd name="T8" fmla="*/ 409 w 739"/>
                                  <a:gd name="T9" fmla="*/ 65 h 669"/>
                                  <a:gd name="T10" fmla="*/ 349 w 739"/>
                                  <a:gd name="T11" fmla="*/ 105 h 669"/>
                                  <a:gd name="T12" fmla="*/ 349 w 739"/>
                                  <a:gd name="T13" fmla="*/ 105 h 669"/>
                                  <a:gd name="T14" fmla="*/ 284 w 739"/>
                                  <a:gd name="T15" fmla="*/ 155 h 669"/>
                                  <a:gd name="T16" fmla="*/ 229 w 739"/>
                                  <a:gd name="T17" fmla="*/ 210 h 669"/>
                                  <a:gd name="T18" fmla="*/ 174 w 739"/>
                                  <a:gd name="T19" fmla="*/ 270 h 669"/>
                                  <a:gd name="T20" fmla="*/ 130 w 739"/>
                                  <a:gd name="T21" fmla="*/ 340 h 669"/>
                                  <a:gd name="T22" fmla="*/ 90 w 739"/>
                                  <a:gd name="T23" fmla="*/ 410 h 669"/>
                                  <a:gd name="T24" fmla="*/ 55 w 739"/>
                                  <a:gd name="T25" fmla="*/ 490 h 669"/>
                                  <a:gd name="T26" fmla="*/ 25 w 739"/>
                                  <a:gd name="T27" fmla="*/ 575 h 669"/>
                                  <a:gd name="T28" fmla="*/ 0 w 739"/>
                                  <a:gd name="T29" fmla="*/ 669 h 669"/>
                                  <a:gd name="T30" fmla="*/ 0 w 739"/>
                                  <a:gd name="T31" fmla="*/ 669 h 669"/>
                                  <a:gd name="T32" fmla="*/ 25 w 739"/>
                                  <a:gd name="T33" fmla="*/ 625 h 669"/>
                                  <a:gd name="T34" fmla="*/ 50 w 739"/>
                                  <a:gd name="T35" fmla="*/ 590 h 669"/>
                                  <a:gd name="T36" fmla="*/ 80 w 739"/>
                                  <a:gd name="T37" fmla="*/ 555 h 669"/>
                                  <a:gd name="T38" fmla="*/ 110 w 739"/>
                                  <a:gd name="T39" fmla="*/ 520 h 669"/>
                                  <a:gd name="T40" fmla="*/ 144 w 739"/>
                                  <a:gd name="T41" fmla="*/ 490 h 669"/>
                                  <a:gd name="T42" fmla="*/ 179 w 739"/>
                                  <a:gd name="T43" fmla="*/ 465 h 669"/>
                                  <a:gd name="T44" fmla="*/ 219 w 739"/>
                                  <a:gd name="T45" fmla="*/ 440 h 669"/>
                                  <a:gd name="T46" fmla="*/ 259 w 739"/>
                                  <a:gd name="T47" fmla="*/ 415 h 669"/>
                                  <a:gd name="T48" fmla="*/ 259 w 739"/>
                                  <a:gd name="T49" fmla="*/ 415 h 669"/>
                                  <a:gd name="T50" fmla="*/ 444 w 739"/>
                                  <a:gd name="T51" fmla="*/ 335 h 669"/>
                                  <a:gd name="T52" fmla="*/ 584 w 739"/>
                                  <a:gd name="T53" fmla="*/ 270 h 669"/>
                                  <a:gd name="T54" fmla="*/ 584 w 739"/>
                                  <a:gd name="T55" fmla="*/ 270 h 669"/>
                                  <a:gd name="T56" fmla="*/ 634 w 739"/>
                                  <a:gd name="T57" fmla="*/ 240 h 669"/>
                                  <a:gd name="T58" fmla="*/ 674 w 739"/>
                                  <a:gd name="T59" fmla="*/ 210 h 669"/>
                                  <a:gd name="T60" fmla="*/ 704 w 739"/>
                                  <a:gd name="T61" fmla="*/ 180 h 669"/>
                                  <a:gd name="T62" fmla="*/ 729 w 739"/>
                                  <a:gd name="T63" fmla="*/ 140 h 669"/>
                                  <a:gd name="T64" fmla="*/ 729 w 739"/>
                                  <a:gd name="T65" fmla="*/ 140 h 669"/>
                                  <a:gd name="T66" fmla="*/ 739 w 739"/>
                                  <a:gd name="T67" fmla="*/ 110 h 669"/>
                                  <a:gd name="T68" fmla="*/ 739 w 739"/>
                                  <a:gd name="T69" fmla="*/ 85 h 669"/>
                                  <a:gd name="T70" fmla="*/ 734 w 739"/>
                                  <a:gd name="T71" fmla="*/ 55 h 669"/>
                                  <a:gd name="T72" fmla="*/ 714 w 739"/>
                                  <a:gd name="T73" fmla="*/ 35 h 669"/>
                                  <a:gd name="T74" fmla="*/ 714 w 739"/>
                                  <a:gd name="T75" fmla="*/ 35 h 669"/>
                                  <a:gd name="T76" fmla="*/ 694 w 739"/>
                                  <a:gd name="T77" fmla="*/ 15 h 669"/>
                                  <a:gd name="T78" fmla="*/ 659 w 739"/>
                                  <a:gd name="T79" fmla="*/ 5 h 669"/>
                                  <a:gd name="T80" fmla="*/ 624 w 739"/>
                                  <a:gd name="T81" fmla="*/ 0 h 669"/>
                                  <a:gd name="T82" fmla="*/ 584 w 739"/>
                                  <a:gd name="T83" fmla="*/ 0 h 669"/>
                                  <a:gd name="T84" fmla="*/ 584 w 739"/>
                                  <a:gd name="T85" fmla="*/ 0 h 6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739" h="669">
                                    <a:moveTo>
                                      <a:pt x="584" y="0"/>
                                    </a:moveTo>
                                    <a:lnTo>
                                      <a:pt x="584" y="0"/>
                                    </a:lnTo>
                                    <a:lnTo>
                                      <a:pt x="529" y="15"/>
                                    </a:lnTo>
                                    <a:lnTo>
                                      <a:pt x="469" y="35"/>
                                    </a:lnTo>
                                    <a:lnTo>
                                      <a:pt x="409" y="65"/>
                                    </a:lnTo>
                                    <a:lnTo>
                                      <a:pt x="349" y="105"/>
                                    </a:lnTo>
                                    <a:lnTo>
                                      <a:pt x="349" y="105"/>
                                    </a:lnTo>
                                    <a:lnTo>
                                      <a:pt x="284" y="155"/>
                                    </a:lnTo>
                                    <a:lnTo>
                                      <a:pt x="229" y="210"/>
                                    </a:lnTo>
                                    <a:lnTo>
                                      <a:pt x="174" y="270"/>
                                    </a:lnTo>
                                    <a:lnTo>
                                      <a:pt x="130" y="340"/>
                                    </a:lnTo>
                                    <a:lnTo>
                                      <a:pt x="90" y="410"/>
                                    </a:lnTo>
                                    <a:lnTo>
                                      <a:pt x="55" y="490"/>
                                    </a:lnTo>
                                    <a:lnTo>
                                      <a:pt x="25" y="575"/>
                                    </a:lnTo>
                                    <a:lnTo>
                                      <a:pt x="0" y="669"/>
                                    </a:lnTo>
                                    <a:lnTo>
                                      <a:pt x="0" y="669"/>
                                    </a:lnTo>
                                    <a:lnTo>
                                      <a:pt x="25" y="625"/>
                                    </a:lnTo>
                                    <a:lnTo>
                                      <a:pt x="50" y="590"/>
                                    </a:lnTo>
                                    <a:lnTo>
                                      <a:pt x="80" y="555"/>
                                    </a:lnTo>
                                    <a:lnTo>
                                      <a:pt x="110" y="520"/>
                                    </a:lnTo>
                                    <a:lnTo>
                                      <a:pt x="144" y="490"/>
                                    </a:lnTo>
                                    <a:lnTo>
                                      <a:pt x="179" y="465"/>
                                    </a:lnTo>
                                    <a:lnTo>
                                      <a:pt x="219" y="440"/>
                                    </a:lnTo>
                                    <a:lnTo>
                                      <a:pt x="259" y="415"/>
                                    </a:lnTo>
                                    <a:lnTo>
                                      <a:pt x="259" y="415"/>
                                    </a:lnTo>
                                    <a:lnTo>
                                      <a:pt x="444" y="335"/>
                                    </a:lnTo>
                                    <a:lnTo>
                                      <a:pt x="584" y="270"/>
                                    </a:lnTo>
                                    <a:lnTo>
                                      <a:pt x="584" y="270"/>
                                    </a:lnTo>
                                    <a:lnTo>
                                      <a:pt x="634" y="240"/>
                                    </a:lnTo>
                                    <a:lnTo>
                                      <a:pt x="674" y="210"/>
                                    </a:lnTo>
                                    <a:lnTo>
                                      <a:pt x="704" y="180"/>
                                    </a:lnTo>
                                    <a:lnTo>
                                      <a:pt x="729" y="140"/>
                                    </a:lnTo>
                                    <a:lnTo>
                                      <a:pt x="729" y="140"/>
                                    </a:lnTo>
                                    <a:lnTo>
                                      <a:pt x="739" y="110"/>
                                    </a:lnTo>
                                    <a:lnTo>
                                      <a:pt x="739" y="85"/>
                                    </a:lnTo>
                                    <a:lnTo>
                                      <a:pt x="734" y="55"/>
                                    </a:lnTo>
                                    <a:lnTo>
                                      <a:pt x="714" y="35"/>
                                    </a:lnTo>
                                    <a:lnTo>
                                      <a:pt x="714" y="35"/>
                                    </a:lnTo>
                                    <a:lnTo>
                                      <a:pt x="694" y="15"/>
                                    </a:lnTo>
                                    <a:lnTo>
                                      <a:pt x="659" y="5"/>
                                    </a:lnTo>
                                    <a:lnTo>
                                      <a:pt x="624" y="0"/>
                                    </a:lnTo>
                                    <a:lnTo>
                                      <a:pt x="584" y="0"/>
                                    </a:lnTo>
                                    <a:lnTo>
                                      <a:pt x="58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3" name="Group 1216"/>
                          <wpg:cNvGrpSpPr>
                            <a:grpSpLocks/>
                          </wpg:cNvGrpSpPr>
                          <wpg:grpSpPr bwMode="auto">
                            <a:xfrm>
                              <a:off x="9529" y="1687"/>
                              <a:ext cx="4785" cy="3367"/>
                              <a:chOff x="9562" y="1721"/>
                              <a:chExt cx="5025" cy="3714"/>
                            </a:xfrm>
                          </wpg:grpSpPr>
                          <wps:wsp>
                            <wps:cNvPr id="24" name="Freeform 1217"/>
                            <wps:cNvSpPr>
                              <a:spLocks/>
                            </wps:cNvSpPr>
                            <wps:spPr bwMode="auto">
                              <a:xfrm>
                                <a:off x="11043" y="2175"/>
                                <a:ext cx="566" cy="836"/>
                              </a:xfrm>
                              <a:custGeom>
                                <a:avLst/>
                                <a:gdLst>
                                  <a:gd name="T0" fmla="*/ 1663 w 1663"/>
                                  <a:gd name="T1" fmla="*/ 1115 h 2812"/>
                                  <a:gd name="T2" fmla="*/ 1663 w 1663"/>
                                  <a:gd name="T3" fmla="*/ 1115 h 2812"/>
                                  <a:gd name="T4" fmla="*/ 1629 w 1663"/>
                                  <a:gd name="T5" fmla="*/ 806 h 2812"/>
                                  <a:gd name="T6" fmla="*/ 1595 w 1663"/>
                                  <a:gd name="T7" fmla="*/ 532 h 2812"/>
                                  <a:gd name="T8" fmla="*/ 1543 w 1663"/>
                                  <a:gd name="T9" fmla="*/ 429 h 2812"/>
                                  <a:gd name="T10" fmla="*/ 1509 w 1663"/>
                                  <a:gd name="T11" fmla="*/ 326 h 2812"/>
                                  <a:gd name="T12" fmla="*/ 1458 w 1663"/>
                                  <a:gd name="T13" fmla="*/ 223 h 2812"/>
                                  <a:gd name="T14" fmla="*/ 1389 w 1663"/>
                                  <a:gd name="T15" fmla="*/ 155 h 2812"/>
                                  <a:gd name="T16" fmla="*/ 1389 w 1663"/>
                                  <a:gd name="T17" fmla="*/ 155 h 2812"/>
                                  <a:gd name="T18" fmla="*/ 1320 w 1663"/>
                                  <a:gd name="T19" fmla="*/ 86 h 2812"/>
                                  <a:gd name="T20" fmla="*/ 1252 w 1663"/>
                                  <a:gd name="T21" fmla="*/ 52 h 2812"/>
                                  <a:gd name="T22" fmla="*/ 1183 w 1663"/>
                                  <a:gd name="T23" fmla="*/ 17 h 2812"/>
                                  <a:gd name="T24" fmla="*/ 1115 w 1663"/>
                                  <a:gd name="T25" fmla="*/ 0 h 2812"/>
                                  <a:gd name="T26" fmla="*/ 1046 w 1663"/>
                                  <a:gd name="T27" fmla="*/ 0 h 2812"/>
                                  <a:gd name="T28" fmla="*/ 977 w 1663"/>
                                  <a:gd name="T29" fmla="*/ 17 h 2812"/>
                                  <a:gd name="T30" fmla="*/ 892 w 1663"/>
                                  <a:gd name="T31" fmla="*/ 52 h 2812"/>
                                  <a:gd name="T32" fmla="*/ 806 w 1663"/>
                                  <a:gd name="T33" fmla="*/ 86 h 2812"/>
                                  <a:gd name="T34" fmla="*/ 806 w 1663"/>
                                  <a:gd name="T35" fmla="*/ 86 h 2812"/>
                                  <a:gd name="T36" fmla="*/ 720 w 1663"/>
                                  <a:gd name="T37" fmla="*/ 155 h 2812"/>
                                  <a:gd name="T38" fmla="*/ 652 w 1663"/>
                                  <a:gd name="T39" fmla="*/ 223 h 2812"/>
                                  <a:gd name="T40" fmla="*/ 566 w 1663"/>
                                  <a:gd name="T41" fmla="*/ 326 h 2812"/>
                                  <a:gd name="T42" fmla="*/ 497 w 1663"/>
                                  <a:gd name="T43" fmla="*/ 429 h 2812"/>
                                  <a:gd name="T44" fmla="*/ 360 w 1663"/>
                                  <a:gd name="T45" fmla="*/ 669 h 2812"/>
                                  <a:gd name="T46" fmla="*/ 240 w 1663"/>
                                  <a:gd name="T47" fmla="*/ 960 h 2812"/>
                                  <a:gd name="T48" fmla="*/ 240 w 1663"/>
                                  <a:gd name="T49" fmla="*/ 960 h 2812"/>
                                  <a:gd name="T50" fmla="*/ 189 w 1663"/>
                                  <a:gd name="T51" fmla="*/ 1166 h 2812"/>
                                  <a:gd name="T52" fmla="*/ 137 w 1663"/>
                                  <a:gd name="T53" fmla="*/ 1355 h 2812"/>
                                  <a:gd name="T54" fmla="*/ 52 w 1663"/>
                                  <a:gd name="T55" fmla="*/ 1800 h 2812"/>
                                  <a:gd name="T56" fmla="*/ 17 w 1663"/>
                                  <a:gd name="T57" fmla="*/ 2280 h 2812"/>
                                  <a:gd name="T58" fmla="*/ 0 w 1663"/>
                                  <a:gd name="T59" fmla="*/ 2812 h 2812"/>
                                  <a:gd name="T60" fmla="*/ 0 w 1663"/>
                                  <a:gd name="T61" fmla="*/ 2812 h 2812"/>
                                  <a:gd name="T62" fmla="*/ 52 w 1663"/>
                                  <a:gd name="T63" fmla="*/ 2349 h 2812"/>
                                  <a:gd name="T64" fmla="*/ 103 w 1663"/>
                                  <a:gd name="T65" fmla="*/ 1920 h 2812"/>
                                  <a:gd name="T66" fmla="*/ 189 w 1663"/>
                                  <a:gd name="T67" fmla="*/ 1543 h 2812"/>
                                  <a:gd name="T68" fmla="*/ 309 w 1663"/>
                                  <a:gd name="T69" fmla="*/ 1200 h 2812"/>
                                  <a:gd name="T70" fmla="*/ 309 w 1663"/>
                                  <a:gd name="T71" fmla="*/ 1200 h 2812"/>
                                  <a:gd name="T72" fmla="*/ 412 w 1663"/>
                                  <a:gd name="T73" fmla="*/ 943 h 2812"/>
                                  <a:gd name="T74" fmla="*/ 532 w 1663"/>
                                  <a:gd name="T75" fmla="*/ 737 h 2812"/>
                                  <a:gd name="T76" fmla="*/ 652 w 1663"/>
                                  <a:gd name="T77" fmla="*/ 566 h 2812"/>
                                  <a:gd name="T78" fmla="*/ 720 w 1663"/>
                                  <a:gd name="T79" fmla="*/ 497 h 2812"/>
                                  <a:gd name="T80" fmla="*/ 789 w 1663"/>
                                  <a:gd name="T81" fmla="*/ 446 h 2812"/>
                                  <a:gd name="T82" fmla="*/ 789 w 1663"/>
                                  <a:gd name="T83" fmla="*/ 446 h 2812"/>
                                  <a:gd name="T84" fmla="*/ 926 w 1663"/>
                                  <a:gd name="T85" fmla="*/ 377 h 2812"/>
                                  <a:gd name="T86" fmla="*/ 995 w 1663"/>
                                  <a:gd name="T87" fmla="*/ 360 h 2812"/>
                                  <a:gd name="T88" fmla="*/ 1046 w 1663"/>
                                  <a:gd name="T89" fmla="*/ 360 h 2812"/>
                                  <a:gd name="T90" fmla="*/ 1115 w 1663"/>
                                  <a:gd name="T91" fmla="*/ 360 h 2812"/>
                                  <a:gd name="T92" fmla="*/ 1183 w 1663"/>
                                  <a:gd name="T93" fmla="*/ 377 h 2812"/>
                                  <a:gd name="T94" fmla="*/ 1303 w 1663"/>
                                  <a:gd name="T95" fmla="*/ 446 h 2812"/>
                                  <a:gd name="T96" fmla="*/ 1303 w 1663"/>
                                  <a:gd name="T97" fmla="*/ 446 h 2812"/>
                                  <a:gd name="T98" fmla="*/ 1423 w 1663"/>
                                  <a:gd name="T99" fmla="*/ 566 h 2812"/>
                                  <a:gd name="T100" fmla="*/ 1509 w 1663"/>
                                  <a:gd name="T101" fmla="*/ 703 h 2812"/>
                                  <a:gd name="T102" fmla="*/ 1595 w 1663"/>
                                  <a:gd name="T103" fmla="*/ 892 h 2812"/>
                                  <a:gd name="T104" fmla="*/ 1663 w 1663"/>
                                  <a:gd name="T105" fmla="*/ 1115 h 2812"/>
                                  <a:gd name="T106" fmla="*/ 1663 w 1663"/>
                                  <a:gd name="T107" fmla="*/ 1115 h 28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663" h="2812">
                                    <a:moveTo>
                                      <a:pt x="1663" y="1115"/>
                                    </a:moveTo>
                                    <a:lnTo>
                                      <a:pt x="1663" y="1115"/>
                                    </a:lnTo>
                                    <a:lnTo>
                                      <a:pt x="1629" y="806"/>
                                    </a:lnTo>
                                    <a:lnTo>
                                      <a:pt x="1595" y="532"/>
                                    </a:lnTo>
                                    <a:lnTo>
                                      <a:pt x="1543" y="429"/>
                                    </a:lnTo>
                                    <a:lnTo>
                                      <a:pt x="1509" y="326"/>
                                    </a:lnTo>
                                    <a:lnTo>
                                      <a:pt x="1458" y="223"/>
                                    </a:lnTo>
                                    <a:lnTo>
                                      <a:pt x="1389" y="155"/>
                                    </a:lnTo>
                                    <a:lnTo>
                                      <a:pt x="1320" y="86"/>
                                    </a:lnTo>
                                    <a:lnTo>
                                      <a:pt x="1252" y="52"/>
                                    </a:lnTo>
                                    <a:lnTo>
                                      <a:pt x="1183" y="17"/>
                                    </a:lnTo>
                                    <a:lnTo>
                                      <a:pt x="1115" y="0"/>
                                    </a:lnTo>
                                    <a:lnTo>
                                      <a:pt x="1046" y="0"/>
                                    </a:lnTo>
                                    <a:lnTo>
                                      <a:pt x="977" y="17"/>
                                    </a:lnTo>
                                    <a:lnTo>
                                      <a:pt x="892" y="52"/>
                                    </a:lnTo>
                                    <a:lnTo>
                                      <a:pt x="806" y="86"/>
                                    </a:lnTo>
                                    <a:lnTo>
                                      <a:pt x="720" y="155"/>
                                    </a:lnTo>
                                    <a:lnTo>
                                      <a:pt x="652" y="223"/>
                                    </a:lnTo>
                                    <a:lnTo>
                                      <a:pt x="566" y="326"/>
                                    </a:lnTo>
                                    <a:lnTo>
                                      <a:pt x="497" y="429"/>
                                    </a:lnTo>
                                    <a:lnTo>
                                      <a:pt x="360" y="669"/>
                                    </a:lnTo>
                                    <a:lnTo>
                                      <a:pt x="240" y="960"/>
                                    </a:lnTo>
                                    <a:lnTo>
                                      <a:pt x="189" y="1166"/>
                                    </a:lnTo>
                                    <a:lnTo>
                                      <a:pt x="137" y="1355"/>
                                    </a:lnTo>
                                    <a:lnTo>
                                      <a:pt x="52" y="1800"/>
                                    </a:lnTo>
                                    <a:lnTo>
                                      <a:pt x="17" y="2280"/>
                                    </a:lnTo>
                                    <a:lnTo>
                                      <a:pt x="0" y="2812"/>
                                    </a:lnTo>
                                    <a:lnTo>
                                      <a:pt x="52" y="2349"/>
                                    </a:lnTo>
                                    <a:lnTo>
                                      <a:pt x="103" y="1920"/>
                                    </a:lnTo>
                                    <a:lnTo>
                                      <a:pt x="189" y="1543"/>
                                    </a:lnTo>
                                    <a:lnTo>
                                      <a:pt x="309" y="1200"/>
                                    </a:lnTo>
                                    <a:lnTo>
                                      <a:pt x="412" y="943"/>
                                    </a:lnTo>
                                    <a:lnTo>
                                      <a:pt x="532" y="737"/>
                                    </a:lnTo>
                                    <a:lnTo>
                                      <a:pt x="652" y="566"/>
                                    </a:lnTo>
                                    <a:lnTo>
                                      <a:pt x="720" y="497"/>
                                    </a:lnTo>
                                    <a:lnTo>
                                      <a:pt x="789" y="446"/>
                                    </a:lnTo>
                                    <a:lnTo>
                                      <a:pt x="926" y="377"/>
                                    </a:lnTo>
                                    <a:lnTo>
                                      <a:pt x="995" y="360"/>
                                    </a:lnTo>
                                    <a:lnTo>
                                      <a:pt x="1046" y="360"/>
                                    </a:lnTo>
                                    <a:lnTo>
                                      <a:pt x="1115" y="360"/>
                                    </a:lnTo>
                                    <a:lnTo>
                                      <a:pt x="1183" y="377"/>
                                    </a:lnTo>
                                    <a:lnTo>
                                      <a:pt x="1303" y="446"/>
                                    </a:lnTo>
                                    <a:lnTo>
                                      <a:pt x="1423" y="566"/>
                                    </a:lnTo>
                                    <a:lnTo>
                                      <a:pt x="1509" y="703"/>
                                    </a:lnTo>
                                    <a:lnTo>
                                      <a:pt x="1595" y="892"/>
                                    </a:lnTo>
                                    <a:lnTo>
                                      <a:pt x="1663" y="11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Freeform 1218"/>
                            <wps:cNvSpPr>
                              <a:spLocks/>
                            </wps:cNvSpPr>
                            <wps:spPr bwMode="auto">
                              <a:xfrm>
                                <a:off x="10524" y="2283"/>
                                <a:ext cx="519" cy="619"/>
                              </a:xfrm>
                              <a:custGeom>
                                <a:avLst/>
                                <a:gdLst>
                                  <a:gd name="T0" fmla="*/ 772 w 1526"/>
                                  <a:gd name="T1" fmla="*/ 86 h 2589"/>
                                  <a:gd name="T2" fmla="*/ 772 w 1526"/>
                                  <a:gd name="T3" fmla="*/ 86 h 2589"/>
                                  <a:gd name="T4" fmla="*/ 703 w 1526"/>
                                  <a:gd name="T5" fmla="*/ 52 h 2589"/>
                                  <a:gd name="T6" fmla="*/ 634 w 1526"/>
                                  <a:gd name="T7" fmla="*/ 17 h 2589"/>
                                  <a:gd name="T8" fmla="*/ 566 w 1526"/>
                                  <a:gd name="T9" fmla="*/ 0 h 2589"/>
                                  <a:gd name="T10" fmla="*/ 497 w 1526"/>
                                  <a:gd name="T11" fmla="*/ 0 h 2589"/>
                                  <a:gd name="T12" fmla="*/ 429 w 1526"/>
                                  <a:gd name="T13" fmla="*/ 17 h 2589"/>
                                  <a:gd name="T14" fmla="*/ 360 w 1526"/>
                                  <a:gd name="T15" fmla="*/ 52 h 2589"/>
                                  <a:gd name="T16" fmla="*/ 309 w 1526"/>
                                  <a:gd name="T17" fmla="*/ 86 h 2589"/>
                                  <a:gd name="T18" fmla="*/ 240 w 1526"/>
                                  <a:gd name="T19" fmla="*/ 137 h 2589"/>
                                  <a:gd name="T20" fmla="*/ 240 w 1526"/>
                                  <a:gd name="T21" fmla="*/ 137 h 2589"/>
                                  <a:gd name="T22" fmla="*/ 189 w 1526"/>
                                  <a:gd name="T23" fmla="*/ 206 h 2589"/>
                                  <a:gd name="T24" fmla="*/ 137 w 1526"/>
                                  <a:gd name="T25" fmla="*/ 292 h 2589"/>
                                  <a:gd name="T26" fmla="*/ 103 w 1526"/>
                                  <a:gd name="T27" fmla="*/ 394 h 2589"/>
                                  <a:gd name="T28" fmla="*/ 69 w 1526"/>
                                  <a:gd name="T29" fmla="*/ 497 h 2589"/>
                                  <a:gd name="T30" fmla="*/ 17 w 1526"/>
                                  <a:gd name="T31" fmla="*/ 737 h 2589"/>
                                  <a:gd name="T32" fmla="*/ 0 w 1526"/>
                                  <a:gd name="T33" fmla="*/ 1029 h 2589"/>
                                  <a:gd name="T34" fmla="*/ 0 w 1526"/>
                                  <a:gd name="T35" fmla="*/ 1029 h 2589"/>
                                  <a:gd name="T36" fmla="*/ 51 w 1526"/>
                                  <a:gd name="T37" fmla="*/ 823 h 2589"/>
                                  <a:gd name="T38" fmla="*/ 137 w 1526"/>
                                  <a:gd name="T39" fmla="*/ 652 h 2589"/>
                                  <a:gd name="T40" fmla="*/ 223 w 1526"/>
                                  <a:gd name="T41" fmla="*/ 514 h 2589"/>
                                  <a:gd name="T42" fmla="*/ 326 w 1526"/>
                                  <a:gd name="T43" fmla="*/ 412 h 2589"/>
                                  <a:gd name="T44" fmla="*/ 326 w 1526"/>
                                  <a:gd name="T45" fmla="*/ 412 h 2589"/>
                                  <a:gd name="T46" fmla="*/ 446 w 1526"/>
                                  <a:gd name="T47" fmla="*/ 343 h 2589"/>
                                  <a:gd name="T48" fmla="*/ 497 w 1526"/>
                                  <a:gd name="T49" fmla="*/ 326 h 2589"/>
                                  <a:gd name="T50" fmla="*/ 549 w 1526"/>
                                  <a:gd name="T51" fmla="*/ 326 h 2589"/>
                                  <a:gd name="T52" fmla="*/ 669 w 1526"/>
                                  <a:gd name="T53" fmla="*/ 343 h 2589"/>
                                  <a:gd name="T54" fmla="*/ 789 w 1526"/>
                                  <a:gd name="T55" fmla="*/ 412 h 2589"/>
                                  <a:gd name="T56" fmla="*/ 789 w 1526"/>
                                  <a:gd name="T57" fmla="*/ 412 h 2589"/>
                                  <a:gd name="T58" fmla="*/ 926 w 1526"/>
                                  <a:gd name="T59" fmla="*/ 514 h 2589"/>
                                  <a:gd name="T60" fmla="*/ 1046 w 1526"/>
                                  <a:gd name="T61" fmla="*/ 669 h 2589"/>
                                  <a:gd name="T62" fmla="*/ 1149 w 1526"/>
                                  <a:gd name="T63" fmla="*/ 874 h 2589"/>
                                  <a:gd name="T64" fmla="*/ 1252 w 1526"/>
                                  <a:gd name="T65" fmla="*/ 1097 h 2589"/>
                                  <a:gd name="T66" fmla="*/ 1252 w 1526"/>
                                  <a:gd name="T67" fmla="*/ 1097 h 2589"/>
                                  <a:gd name="T68" fmla="*/ 1337 w 1526"/>
                                  <a:gd name="T69" fmla="*/ 1406 h 2589"/>
                                  <a:gd name="T70" fmla="*/ 1423 w 1526"/>
                                  <a:gd name="T71" fmla="*/ 1766 h 2589"/>
                                  <a:gd name="T72" fmla="*/ 1475 w 1526"/>
                                  <a:gd name="T73" fmla="*/ 2160 h 2589"/>
                                  <a:gd name="T74" fmla="*/ 1526 w 1526"/>
                                  <a:gd name="T75" fmla="*/ 2589 h 2589"/>
                                  <a:gd name="T76" fmla="*/ 1526 w 1526"/>
                                  <a:gd name="T77" fmla="*/ 2589 h 2589"/>
                                  <a:gd name="T78" fmla="*/ 1509 w 1526"/>
                                  <a:gd name="T79" fmla="*/ 2109 h 2589"/>
                                  <a:gd name="T80" fmla="*/ 1475 w 1526"/>
                                  <a:gd name="T81" fmla="*/ 1663 h 2589"/>
                                  <a:gd name="T82" fmla="*/ 1406 w 1526"/>
                                  <a:gd name="T83" fmla="*/ 1252 h 2589"/>
                                  <a:gd name="T84" fmla="*/ 1303 w 1526"/>
                                  <a:gd name="T85" fmla="*/ 892 h 2589"/>
                                  <a:gd name="T86" fmla="*/ 1303 w 1526"/>
                                  <a:gd name="T87" fmla="*/ 892 h 2589"/>
                                  <a:gd name="T88" fmla="*/ 1183 w 1526"/>
                                  <a:gd name="T89" fmla="*/ 617 h 2589"/>
                                  <a:gd name="T90" fmla="*/ 1063 w 1526"/>
                                  <a:gd name="T91" fmla="*/ 394 h 2589"/>
                                  <a:gd name="T92" fmla="*/ 995 w 1526"/>
                                  <a:gd name="T93" fmla="*/ 292 h 2589"/>
                                  <a:gd name="T94" fmla="*/ 926 w 1526"/>
                                  <a:gd name="T95" fmla="*/ 206 h 2589"/>
                                  <a:gd name="T96" fmla="*/ 857 w 1526"/>
                                  <a:gd name="T97" fmla="*/ 137 h 2589"/>
                                  <a:gd name="T98" fmla="*/ 772 w 1526"/>
                                  <a:gd name="T99" fmla="*/ 86 h 2589"/>
                                  <a:gd name="T100" fmla="*/ 772 w 1526"/>
                                  <a:gd name="T101" fmla="*/ 86 h 25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526" h="2589">
                                    <a:moveTo>
                                      <a:pt x="772" y="86"/>
                                    </a:moveTo>
                                    <a:lnTo>
                                      <a:pt x="772" y="86"/>
                                    </a:lnTo>
                                    <a:lnTo>
                                      <a:pt x="703" y="52"/>
                                    </a:lnTo>
                                    <a:lnTo>
                                      <a:pt x="634" y="17"/>
                                    </a:lnTo>
                                    <a:lnTo>
                                      <a:pt x="566" y="0"/>
                                    </a:lnTo>
                                    <a:lnTo>
                                      <a:pt x="497" y="0"/>
                                    </a:lnTo>
                                    <a:lnTo>
                                      <a:pt x="429" y="17"/>
                                    </a:lnTo>
                                    <a:lnTo>
                                      <a:pt x="360" y="52"/>
                                    </a:lnTo>
                                    <a:lnTo>
                                      <a:pt x="309" y="86"/>
                                    </a:lnTo>
                                    <a:lnTo>
                                      <a:pt x="240" y="137"/>
                                    </a:lnTo>
                                    <a:lnTo>
                                      <a:pt x="189" y="206"/>
                                    </a:lnTo>
                                    <a:lnTo>
                                      <a:pt x="137" y="292"/>
                                    </a:lnTo>
                                    <a:lnTo>
                                      <a:pt x="103" y="394"/>
                                    </a:lnTo>
                                    <a:lnTo>
                                      <a:pt x="69" y="497"/>
                                    </a:lnTo>
                                    <a:lnTo>
                                      <a:pt x="17" y="737"/>
                                    </a:lnTo>
                                    <a:lnTo>
                                      <a:pt x="0" y="1029"/>
                                    </a:lnTo>
                                    <a:lnTo>
                                      <a:pt x="51" y="823"/>
                                    </a:lnTo>
                                    <a:lnTo>
                                      <a:pt x="137" y="652"/>
                                    </a:lnTo>
                                    <a:lnTo>
                                      <a:pt x="223" y="514"/>
                                    </a:lnTo>
                                    <a:lnTo>
                                      <a:pt x="326" y="412"/>
                                    </a:lnTo>
                                    <a:lnTo>
                                      <a:pt x="446" y="343"/>
                                    </a:lnTo>
                                    <a:lnTo>
                                      <a:pt x="497" y="326"/>
                                    </a:lnTo>
                                    <a:lnTo>
                                      <a:pt x="549" y="326"/>
                                    </a:lnTo>
                                    <a:lnTo>
                                      <a:pt x="669" y="343"/>
                                    </a:lnTo>
                                    <a:lnTo>
                                      <a:pt x="789" y="412"/>
                                    </a:lnTo>
                                    <a:lnTo>
                                      <a:pt x="926" y="514"/>
                                    </a:lnTo>
                                    <a:lnTo>
                                      <a:pt x="1046" y="669"/>
                                    </a:lnTo>
                                    <a:lnTo>
                                      <a:pt x="1149" y="874"/>
                                    </a:lnTo>
                                    <a:lnTo>
                                      <a:pt x="1252" y="1097"/>
                                    </a:lnTo>
                                    <a:lnTo>
                                      <a:pt x="1337" y="1406"/>
                                    </a:lnTo>
                                    <a:lnTo>
                                      <a:pt x="1423" y="1766"/>
                                    </a:lnTo>
                                    <a:lnTo>
                                      <a:pt x="1475" y="2160"/>
                                    </a:lnTo>
                                    <a:lnTo>
                                      <a:pt x="1526" y="2589"/>
                                    </a:lnTo>
                                    <a:lnTo>
                                      <a:pt x="1509" y="2109"/>
                                    </a:lnTo>
                                    <a:lnTo>
                                      <a:pt x="1475" y="1663"/>
                                    </a:lnTo>
                                    <a:lnTo>
                                      <a:pt x="1406" y="1252"/>
                                    </a:lnTo>
                                    <a:lnTo>
                                      <a:pt x="1303" y="892"/>
                                    </a:lnTo>
                                    <a:lnTo>
                                      <a:pt x="1183" y="617"/>
                                    </a:lnTo>
                                    <a:lnTo>
                                      <a:pt x="1063" y="394"/>
                                    </a:lnTo>
                                    <a:lnTo>
                                      <a:pt x="995" y="292"/>
                                    </a:lnTo>
                                    <a:lnTo>
                                      <a:pt x="926" y="206"/>
                                    </a:lnTo>
                                    <a:lnTo>
                                      <a:pt x="857" y="137"/>
                                    </a:lnTo>
                                    <a:lnTo>
                                      <a:pt x="772" y="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Freeform 1219"/>
                            <wps:cNvSpPr>
                              <a:spLocks/>
                            </wps:cNvSpPr>
                            <wps:spPr bwMode="auto">
                              <a:xfrm>
                                <a:off x="13257" y="3138"/>
                                <a:ext cx="623" cy="614"/>
                              </a:xfrm>
                              <a:custGeom>
                                <a:avLst/>
                                <a:gdLst>
                                  <a:gd name="T0" fmla="*/ 0 w 1268"/>
                                  <a:gd name="T1" fmla="*/ 154 h 1251"/>
                                  <a:gd name="T2" fmla="*/ 0 w 1268"/>
                                  <a:gd name="T3" fmla="*/ 154 h 1251"/>
                                  <a:gd name="T4" fmla="*/ 51 w 1268"/>
                                  <a:gd name="T5" fmla="*/ 120 h 1251"/>
                                  <a:gd name="T6" fmla="*/ 188 w 1268"/>
                                  <a:gd name="T7" fmla="*/ 68 h 1251"/>
                                  <a:gd name="T8" fmla="*/ 377 w 1268"/>
                                  <a:gd name="T9" fmla="*/ 17 h 1251"/>
                                  <a:gd name="T10" fmla="*/ 497 w 1268"/>
                                  <a:gd name="T11" fmla="*/ 0 h 1251"/>
                                  <a:gd name="T12" fmla="*/ 617 w 1268"/>
                                  <a:gd name="T13" fmla="*/ 0 h 1251"/>
                                  <a:gd name="T14" fmla="*/ 737 w 1268"/>
                                  <a:gd name="T15" fmla="*/ 34 h 1251"/>
                                  <a:gd name="T16" fmla="*/ 840 w 1268"/>
                                  <a:gd name="T17" fmla="*/ 85 h 1251"/>
                                  <a:gd name="T18" fmla="*/ 960 w 1268"/>
                                  <a:gd name="T19" fmla="*/ 154 h 1251"/>
                                  <a:gd name="T20" fmla="*/ 1046 w 1268"/>
                                  <a:gd name="T21" fmla="*/ 274 h 1251"/>
                                  <a:gd name="T22" fmla="*/ 1131 w 1268"/>
                                  <a:gd name="T23" fmla="*/ 428 h 1251"/>
                                  <a:gd name="T24" fmla="*/ 1200 w 1268"/>
                                  <a:gd name="T25" fmla="*/ 617 h 1251"/>
                                  <a:gd name="T26" fmla="*/ 1251 w 1268"/>
                                  <a:gd name="T27" fmla="*/ 857 h 1251"/>
                                  <a:gd name="T28" fmla="*/ 1268 w 1268"/>
                                  <a:gd name="T29" fmla="*/ 1148 h 1251"/>
                                  <a:gd name="T30" fmla="*/ 1268 w 1268"/>
                                  <a:gd name="T31" fmla="*/ 1148 h 1251"/>
                                  <a:gd name="T32" fmla="*/ 1166 w 1268"/>
                                  <a:gd name="T33" fmla="*/ 1200 h 1251"/>
                                  <a:gd name="T34" fmla="*/ 1063 w 1268"/>
                                  <a:gd name="T35" fmla="*/ 1234 h 1251"/>
                                  <a:gd name="T36" fmla="*/ 943 w 1268"/>
                                  <a:gd name="T37" fmla="*/ 1251 h 1251"/>
                                  <a:gd name="T38" fmla="*/ 874 w 1268"/>
                                  <a:gd name="T39" fmla="*/ 1251 h 1251"/>
                                  <a:gd name="T40" fmla="*/ 805 w 1268"/>
                                  <a:gd name="T41" fmla="*/ 1217 h 1251"/>
                                  <a:gd name="T42" fmla="*/ 737 w 1268"/>
                                  <a:gd name="T43" fmla="*/ 1183 h 1251"/>
                                  <a:gd name="T44" fmla="*/ 685 w 1268"/>
                                  <a:gd name="T45" fmla="*/ 1131 h 1251"/>
                                  <a:gd name="T46" fmla="*/ 617 w 1268"/>
                                  <a:gd name="T47" fmla="*/ 1063 h 1251"/>
                                  <a:gd name="T48" fmla="*/ 548 w 1268"/>
                                  <a:gd name="T49" fmla="*/ 960 h 1251"/>
                                  <a:gd name="T50" fmla="*/ 497 w 1268"/>
                                  <a:gd name="T51" fmla="*/ 823 h 1251"/>
                                  <a:gd name="T52" fmla="*/ 463 w 1268"/>
                                  <a:gd name="T53" fmla="*/ 668 h 1251"/>
                                  <a:gd name="T54" fmla="*/ 463 w 1268"/>
                                  <a:gd name="T55" fmla="*/ 668 h 1251"/>
                                  <a:gd name="T56" fmla="*/ 445 w 1268"/>
                                  <a:gd name="T57" fmla="*/ 514 h 1251"/>
                                  <a:gd name="T58" fmla="*/ 428 w 1268"/>
                                  <a:gd name="T59" fmla="*/ 428 h 1251"/>
                                  <a:gd name="T60" fmla="*/ 411 w 1268"/>
                                  <a:gd name="T61" fmla="*/ 343 h 1251"/>
                                  <a:gd name="T62" fmla="*/ 360 w 1268"/>
                                  <a:gd name="T63" fmla="*/ 257 h 1251"/>
                                  <a:gd name="T64" fmla="*/ 274 w 1268"/>
                                  <a:gd name="T65" fmla="*/ 205 h 1251"/>
                                  <a:gd name="T66" fmla="*/ 154 w 1268"/>
                                  <a:gd name="T67" fmla="*/ 171 h 1251"/>
                                  <a:gd name="T68" fmla="*/ 0 w 1268"/>
                                  <a:gd name="T69" fmla="*/ 154 h 1251"/>
                                  <a:gd name="T70" fmla="*/ 0 w 1268"/>
                                  <a:gd name="T71" fmla="*/ 154 h 12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1268" h="1251">
                                    <a:moveTo>
                                      <a:pt x="0" y="154"/>
                                    </a:moveTo>
                                    <a:lnTo>
                                      <a:pt x="0" y="154"/>
                                    </a:lnTo>
                                    <a:lnTo>
                                      <a:pt x="51" y="120"/>
                                    </a:lnTo>
                                    <a:lnTo>
                                      <a:pt x="188" y="68"/>
                                    </a:lnTo>
                                    <a:lnTo>
                                      <a:pt x="377" y="17"/>
                                    </a:lnTo>
                                    <a:lnTo>
                                      <a:pt x="497" y="0"/>
                                    </a:lnTo>
                                    <a:lnTo>
                                      <a:pt x="617" y="0"/>
                                    </a:lnTo>
                                    <a:lnTo>
                                      <a:pt x="737" y="34"/>
                                    </a:lnTo>
                                    <a:lnTo>
                                      <a:pt x="840" y="85"/>
                                    </a:lnTo>
                                    <a:lnTo>
                                      <a:pt x="960" y="154"/>
                                    </a:lnTo>
                                    <a:lnTo>
                                      <a:pt x="1046" y="274"/>
                                    </a:lnTo>
                                    <a:lnTo>
                                      <a:pt x="1131" y="428"/>
                                    </a:lnTo>
                                    <a:lnTo>
                                      <a:pt x="1200" y="617"/>
                                    </a:lnTo>
                                    <a:lnTo>
                                      <a:pt x="1251" y="857"/>
                                    </a:lnTo>
                                    <a:lnTo>
                                      <a:pt x="1268" y="1148"/>
                                    </a:lnTo>
                                    <a:lnTo>
                                      <a:pt x="1166" y="1200"/>
                                    </a:lnTo>
                                    <a:lnTo>
                                      <a:pt x="1063" y="1234"/>
                                    </a:lnTo>
                                    <a:lnTo>
                                      <a:pt x="943" y="1251"/>
                                    </a:lnTo>
                                    <a:lnTo>
                                      <a:pt x="874" y="1251"/>
                                    </a:lnTo>
                                    <a:lnTo>
                                      <a:pt x="805" y="1217"/>
                                    </a:lnTo>
                                    <a:lnTo>
                                      <a:pt x="737" y="1183"/>
                                    </a:lnTo>
                                    <a:lnTo>
                                      <a:pt x="685" y="1131"/>
                                    </a:lnTo>
                                    <a:lnTo>
                                      <a:pt x="617" y="1063"/>
                                    </a:lnTo>
                                    <a:lnTo>
                                      <a:pt x="548" y="960"/>
                                    </a:lnTo>
                                    <a:lnTo>
                                      <a:pt x="497" y="823"/>
                                    </a:lnTo>
                                    <a:lnTo>
                                      <a:pt x="463" y="668"/>
                                    </a:lnTo>
                                    <a:lnTo>
                                      <a:pt x="445" y="514"/>
                                    </a:lnTo>
                                    <a:lnTo>
                                      <a:pt x="428" y="428"/>
                                    </a:lnTo>
                                    <a:lnTo>
                                      <a:pt x="411" y="343"/>
                                    </a:lnTo>
                                    <a:lnTo>
                                      <a:pt x="360" y="257"/>
                                    </a:lnTo>
                                    <a:lnTo>
                                      <a:pt x="274" y="205"/>
                                    </a:lnTo>
                                    <a:lnTo>
                                      <a:pt x="154" y="171"/>
                                    </a:lnTo>
                                    <a:lnTo>
                                      <a:pt x="0" y="1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" name="Freeform 1220"/>
                            <wps:cNvSpPr>
                              <a:spLocks/>
                            </wps:cNvSpPr>
                            <wps:spPr bwMode="auto">
                              <a:xfrm>
                                <a:off x="13888" y="3230"/>
                                <a:ext cx="699" cy="572"/>
                              </a:xfrm>
                              <a:custGeom>
                                <a:avLst/>
                                <a:gdLst>
                                  <a:gd name="T0" fmla="*/ 1423 w 1423"/>
                                  <a:gd name="T1" fmla="*/ 240 h 1166"/>
                                  <a:gd name="T2" fmla="*/ 1423 w 1423"/>
                                  <a:gd name="T3" fmla="*/ 240 h 1166"/>
                                  <a:gd name="T4" fmla="*/ 1371 w 1423"/>
                                  <a:gd name="T5" fmla="*/ 206 h 1166"/>
                                  <a:gd name="T6" fmla="*/ 1251 w 1423"/>
                                  <a:gd name="T7" fmla="*/ 120 h 1166"/>
                                  <a:gd name="T8" fmla="*/ 1063 w 1423"/>
                                  <a:gd name="T9" fmla="*/ 35 h 1166"/>
                                  <a:gd name="T10" fmla="*/ 943 w 1423"/>
                                  <a:gd name="T11" fmla="*/ 0 h 1166"/>
                                  <a:gd name="T12" fmla="*/ 840 w 1423"/>
                                  <a:gd name="T13" fmla="*/ 0 h 1166"/>
                                  <a:gd name="T14" fmla="*/ 720 w 1423"/>
                                  <a:gd name="T15" fmla="*/ 0 h 1166"/>
                                  <a:gd name="T16" fmla="*/ 600 w 1423"/>
                                  <a:gd name="T17" fmla="*/ 17 h 1166"/>
                                  <a:gd name="T18" fmla="*/ 480 w 1423"/>
                                  <a:gd name="T19" fmla="*/ 86 h 1166"/>
                                  <a:gd name="T20" fmla="*/ 360 w 1423"/>
                                  <a:gd name="T21" fmla="*/ 172 h 1166"/>
                                  <a:gd name="T22" fmla="*/ 257 w 1423"/>
                                  <a:gd name="T23" fmla="*/ 309 h 1166"/>
                                  <a:gd name="T24" fmla="*/ 154 w 1423"/>
                                  <a:gd name="T25" fmla="*/ 497 h 1166"/>
                                  <a:gd name="T26" fmla="*/ 68 w 1423"/>
                                  <a:gd name="T27" fmla="*/ 720 h 1166"/>
                                  <a:gd name="T28" fmla="*/ 0 w 1423"/>
                                  <a:gd name="T29" fmla="*/ 1012 h 1166"/>
                                  <a:gd name="T30" fmla="*/ 0 w 1423"/>
                                  <a:gd name="T31" fmla="*/ 1012 h 1166"/>
                                  <a:gd name="T32" fmla="*/ 85 w 1423"/>
                                  <a:gd name="T33" fmla="*/ 1080 h 1166"/>
                                  <a:gd name="T34" fmla="*/ 171 w 1423"/>
                                  <a:gd name="T35" fmla="*/ 1132 h 1166"/>
                                  <a:gd name="T36" fmla="*/ 291 w 1423"/>
                                  <a:gd name="T37" fmla="*/ 1166 h 1166"/>
                                  <a:gd name="T38" fmla="*/ 360 w 1423"/>
                                  <a:gd name="T39" fmla="*/ 1166 h 1166"/>
                                  <a:gd name="T40" fmla="*/ 428 w 1423"/>
                                  <a:gd name="T41" fmla="*/ 1149 h 1166"/>
                                  <a:gd name="T42" fmla="*/ 497 w 1423"/>
                                  <a:gd name="T43" fmla="*/ 1132 h 1166"/>
                                  <a:gd name="T44" fmla="*/ 583 w 1423"/>
                                  <a:gd name="T45" fmla="*/ 1080 h 1166"/>
                                  <a:gd name="T46" fmla="*/ 651 w 1423"/>
                                  <a:gd name="T47" fmla="*/ 1029 h 1166"/>
                                  <a:gd name="T48" fmla="*/ 720 w 1423"/>
                                  <a:gd name="T49" fmla="*/ 943 h 1166"/>
                                  <a:gd name="T50" fmla="*/ 805 w 1423"/>
                                  <a:gd name="T51" fmla="*/ 823 h 1166"/>
                                  <a:gd name="T52" fmla="*/ 874 w 1423"/>
                                  <a:gd name="T53" fmla="*/ 669 h 1166"/>
                                  <a:gd name="T54" fmla="*/ 874 w 1423"/>
                                  <a:gd name="T55" fmla="*/ 669 h 1166"/>
                                  <a:gd name="T56" fmla="*/ 925 w 1423"/>
                                  <a:gd name="T57" fmla="*/ 515 h 1166"/>
                                  <a:gd name="T58" fmla="*/ 943 w 1423"/>
                                  <a:gd name="T59" fmla="*/ 429 h 1166"/>
                                  <a:gd name="T60" fmla="*/ 977 w 1423"/>
                                  <a:gd name="T61" fmla="*/ 360 h 1166"/>
                                  <a:gd name="T62" fmla="*/ 1045 w 1423"/>
                                  <a:gd name="T63" fmla="*/ 292 h 1166"/>
                                  <a:gd name="T64" fmla="*/ 1131 w 1423"/>
                                  <a:gd name="T65" fmla="*/ 240 h 1166"/>
                                  <a:gd name="T66" fmla="*/ 1251 w 1423"/>
                                  <a:gd name="T67" fmla="*/ 223 h 1166"/>
                                  <a:gd name="T68" fmla="*/ 1423 w 1423"/>
                                  <a:gd name="T69" fmla="*/ 240 h 1166"/>
                                  <a:gd name="T70" fmla="*/ 1423 w 1423"/>
                                  <a:gd name="T71" fmla="*/ 240 h 11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1423" h="1166">
                                    <a:moveTo>
                                      <a:pt x="1423" y="240"/>
                                    </a:moveTo>
                                    <a:lnTo>
                                      <a:pt x="1423" y="240"/>
                                    </a:lnTo>
                                    <a:lnTo>
                                      <a:pt x="1371" y="206"/>
                                    </a:lnTo>
                                    <a:lnTo>
                                      <a:pt x="1251" y="120"/>
                                    </a:lnTo>
                                    <a:lnTo>
                                      <a:pt x="1063" y="35"/>
                                    </a:lnTo>
                                    <a:lnTo>
                                      <a:pt x="943" y="0"/>
                                    </a:lnTo>
                                    <a:lnTo>
                                      <a:pt x="840" y="0"/>
                                    </a:lnTo>
                                    <a:lnTo>
                                      <a:pt x="720" y="0"/>
                                    </a:lnTo>
                                    <a:lnTo>
                                      <a:pt x="600" y="17"/>
                                    </a:lnTo>
                                    <a:lnTo>
                                      <a:pt x="480" y="86"/>
                                    </a:lnTo>
                                    <a:lnTo>
                                      <a:pt x="360" y="172"/>
                                    </a:lnTo>
                                    <a:lnTo>
                                      <a:pt x="257" y="309"/>
                                    </a:lnTo>
                                    <a:lnTo>
                                      <a:pt x="154" y="497"/>
                                    </a:lnTo>
                                    <a:lnTo>
                                      <a:pt x="68" y="720"/>
                                    </a:lnTo>
                                    <a:lnTo>
                                      <a:pt x="0" y="1012"/>
                                    </a:lnTo>
                                    <a:lnTo>
                                      <a:pt x="85" y="1080"/>
                                    </a:lnTo>
                                    <a:lnTo>
                                      <a:pt x="171" y="1132"/>
                                    </a:lnTo>
                                    <a:lnTo>
                                      <a:pt x="291" y="1166"/>
                                    </a:lnTo>
                                    <a:lnTo>
                                      <a:pt x="360" y="1166"/>
                                    </a:lnTo>
                                    <a:lnTo>
                                      <a:pt x="428" y="1149"/>
                                    </a:lnTo>
                                    <a:lnTo>
                                      <a:pt x="497" y="1132"/>
                                    </a:lnTo>
                                    <a:lnTo>
                                      <a:pt x="583" y="1080"/>
                                    </a:lnTo>
                                    <a:lnTo>
                                      <a:pt x="651" y="1029"/>
                                    </a:lnTo>
                                    <a:lnTo>
                                      <a:pt x="720" y="943"/>
                                    </a:lnTo>
                                    <a:lnTo>
                                      <a:pt x="805" y="823"/>
                                    </a:lnTo>
                                    <a:lnTo>
                                      <a:pt x="874" y="669"/>
                                    </a:lnTo>
                                    <a:lnTo>
                                      <a:pt x="925" y="515"/>
                                    </a:lnTo>
                                    <a:lnTo>
                                      <a:pt x="943" y="429"/>
                                    </a:lnTo>
                                    <a:lnTo>
                                      <a:pt x="977" y="360"/>
                                    </a:lnTo>
                                    <a:lnTo>
                                      <a:pt x="1045" y="292"/>
                                    </a:lnTo>
                                    <a:lnTo>
                                      <a:pt x="1131" y="240"/>
                                    </a:lnTo>
                                    <a:lnTo>
                                      <a:pt x="1251" y="223"/>
                                    </a:lnTo>
                                    <a:lnTo>
                                      <a:pt x="1423" y="2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Freeform 122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9562" y="2784"/>
                                <a:ext cx="4309" cy="2651"/>
                              </a:xfrm>
                              <a:custGeom>
                                <a:avLst/>
                                <a:gdLst>
                                  <a:gd name="T0" fmla="*/ 2898 w 8779"/>
                                  <a:gd name="T1" fmla="*/ 3085 h 5400"/>
                                  <a:gd name="T2" fmla="*/ 2932 w 8779"/>
                                  <a:gd name="T3" fmla="*/ 3274 h 5400"/>
                                  <a:gd name="T4" fmla="*/ 3052 w 8779"/>
                                  <a:gd name="T5" fmla="*/ 3360 h 5400"/>
                                  <a:gd name="T6" fmla="*/ 3121 w 8779"/>
                                  <a:gd name="T7" fmla="*/ 3360 h 5400"/>
                                  <a:gd name="T8" fmla="*/ 3275 w 8779"/>
                                  <a:gd name="T9" fmla="*/ 3274 h 5400"/>
                                  <a:gd name="T10" fmla="*/ 3344 w 8779"/>
                                  <a:gd name="T11" fmla="*/ 3188 h 5400"/>
                                  <a:gd name="T12" fmla="*/ 3207 w 8779"/>
                                  <a:gd name="T13" fmla="*/ 3377 h 5400"/>
                                  <a:gd name="T14" fmla="*/ 3121 w 8779"/>
                                  <a:gd name="T15" fmla="*/ 3428 h 5400"/>
                                  <a:gd name="T16" fmla="*/ 3052 w 8779"/>
                                  <a:gd name="T17" fmla="*/ 3428 h 5400"/>
                                  <a:gd name="T18" fmla="*/ 2967 w 8779"/>
                                  <a:gd name="T19" fmla="*/ 3394 h 5400"/>
                                  <a:gd name="T20" fmla="*/ 2915 w 8779"/>
                                  <a:gd name="T21" fmla="*/ 3308 h 5400"/>
                                  <a:gd name="T22" fmla="*/ 2898 w 8779"/>
                                  <a:gd name="T23" fmla="*/ 3085 h 5400"/>
                                  <a:gd name="T24" fmla="*/ 8779 w 8779"/>
                                  <a:gd name="T25" fmla="*/ 1851 h 5400"/>
                                  <a:gd name="T26" fmla="*/ 8694 w 8779"/>
                                  <a:gd name="T27" fmla="*/ 1954 h 5400"/>
                                  <a:gd name="T28" fmla="*/ 8505 w 8779"/>
                                  <a:gd name="T29" fmla="*/ 2125 h 5400"/>
                                  <a:gd name="T30" fmla="*/ 8299 w 8779"/>
                                  <a:gd name="T31" fmla="*/ 2228 h 5400"/>
                                  <a:gd name="T32" fmla="*/ 8042 w 8779"/>
                                  <a:gd name="T33" fmla="*/ 2297 h 5400"/>
                                  <a:gd name="T34" fmla="*/ 7905 w 8779"/>
                                  <a:gd name="T35" fmla="*/ 2297 h 5400"/>
                                  <a:gd name="T36" fmla="*/ 7373 w 8779"/>
                                  <a:gd name="T37" fmla="*/ 2228 h 5400"/>
                                  <a:gd name="T38" fmla="*/ 6705 w 8779"/>
                                  <a:gd name="T39" fmla="*/ 2023 h 5400"/>
                                  <a:gd name="T40" fmla="*/ 6430 w 8779"/>
                                  <a:gd name="T41" fmla="*/ 1903 h 5400"/>
                                  <a:gd name="T42" fmla="*/ 5299 w 8779"/>
                                  <a:gd name="T43" fmla="*/ 1354 h 5400"/>
                                  <a:gd name="T44" fmla="*/ 4373 w 8779"/>
                                  <a:gd name="T45" fmla="*/ 857 h 5400"/>
                                  <a:gd name="T46" fmla="*/ 3841 w 8779"/>
                                  <a:gd name="T47" fmla="*/ 600 h 5400"/>
                                  <a:gd name="T48" fmla="*/ 3087 w 8779"/>
                                  <a:gd name="T49" fmla="*/ 274 h 5400"/>
                                  <a:gd name="T50" fmla="*/ 2452 w 8779"/>
                                  <a:gd name="T51" fmla="*/ 68 h 5400"/>
                                  <a:gd name="T52" fmla="*/ 2109 w 8779"/>
                                  <a:gd name="T53" fmla="*/ 17 h 5400"/>
                                  <a:gd name="T54" fmla="*/ 1801 w 8779"/>
                                  <a:gd name="T55" fmla="*/ 0 h 5400"/>
                                  <a:gd name="T56" fmla="*/ 1526 w 8779"/>
                                  <a:gd name="T57" fmla="*/ 34 h 5400"/>
                                  <a:gd name="T58" fmla="*/ 1269 w 8779"/>
                                  <a:gd name="T59" fmla="*/ 103 h 5400"/>
                                  <a:gd name="T60" fmla="*/ 1115 w 8779"/>
                                  <a:gd name="T61" fmla="*/ 171 h 5400"/>
                                  <a:gd name="T62" fmla="*/ 875 w 8779"/>
                                  <a:gd name="T63" fmla="*/ 343 h 5400"/>
                                  <a:gd name="T64" fmla="*/ 652 w 8779"/>
                                  <a:gd name="T65" fmla="*/ 583 h 5400"/>
                                  <a:gd name="T66" fmla="*/ 463 w 8779"/>
                                  <a:gd name="T67" fmla="*/ 891 h 5400"/>
                                  <a:gd name="T68" fmla="*/ 292 w 8779"/>
                                  <a:gd name="T69" fmla="*/ 1268 h 5400"/>
                                  <a:gd name="T70" fmla="*/ 172 w 8779"/>
                                  <a:gd name="T71" fmla="*/ 1697 h 5400"/>
                                  <a:gd name="T72" fmla="*/ 86 w 8779"/>
                                  <a:gd name="T73" fmla="*/ 2211 h 5400"/>
                                  <a:gd name="T74" fmla="*/ 0 w 8779"/>
                                  <a:gd name="T75" fmla="*/ 3085 h 5400"/>
                                  <a:gd name="T76" fmla="*/ 4013 w 8779"/>
                                  <a:gd name="T77" fmla="*/ 4114 h 5400"/>
                                  <a:gd name="T78" fmla="*/ 4201 w 8779"/>
                                  <a:gd name="T79" fmla="*/ 4560 h 5400"/>
                                  <a:gd name="T80" fmla="*/ 4424 w 8779"/>
                                  <a:gd name="T81" fmla="*/ 4920 h 5400"/>
                                  <a:gd name="T82" fmla="*/ 4681 w 8779"/>
                                  <a:gd name="T83" fmla="*/ 5194 h 5400"/>
                                  <a:gd name="T84" fmla="*/ 5007 w 8779"/>
                                  <a:gd name="T85" fmla="*/ 5400 h 5400"/>
                                  <a:gd name="T86" fmla="*/ 5024 w 8779"/>
                                  <a:gd name="T87" fmla="*/ 5263 h 5400"/>
                                  <a:gd name="T88" fmla="*/ 5058 w 8779"/>
                                  <a:gd name="T89" fmla="*/ 4954 h 5400"/>
                                  <a:gd name="T90" fmla="*/ 5007 w 8779"/>
                                  <a:gd name="T91" fmla="*/ 4663 h 5400"/>
                                  <a:gd name="T92" fmla="*/ 4921 w 8779"/>
                                  <a:gd name="T93" fmla="*/ 4354 h 5400"/>
                                  <a:gd name="T94" fmla="*/ 4853 w 8779"/>
                                  <a:gd name="T95" fmla="*/ 4217 h 5400"/>
                                  <a:gd name="T96" fmla="*/ 5487 w 8779"/>
                                  <a:gd name="T97" fmla="*/ 4320 h 5400"/>
                                  <a:gd name="T98" fmla="*/ 6104 w 8779"/>
                                  <a:gd name="T99" fmla="*/ 4354 h 5400"/>
                                  <a:gd name="T100" fmla="*/ 6670 w 8779"/>
                                  <a:gd name="T101" fmla="*/ 4303 h 5400"/>
                                  <a:gd name="T102" fmla="*/ 7185 w 8779"/>
                                  <a:gd name="T103" fmla="*/ 4183 h 5400"/>
                                  <a:gd name="T104" fmla="*/ 7459 w 8779"/>
                                  <a:gd name="T105" fmla="*/ 4080 h 5400"/>
                                  <a:gd name="T106" fmla="*/ 7905 w 8779"/>
                                  <a:gd name="T107" fmla="*/ 3840 h 5400"/>
                                  <a:gd name="T108" fmla="*/ 8265 w 8779"/>
                                  <a:gd name="T109" fmla="*/ 3514 h 5400"/>
                                  <a:gd name="T110" fmla="*/ 8539 w 8779"/>
                                  <a:gd name="T111" fmla="*/ 3120 h 5400"/>
                                  <a:gd name="T112" fmla="*/ 8625 w 8779"/>
                                  <a:gd name="T113" fmla="*/ 2880 h 5400"/>
                                  <a:gd name="T114" fmla="*/ 8728 w 8779"/>
                                  <a:gd name="T115" fmla="*/ 2383 h 5400"/>
                                  <a:gd name="T116" fmla="*/ 8779 w 8779"/>
                                  <a:gd name="T117" fmla="*/ 1851 h 54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8779" h="5400">
                                    <a:moveTo>
                                      <a:pt x="2898" y="3085"/>
                                    </a:moveTo>
                                    <a:lnTo>
                                      <a:pt x="2898" y="3085"/>
                                    </a:lnTo>
                                    <a:lnTo>
                                      <a:pt x="2915" y="3188"/>
                                    </a:lnTo>
                                    <a:lnTo>
                                      <a:pt x="2932" y="3274"/>
                                    </a:lnTo>
                                    <a:lnTo>
                                      <a:pt x="2984" y="3325"/>
                                    </a:lnTo>
                                    <a:lnTo>
                                      <a:pt x="3052" y="3360"/>
                                    </a:lnTo>
                                    <a:lnTo>
                                      <a:pt x="3121" y="3360"/>
                                    </a:lnTo>
                                    <a:lnTo>
                                      <a:pt x="3190" y="3343"/>
                                    </a:lnTo>
                                    <a:lnTo>
                                      <a:pt x="3275" y="3274"/>
                                    </a:lnTo>
                                    <a:lnTo>
                                      <a:pt x="3344" y="3188"/>
                                    </a:lnTo>
                                    <a:lnTo>
                                      <a:pt x="3292" y="3308"/>
                                    </a:lnTo>
                                    <a:lnTo>
                                      <a:pt x="3207" y="3377"/>
                                    </a:lnTo>
                                    <a:lnTo>
                                      <a:pt x="3121" y="3428"/>
                                    </a:lnTo>
                                    <a:lnTo>
                                      <a:pt x="3052" y="3428"/>
                                    </a:lnTo>
                                    <a:lnTo>
                                      <a:pt x="3001" y="3411"/>
                                    </a:lnTo>
                                    <a:lnTo>
                                      <a:pt x="2967" y="3394"/>
                                    </a:lnTo>
                                    <a:lnTo>
                                      <a:pt x="2915" y="3308"/>
                                    </a:lnTo>
                                    <a:lnTo>
                                      <a:pt x="2898" y="3205"/>
                                    </a:lnTo>
                                    <a:lnTo>
                                      <a:pt x="2898" y="3085"/>
                                    </a:lnTo>
                                    <a:close/>
                                    <a:moveTo>
                                      <a:pt x="8779" y="1851"/>
                                    </a:moveTo>
                                    <a:lnTo>
                                      <a:pt x="8779" y="1851"/>
                                    </a:lnTo>
                                    <a:lnTo>
                                      <a:pt x="8694" y="1954"/>
                                    </a:lnTo>
                                    <a:lnTo>
                                      <a:pt x="8608" y="2040"/>
                                    </a:lnTo>
                                    <a:lnTo>
                                      <a:pt x="8505" y="2125"/>
                                    </a:lnTo>
                                    <a:lnTo>
                                      <a:pt x="8402" y="2177"/>
                                    </a:lnTo>
                                    <a:lnTo>
                                      <a:pt x="8299" y="2228"/>
                                    </a:lnTo>
                                    <a:lnTo>
                                      <a:pt x="8179" y="2263"/>
                                    </a:lnTo>
                                    <a:lnTo>
                                      <a:pt x="8042" y="2297"/>
                                    </a:lnTo>
                                    <a:lnTo>
                                      <a:pt x="7905" y="2297"/>
                                    </a:lnTo>
                                    <a:lnTo>
                                      <a:pt x="7648" y="2280"/>
                                    </a:lnTo>
                                    <a:lnTo>
                                      <a:pt x="7373" y="2228"/>
                                    </a:lnTo>
                                    <a:lnTo>
                                      <a:pt x="7047" y="2143"/>
                                    </a:lnTo>
                                    <a:lnTo>
                                      <a:pt x="6705" y="2023"/>
                                    </a:lnTo>
                                    <a:lnTo>
                                      <a:pt x="6430" y="1903"/>
                                    </a:lnTo>
                                    <a:lnTo>
                                      <a:pt x="6104" y="1748"/>
                                    </a:lnTo>
                                    <a:lnTo>
                                      <a:pt x="5299" y="1354"/>
                                    </a:lnTo>
                                    <a:lnTo>
                                      <a:pt x="4373" y="857"/>
                                    </a:lnTo>
                                    <a:lnTo>
                                      <a:pt x="3841" y="600"/>
                                    </a:lnTo>
                                    <a:lnTo>
                                      <a:pt x="3447" y="411"/>
                                    </a:lnTo>
                                    <a:lnTo>
                                      <a:pt x="3087" y="274"/>
                                    </a:lnTo>
                                    <a:lnTo>
                                      <a:pt x="2761" y="154"/>
                                    </a:lnTo>
                                    <a:lnTo>
                                      <a:pt x="2452" y="68"/>
                                    </a:lnTo>
                                    <a:lnTo>
                                      <a:pt x="2109" y="17"/>
                                    </a:lnTo>
                                    <a:lnTo>
                                      <a:pt x="1955" y="0"/>
                                    </a:lnTo>
                                    <a:lnTo>
                                      <a:pt x="1801" y="0"/>
                                    </a:lnTo>
                                    <a:lnTo>
                                      <a:pt x="1663" y="0"/>
                                    </a:lnTo>
                                    <a:lnTo>
                                      <a:pt x="1526" y="34"/>
                                    </a:lnTo>
                                    <a:lnTo>
                                      <a:pt x="1389" y="51"/>
                                    </a:lnTo>
                                    <a:lnTo>
                                      <a:pt x="1269" y="103"/>
                                    </a:lnTo>
                                    <a:lnTo>
                                      <a:pt x="1115" y="171"/>
                                    </a:lnTo>
                                    <a:lnTo>
                                      <a:pt x="995" y="240"/>
                                    </a:lnTo>
                                    <a:lnTo>
                                      <a:pt x="875" y="343"/>
                                    </a:lnTo>
                                    <a:lnTo>
                                      <a:pt x="755" y="463"/>
                                    </a:lnTo>
                                    <a:lnTo>
                                      <a:pt x="652" y="583"/>
                                    </a:lnTo>
                                    <a:lnTo>
                                      <a:pt x="549" y="737"/>
                                    </a:lnTo>
                                    <a:lnTo>
                                      <a:pt x="463" y="891"/>
                                    </a:lnTo>
                                    <a:lnTo>
                                      <a:pt x="378" y="1063"/>
                                    </a:lnTo>
                                    <a:lnTo>
                                      <a:pt x="292" y="1268"/>
                                    </a:lnTo>
                                    <a:lnTo>
                                      <a:pt x="240" y="1474"/>
                                    </a:lnTo>
                                    <a:lnTo>
                                      <a:pt x="172" y="1697"/>
                                    </a:lnTo>
                                    <a:lnTo>
                                      <a:pt x="120" y="1937"/>
                                    </a:lnTo>
                                    <a:lnTo>
                                      <a:pt x="86" y="2211"/>
                                    </a:lnTo>
                                    <a:lnTo>
                                      <a:pt x="52" y="2485"/>
                                    </a:lnTo>
                                    <a:lnTo>
                                      <a:pt x="0" y="3085"/>
                                    </a:lnTo>
                                    <a:lnTo>
                                      <a:pt x="4013" y="4114"/>
                                    </a:lnTo>
                                    <a:lnTo>
                                      <a:pt x="4098" y="4354"/>
                                    </a:lnTo>
                                    <a:lnTo>
                                      <a:pt x="4201" y="4560"/>
                                    </a:lnTo>
                                    <a:lnTo>
                                      <a:pt x="4304" y="4748"/>
                                    </a:lnTo>
                                    <a:lnTo>
                                      <a:pt x="4424" y="4920"/>
                                    </a:lnTo>
                                    <a:lnTo>
                                      <a:pt x="4544" y="5074"/>
                                    </a:lnTo>
                                    <a:lnTo>
                                      <a:pt x="4681" y="5194"/>
                                    </a:lnTo>
                                    <a:lnTo>
                                      <a:pt x="4836" y="5314"/>
                                    </a:lnTo>
                                    <a:lnTo>
                                      <a:pt x="5007" y="5400"/>
                                    </a:lnTo>
                                    <a:lnTo>
                                      <a:pt x="5024" y="5263"/>
                                    </a:lnTo>
                                    <a:lnTo>
                                      <a:pt x="5041" y="5108"/>
                                    </a:lnTo>
                                    <a:lnTo>
                                      <a:pt x="5058" y="4954"/>
                                    </a:lnTo>
                                    <a:lnTo>
                                      <a:pt x="5041" y="4800"/>
                                    </a:lnTo>
                                    <a:lnTo>
                                      <a:pt x="5007" y="4663"/>
                                    </a:lnTo>
                                    <a:lnTo>
                                      <a:pt x="4973" y="4508"/>
                                    </a:lnTo>
                                    <a:lnTo>
                                      <a:pt x="4921" y="4354"/>
                                    </a:lnTo>
                                    <a:lnTo>
                                      <a:pt x="4853" y="4217"/>
                                    </a:lnTo>
                                    <a:lnTo>
                                      <a:pt x="5179" y="4268"/>
                                    </a:lnTo>
                                    <a:lnTo>
                                      <a:pt x="5487" y="4320"/>
                                    </a:lnTo>
                                    <a:lnTo>
                                      <a:pt x="5796" y="4337"/>
                                    </a:lnTo>
                                    <a:lnTo>
                                      <a:pt x="6104" y="4354"/>
                                    </a:lnTo>
                                    <a:lnTo>
                                      <a:pt x="6379" y="4337"/>
                                    </a:lnTo>
                                    <a:lnTo>
                                      <a:pt x="6670" y="4303"/>
                                    </a:lnTo>
                                    <a:lnTo>
                                      <a:pt x="6927" y="4251"/>
                                    </a:lnTo>
                                    <a:lnTo>
                                      <a:pt x="7185" y="4183"/>
                                    </a:lnTo>
                                    <a:lnTo>
                                      <a:pt x="7459" y="4080"/>
                                    </a:lnTo>
                                    <a:lnTo>
                                      <a:pt x="7682" y="3960"/>
                                    </a:lnTo>
                                    <a:lnTo>
                                      <a:pt x="7905" y="3840"/>
                                    </a:lnTo>
                                    <a:lnTo>
                                      <a:pt x="8093" y="3685"/>
                                    </a:lnTo>
                                    <a:lnTo>
                                      <a:pt x="8265" y="3514"/>
                                    </a:lnTo>
                                    <a:lnTo>
                                      <a:pt x="8402" y="3325"/>
                                    </a:lnTo>
                                    <a:lnTo>
                                      <a:pt x="8539" y="3120"/>
                                    </a:lnTo>
                                    <a:lnTo>
                                      <a:pt x="8625" y="2880"/>
                                    </a:lnTo>
                                    <a:lnTo>
                                      <a:pt x="8694" y="2640"/>
                                    </a:lnTo>
                                    <a:lnTo>
                                      <a:pt x="8728" y="2383"/>
                                    </a:lnTo>
                                    <a:lnTo>
                                      <a:pt x="8762" y="2125"/>
                                    </a:lnTo>
                                    <a:lnTo>
                                      <a:pt x="8779" y="18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Freeform 1222"/>
                            <wps:cNvSpPr>
                              <a:spLocks/>
                            </wps:cNvSpPr>
                            <wps:spPr bwMode="auto">
                              <a:xfrm>
                                <a:off x="10524" y="1721"/>
                                <a:ext cx="519" cy="1181"/>
                              </a:xfrm>
                              <a:custGeom>
                                <a:avLst/>
                                <a:gdLst>
                                  <a:gd name="T0" fmla="*/ 772 w 1526"/>
                                  <a:gd name="T1" fmla="*/ 86 h 2589"/>
                                  <a:gd name="T2" fmla="*/ 772 w 1526"/>
                                  <a:gd name="T3" fmla="*/ 86 h 2589"/>
                                  <a:gd name="T4" fmla="*/ 703 w 1526"/>
                                  <a:gd name="T5" fmla="*/ 52 h 2589"/>
                                  <a:gd name="T6" fmla="*/ 634 w 1526"/>
                                  <a:gd name="T7" fmla="*/ 17 h 2589"/>
                                  <a:gd name="T8" fmla="*/ 566 w 1526"/>
                                  <a:gd name="T9" fmla="*/ 0 h 2589"/>
                                  <a:gd name="T10" fmla="*/ 497 w 1526"/>
                                  <a:gd name="T11" fmla="*/ 0 h 2589"/>
                                  <a:gd name="T12" fmla="*/ 429 w 1526"/>
                                  <a:gd name="T13" fmla="*/ 17 h 2589"/>
                                  <a:gd name="T14" fmla="*/ 360 w 1526"/>
                                  <a:gd name="T15" fmla="*/ 52 h 2589"/>
                                  <a:gd name="T16" fmla="*/ 309 w 1526"/>
                                  <a:gd name="T17" fmla="*/ 86 h 2589"/>
                                  <a:gd name="T18" fmla="*/ 240 w 1526"/>
                                  <a:gd name="T19" fmla="*/ 137 h 2589"/>
                                  <a:gd name="T20" fmla="*/ 240 w 1526"/>
                                  <a:gd name="T21" fmla="*/ 137 h 2589"/>
                                  <a:gd name="T22" fmla="*/ 189 w 1526"/>
                                  <a:gd name="T23" fmla="*/ 206 h 2589"/>
                                  <a:gd name="T24" fmla="*/ 137 w 1526"/>
                                  <a:gd name="T25" fmla="*/ 292 h 2589"/>
                                  <a:gd name="T26" fmla="*/ 103 w 1526"/>
                                  <a:gd name="T27" fmla="*/ 394 h 2589"/>
                                  <a:gd name="T28" fmla="*/ 69 w 1526"/>
                                  <a:gd name="T29" fmla="*/ 497 h 2589"/>
                                  <a:gd name="T30" fmla="*/ 17 w 1526"/>
                                  <a:gd name="T31" fmla="*/ 737 h 2589"/>
                                  <a:gd name="T32" fmla="*/ 0 w 1526"/>
                                  <a:gd name="T33" fmla="*/ 1029 h 2589"/>
                                  <a:gd name="T34" fmla="*/ 0 w 1526"/>
                                  <a:gd name="T35" fmla="*/ 1029 h 2589"/>
                                  <a:gd name="T36" fmla="*/ 51 w 1526"/>
                                  <a:gd name="T37" fmla="*/ 823 h 2589"/>
                                  <a:gd name="T38" fmla="*/ 137 w 1526"/>
                                  <a:gd name="T39" fmla="*/ 652 h 2589"/>
                                  <a:gd name="T40" fmla="*/ 223 w 1526"/>
                                  <a:gd name="T41" fmla="*/ 514 h 2589"/>
                                  <a:gd name="T42" fmla="*/ 326 w 1526"/>
                                  <a:gd name="T43" fmla="*/ 412 h 2589"/>
                                  <a:gd name="T44" fmla="*/ 326 w 1526"/>
                                  <a:gd name="T45" fmla="*/ 412 h 2589"/>
                                  <a:gd name="T46" fmla="*/ 446 w 1526"/>
                                  <a:gd name="T47" fmla="*/ 343 h 2589"/>
                                  <a:gd name="T48" fmla="*/ 497 w 1526"/>
                                  <a:gd name="T49" fmla="*/ 326 h 2589"/>
                                  <a:gd name="T50" fmla="*/ 549 w 1526"/>
                                  <a:gd name="T51" fmla="*/ 326 h 2589"/>
                                  <a:gd name="T52" fmla="*/ 669 w 1526"/>
                                  <a:gd name="T53" fmla="*/ 343 h 2589"/>
                                  <a:gd name="T54" fmla="*/ 789 w 1526"/>
                                  <a:gd name="T55" fmla="*/ 412 h 2589"/>
                                  <a:gd name="T56" fmla="*/ 789 w 1526"/>
                                  <a:gd name="T57" fmla="*/ 412 h 2589"/>
                                  <a:gd name="T58" fmla="*/ 926 w 1526"/>
                                  <a:gd name="T59" fmla="*/ 514 h 2589"/>
                                  <a:gd name="T60" fmla="*/ 1046 w 1526"/>
                                  <a:gd name="T61" fmla="*/ 669 h 2589"/>
                                  <a:gd name="T62" fmla="*/ 1149 w 1526"/>
                                  <a:gd name="T63" fmla="*/ 874 h 2589"/>
                                  <a:gd name="T64" fmla="*/ 1252 w 1526"/>
                                  <a:gd name="T65" fmla="*/ 1097 h 2589"/>
                                  <a:gd name="T66" fmla="*/ 1252 w 1526"/>
                                  <a:gd name="T67" fmla="*/ 1097 h 2589"/>
                                  <a:gd name="T68" fmla="*/ 1337 w 1526"/>
                                  <a:gd name="T69" fmla="*/ 1406 h 2589"/>
                                  <a:gd name="T70" fmla="*/ 1423 w 1526"/>
                                  <a:gd name="T71" fmla="*/ 1766 h 2589"/>
                                  <a:gd name="T72" fmla="*/ 1475 w 1526"/>
                                  <a:gd name="T73" fmla="*/ 2160 h 2589"/>
                                  <a:gd name="T74" fmla="*/ 1526 w 1526"/>
                                  <a:gd name="T75" fmla="*/ 2589 h 2589"/>
                                  <a:gd name="T76" fmla="*/ 1526 w 1526"/>
                                  <a:gd name="T77" fmla="*/ 2589 h 2589"/>
                                  <a:gd name="T78" fmla="*/ 1509 w 1526"/>
                                  <a:gd name="T79" fmla="*/ 2109 h 2589"/>
                                  <a:gd name="T80" fmla="*/ 1475 w 1526"/>
                                  <a:gd name="T81" fmla="*/ 1663 h 2589"/>
                                  <a:gd name="T82" fmla="*/ 1406 w 1526"/>
                                  <a:gd name="T83" fmla="*/ 1252 h 2589"/>
                                  <a:gd name="T84" fmla="*/ 1303 w 1526"/>
                                  <a:gd name="T85" fmla="*/ 892 h 2589"/>
                                  <a:gd name="T86" fmla="*/ 1303 w 1526"/>
                                  <a:gd name="T87" fmla="*/ 892 h 2589"/>
                                  <a:gd name="T88" fmla="*/ 1183 w 1526"/>
                                  <a:gd name="T89" fmla="*/ 617 h 2589"/>
                                  <a:gd name="T90" fmla="*/ 1063 w 1526"/>
                                  <a:gd name="T91" fmla="*/ 394 h 2589"/>
                                  <a:gd name="T92" fmla="*/ 995 w 1526"/>
                                  <a:gd name="T93" fmla="*/ 292 h 2589"/>
                                  <a:gd name="T94" fmla="*/ 926 w 1526"/>
                                  <a:gd name="T95" fmla="*/ 206 h 2589"/>
                                  <a:gd name="T96" fmla="*/ 857 w 1526"/>
                                  <a:gd name="T97" fmla="*/ 137 h 2589"/>
                                  <a:gd name="T98" fmla="*/ 772 w 1526"/>
                                  <a:gd name="T99" fmla="*/ 86 h 2589"/>
                                  <a:gd name="T100" fmla="*/ 772 w 1526"/>
                                  <a:gd name="T101" fmla="*/ 86 h 25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526" h="2589">
                                    <a:moveTo>
                                      <a:pt x="772" y="86"/>
                                    </a:moveTo>
                                    <a:lnTo>
                                      <a:pt x="772" y="86"/>
                                    </a:lnTo>
                                    <a:lnTo>
                                      <a:pt x="703" y="52"/>
                                    </a:lnTo>
                                    <a:lnTo>
                                      <a:pt x="634" y="17"/>
                                    </a:lnTo>
                                    <a:lnTo>
                                      <a:pt x="566" y="0"/>
                                    </a:lnTo>
                                    <a:lnTo>
                                      <a:pt x="497" y="0"/>
                                    </a:lnTo>
                                    <a:lnTo>
                                      <a:pt x="429" y="17"/>
                                    </a:lnTo>
                                    <a:lnTo>
                                      <a:pt x="360" y="52"/>
                                    </a:lnTo>
                                    <a:lnTo>
                                      <a:pt x="309" y="86"/>
                                    </a:lnTo>
                                    <a:lnTo>
                                      <a:pt x="240" y="137"/>
                                    </a:lnTo>
                                    <a:lnTo>
                                      <a:pt x="189" y="206"/>
                                    </a:lnTo>
                                    <a:lnTo>
                                      <a:pt x="137" y="292"/>
                                    </a:lnTo>
                                    <a:lnTo>
                                      <a:pt x="103" y="394"/>
                                    </a:lnTo>
                                    <a:lnTo>
                                      <a:pt x="69" y="497"/>
                                    </a:lnTo>
                                    <a:lnTo>
                                      <a:pt x="17" y="737"/>
                                    </a:lnTo>
                                    <a:lnTo>
                                      <a:pt x="0" y="1029"/>
                                    </a:lnTo>
                                    <a:lnTo>
                                      <a:pt x="51" y="823"/>
                                    </a:lnTo>
                                    <a:lnTo>
                                      <a:pt x="137" y="652"/>
                                    </a:lnTo>
                                    <a:lnTo>
                                      <a:pt x="223" y="514"/>
                                    </a:lnTo>
                                    <a:lnTo>
                                      <a:pt x="326" y="412"/>
                                    </a:lnTo>
                                    <a:lnTo>
                                      <a:pt x="446" y="343"/>
                                    </a:lnTo>
                                    <a:lnTo>
                                      <a:pt x="497" y="326"/>
                                    </a:lnTo>
                                    <a:lnTo>
                                      <a:pt x="549" y="326"/>
                                    </a:lnTo>
                                    <a:lnTo>
                                      <a:pt x="669" y="343"/>
                                    </a:lnTo>
                                    <a:lnTo>
                                      <a:pt x="789" y="412"/>
                                    </a:lnTo>
                                    <a:lnTo>
                                      <a:pt x="926" y="514"/>
                                    </a:lnTo>
                                    <a:lnTo>
                                      <a:pt x="1046" y="669"/>
                                    </a:lnTo>
                                    <a:lnTo>
                                      <a:pt x="1149" y="874"/>
                                    </a:lnTo>
                                    <a:lnTo>
                                      <a:pt x="1252" y="1097"/>
                                    </a:lnTo>
                                    <a:lnTo>
                                      <a:pt x="1337" y="1406"/>
                                    </a:lnTo>
                                    <a:lnTo>
                                      <a:pt x="1423" y="1766"/>
                                    </a:lnTo>
                                    <a:lnTo>
                                      <a:pt x="1475" y="2160"/>
                                    </a:lnTo>
                                    <a:lnTo>
                                      <a:pt x="1526" y="2589"/>
                                    </a:lnTo>
                                    <a:lnTo>
                                      <a:pt x="1509" y="2109"/>
                                    </a:lnTo>
                                    <a:lnTo>
                                      <a:pt x="1475" y="1663"/>
                                    </a:lnTo>
                                    <a:lnTo>
                                      <a:pt x="1406" y="1252"/>
                                    </a:lnTo>
                                    <a:lnTo>
                                      <a:pt x="1303" y="892"/>
                                    </a:lnTo>
                                    <a:lnTo>
                                      <a:pt x="1183" y="617"/>
                                    </a:lnTo>
                                    <a:lnTo>
                                      <a:pt x="1063" y="394"/>
                                    </a:lnTo>
                                    <a:lnTo>
                                      <a:pt x="995" y="292"/>
                                    </a:lnTo>
                                    <a:lnTo>
                                      <a:pt x="926" y="206"/>
                                    </a:lnTo>
                                    <a:lnTo>
                                      <a:pt x="857" y="137"/>
                                    </a:lnTo>
                                    <a:lnTo>
                                      <a:pt x="772" y="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0" name="Freeform 2202"/>
                          <wps:cNvSpPr>
                            <a:spLocks/>
                          </wps:cNvSpPr>
                          <wps:spPr bwMode="auto">
                            <a:xfrm>
                              <a:off x="1138" y="3613"/>
                              <a:ext cx="13948" cy="7836"/>
                            </a:xfrm>
                            <a:custGeom>
                              <a:avLst/>
                              <a:gdLst>
                                <a:gd name="T0" fmla="*/ 12722 w 13948"/>
                                <a:gd name="T1" fmla="*/ 27 h 7454"/>
                                <a:gd name="T2" fmla="*/ 12540 w 13948"/>
                                <a:gd name="T3" fmla="*/ 111 h 7454"/>
                                <a:gd name="T4" fmla="*/ 12087 w 13948"/>
                                <a:gd name="T5" fmla="*/ 211 h 7454"/>
                                <a:gd name="T6" fmla="*/ 11794 w 13948"/>
                                <a:gd name="T7" fmla="*/ 225 h 7454"/>
                                <a:gd name="T8" fmla="*/ 11500 w 13948"/>
                                <a:gd name="T9" fmla="*/ 211 h 7454"/>
                                <a:gd name="T10" fmla="*/ 11115 w 13948"/>
                                <a:gd name="T11" fmla="*/ 124 h 7454"/>
                                <a:gd name="T12" fmla="*/ 10930 w 13948"/>
                                <a:gd name="T13" fmla="*/ 55 h 7454"/>
                                <a:gd name="T14" fmla="*/ 10861 w 13948"/>
                                <a:gd name="T15" fmla="*/ 0 h 7454"/>
                                <a:gd name="T16" fmla="*/ 10680 w 13948"/>
                                <a:gd name="T17" fmla="*/ 98 h 7454"/>
                                <a:gd name="T18" fmla="*/ 10478 w 13948"/>
                                <a:gd name="T19" fmla="*/ 166 h 7454"/>
                                <a:gd name="T20" fmla="*/ 10070 w 13948"/>
                                <a:gd name="T21" fmla="*/ 225 h 7454"/>
                                <a:gd name="T22" fmla="*/ 9912 w 13948"/>
                                <a:gd name="T23" fmla="*/ 225 h 7454"/>
                                <a:gd name="T24" fmla="*/ 9369 w 13948"/>
                                <a:gd name="T25" fmla="*/ 166 h 7454"/>
                                <a:gd name="T26" fmla="*/ 9074 w 13948"/>
                                <a:gd name="T27" fmla="*/ 70 h 7454"/>
                                <a:gd name="T28" fmla="*/ 9002 w 13948"/>
                                <a:gd name="T29" fmla="*/ 27 h 7454"/>
                                <a:gd name="T30" fmla="*/ 8821 w 13948"/>
                                <a:gd name="T31" fmla="*/ 111 h 7454"/>
                                <a:gd name="T32" fmla="*/ 8368 w 13948"/>
                                <a:gd name="T33" fmla="*/ 211 h 7454"/>
                                <a:gd name="T34" fmla="*/ 8074 w 13948"/>
                                <a:gd name="T35" fmla="*/ 225 h 7454"/>
                                <a:gd name="T36" fmla="*/ 7553 w 13948"/>
                                <a:gd name="T37" fmla="*/ 166 h 7454"/>
                                <a:gd name="T38" fmla="*/ 7237 w 13948"/>
                                <a:gd name="T39" fmla="*/ 70 h 7454"/>
                                <a:gd name="T40" fmla="*/ 7169 w 13948"/>
                                <a:gd name="T41" fmla="*/ 27 h 7454"/>
                                <a:gd name="T42" fmla="*/ 7005 w 13948"/>
                                <a:gd name="T43" fmla="*/ 111 h 7454"/>
                                <a:gd name="T44" fmla="*/ 6530 w 13948"/>
                                <a:gd name="T45" fmla="*/ 211 h 7454"/>
                                <a:gd name="T46" fmla="*/ 6260 w 13948"/>
                                <a:gd name="T47" fmla="*/ 225 h 7454"/>
                                <a:gd name="T48" fmla="*/ 5717 w 13948"/>
                                <a:gd name="T49" fmla="*/ 166 h 7454"/>
                                <a:gd name="T50" fmla="*/ 5422 w 13948"/>
                                <a:gd name="T51" fmla="*/ 70 h 7454"/>
                                <a:gd name="T52" fmla="*/ 5332 w 13948"/>
                                <a:gd name="T53" fmla="*/ 27 h 7454"/>
                                <a:gd name="T54" fmla="*/ 5173 w 13948"/>
                                <a:gd name="T55" fmla="*/ 111 h 7454"/>
                                <a:gd name="T56" fmla="*/ 4716 w 13948"/>
                                <a:gd name="T57" fmla="*/ 211 h 7454"/>
                                <a:gd name="T58" fmla="*/ 4422 w 13948"/>
                                <a:gd name="T59" fmla="*/ 225 h 7454"/>
                                <a:gd name="T60" fmla="*/ 4127 w 13948"/>
                                <a:gd name="T61" fmla="*/ 211 h 7454"/>
                                <a:gd name="T62" fmla="*/ 3743 w 13948"/>
                                <a:gd name="T63" fmla="*/ 124 h 7454"/>
                                <a:gd name="T64" fmla="*/ 3562 w 13948"/>
                                <a:gd name="T65" fmla="*/ 55 h 7454"/>
                                <a:gd name="T66" fmla="*/ 3471 w 13948"/>
                                <a:gd name="T67" fmla="*/ 0 h 7454"/>
                                <a:gd name="T68" fmla="*/ 3313 w 13948"/>
                                <a:gd name="T69" fmla="*/ 98 h 7454"/>
                                <a:gd name="T70" fmla="*/ 3110 w 13948"/>
                                <a:gd name="T71" fmla="*/ 166 h 7454"/>
                                <a:gd name="T72" fmla="*/ 2674 w 13948"/>
                                <a:gd name="T73" fmla="*/ 225 h 7454"/>
                                <a:gd name="T74" fmla="*/ 2539 w 13948"/>
                                <a:gd name="T75" fmla="*/ 225 h 7454"/>
                                <a:gd name="T76" fmla="*/ 1996 w 13948"/>
                                <a:gd name="T77" fmla="*/ 166 h 7454"/>
                                <a:gd name="T78" fmla="*/ 1702 w 13948"/>
                                <a:gd name="T79" fmla="*/ 70 h 7454"/>
                                <a:gd name="T80" fmla="*/ 1613 w 13948"/>
                                <a:gd name="T81" fmla="*/ 27 h 7454"/>
                                <a:gd name="T82" fmla="*/ 1453 w 13948"/>
                                <a:gd name="T83" fmla="*/ 111 h 7454"/>
                                <a:gd name="T84" fmla="*/ 997 w 13948"/>
                                <a:gd name="T85" fmla="*/ 211 h 7454"/>
                                <a:gd name="T86" fmla="*/ 702 w 13948"/>
                                <a:gd name="T87" fmla="*/ 225 h 7454"/>
                                <a:gd name="T88" fmla="*/ 408 w 13948"/>
                                <a:gd name="T89" fmla="*/ 211 h 7454"/>
                                <a:gd name="T90" fmla="*/ 137 w 13948"/>
                                <a:gd name="T91" fmla="*/ 166 h 7454"/>
                                <a:gd name="T92" fmla="*/ 13866 w 13948"/>
                                <a:gd name="T93" fmla="*/ 7436 h 7454"/>
                                <a:gd name="T94" fmla="*/ 13948 w 13948"/>
                                <a:gd name="T95" fmla="*/ 211 h 7454"/>
                                <a:gd name="T96" fmla="*/ 13631 w 13948"/>
                                <a:gd name="T97" fmla="*/ 225 h 7454"/>
                                <a:gd name="T98" fmla="*/ 13360 w 13948"/>
                                <a:gd name="T99" fmla="*/ 211 h 7454"/>
                                <a:gd name="T100" fmla="*/ 12879 w 13948"/>
                                <a:gd name="T101" fmla="*/ 111 h 7454"/>
                                <a:gd name="T102" fmla="*/ 12722 w 13948"/>
                                <a:gd name="T103" fmla="*/ 27 h 74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948" h="7454">
                                  <a:moveTo>
                                    <a:pt x="12722" y="27"/>
                                  </a:moveTo>
                                  <a:lnTo>
                                    <a:pt x="12722" y="27"/>
                                  </a:lnTo>
                                  <a:lnTo>
                                    <a:pt x="12631" y="70"/>
                                  </a:lnTo>
                                  <a:lnTo>
                                    <a:pt x="12540" y="111"/>
                                  </a:lnTo>
                                  <a:lnTo>
                                    <a:pt x="12336" y="166"/>
                                  </a:lnTo>
                                  <a:lnTo>
                                    <a:pt x="12087" y="211"/>
                                  </a:lnTo>
                                  <a:lnTo>
                                    <a:pt x="11794" y="225"/>
                                  </a:lnTo>
                                  <a:lnTo>
                                    <a:pt x="11794" y="225"/>
                                  </a:lnTo>
                                  <a:lnTo>
                                    <a:pt x="11657" y="225"/>
                                  </a:lnTo>
                                  <a:lnTo>
                                    <a:pt x="11500" y="211"/>
                                  </a:lnTo>
                                  <a:lnTo>
                                    <a:pt x="11227" y="166"/>
                                  </a:lnTo>
                                  <a:lnTo>
                                    <a:pt x="11115" y="124"/>
                                  </a:lnTo>
                                  <a:lnTo>
                                    <a:pt x="11025" y="98"/>
                                  </a:lnTo>
                                  <a:lnTo>
                                    <a:pt x="10930" y="55"/>
                                  </a:lnTo>
                                  <a:lnTo>
                                    <a:pt x="10861" y="0"/>
                                  </a:lnTo>
                                  <a:lnTo>
                                    <a:pt x="10861" y="0"/>
                                  </a:lnTo>
                                  <a:lnTo>
                                    <a:pt x="10771" y="55"/>
                                  </a:lnTo>
                                  <a:lnTo>
                                    <a:pt x="10680" y="98"/>
                                  </a:lnTo>
                                  <a:lnTo>
                                    <a:pt x="10591" y="124"/>
                                  </a:lnTo>
                                  <a:lnTo>
                                    <a:pt x="10478" y="166"/>
                                  </a:lnTo>
                                  <a:lnTo>
                                    <a:pt x="10205" y="211"/>
                                  </a:lnTo>
                                  <a:lnTo>
                                    <a:pt x="10070" y="225"/>
                                  </a:lnTo>
                                  <a:lnTo>
                                    <a:pt x="9912" y="225"/>
                                  </a:lnTo>
                                  <a:lnTo>
                                    <a:pt x="9912" y="225"/>
                                  </a:lnTo>
                                  <a:lnTo>
                                    <a:pt x="9617" y="211"/>
                                  </a:lnTo>
                                  <a:lnTo>
                                    <a:pt x="9369" y="166"/>
                                  </a:lnTo>
                                  <a:lnTo>
                                    <a:pt x="9165" y="111"/>
                                  </a:lnTo>
                                  <a:lnTo>
                                    <a:pt x="9074" y="70"/>
                                  </a:lnTo>
                                  <a:lnTo>
                                    <a:pt x="9002" y="27"/>
                                  </a:lnTo>
                                  <a:lnTo>
                                    <a:pt x="9002" y="27"/>
                                  </a:lnTo>
                                  <a:lnTo>
                                    <a:pt x="8910" y="70"/>
                                  </a:lnTo>
                                  <a:lnTo>
                                    <a:pt x="8821" y="111"/>
                                  </a:lnTo>
                                  <a:lnTo>
                                    <a:pt x="8617" y="166"/>
                                  </a:lnTo>
                                  <a:lnTo>
                                    <a:pt x="8368" y="211"/>
                                  </a:lnTo>
                                  <a:lnTo>
                                    <a:pt x="8074" y="225"/>
                                  </a:lnTo>
                                  <a:lnTo>
                                    <a:pt x="8074" y="225"/>
                                  </a:lnTo>
                                  <a:lnTo>
                                    <a:pt x="7802" y="211"/>
                                  </a:lnTo>
                                  <a:lnTo>
                                    <a:pt x="7553" y="166"/>
                                  </a:lnTo>
                                  <a:lnTo>
                                    <a:pt x="7327" y="111"/>
                                  </a:lnTo>
                                  <a:lnTo>
                                    <a:pt x="7237" y="70"/>
                                  </a:lnTo>
                                  <a:lnTo>
                                    <a:pt x="7169" y="27"/>
                                  </a:lnTo>
                                  <a:lnTo>
                                    <a:pt x="7169" y="27"/>
                                  </a:lnTo>
                                  <a:lnTo>
                                    <a:pt x="7100" y="70"/>
                                  </a:lnTo>
                                  <a:lnTo>
                                    <a:pt x="7005" y="111"/>
                                  </a:lnTo>
                                  <a:lnTo>
                                    <a:pt x="6779" y="166"/>
                                  </a:lnTo>
                                  <a:lnTo>
                                    <a:pt x="6530" y="211"/>
                                  </a:lnTo>
                                  <a:lnTo>
                                    <a:pt x="6260" y="225"/>
                                  </a:lnTo>
                                  <a:lnTo>
                                    <a:pt x="6260" y="225"/>
                                  </a:lnTo>
                                  <a:lnTo>
                                    <a:pt x="5965" y="211"/>
                                  </a:lnTo>
                                  <a:lnTo>
                                    <a:pt x="5717" y="166"/>
                                  </a:lnTo>
                                  <a:lnTo>
                                    <a:pt x="5513" y="111"/>
                                  </a:lnTo>
                                  <a:lnTo>
                                    <a:pt x="5422" y="70"/>
                                  </a:lnTo>
                                  <a:lnTo>
                                    <a:pt x="5332" y="27"/>
                                  </a:lnTo>
                                  <a:lnTo>
                                    <a:pt x="5332" y="27"/>
                                  </a:lnTo>
                                  <a:lnTo>
                                    <a:pt x="5262" y="70"/>
                                  </a:lnTo>
                                  <a:lnTo>
                                    <a:pt x="5173" y="111"/>
                                  </a:lnTo>
                                  <a:lnTo>
                                    <a:pt x="4965" y="166"/>
                                  </a:lnTo>
                                  <a:lnTo>
                                    <a:pt x="4716" y="211"/>
                                  </a:lnTo>
                                  <a:lnTo>
                                    <a:pt x="4422" y="225"/>
                                  </a:lnTo>
                                  <a:lnTo>
                                    <a:pt x="4422" y="225"/>
                                  </a:lnTo>
                                  <a:lnTo>
                                    <a:pt x="4263" y="225"/>
                                  </a:lnTo>
                                  <a:lnTo>
                                    <a:pt x="4127" y="211"/>
                                  </a:lnTo>
                                  <a:lnTo>
                                    <a:pt x="3857" y="166"/>
                                  </a:lnTo>
                                  <a:lnTo>
                                    <a:pt x="3743" y="124"/>
                                  </a:lnTo>
                                  <a:lnTo>
                                    <a:pt x="3653" y="98"/>
                                  </a:lnTo>
                                  <a:lnTo>
                                    <a:pt x="3562" y="55"/>
                                  </a:lnTo>
                                  <a:lnTo>
                                    <a:pt x="3471" y="0"/>
                                  </a:lnTo>
                                  <a:lnTo>
                                    <a:pt x="3471" y="0"/>
                                  </a:lnTo>
                                  <a:lnTo>
                                    <a:pt x="3404" y="55"/>
                                  </a:lnTo>
                                  <a:lnTo>
                                    <a:pt x="3313" y="98"/>
                                  </a:lnTo>
                                  <a:lnTo>
                                    <a:pt x="3222" y="124"/>
                                  </a:lnTo>
                                  <a:lnTo>
                                    <a:pt x="3110" y="166"/>
                                  </a:lnTo>
                                  <a:lnTo>
                                    <a:pt x="2834" y="211"/>
                                  </a:lnTo>
                                  <a:lnTo>
                                    <a:pt x="2674" y="225"/>
                                  </a:lnTo>
                                  <a:lnTo>
                                    <a:pt x="2539" y="225"/>
                                  </a:lnTo>
                                  <a:lnTo>
                                    <a:pt x="2539" y="225"/>
                                  </a:lnTo>
                                  <a:lnTo>
                                    <a:pt x="2245" y="211"/>
                                  </a:lnTo>
                                  <a:lnTo>
                                    <a:pt x="1996" y="166"/>
                                  </a:lnTo>
                                  <a:lnTo>
                                    <a:pt x="1792" y="111"/>
                                  </a:lnTo>
                                  <a:lnTo>
                                    <a:pt x="1702" y="70"/>
                                  </a:lnTo>
                                  <a:lnTo>
                                    <a:pt x="1613" y="27"/>
                                  </a:lnTo>
                                  <a:lnTo>
                                    <a:pt x="1613" y="27"/>
                                  </a:lnTo>
                                  <a:lnTo>
                                    <a:pt x="1543" y="70"/>
                                  </a:lnTo>
                                  <a:lnTo>
                                    <a:pt x="1453" y="111"/>
                                  </a:lnTo>
                                  <a:lnTo>
                                    <a:pt x="1250" y="166"/>
                                  </a:lnTo>
                                  <a:lnTo>
                                    <a:pt x="997" y="211"/>
                                  </a:lnTo>
                                  <a:lnTo>
                                    <a:pt x="702" y="225"/>
                                  </a:lnTo>
                                  <a:lnTo>
                                    <a:pt x="702" y="225"/>
                                  </a:lnTo>
                                  <a:lnTo>
                                    <a:pt x="543" y="225"/>
                                  </a:lnTo>
                                  <a:lnTo>
                                    <a:pt x="408" y="211"/>
                                  </a:lnTo>
                                  <a:lnTo>
                                    <a:pt x="271" y="197"/>
                                  </a:lnTo>
                                  <a:lnTo>
                                    <a:pt x="137" y="166"/>
                                  </a:lnTo>
                                  <a:lnTo>
                                    <a:pt x="0" y="7454"/>
                                  </a:lnTo>
                                  <a:lnTo>
                                    <a:pt x="13866" y="7436"/>
                                  </a:lnTo>
                                  <a:lnTo>
                                    <a:pt x="13948" y="211"/>
                                  </a:lnTo>
                                  <a:lnTo>
                                    <a:pt x="13948" y="211"/>
                                  </a:lnTo>
                                  <a:lnTo>
                                    <a:pt x="13789" y="225"/>
                                  </a:lnTo>
                                  <a:lnTo>
                                    <a:pt x="13631" y="225"/>
                                  </a:lnTo>
                                  <a:lnTo>
                                    <a:pt x="13631" y="225"/>
                                  </a:lnTo>
                                  <a:lnTo>
                                    <a:pt x="13360" y="211"/>
                                  </a:lnTo>
                                  <a:lnTo>
                                    <a:pt x="13088" y="166"/>
                                  </a:lnTo>
                                  <a:lnTo>
                                    <a:pt x="12879" y="111"/>
                                  </a:lnTo>
                                  <a:lnTo>
                                    <a:pt x="12789" y="70"/>
                                  </a:lnTo>
                                  <a:lnTo>
                                    <a:pt x="12722" y="27"/>
                                  </a:lnTo>
                                  <a:lnTo>
                                    <a:pt x="12722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2429"/>
                          <wps:cNvSpPr>
                            <a:spLocks/>
                          </wps:cNvSpPr>
                          <wps:spPr bwMode="auto">
                            <a:xfrm>
                              <a:off x="1138" y="10577"/>
                              <a:ext cx="13948" cy="874"/>
                            </a:xfrm>
                            <a:custGeom>
                              <a:avLst/>
                              <a:gdLst>
                                <a:gd name="T0" fmla="*/ 640 w 14151"/>
                                <a:gd name="T1" fmla="*/ 0 h 1778"/>
                                <a:gd name="T2" fmla="*/ 640 w 14151"/>
                                <a:gd name="T3" fmla="*/ 0 h 1778"/>
                                <a:gd name="T4" fmla="*/ 1086 w 14151"/>
                                <a:gd name="T5" fmla="*/ 24 h 1778"/>
                                <a:gd name="T6" fmla="*/ 1310 w 14151"/>
                                <a:gd name="T7" fmla="*/ 71 h 1778"/>
                                <a:gd name="T8" fmla="*/ 1530 w 14151"/>
                                <a:gd name="T9" fmla="*/ 118 h 1778"/>
                                <a:gd name="T10" fmla="*/ 1530 w 14151"/>
                                <a:gd name="T11" fmla="*/ 118 h 1778"/>
                                <a:gd name="T12" fmla="*/ 1999 w 14151"/>
                                <a:gd name="T13" fmla="*/ 260 h 1778"/>
                                <a:gd name="T14" fmla="*/ 2447 w 14151"/>
                                <a:gd name="T15" fmla="*/ 426 h 1778"/>
                                <a:gd name="T16" fmla="*/ 2447 w 14151"/>
                                <a:gd name="T17" fmla="*/ 426 h 1778"/>
                                <a:gd name="T18" fmla="*/ 2984 w 14151"/>
                                <a:gd name="T19" fmla="*/ 638 h 1778"/>
                                <a:gd name="T20" fmla="*/ 3543 w 14151"/>
                                <a:gd name="T21" fmla="*/ 828 h 1778"/>
                                <a:gd name="T22" fmla="*/ 3543 w 14151"/>
                                <a:gd name="T23" fmla="*/ 828 h 1778"/>
                                <a:gd name="T24" fmla="*/ 3968 w 14151"/>
                                <a:gd name="T25" fmla="*/ 946 h 1778"/>
                                <a:gd name="T26" fmla="*/ 4389 w 14151"/>
                                <a:gd name="T27" fmla="*/ 1041 h 1778"/>
                                <a:gd name="T28" fmla="*/ 5261 w 14151"/>
                                <a:gd name="T29" fmla="*/ 1206 h 1778"/>
                                <a:gd name="T30" fmla="*/ 5261 w 14151"/>
                                <a:gd name="T31" fmla="*/ 1206 h 1778"/>
                                <a:gd name="T32" fmla="*/ 5730 w 14151"/>
                                <a:gd name="T33" fmla="*/ 1277 h 1778"/>
                                <a:gd name="T34" fmla="*/ 6201 w 14151"/>
                                <a:gd name="T35" fmla="*/ 1325 h 1778"/>
                                <a:gd name="T36" fmla="*/ 6670 w 14151"/>
                                <a:gd name="T37" fmla="*/ 1372 h 1778"/>
                                <a:gd name="T38" fmla="*/ 7093 w 14151"/>
                                <a:gd name="T39" fmla="*/ 1389 h 1778"/>
                                <a:gd name="T40" fmla="*/ 7158 w 14151"/>
                                <a:gd name="T41" fmla="*/ 1395 h 1778"/>
                                <a:gd name="T42" fmla="*/ 7561 w 14151"/>
                                <a:gd name="T43" fmla="*/ 1395 h 1778"/>
                                <a:gd name="T44" fmla="*/ 7963 w 14151"/>
                                <a:gd name="T45" fmla="*/ 1395 h 1778"/>
                                <a:gd name="T46" fmla="*/ 8366 w 14151"/>
                                <a:gd name="T47" fmla="*/ 1372 h 1778"/>
                                <a:gd name="T48" fmla="*/ 8769 w 14151"/>
                                <a:gd name="T49" fmla="*/ 1301 h 1778"/>
                                <a:gd name="T50" fmla="*/ 8769 w 14151"/>
                                <a:gd name="T51" fmla="*/ 1301 h 1778"/>
                                <a:gd name="T52" fmla="*/ 9148 w 14151"/>
                                <a:gd name="T53" fmla="*/ 1182 h 1778"/>
                                <a:gd name="T54" fmla="*/ 9529 w 14151"/>
                                <a:gd name="T55" fmla="*/ 1041 h 1778"/>
                                <a:gd name="T56" fmla="*/ 9888 w 14151"/>
                                <a:gd name="T57" fmla="*/ 922 h 1778"/>
                                <a:gd name="T58" fmla="*/ 10264 w 14151"/>
                                <a:gd name="T59" fmla="*/ 804 h 1778"/>
                                <a:gd name="T60" fmla="*/ 10264 w 14151"/>
                                <a:gd name="T61" fmla="*/ 804 h 1778"/>
                                <a:gd name="T62" fmla="*/ 10554 w 14151"/>
                                <a:gd name="T63" fmla="*/ 733 h 1778"/>
                                <a:gd name="T64" fmla="*/ 10845 w 14151"/>
                                <a:gd name="T65" fmla="*/ 685 h 1778"/>
                                <a:gd name="T66" fmla="*/ 11448 w 14151"/>
                                <a:gd name="T67" fmla="*/ 638 h 1778"/>
                                <a:gd name="T68" fmla="*/ 11448 w 14151"/>
                                <a:gd name="T69" fmla="*/ 638 h 1778"/>
                                <a:gd name="T70" fmla="*/ 12074 w 14151"/>
                                <a:gd name="T71" fmla="*/ 591 h 1778"/>
                                <a:gd name="T72" fmla="*/ 12389 w 14151"/>
                                <a:gd name="T73" fmla="*/ 591 h 1778"/>
                                <a:gd name="T74" fmla="*/ 12679 w 14151"/>
                                <a:gd name="T75" fmla="*/ 614 h 1778"/>
                                <a:gd name="T76" fmla="*/ 12987 w 14151"/>
                                <a:gd name="T77" fmla="*/ 638 h 1778"/>
                                <a:gd name="T78" fmla="*/ 13278 w 14151"/>
                                <a:gd name="T79" fmla="*/ 709 h 1778"/>
                                <a:gd name="T80" fmla="*/ 13570 w 14151"/>
                                <a:gd name="T81" fmla="*/ 780 h 1778"/>
                                <a:gd name="T82" fmla="*/ 13860 w 14151"/>
                                <a:gd name="T83" fmla="*/ 875 h 1778"/>
                                <a:gd name="T84" fmla="*/ 13860 w 14151"/>
                                <a:gd name="T85" fmla="*/ 875 h 1778"/>
                                <a:gd name="T86" fmla="*/ 14151 w 14151"/>
                                <a:gd name="T87" fmla="*/ 993 h 1778"/>
                                <a:gd name="T88" fmla="*/ 14133 w 14151"/>
                                <a:gd name="T89" fmla="*/ 1778 h 1778"/>
                                <a:gd name="T90" fmla="*/ 0 w 14151"/>
                                <a:gd name="T91" fmla="*/ 1743 h 1778"/>
                                <a:gd name="T92" fmla="*/ 13 w 14151"/>
                                <a:gd name="T93" fmla="*/ 0 h 1778"/>
                                <a:gd name="T94" fmla="*/ 13 w 14151"/>
                                <a:gd name="T95" fmla="*/ 0 h 1778"/>
                                <a:gd name="T96" fmla="*/ 640 w 14151"/>
                                <a:gd name="T97" fmla="*/ 0 h 1778"/>
                                <a:gd name="T98" fmla="*/ 640 w 14151"/>
                                <a:gd name="T99" fmla="*/ 0 h 17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4151" h="1778">
                                  <a:moveTo>
                                    <a:pt x="640" y="0"/>
                                  </a:moveTo>
                                  <a:lnTo>
                                    <a:pt x="640" y="0"/>
                                  </a:lnTo>
                                  <a:lnTo>
                                    <a:pt x="1086" y="24"/>
                                  </a:lnTo>
                                  <a:lnTo>
                                    <a:pt x="1310" y="71"/>
                                  </a:lnTo>
                                  <a:lnTo>
                                    <a:pt x="1530" y="118"/>
                                  </a:lnTo>
                                  <a:lnTo>
                                    <a:pt x="1530" y="118"/>
                                  </a:lnTo>
                                  <a:lnTo>
                                    <a:pt x="1999" y="260"/>
                                  </a:lnTo>
                                  <a:lnTo>
                                    <a:pt x="2447" y="426"/>
                                  </a:lnTo>
                                  <a:lnTo>
                                    <a:pt x="2447" y="426"/>
                                  </a:lnTo>
                                  <a:lnTo>
                                    <a:pt x="2984" y="638"/>
                                  </a:lnTo>
                                  <a:lnTo>
                                    <a:pt x="3543" y="828"/>
                                  </a:lnTo>
                                  <a:lnTo>
                                    <a:pt x="3543" y="828"/>
                                  </a:lnTo>
                                  <a:lnTo>
                                    <a:pt x="3968" y="946"/>
                                  </a:lnTo>
                                  <a:lnTo>
                                    <a:pt x="4389" y="1041"/>
                                  </a:lnTo>
                                  <a:lnTo>
                                    <a:pt x="5261" y="1206"/>
                                  </a:lnTo>
                                  <a:lnTo>
                                    <a:pt x="5261" y="1206"/>
                                  </a:lnTo>
                                  <a:lnTo>
                                    <a:pt x="5730" y="1277"/>
                                  </a:lnTo>
                                  <a:lnTo>
                                    <a:pt x="6201" y="1325"/>
                                  </a:lnTo>
                                  <a:lnTo>
                                    <a:pt x="6670" y="1372"/>
                                  </a:lnTo>
                                  <a:lnTo>
                                    <a:pt x="7093" y="1389"/>
                                  </a:lnTo>
                                  <a:lnTo>
                                    <a:pt x="7158" y="1395"/>
                                  </a:lnTo>
                                  <a:lnTo>
                                    <a:pt x="7561" y="1395"/>
                                  </a:lnTo>
                                  <a:lnTo>
                                    <a:pt x="7963" y="1395"/>
                                  </a:lnTo>
                                  <a:lnTo>
                                    <a:pt x="8366" y="1372"/>
                                  </a:lnTo>
                                  <a:lnTo>
                                    <a:pt x="8769" y="1301"/>
                                  </a:lnTo>
                                  <a:lnTo>
                                    <a:pt x="8769" y="1301"/>
                                  </a:lnTo>
                                  <a:lnTo>
                                    <a:pt x="9148" y="1182"/>
                                  </a:lnTo>
                                  <a:lnTo>
                                    <a:pt x="9529" y="1041"/>
                                  </a:lnTo>
                                  <a:lnTo>
                                    <a:pt x="9888" y="922"/>
                                  </a:lnTo>
                                  <a:lnTo>
                                    <a:pt x="10264" y="804"/>
                                  </a:lnTo>
                                  <a:lnTo>
                                    <a:pt x="10264" y="804"/>
                                  </a:lnTo>
                                  <a:lnTo>
                                    <a:pt x="10554" y="733"/>
                                  </a:lnTo>
                                  <a:lnTo>
                                    <a:pt x="10845" y="685"/>
                                  </a:lnTo>
                                  <a:lnTo>
                                    <a:pt x="11448" y="638"/>
                                  </a:lnTo>
                                  <a:lnTo>
                                    <a:pt x="11448" y="638"/>
                                  </a:lnTo>
                                  <a:lnTo>
                                    <a:pt x="12074" y="591"/>
                                  </a:lnTo>
                                  <a:lnTo>
                                    <a:pt x="12389" y="591"/>
                                  </a:lnTo>
                                  <a:lnTo>
                                    <a:pt x="12679" y="614"/>
                                  </a:lnTo>
                                  <a:lnTo>
                                    <a:pt x="12987" y="638"/>
                                  </a:lnTo>
                                  <a:lnTo>
                                    <a:pt x="13278" y="709"/>
                                  </a:lnTo>
                                  <a:lnTo>
                                    <a:pt x="13570" y="780"/>
                                  </a:lnTo>
                                  <a:lnTo>
                                    <a:pt x="13860" y="875"/>
                                  </a:lnTo>
                                  <a:lnTo>
                                    <a:pt x="13860" y="875"/>
                                  </a:lnTo>
                                  <a:lnTo>
                                    <a:pt x="14151" y="993"/>
                                  </a:lnTo>
                                  <a:lnTo>
                                    <a:pt x="14133" y="1778"/>
                                  </a:lnTo>
                                  <a:lnTo>
                                    <a:pt x="0" y="174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640" y="0"/>
                                  </a:lnTo>
                                  <a:lnTo>
                                    <a:pt x="6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439"/>
                        <wpg:cNvGrpSpPr>
                          <a:grpSpLocks/>
                        </wpg:cNvGrpSpPr>
                        <wpg:grpSpPr bwMode="auto">
                          <a:xfrm>
                            <a:off x="891" y="996"/>
                            <a:ext cx="13858" cy="9722"/>
                            <a:chOff x="891" y="996"/>
                            <a:chExt cx="13858" cy="9722"/>
                          </a:xfrm>
                        </wpg:grpSpPr>
                        <wps:wsp>
                          <wps:cNvPr id="33" name="Freeform 2431"/>
                          <wps:cNvSpPr>
                            <a:spLocks/>
                          </wps:cNvSpPr>
                          <wps:spPr bwMode="auto">
                            <a:xfrm>
                              <a:off x="11560" y="9281"/>
                              <a:ext cx="793" cy="756"/>
                            </a:xfrm>
                            <a:custGeom>
                              <a:avLst/>
                              <a:gdLst>
                                <a:gd name="T0" fmla="*/ 198 w 198"/>
                                <a:gd name="T1" fmla="*/ 75 h 156"/>
                                <a:gd name="T2" fmla="*/ 198 w 198"/>
                                <a:gd name="T3" fmla="*/ 75 h 156"/>
                                <a:gd name="T4" fmla="*/ 193 w 198"/>
                                <a:gd name="T5" fmla="*/ 91 h 156"/>
                                <a:gd name="T6" fmla="*/ 187 w 198"/>
                                <a:gd name="T7" fmla="*/ 106 h 156"/>
                                <a:gd name="T8" fmla="*/ 181 w 198"/>
                                <a:gd name="T9" fmla="*/ 121 h 156"/>
                                <a:gd name="T10" fmla="*/ 170 w 198"/>
                                <a:gd name="T11" fmla="*/ 131 h 156"/>
                                <a:gd name="T12" fmla="*/ 136 w 198"/>
                                <a:gd name="T13" fmla="*/ 146 h 156"/>
                                <a:gd name="T14" fmla="*/ 119 w 198"/>
                                <a:gd name="T15" fmla="*/ 151 h 156"/>
                                <a:gd name="T16" fmla="*/ 96 w 198"/>
                                <a:gd name="T17" fmla="*/ 156 h 156"/>
                                <a:gd name="T18" fmla="*/ 96 w 198"/>
                                <a:gd name="T19" fmla="*/ 156 h 156"/>
                                <a:gd name="T20" fmla="*/ 79 w 198"/>
                                <a:gd name="T21" fmla="*/ 151 h 156"/>
                                <a:gd name="T22" fmla="*/ 62 w 198"/>
                                <a:gd name="T23" fmla="*/ 146 h 156"/>
                                <a:gd name="T24" fmla="*/ 28 w 198"/>
                                <a:gd name="T25" fmla="*/ 131 h 156"/>
                                <a:gd name="T26" fmla="*/ 17 w 198"/>
                                <a:gd name="T27" fmla="*/ 121 h 156"/>
                                <a:gd name="T28" fmla="*/ 5 w 198"/>
                                <a:gd name="T29" fmla="*/ 106 h 156"/>
                                <a:gd name="T30" fmla="*/ 0 w 198"/>
                                <a:gd name="T31" fmla="*/ 91 h 156"/>
                                <a:gd name="T32" fmla="*/ 0 w 198"/>
                                <a:gd name="T33" fmla="*/ 75 h 156"/>
                                <a:gd name="T34" fmla="*/ 0 w 198"/>
                                <a:gd name="T35" fmla="*/ 75 h 156"/>
                                <a:gd name="T36" fmla="*/ 0 w 198"/>
                                <a:gd name="T37" fmla="*/ 60 h 156"/>
                                <a:gd name="T38" fmla="*/ 5 w 198"/>
                                <a:gd name="T39" fmla="*/ 50 h 156"/>
                                <a:gd name="T40" fmla="*/ 17 w 198"/>
                                <a:gd name="T41" fmla="*/ 35 h 156"/>
                                <a:gd name="T42" fmla="*/ 28 w 198"/>
                                <a:gd name="T43" fmla="*/ 25 h 156"/>
                                <a:gd name="T44" fmla="*/ 62 w 198"/>
                                <a:gd name="T45" fmla="*/ 10 h 156"/>
                                <a:gd name="T46" fmla="*/ 79 w 198"/>
                                <a:gd name="T47" fmla="*/ 5 h 156"/>
                                <a:gd name="T48" fmla="*/ 96 w 198"/>
                                <a:gd name="T49" fmla="*/ 0 h 156"/>
                                <a:gd name="T50" fmla="*/ 96 w 198"/>
                                <a:gd name="T51" fmla="*/ 0 h 156"/>
                                <a:gd name="T52" fmla="*/ 119 w 198"/>
                                <a:gd name="T53" fmla="*/ 5 h 156"/>
                                <a:gd name="T54" fmla="*/ 136 w 198"/>
                                <a:gd name="T55" fmla="*/ 10 h 156"/>
                                <a:gd name="T56" fmla="*/ 170 w 198"/>
                                <a:gd name="T57" fmla="*/ 25 h 156"/>
                                <a:gd name="T58" fmla="*/ 181 w 198"/>
                                <a:gd name="T59" fmla="*/ 35 h 156"/>
                                <a:gd name="T60" fmla="*/ 187 w 198"/>
                                <a:gd name="T61" fmla="*/ 50 h 156"/>
                                <a:gd name="T62" fmla="*/ 193 w 198"/>
                                <a:gd name="T63" fmla="*/ 60 h 156"/>
                                <a:gd name="T64" fmla="*/ 198 w 198"/>
                                <a:gd name="T65" fmla="*/ 75 h 156"/>
                                <a:gd name="T66" fmla="*/ 198 w 198"/>
                                <a:gd name="T67" fmla="*/ 75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98" h="156">
                                  <a:moveTo>
                                    <a:pt x="198" y="75"/>
                                  </a:moveTo>
                                  <a:lnTo>
                                    <a:pt x="198" y="75"/>
                                  </a:lnTo>
                                  <a:lnTo>
                                    <a:pt x="193" y="91"/>
                                  </a:lnTo>
                                  <a:lnTo>
                                    <a:pt x="187" y="106"/>
                                  </a:lnTo>
                                  <a:lnTo>
                                    <a:pt x="181" y="121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36" y="146"/>
                                  </a:lnTo>
                                  <a:lnTo>
                                    <a:pt x="119" y="151"/>
                                  </a:lnTo>
                                  <a:lnTo>
                                    <a:pt x="96" y="156"/>
                                  </a:lnTo>
                                  <a:lnTo>
                                    <a:pt x="79" y="151"/>
                                  </a:lnTo>
                                  <a:lnTo>
                                    <a:pt x="62" y="146"/>
                                  </a:lnTo>
                                  <a:lnTo>
                                    <a:pt x="28" y="131"/>
                                  </a:lnTo>
                                  <a:lnTo>
                                    <a:pt x="17" y="121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19" y="5"/>
                                  </a:lnTo>
                                  <a:lnTo>
                                    <a:pt x="136" y="10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7" y="50"/>
                                  </a:lnTo>
                                  <a:lnTo>
                                    <a:pt x="193" y="60"/>
                                  </a:lnTo>
                                  <a:lnTo>
                                    <a:pt x="198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4" name="Group 2434"/>
                          <wpg:cNvGrpSpPr>
                            <a:grpSpLocks/>
                          </wpg:cNvGrpSpPr>
                          <wpg:grpSpPr bwMode="auto">
                            <a:xfrm>
                              <a:off x="891" y="996"/>
                              <a:ext cx="13858" cy="9722"/>
                              <a:chOff x="891" y="996"/>
                              <a:chExt cx="13858" cy="9722"/>
                            </a:xfrm>
                          </wpg:grpSpPr>
                          <wps:wsp>
                            <wps:cNvPr id="35" name="Freeform 1788"/>
                            <wps:cNvSpPr>
                              <a:spLocks/>
                            </wps:cNvSpPr>
                            <wps:spPr bwMode="auto">
                              <a:xfrm flipH="1">
                                <a:off x="11916" y="10577"/>
                                <a:ext cx="107" cy="141"/>
                              </a:xfrm>
                              <a:custGeom>
                                <a:avLst/>
                                <a:gdLst>
                                  <a:gd name="T0" fmla="*/ 198 w 198"/>
                                  <a:gd name="T1" fmla="*/ 75 h 156"/>
                                  <a:gd name="T2" fmla="*/ 198 w 198"/>
                                  <a:gd name="T3" fmla="*/ 75 h 156"/>
                                  <a:gd name="T4" fmla="*/ 193 w 198"/>
                                  <a:gd name="T5" fmla="*/ 91 h 156"/>
                                  <a:gd name="T6" fmla="*/ 187 w 198"/>
                                  <a:gd name="T7" fmla="*/ 106 h 156"/>
                                  <a:gd name="T8" fmla="*/ 181 w 198"/>
                                  <a:gd name="T9" fmla="*/ 121 h 156"/>
                                  <a:gd name="T10" fmla="*/ 170 w 198"/>
                                  <a:gd name="T11" fmla="*/ 131 h 156"/>
                                  <a:gd name="T12" fmla="*/ 136 w 198"/>
                                  <a:gd name="T13" fmla="*/ 146 h 156"/>
                                  <a:gd name="T14" fmla="*/ 119 w 198"/>
                                  <a:gd name="T15" fmla="*/ 151 h 156"/>
                                  <a:gd name="T16" fmla="*/ 96 w 198"/>
                                  <a:gd name="T17" fmla="*/ 156 h 156"/>
                                  <a:gd name="T18" fmla="*/ 96 w 198"/>
                                  <a:gd name="T19" fmla="*/ 156 h 156"/>
                                  <a:gd name="T20" fmla="*/ 79 w 198"/>
                                  <a:gd name="T21" fmla="*/ 151 h 156"/>
                                  <a:gd name="T22" fmla="*/ 62 w 198"/>
                                  <a:gd name="T23" fmla="*/ 146 h 156"/>
                                  <a:gd name="T24" fmla="*/ 28 w 198"/>
                                  <a:gd name="T25" fmla="*/ 131 h 156"/>
                                  <a:gd name="T26" fmla="*/ 17 w 198"/>
                                  <a:gd name="T27" fmla="*/ 121 h 156"/>
                                  <a:gd name="T28" fmla="*/ 5 w 198"/>
                                  <a:gd name="T29" fmla="*/ 106 h 156"/>
                                  <a:gd name="T30" fmla="*/ 0 w 198"/>
                                  <a:gd name="T31" fmla="*/ 91 h 156"/>
                                  <a:gd name="T32" fmla="*/ 0 w 198"/>
                                  <a:gd name="T33" fmla="*/ 75 h 156"/>
                                  <a:gd name="T34" fmla="*/ 0 w 198"/>
                                  <a:gd name="T35" fmla="*/ 75 h 156"/>
                                  <a:gd name="T36" fmla="*/ 0 w 198"/>
                                  <a:gd name="T37" fmla="*/ 60 h 156"/>
                                  <a:gd name="T38" fmla="*/ 5 w 198"/>
                                  <a:gd name="T39" fmla="*/ 50 h 156"/>
                                  <a:gd name="T40" fmla="*/ 17 w 198"/>
                                  <a:gd name="T41" fmla="*/ 35 h 156"/>
                                  <a:gd name="T42" fmla="*/ 28 w 198"/>
                                  <a:gd name="T43" fmla="*/ 25 h 156"/>
                                  <a:gd name="T44" fmla="*/ 62 w 198"/>
                                  <a:gd name="T45" fmla="*/ 10 h 156"/>
                                  <a:gd name="T46" fmla="*/ 79 w 198"/>
                                  <a:gd name="T47" fmla="*/ 5 h 156"/>
                                  <a:gd name="T48" fmla="*/ 96 w 198"/>
                                  <a:gd name="T49" fmla="*/ 0 h 156"/>
                                  <a:gd name="T50" fmla="*/ 96 w 198"/>
                                  <a:gd name="T51" fmla="*/ 0 h 156"/>
                                  <a:gd name="T52" fmla="*/ 119 w 198"/>
                                  <a:gd name="T53" fmla="*/ 5 h 156"/>
                                  <a:gd name="T54" fmla="*/ 136 w 198"/>
                                  <a:gd name="T55" fmla="*/ 10 h 156"/>
                                  <a:gd name="T56" fmla="*/ 170 w 198"/>
                                  <a:gd name="T57" fmla="*/ 25 h 156"/>
                                  <a:gd name="T58" fmla="*/ 181 w 198"/>
                                  <a:gd name="T59" fmla="*/ 35 h 156"/>
                                  <a:gd name="T60" fmla="*/ 187 w 198"/>
                                  <a:gd name="T61" fmla="*/ 50 h 156"/>
                                  <a:gd name="T62" fmla="*/ 193 w 198"/>
                                  <a:gd name="T63" fmla="*/ 60 h 156"/>
                                  <a:gd name="T64" fmla="*/ 198 w 198"/>
                                  <a:gd name="T65" fmla="*/ 75 h 156"/>
                                  <a:gd name="T66" fmla="*/ 198 w 198"/>
                                  <a:gd name="T67" fmla="*/ 75 h 1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198" h="156">
                                    <a:moveTo>
                                      <a:pt x="198" y="75"/>
                                    </a:moveTo>
                                    <a:lnTo>
                                      <a:pt x="198" y="75"/>
                                    </a:lnTo>
                                    <a:lnTo>
                                      <a:pt x="193" y="91"/>
                                    </a:lnTo>
                                    <a:lnTo>
                                      <a:pt x="187" y="106"/>
                                    </a:lnTo>
                                    <a:lnTo>
                                      <a:pt x="181" y="121"/>
                                    </a:lnTo>
                                    <a:lnTo>
                                      <a:pt x="170" y="131"/>
                                    </a:lnTo>
                                    <a:lnTo>
                                      <a:pt x="136" y="146"/>
                                    </a:lnTo>
                                    <a:lnTo>
                                      <a:pt x="119" y="151"/>
                                    </a:lnTo>
                                    <a:lnTo>
                                      <a:pt x="96" y="156"/>
                                    </a:lnTo>
                                    <a:lnTo>
                                      <a:pt x="79" y="151"/>
                                    </a:lnTo>
                                    <a:lnTo>
                                      <a:pt x="62" y="146"/>
                                    </a:lnTo>
                                    <a:lnTo>
                                      <a:pt x="28" y="131"/>
                                    </a:lnTo>
                                    <a:lnTo>
                                      <a:pt x="17" y="121"/>
                                    </a:lnTo>
                                    <a:lnTo>
                                      <a:pt x="5" y="106"/>
                                    </a:lnTo>
                                    <a:lnTo>
                                      <a:pt x="0" y="91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5" y="50"/>
                                    </a:lnTo>
                                    <a:lnTo>
                                      <a:pt x="17" y="35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62" y="10"/>
                                    </a:lnTo>
                                    <a:lnTo>
                                      <a:pt x="79" y="5"/>
                                    </a:lnTo>
                                    <a:lnTo>
                                      <a:pt x="96" y="0"/>
                                    </a:lnTo>
                                    <a:lnTo>
                                      <a:pt x="119" y="5"/>
                                    </a:lnTo>
                                    <a:lnTo>
                                      <a:pt x="136" y="10"/>
                                    </a:lnTo>
                                    <a:lnTo>
                                      <a:pt x="170" y="25"/>
                                    </a:lnTo>
                                    <a:lnTo>
                                      <a:pt x="181" y="35"/>
                                    </a:lnTo>
                                    <a:lnTo>
                                      <a:pt x="187" y="50"/>
                                    </a:lnTo>
                                    <a:lnTo>
                                      <a:pt x="193" y="60"/>
                                    </a:lnTo>
                                    <a:lnTo>
                                      <a:pt x="198" y="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" name="Freeform 1789"/>
                            <wps:cNvSpPr>
                              <a:spLocks/>
                            </wps:cNvSpPr>
                            <wps:spPr bwMode="auto">
                              <a:xfrm>
                                <a:off x="11334" y="9725"/>
                                <a:ext cx="689" cy="657"/>
                              </a:xfrm>
                              <a:custGeom>
                                <a:avLst/>
                                <a:gdLst>
                                  <a:gd name="T0" fmla="*/ 198 w 198"/>
                                  <a:gd name="T1" fmla="*/ 75 h 156"/>
                                  <a:gd name="T2" fmla="*/ 198 w 198"/>
                                  <a:gd name="T3" fmla="*/ 75 h 156"/>
                                  <a:gd name="T4" fmla="*/ 193 w 198"/>
                                  <a:gd name="T5" fmla="*/ 91 h 156"/>
                                  <a:gd name="T6" fmla="*/ 187 w 198"/>
                                  <a:gd name="T7" fmla="*/ 106 h 156"/>
                                  <a:gd name="T8" fmla="*/ 181 w 198"/>
                                  <a:gd name="T9" fmla="*/ 121 h 156"/>
                                  <a:gd name="T10" fmla="*/ 170 w 198"/>
                                  <a:gd name="T11" fmla="*/ 131 h 156"/>
                                  <a:gd name="T12" fmla="*/ 136 w 198"/>
                                  <a:gd name="T13" fmla="*/ 146 h 156"/>
                                  <a:gd name="T14" fmla="*/ 119 w 198"/>
                                  <a:gd name="T15" fmla="*/ 151 h 156"/>
                                  <a:gd name="T16" fmla="*/ 96 w 198"/>
                                  <a:gd name="T17" fmla="*/ 156 h 156"/>
                                  <a:gd name="T18" fmla="*/ 96 w 198"/>
                                  <a:gd name="T19" fmla="*/ 156 h 156"/>
                                  <a:gd name="T20" fmla="*/ 79 w 198"/>
                                  <a:gd name="T21" fmla="*/ 151 h 156"/>
                                  <a:gd name="T22" fmla="*/ 62 w 198"/>
                                  <a:gd name="T23" fmla="*/ 146 h 156"/>
                                  <a:gd name="T24" fmla="*/ 28 w 198"/>
                                  <a:gd name="T25" fmla="*/ 131 h 156"/>
                                  <a:gd name="T26" fmla="*/ 17 w 198"/>
                                  <a:gd name="T27" fmla="*/ 121 h 156"/>
                                  <a:gd name="T28" fmla="*/ 5 w 198"/>
                                  <a:gd name="T29" fmla="*/ 106 h 156"/>
                                  <a:gd name="T30" fmla="*/ 0 w 198"/>
                                  <a:gd name="T31" fmla="*/ 91 h 156"/>
                                  <a:gd name="T32" fmla="*/ 0 w 198"/>
                                  <a:gd name="T33" fmla="*/ 75 h 156"/>
                                  <a:gd name="T34" fmla="*/ 0 w 198"/>
                                  <a:gd name="T35" fmla="*/ 75 h 156"/>
                                  <a:gd name="T36" fmla="*/ 0 w 198"/>
                                  <a:gd name="T37" fmla="*/ 60 h 156"/>
                                  <a:gd name="T38" fmla="*/ 5 w 198"/>
                                  <a:gd name="T39" fmla="*/ 50 h 156"/>
                                  <a:gd name="T40" fmla="*/ 17 w 198"/>
                                  <a:gd name="T41" fmla="*/ 35 h 156"/>
                                  <a:gd name="T42" fmla="*/ 28 w 198"/>
                                  <a:gd name="T43" fmla="*/ 25 h 156"/>
                                  <a:gd name="T44" fmla="*/ 62 w 198"/>
                                  <a:gd name="T45" fmla="*/ 10 h 156"/>
                                  <a:gd name="T46" fmla="*/ 79 w 198"/>
                                  <a:gd name="T47" fmla="*/ 5 h 156"/>
                                  <a:gd name="T48" fmla="*/ 96 w 198"/>
                                  <a:gd name="T49" fmla="*/ 0 h 156"/>
                                  <a:gd name="T50" fmla="*/ 96 w 198"/>
                                  <a:gd name="T51" fmla="*/ 0 h 156"/>
                                  <a:gd name="T52" fmla="*/ 119 w 198"/>
                                  <a:gd name="T53" fmla="*/ 5 h 156"/>
                                  <a:gd name="T54" fmla="*/ 136 w 198"/>
                                  <a:gd name="T55" fmla="*/ 10 h 156"/>
                                  <a:gd name="T56" fmla="*/ 170 w 198"/>
                                  <a:gd name="T57" fmla="*/ 25 h 156"/>
                                  <a:gd name="T58" fmla="*/ 181 w 198"/>
                                  <a:gd name="T59" fmla="*/ 35 h 156"/>
                                  <a:gd name="T60" fmla="*/ 187 w 198"/>
                                  <a:gd name="T61" fmla="*/ 50 h 156"/>
                                  <a:gd name="T62" fmla="*/ 193 w 198"/>
                                  <a:gd name="T63" fmla="*/ 60 h 156"/>
                                  <a:gd name="T64" fmla="*/ 198 w 198"/>
                                  <a:gd name="T65" fmla="*/ 75 h 156"/>
                                  <a:gd name="T66" fmla="*/ 198 w 198"/>
                                  <a:gd name="T67" fmla="*/ 75 h 1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198" h="156">
                                    <a:moveTo>
                                      <a:pt x="198" y="75"/>
                                    </a:moveTo>
                                    <a:lnTo>
                                      <a:pt x="198" y="75"/>
                                    </a:lnTo>
                                    <a:lnTo>
                                      <a:pt x="193" y="91"/>
                                    </a:lnTo>
                                    <a:lnTo>
                                      <a:pt x="187" y="106"/>
                                    </a:lnTo>
                                    <a:lnTo>
                                      <a:pt x="181" y="121"/>
                                    </a:lnTo>
                                    <a:lnTo>
                                      <a:pt x="170" y="131"/>
                                    </a:lnTo>
                                    <a:lnTo>
                                      <a:pt x="136" y="146"/>
                                    </a:lnTo>
                                    <a:lnTo>
                                      <a:pt x="119" y="151"/>
                                    </a:lnTo>
                                    <a:lnTo>
                                      <a:pt x="96" y="156"/>
                                    </a:lnTo>
                                    <a:lnTo>
                                      <a:pt x="79" y="151"/>
                                    </a:lnTo>
                                    <a:lnTo>
                                      <a:pt x="62" y="146"/>
                                    </a:lnTo>
                                    <a:lnTo>
                                      <a:pt x="28" y="131"/>
                                    </a:lnTo>
                                    <a:lnTo>
                                      <a:pt x="17" y="121"/>
                                    </a:lnTo>
                                    <a:lnTo>
                                      <a:pt x="5" y="106"/>
                                    </a:lnTo>
                                    <a:lnTo>
                                      <a:pt x="0" y="91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5" y="50"/>
                                    </a:lnTo>
                                    <a:lnTo>
                                      <a:pt x="17" y="35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62" y="10"/>
                                    </a:lnTo>
                                    <a:lnTo>
                                      <a:pt x="79" y="5"/>
                                    </a:lnTo>
                                    <a:lnTo>
                                      <a:pt x="96" y="0"/>
                                    </a:lnTo>
                                    <a:lnTo>
                                      <a:pt x="119" y="5"/>
                                    </a:lnTo>
                                    <a:lnTo>
                                      <a:pt x="136" y="10"/>
                                    </a:lnTo>
                                    <a:lnTo>
                                      <a:pt x="170" y="25"/>
                                    </a:lnTo>
                                    <a:lnTo>
                                      <a:pt x="181" y="35"/>
                                    </a:lnTo>
                                    <a:lnTo>
                                      <a:pt x="187" y="50"/>
                                    </a:lnTo>
                                    <a:lnTo>
                                      <a:pt x="193" y="60"/>
                                    </a:lnTo>
                                    <a:lnTo>
                                      <a:pt x="198" y="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7" name="Group 122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22" y="996"/>
                                <a:ext cx="9749" cy="7444"/>
                                <a:chOff x="34" y="34"/>
                                <a:chExt cx="10237" cy="8212"/>
                              </a:xfrm>
                            </wpg:grpSpPr>
                            <wps:wsp>
                              <wps:cNvPr id="38" name="Freeform 12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6" y="5709"/>
                                  <a:ext cx="514" cy="1268"/>
                                </a:xfrm>
                                <a:custGeom>
                                  <a:avLst/>
                                  <a:gdLst>
                                    <a:gd name="T0" fmla="*/ 0 w 514"/>
                                    <a:gd name="T1" fmla="*/ 0 h 1268"/>
                                    <a:gd name="T2" fmla="*/ 411 w 514"/>
                                    <a:gd name="T3" fmla="*/ 1268 h 1268"/>
                                    <a:gd name="T4" fmla="*/ 514 w 514"/>
                                    <a:gd name="T5" fmla="*/ 1268 h 1268"/>
                                    <a:gd name="T6" fmla="*/ 103 w 514"/>
                                    <a:gd name="T7" fmla="*/ 0 h 1268"/>
                                    <a:gd name="T8" fmla="*/ 0 w 514"/>
                                    <a:gd name="T9" fmla="*/ 0 h 12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14" h="1268">
                                      <a:moveTo>
                                        <a:pt x="0" y="0"/>
                                      </a:moveTo>
                                      <a:lnTo>
                                        <a:pt x="411" y="1268"/>
                                      </a:lnTo>
                                      <a:lnTo>
                                        <a:pt x="514" y="1268"/>
                                      </a:lnTo>
                                      <a:lnTo>
                                        <a:pt x="1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Freeform 12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35" y="5709"/>
                                  <a:ext cx="514" cy="1268"/>
                                </a:xfrm>
                                <a:custGeom>
                                  <a:avLst/>
                                  <a:gdLst>
                                    <a:gd name="T0" fmla="*/ 0 w 514"/>
                                    <a:gd name="T1" fmla="*/ 0 h 1268"/>
                                    <a:gd name="T2" fmla="*/ 411 w 514"/>
                                    <a:gd name="T3" fmla="*/ 1268 h 1268"/>
                                    <a:gd name="T4" fmla="*/ 514 w 514"/>
                                    <a:gd name="T5" fmla="*/ 1268 h 1268"/>
                                    <a:gd name="T6" fmla="*/ 102 w 514"/>
                                    <a:gd name="T7" fmla="*/ 0 h 1268"/>
                                    <a:gd name="T8" fmla="*/ 0 w 514"/>
                                    <a:gd name="T9" fmla="*/ 0 h 12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14" h="1268">
                                      <a:moveTo>
                                        <a:pt x="0" y="0"/>
                                      </a:moveTo>
                                      <a:lnTo>
                                        <a:pt x="411" y="1268"/>
                                      </a:lnTo>
                                      <a:lnTo>
                                        <a:pt x="514" y="1268"/>
                                      </a:lnTo>
                                      <a:lnTo>
                                        <a:pt x="10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0" name="Group 12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" y="34"/>
                                  <a:ext cx="10237" cy="8212"/>
                                  <a:chOff x="34" y="34"/>
                                  <a:chExt cx="10237" cy="8212"/>
                                </a:xfrm>
                              </wpg:grpSpPr>
                              <wps:wsp>
                                <wps:cNvPr id="41" name="Freeform 12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15" y="5709"/>
                                    <a:ext cx="497" cy="1268"/>
                                  </a:xfrm>
                                  <a:custGeom>
                                    <a:avLst/>
                                    <a:gdLst>
                                      <a:gd name="T0" fmla="*/ 0 w 497"/>
                                      <a:gd name="T1" fmla="*/ 0 h 1268"/>
                                      <a:gd name="T2" fmla="*/ 411 w 497"/>
                                      <a:gd name="T3" fmla="*/ 1268 h 1268"/>
                                      <a:gd name="T4" fmla="*/ 497 w 497"/>
                                      <a:gd name="T5" fmla="*/ 1268 h 1268"/>
                                      <a:gd name="T6" fmla="*/ 85 w 497"/>
                                      <a:gd name="T7" fmla="*/ 0 h 1268"/>
                                      <a:gd name="T8" fmla="*/ 0 w 497"/>
                                      <a:gd name="T9" fmla="*/ 0 h 12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497" h="1268">
                                        <a:moveTo>
                                          <a:pt x="0" y="0"/>
                                        </a:moveTo>
                                        <a:lnTo>
                                          <a:pt x="411" y="1268"/>
                                        </a:lnTo>
                                        <a:lnTo>
                                          <a:pt x="497" y="1268"/>
                                        </a:lnTo>
                                        <a:lnTo>
                                          <a:pt x="85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" name="Freeform 12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43" y="5709"/>
                                    <a:ext cx="498" cy="1268"/>
                                  </a:xfrm>
                                  <a:custGeom>
                                    <a:avLst/>
                                    <a:gdLst>
                                      <a:gd name="T0" fmla="*/ 0 w 498"/>
                                      <a:gd name="T1" fmla="*/ 0 h 1268"/>
                                      <a:gd name="T2" fmla="*/ 412 w 498"/>
                                      <a:gd name="T3" fmla="*/ 1268 h 1268"/>
                                      <a:gd name="T4" fmla="*/ 498 w 498"/>
                                      <a:gd name="T5" fmla="*/ 1268 h 1268"/>
                                      <a:gd name="T6" fmla="*/ 86 w 498"/>
                                      <a:gd name="T7" fmla="*/ 0 h 1268"/>
                                      <a:gd name="T8" fmla="*/ 0 w 498"/>
                                      <a:gd name="T9" fmla="*/ 0 h 12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498" h="1268">
                                        <a:moveTo>
                                          <a:pt x="0" y="0"/>
                                        </a:moveTo>
                                        <a:lnTo>
                                          <a:pt x="412" y="1268"/>
                                        </a:lnTo>
                                        <a:lnTo>
                                          <a:pt x="498" y="1268"/>
                                        </a:lnTo>
                                        <a:lnTo>
                                          <a:pt x="86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" name="Freeform 12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58" y="5709"/>
                                    <a:ext cx="514" cy="1268"/>
                                  </a:xfrm>
                                  <a:custGeom>
                                    <a:avLst/>
                                    <a:gdLst>
                                      <a:gd name="T0" fmla="*/ 0 w 514"/>
                                      <a:gd name="T1" fmla="*/ 0 h 1268"/>
                                      <a:gd name="T2" fmla="*/ 411 w 514"/>
                                      <a:gd name="T3" fmla="*/ 1268 h 1268"/>
                                      <a:gd name="T4" fmla="*/ 514 w 514"/>
                                      <a:gd name="T5" fmla="*/ 1268 h 1268"/>
                                      <a:gd name="T6" fmla="*/ 103 w 514"/>
                                      <a:gd name="T7" fmla="*/ 0 h 1268"/>
                                      <a:gd name="T8" fmla="*/ 0 w 514"/>
                                      <a:gd name="T9" fmla="*/ 0 h 12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514" h="1268">
                                        <a:moveTo>
                                          <a:pt x="0" y="0"/>
                                        </a:moveTo>
                                        <a:lnTo>
                                          <a:pt x="411" y="1268"/>
                                        </a:lnTo>
                                        <a:lnTo>
                                          <a:pt x="514" y="1268"/>
                                        </a:lnTo>
                                        <a:lnTo>
                                          <a:pt x="10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" name="Freeform 12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04" y="5709"/>
                                    <a:ext cx="497" cy="1268"/>
                                  </a:xfrm>
                                  <a:custGeom>
                                    <a:avLst/>
                                    <a:gdLst>
                                      <a:gd name="T0" fmla="*/ 0 w 497"/>
                                      <a:gd name="T1" fmla="*/ 0 h 1268"/>
                                      <a:gd name="T2" fmla="*/ 394 w 497"/>
                                      <a:gd name="T3" fmla="*/ 1268 h 1268"/>
                                      <a:gd name="T4" fmla="*/ 497 w 497"/>
                                      <a:gd name="T5" fmla="*/ 1268 h 1268"/>
                                      <a:gd name="T6" fmla="*/ 85 w 497"/>
                                      <a:gd name="T7" fmla="*/ 0 h 1268"/>
                                      <a:gd name="T8" fmla="*/ 0 w 497"/>
                                      <a:gd name="T9" fmla="*/ 0 h 12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497" h="1268">
                                        <a:moveTo>
                                          <a:pt x="0" y="0"/>
                                        </a:moveTo>
                                        <a:lnTo>
                                          <a:pt x="394" y="1268"/>
                                        </a:lnTo>
                                        <a:lnTo>
                                          <a:pt x="497" y="1268"/>
                                        </a:lnTo>
                                        <a:lnTo>
                                          <a:pt x="85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" name="Freeform 12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52" y="34"/>
                                    <a:ext cx="1663" cy="2812"/>
                                  </a:xfrm>
                                  <a:custGeom>
                                    <a:avLst/>
                                    <a:gdLst>
                                      <a:gd name="T0" fmla="*/ 1663 w 1663"/>
                                      <a:gd name="T1" fmla="*/ 1115 h 2812"/>
                                      <a:gd name="T2" fmla="*/ 1663 w 1663"/>
                                      <a:gd name="T3" fmla="*/ 1115 h 2812"/>
                                      <a:gd name="T4" fmla="*/ 1629 w 1663"/>
                                      <a:gd name="T5" fmla="*/ 806 h 2812"/>
                                      <a:gd name="T6" fmla="*/ 1595 w 1663"/>
                                      <a:gd name="T7" fmla="*/ 532 h 2812"/>
                                      <a:gd name="T8" fmla="*/ 1543 w 1663"/>
                                      <a:gd name="T9" fmla="*/ 429 h 2812"/>
                                      <a:gd name="T10" fmla="*/ 1509 w 1663"/>
                                      <a:gd name="T11" fmla="*/ 326 h 2812"/>
                                      <a:gd name="T12" fmla="*/ 1458 w 1663"/>
                                      <a:gd name="T13" fmla="*/ 223 h 2812"/>
                                      <a:gd name="T14" fmla="*/ 1389 w 1663"/>
                                      <a:gd name="T15" fmla="*/ 155 h 2812"/>
                                      <a:gd name="T16" fmla="*/ 1389 w 1663"/>
                                      <a:gd name="T17" fmla="*/ 155 h 2812"/>
                                      <a:gd name="T18" fmla="*/ 1320 w 1663"/>
                                      <a:gd name="T19" fmla="*/ 86 h 2812"/>
                                      <a:gd name="T20" fmla="*/ 1252 w 1663"/>
                                      <a:gd name="T21" fmla="*/ 52 h 2812"/>
                                      <a:gd name="T22" fmla="*/ 1183 w 1663"/>
                                      <a:gd name="T23" fmla="*/ 17 h 2812"/>
                                      <a:gd name="T24" fmla="*/ 1115 w 1663"/>
                                      <a:gd name="T25" fmla="*/ 0 h 2812"/>
                                      <a:gd name="T26" fmla="*/ 1046 w 1663"/>
                                      <a:gd name="T27" fmla="*/ 0 h 2812"/>
                                      <a:gd name="T28" fmla="*/ 977 w 1663"/>
                                      <a:gd name="T29" fmla="*/ 17 h 2812"/>
                                      <a:gd name="T30" fmla="*/ 892 w 1663"/>
                                      <a:gd name="T31" fmla="*/ 52 h 2812"/>
                                      <a:gd name="T32" fmla="*/ 806 w 1663"/>
                                      <a:gd name="T33" fmla="*/ 86 h 2812"/>
                                      <a:gd name="T34" fmla="*/ 806 w 1663"/>
                                      <a:gd name="T35" fmla="*/ 86 h 2812"/>
                                      <a:gd name="T36" fmla="*/ 720 w 1663"/>
                                      <a:gd name="T37" fmla="*/ 155 h 2812"/>
                                      <a:gd name="T38" fmla="*/ 652 w 1663"/>
                                      <a:gd name="T39" fmla="*/ 223 h 2812"/>
                                      <a:gd name="T40" fmla="*/ 566 w 1663"/>
                                      <a:gd name="T41" fmla="*/ 326 h 2812"/>
                                      <a:gd name="T42" fmla="*/ 497 w 1663"/>
                                      <a:gd name="T43" fmla="*/ 429 h 2812"/>
                                      <a:gd name="T44" fmla="*/ 360 w 1663"/>
                                      <a:gd name="T45" fmla="*/ 669 h 2812"/>
                                      <a:gd name="T46" fmla="*/ 240 w 1663"/>
                                      <a:gd name="T47" fmla="*/ 960 h 2812"/>
                                      <a:gd name="T48" fmla="*/ 240 w 1663"/>
                                      <a:gd name="T49" fmla="*/ 960 h 2812"/>
                                      <a:gd name="T50" fmla="*/ 189 w 1663"/>
                                      <a:gd name="T51" fmla="*/ 1166 h 2812"/>
                                      <a:gd name="T52" fmla="*/ 137 w 1663"/>
                                      <a:gd name="T53" fmla="*/ 1355 h 2812"/>
                                      <a:gd name="T54" fmla="*/ 52 w 1663"/>
                                      <a:gd name="T55" fmla="*/ 1800 h 2812"/>
                                      <a:gd name="T56" fmla="*/ 17 w 1663"/>
                                      <a:gd name="T57" fmla="*/ 2280 h 2812"/>
                                      <a:gd name="T58" fmla="*/ 0 w 1663"/>
                                      <a:gd name="T59" fmla="*/ 2812 h 2812"/>
                                      <a:gd name="T60" fmla="*/ 0 w 1663"/>
                                      <a:gd name="T61" fmla="*/ 2812 h 2812"/>
                                      <a:gd name="T62" fmla="*/ 52 w 1663"/>
                                      <a:gd name="T63" fmla="*/ 2349 h 2812"/>
                                      <a:gd name="T64" fmla="*/ 103 w 1663"/>
                                      <a:gd name="T65" fmla="*/ 1920 h 2812"/>
                                      <a:gd name="T66" fmla="*/ 189 w 1663"/>
                                      <a:gd name="T67" fmla="*/ 1543 h 2812"/>
                                      <a:gd name="T68" fmla="*/ 309 w 1663"/>
                                      <a:gd name="T69" fmla="*/ 1200 h 2812"/>
                                      <a:gd name="T70" fmla="*/ 309 w 1663"/>
                                      <a:gd name="T71" fmla="*/ 1200 h 2812"/>
                                      <a:gd name="T72" fmla="*/ 412 w 1663"/>
                                      <a:gd name="T73" fmla="*/ 943 h 2812"/>
                                      <a:gd name="T74" fmla="*/ 532 w 1663"/>
                                      <a:gd name="T75" fmla="*/ 737 h 2812"/>
                                      <a:gd name="T76" fmla="*/ 652 w 1663"/>
                                      <a:gd name="T77" fmla="*/ 566 h 2812"/>
                                      <a:gd name="T78" fmla="*/ 720 w 1663"/>
                                      <a:gd name="T79" fmla="*/ 497 h 2812"/>
                                      <a:gd name="T80" fmla="*/ 789 w 1663"/>
                                      <a:gd name="T81" fmla="*/ 446 h 2812"/>
                                      <a:gd name="T82" fmla="*/ 789 w 1663"/>
                                      <a:gd name="T83" fmla="*/ 446 h 2812"/>
                                      <a:gd name="T84" fmla="*/ 926 w 1663"/>
                                      <a:gd name="T85" fmla="*/ 377 h 2812"/>
                                      <a:gd name="T86" fmla="*/ 995 w 1663"/>
                                      <a:gd name="T87" fmla="*/ 360 h 2812"/>
                                      <a:gd name="T88" fmla="*/ 1046 w 1663"/>
                                      <a:gd name="T89" fmla="*/ 360 h 2812"/>
                                      <a:gd name="T90" fmla="*/ 1115 w 1663"/>
                                      <a:gd name="T91" fmla="*/ 360 h 2812"/>
                                      <a:gd name="T92" fmla="*/ 1183 w 1663"/>
                                      <a:gd name="T93" fmla="*/ 377 h 2812"/>
                                      <a:gd name="T94" fmla="*/ 1303 w 1663"/>
                                      <a:gd name="T95" fmla="*/ 446 h 2812"/>
                                      <a:gd name="T96" fmla="*/ 1303 w 1663"/>
                                      <a:gd name="T97" fmla="*/ 446 h 2812"/>
                                      <a:gd name="T98" fmla="*/ 1423 w 1663"/>
                                      <a:gd name="T99" fmla="*/ 566 h 2812"/>
                                      <a:gd name="T100" fmla="*/ 1509 w 1663"/>
                                      <a:gd name="T101" fmla="*/ 703 h 2812"/>
                                      <a:gd name="T102" fmla="*/ 1595 w 1663"/>
                                      <a:gd name="T103" fmla="*/ 892 h 2812"/>
                                      <a:gd name="T104" fmla="*/ 1663 w 1663"/>
                                      <a:gd name="T105" fmla="*/ 1115 h 2812"/>
                                      <a:gd name="T106" fmla="*/ 1663 w 1663"/>
                                      <a:gd name="T107" fmla="*/ 1115 h 28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</a:cxnLst>
                                    <a:rect l="0" t="0" r="r" b="b"/>
                                    <a:pathLst>
                                      <a:path w="1663" h="2812">
                                        <a:moveTo>
                                          <a:pt x="1663" y="1115"/>
                                        </a:moveTo>
                                        <a:lnTo>
                                          <a:pt x="1663" y="1115"/>
                                        </a:lnTo>
                                        <a:lnTo>
                                          <a:pt x="1629" y="806"/>
                                        </a:lnTo>
                                        <a:lnTo>
                                          <a:pt x="1595" y="532"/>
                                        </a:lnTo>
                                        <a:lnTo>
                                          <a:pt x="1543" y="429"/>
                                        </a:lnTo>
                                        <a:lnTo>
                                          <a:pt x="1509" y="326"/>
                                        </a:lnTo>
                                        <a:lnTo>
                                          <a:pt x="1458" y="223"/>
                                        </a:lnTo>
                                        <a:lnTo>
                                          <a:pt x="1389" y="155"/>
                                        </a:lnTo>
                                        <a:lnTo>
                                          <a:pt x="1320" y="86"/>
                                        </a:lnTo>
                                        <a:lnTo>
                                          <a:pt x="1252" y="52"/>
                                        </a:lnTo>
                                        <a:lnTo>
                                          <a:pt x="1183" y="17"/>
                                        </a:lnTo>
                                        <a:lnTo>
                                          <a:pt x="1115" y="0"/>
                                        </a:lnTo>
                                        <a:lnTo>
                                          <a:pt x="1046" y="0"/>
                                        </a:lnTo>
                                        <a:lnTo>
                                          <a:pt x="977" y="17"/>
                                        </a:lnTo>
                                        <a:lnTo>
                                          <a:pt x="892" y="52"/>
                                        </a:lnTo>
                                        <a:lnTo>
                                          <a:pt x="806" y="86"/>
                                        </a:lnTo>
                                        <a:lnTo>
                                          <a:pt x="720" y="155"/>
                                        </a:lnTo>
                                        <a:lnTo>
                                          <a:pt x="652" y="223"/>
                                        </a:lnTo>
                                        <a:lnTo>
                                          <a:pt x="566" y="326"/>
                                        </a:lnTo>
                                        <a:lnTo>
                                          <a:pt x="497" y="429"/>
                                        </a:lnTo>
                                        <a:lnTo>
                                          <a:pt x="360" y="669"/>
                                        </a:lnTo>
                                        <a:lnTo>
                                          <a:pt x="240" y="960"/>
                                        </a:lnTo>
                                        <a:lnTo>
                                          <a:pt x="189" y="1166"/>
                                        </a:lnTo>
                                        <a:lnTo>
                                          <a:pt x="137" y="1355"/>
                                        </a:lnTo>
                                        <a:lnTo>
                                          <a:pt x="52" y="1800"/>
                                        </a:lnTo>
                                        <a:lnTo>
                                          <a:pt x="17" y="2280"/>
                                        </a:lnTo>
                                        <a:lnTo>
                                          <a:pt x="0" y="2812"/>
                                        </a:lnTo>
                                        <a:lnTo>
                                          <a:pt x="52" y="2349"/>
                                        </a:lnTo>
                                        <a:lnTo>
                                          <a:pt x="103" y="1920"/>
                                        </a:lnTo>
                                        <a:lnTo>
                                          <a:pt x="189" y="1543"/>
                                        </a:lnTo>
                                        <a:lnTo>
                                          <a:pt x="309" y="1200"/>
                                        </a:lnTo>
                                        <a:lnTo>
                                          <a:pt x="412" y="943"/>
                                        </a:lnTo>
                                        <a:lnTo>
                                          <a:pt x="532" y="737"/>
                                        </a:lnTo>
                                        <a:lnTo>
                                          <a:pt x="652" y="566"/>
                                        </a:lnTo>
                                        <a:lnTo>
                                          <a:pt x="720" y="497"/>
                                        </a:lnTo>
                                        <a:lnTo>
                                          <a:pt x="789" y="446"/>
                                        </a:lnTo>
                                        <a:lnTo>
                                          <a:pt x="926" y="377"/>
                                        </a:lnTo>
                                        <a:lnTo>
                                          <a:pt x="995" y="360"/>
                                        </a:lnTo>
                                        <a:lnTo>
                                          <a:pt x="1046" y="360"/>
                                        </a:lnTo>
                                        <a:lnTo>
                                          <a:pt x="1115" y="360"/>
                                        </a:lnTo>
                                        <a:lnTo>
                                          <a:pt x="1183" y="377"/>
                                        </a:lnTo>
                                        <a:lnTo>
                                          <a:pt x="1303" y="446"/>
                                        </a:lnTo>
                                        <a:lnTo>
                                          <a:pt x="1423" y="566"/>
                                        </a:lnTo>
                                        <a:lnTo>
                                          <a:pt x="1509" y="703"/>
                                        </a:lnTo>
                                        <a:lnTo>
                                          <a:pt x="1595" y="892"/>
                                        </a:lnTo>
                                        <a:lnTo>
                                          <a:pt x="1663" y="11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" name="Freeform 12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" y="5486"/>
                                    <a:ext cx="8059" cy="2760"/>
                                  </a:xfrm>
                                  <a:custGeom>
                                    <a:avLst/>
                                    <a:gdLst>
                                      <a:gd name="T0" fmla="*/ 7270 w 8059"/>
                                      <a:gd name="T1" fmla="*/ 1457 h 2760"/>
                                      <a:gd name="T2" fmla="*/ 7527 w 8059"/>
                                      <a:gd name="T3" fmla="*/ 1131 h 2760"/>
                                      <a:gd name="T4" fmla="*/ 7750 w 8059"/>
                                      <a:gd name="T5" fmla="*/ 788 h 2760"/>
                                      <a:gd name="T6" fmla="*/ 7922 w 8059"/>
                                      <a:gd name="T7" fmla="*/ 411 h 2760"/>
                                      <a:gd name="T8" fmla="*/ 8059 w 8059"/>
                                      <a:gd name="T9" fmla="*/ 0 h 2760"/>
                                      <a:gd name="T10" fmla="*/ 7973 w 8059"/>
                                      <a:gd name="T11" fmla="*/ 240 h 2760"/>
                                      <a:gd name="T12" fmla="*/ 7699 w 8059"/>
                                      <a:gd name="T13" fmla="*/ 634 h 2760"/>
                                      <a:gd name="T14" fmla="*/ 7339 w 8059"/>
                                      <a:gd name="T15" fmla="*/ 960 h 2760"/>
                                      <a:gd name="T16" fmla="*/ 6893 w 8059"/>
                                      <a:gd name="T17" fmla="*/ 1200 h 2760"/>
                                      <a:gd name="T18" fmla="*/ 6619 w 8059"/>
                                      <a:gd name="T19" fmla="*/ 1303 h 2760"/>
                                      <a:gd name="T20" fmla="*/ 6104 w 8059"/>
                                      <a:gd name="T21" fmla="*/ 1423 h 2760"/>
                                      <a:gd name="T22" fmla="*/ 5538 w 8059"/>
                                      <a:gd name="T23" fmla="*/ 1474 h 2760"/>
                                      <a:gd name="T24" fmla="*/ 4921 w 8059"/>
                                      <a:gd name="T25" fmla="*/ 1440 h 2760"/>
                                      <a:gd name="T26" fmla="*/ 4287 w 8059"/>
                                      <a:gd name="T27" fmla="*/ 1337 h 2760"/>
                                      <a:gd name="T28" fmla="*/ 4355 w 8059"/>
                                      <a:gd name="T29" fmla="*/ 1474 h 2760"/>
                                      <a:gd name="T30" fmla="*/ 4441 w 8059"/>
                                      <a:gd name="T31" fmla="*/ 1783 h 2760"/>
                                      <a:gd name="T32" fmla="*/ 4492 w 8059"/>
                                      <a:gd name="T33" fmla="*/ 2074 h 2760"/>
                                      <a:gd name="T34" fmla="*/ 4458 w 8059"/>
                                      <a:gd name="T35" fmla="*/ 2383 h 2760"/>
                                      <a:gd name="T36" fmla="*/ 4441 w 8059"/>
                                      <a:gd name="T37" fmla="*/ 2520 h 2760"/>
                                      <a:gd name="T38" fmla="*/ 4115 w 8059"/>
                                      <a:gd name="T39" fmla="*/ 2314 h 2760"/>
                                      <a:gd name="T40" fmla="*/ 3858 w 8059"/>
                                      <a:gd name="T41" fmla="*/ 2040 h 2760"/>
                                      <a:gd name="T42" fmla="*/ 3635 w 8059"/>
                                      <a:gd name="T43" fmla="*/ 1680 h 2760"/>
                                      <a:gd name="T44" fmla="*/ 3447 w 8059"/>
                                      <a:gd name="T45" fmla="*/ 1234 h 2760"/>
                                      <a:gd name="T46" fmla="*/ 0 w 8059"/>
                                      <a:gd name="T47" fmla="*/ 1234 h 2760"/>
                                      <a:gd name="T48" fmla="*/ 549 w 8059"/>
                                      <a:gd name="T49" fmla="*/ 1680 h 2760"/>
                                      <a:gd name="T50" fmla="*/ 1132 w 8059"/>
                                      <a:gd name="T51" fmla="*/ 2040 h 2760"/>
                                      <a:gd name="T52" fmla="*/ 1766 w 8059"/>
                                      <a:gd name="T53" fmla="*/ 2331 h 2760"/>
                                      <a:gd name="T54" fmla="*/ 2452 w 8059"/>
                                      <a:gd name="T55" fmla="*/ 2554 h 2760"/>
                                      <a:gd name="T56" fmla="*/ 2795 w 8059"/>
                                      <a:gd name="T57" fmla="*/ 2640 h 2760"/>
                                      <a:gd name="T58" fmla="*/ 3464 w 8059"/>
                                      <a:gd name="T59" fmla="*/ 2743 h 2760"/>
                                      <a:gd name="T60" fmla="*/ 4132 w 8059"/>
                                      <a:gd name="T61" fmla="*/ 2760 h 2760"/>
                                      <a:gd name="T62" fmla="*/ 4784 w 8059"/>
                                      <a:gd name="T63" fmla="*/ 2708 h 2760"/>
                                      <a:gd name="T64" fmla="*/ 5110 w 8059"/>
                                      <a:gd name="T65" fmla="*/ 2640 h 2760"/>
                                      <a:gd name="T66" fmla="*/ 5744 w 8059"/>
                                      <a:gd name="T67" fmla="*/ 2468 h 2760"/>
                                      <a:gd name="T68" fmla="*/ 6310 w 8059"/>
                                      <a:gd name="T69" fmla="*/ 2211 h 2760"/>
                                      <a:gd name="T70" fmla="*/ 6824 w 8059"/>
                                      <a:gd name="T71" fmla="*/ 1868 h 2760"/>
                                      <a:gd name="T72" fmla="*/ 7270 w 8059"/>
                                      <a:gd name="T73" fmla="*/ 1457 h 27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</a:cxnLst>
                                    <a:rect l="0" t="0" r="r" b="b"/>
                                    <a:pathLst>
                                      <a:path w="8059" h="2760">
                                        <a:moveTo>
                                          <a:pt x="7270" y="1457"/>
                                        </a:moveTo>
                                        <a:lnTo>
                                          <a:pt x="7270" y="1457"/>
                                        </a:lnTo>
                                        <a:lnTo>
                                          <a:pt x="7407" y="1303"/>
                                        </a:lnTo>
                                        <a:lnTo>
                                          <a:pt x="7527" y="1131"/>
                                        </a:lnTo>
                                        <a:lnTo>
                                          <a:pt x="7647" y="960"/>
                                        </a:lnTo>
                                        <a:lnTo>
                                          <a:pt x="7750" y="788"/>
                                        </a:lnTo>
                                        <a:lnTo>
                                          <a:pt x="7836" y="600"/>
                                        </a:lnTo>
                                        <a:lnTo>
                                          <a:pt x="7922" y="411"/>
                                        </a:lnTo>
                                        <a:lnTo>
                                          <a:pt x="8008" y="205"/>
                                        </a:lnTo>
                                        <a:lnTo>
                                          <a:pt x="8059" y="0"/>
                                        </a:lnTo>
                                        <a:lnTo>
                                          <a:pt x="7973" y="240"/>
                                        </a:lnTo>
                                        <a:lnTo>
                                          <a:pt x="7836" y="445"/>
                                        </a:lnTo>
                                        <a:lnTo>
                                          <a:pt x="7699" y="634"/>
                                        </a:lnTo>
                                        <a:lnTo>
                                          <a:pt x="7527" y="805"/>
                                        </a:lnTo>
                                        <a:lnTo>
                                          <a:pt x="7339" y="960"/>
                                        </a:lnTo>
                                        <a:lnTo>
                                          <a:pt x="7116" y="1080"/>
                                        </a:lnTo>
                                        <a:lnTo>
                                          <a:pt x="6893" y="1200"/>
                                        </a:lnTo>
                                        <a:lnTo>
                                          <a:pt x="6619" y="1303"/>
                                        </a:lnTo>
                                        <a:lnTo>
                                          <a:pt x="6361" y="1371"/>
                                        </a:lnTo>
                                        <a:lnTo>
                                          <a:pt x="6104" y="1423"/>
                                        </a:lnTo>
                                        <a:lnTo>
                                          <a:pt x="5813" y="1457"/>
                                        </a:lnTo>
                                        <a:lnTo>
                                          <a:pt x="5538" y="1474"/>
                                        </a:lnTo>
                                        <a:lnTo>
                                          <a:pt x="5230" y="1457"/>
                                        </a:lnTo>
                                        <a:lnTo>
                                          <a:pt x="4921" y="1440"/>
                                        </a:lnTo>
                                        <a:lnTo>
                                          <a:pt x="4613" y="1388"/>
                                        </a:lnTo>
                                        <a:lnTo>
                                          <a:pt x="4287" y="1337"/>
                                        </a:lnTo>
                                        <a:lnTo>
                                          <a:pt x="4355" y="1474"/>
                                        </a:lnTo>
                                        <a:lnTo>
                                          <a:pt x="4407" y="1628"/>
                                        </a:lnTo>
                                        <a:lnTo>
                                          <a:pt x="4441" y="1783"/>
                                        </a:lnTo>
                                        <a:lnTo>
                                          <a:pt x="4475" y="1920"/>
                                        </a:lnTo>
                                        <a:lnTo>
                                          <a:pt x="4492" y="2074"/>
                                        </a:lnTo>
                                        <a:lnTo>
                                          <a:pt x="4475" y="2228"/>
                                        </a:lnTo>
                                        <a:lnTo>
                                          <a:pt x="4458" y="2383"/>
                                        </a:lnTo>
                                        <a:lnTo>
                                          <a:pt x="4441" y="2520"/>
                                        </a:lnTo>
                                        <a:lnTo>
                                          <a:pt x="4270" y="2434"/>
                                        </a:lnTo>
                                        <a:lnTo>
                                          <a:pt x="4115" y="2314"/>
                                        </a:lnTo>
                                        <a:lnTo>
                                          <a:pt x="3978" y="2194"/>
                                        </a:lnTo>
                                        <a:lnTo>
                                          <a:pt x="3858" y="2040"/>
                                        </a:lnTo>
                                        <a:lnTo>
                                          <a:pt x="3738" y="1868"/>
                                        </a:lnTo>
                                        <a:lnTo>
                                          <a:pt x="3635" y="1680"/>
                                        </a:lnTo>
                                        <a:lnTo>
                                          <a:pt x="3532" y="1474"/>
                                        </a:lnTo>
                                        <a:lnTo>
                                          <a:pt x="3447" y="1234"/>
                                        </a:lnTo>
                                        <a:lnTo>
                                          <a:pt x="0" y="1234"/>
                                        </a:lnTo>
                                        <a:lnTo>
                                          <a:pt x="274" y="1474"/>
                                        </a:lnTo>
                                        <a:lnTo>
                                          <a:pt x="549" y="1680"/>
                                        </a:lnTo>
                                        <a:lnTo>
                                          <a:pt x="840" y="1868"/>
                                        </a:lnTo>
                                        <a:lnTo>
                                          <a:pt x="1132" y="2040"/>
                                        </a:lnTo>
                                        <a:lnTo>
                                          <a:pt x="1440" y="2194"/>
                                        </a:lnTo>
                                        <a:lnTo>
                                          <a:pt x="1766" y="2331"/>
                                        </a:lnTo>
                                        <a:lnTo>
                                          <a:pt x="2109" y="2451"/>
                                        </a:lnTo>
                                        <a:lnTo>
                                          <a:pt x="2452" y="2554"/>
                                        </a:lnTo>
                                        <a:lnTo>
                                          <a:pt x="2795" y="2640"/>
                                        </a:lnTo>
                                        <a:lnTo>
                                          <a:pt x="3138" y="2691"/>
                                        </a:lnTo>
                                        <a:lnTo>
                                          <a:pt x="3464" y="2743"/>
                                        </a:lnTo>
                                        <a:lnTo>
                                          <a:pt x="3807" y="2760"/>
                                        </a:lnTo>
                                        <a:lnTo>
                                          <a:pt x="4132" y="2760"/>
                                        </a:lnTo>
                                        <a:lnTo>
                                          <a:pt x="4458" y="2743"/>
                                        </a:lnTo>
                                        <a:lnTo>
                                          <a:pt x="4784" y="2708"/>
                                        </a:lnTo>
                                        <a:lnTo>
                                          <a:pt x="5110" y="2640"/>
                                        </a:lnTo>
                                        <a:lnTo>
                                          <a:pt x="5436" y="2554"/>
                                        </a:lnTo>
                                        <a:lnTo>
                                          <a:pt x="5744" y="2468"/>
                                        </a:lnTo>
                                        <a:lnTo>
                                          <a:pt x="6036" y="2348"/>
                                        </a:lnTo>
                                        <a:lnTo>
                                          <a:pt x="6310" y="2211"/>
                                        </a:lnTo>
                                        <a:lnTo>
                                          <a:pt x="6584" y="2040"/>
                                        </a:lnTo>
                                        <a:lnTo>
                                          <a:pt x="6824" y="1868"/>
                                        </a:lnTo>
                                        <a:lnTo>
                                          <a:pt x="7047" y="1680"/>
                                        </a:lnTo>
                                        <a:lnTo>
                                          <a:pt x="7270" y="14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" name="Freeform 12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32" y="5691"/>
                                    <a:ext cx="446" cy="343"/>
                                  </a:xfrm>
                                  <a:custGeom>
                                    <a:avLst/>
                                    <a:gdLst>
                                      <a:gd name="T0" fmla="*/ 154 w 446"/>
                                      <a:gd name="T1" fmla="*/ 275 h 343"/>
                                      <a:gd name="T2" fmla="*/ 154 w 446"/>
                                      <a:gd name="T3" fmla="*/ 275 h 343"/>
                                      <a:gd name="T4" fmla="*/ 86 w 446"/>
                                      <a:gd name="T5" fmla="*/ 240 h 343"/>
                                      <a:gd name="T6" fmla="*/ 34 w 446"/>
                                      <a:gd name="T7" fmla="*/ 189 h 343"/>
                                      <a:gd name="T8" fmla="*/ 17 w 446"/>
                                      <a:gd name="T9" fmla="*/ 103 h 343"/>
                                      <a:gd name="T10" fmla="*/ 0 w 446"/>
                                      <a:gd name="T11" fmla="*/ 0 h 343"/>
                                      <a:gd name="T12" fmla="*/ 0 w 446"/>
                                      <a:gd name="T13" fmla="*/ 0 h 343"/>
                                      <a:gd name="T14" fmla="*/ 0 w 446"/>
                                      <a:gd name="T15" fmla="*/ 120 h 343"/>
                                      <a:gd name="T16" fmla="*/ 17 w 446"/>
                                      <a:gd name="T17" fmla="*/ 223 h 343"/>
                                      <a:gd name="T18" fmla="*/ 17 w 446"/>
                                      <a:gd name="T19" fmla="*/ 223 h 343"/>
                                      <a:gd name="T20" fmla="*/ 69 w 446"/>
                                      <a:gd name="T21" fmla="*/ 309 h 343"/>
                                      <a:gd name="T22" fmla="*/ 103 w 446"/>
                                      <a:gd name="T23" fmla="*/ 326 h 343"/>
                                      <a:gd name="T24" fmla="*/ 154 w 446"/>
                                      <a:gd name="T25" fmla="*/ 343 h 343"/>
                                      <a:gd name="T26" fmla="*/ 154 w 446"/>
                                      <a:gd name="T27" fmla="*/ 343 h 343"/>
                                      <a:gd name="T28" fmla="*/ 223 w 446"/>
                                      <a:gd name="T29" fmla="*/ 343 h 343"/>
                                      <a:gd name="T30" fmla="*/ 309 w 446"/>
                                      <a:gd name="T31" fmla="*/ 292 h 343"/>
                                      <a:gd name="T32" fmla="*/ 309 w 446"/>
                                      <a:gd name="T33" fmla="*/ 292 h 343"/>
                                      <a:gd name="T34" fmla="*/ 394 w 446"/>
                                      <a:gd name="T35" fmla="*/ 223 h 343"/>
                                      <a:gd name="T36" fmla="*/ 446 w 446"/>
                                      <a:gd name="T37" fmla="*/ 103 h 343"/>
                                      <a:gd name="T38" fmla="*/ 446 w 446"/>
                                      <a:gd name="T39" fmla="*/ 103 h 343"/>
                                      <a:gd name="T40" fmla="*/ 377 w 446"/>
                                      <a:gd name="T41" fmla="*/ 189 h 343"/>
                                      <a:gd name="T42" fmla="*/ 292 w 446"/>
                                      <a:gd name="T43" fmla="*/ 258 h 343"/>
                                      <a:gd name="T44" fmla="*/ 223 w 446"/>
                                      <a:gd name="T45" fmla="*/ 275 h 343"/>
                                      <a:gd name="T46" fmla="*/ 154 w 446"/>
                                      <a:gd name="T47" fmla="*/ 275 h 343"/>
                                      <a:gd name="T48" fmla="*/ 154 w 446"/>
                                      <a:gd name="T49" fmla="*/ 275 h 3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446" h="343">
                                        <a:moveTo>
                                          <a:pt x="154" y="275"/>
                                        </a:moveTo>
                                        <a:lnTo>
                                          <a:pt x="154" y="275"/>
                                        </a:lnTo>
                                        <a:lnTo>
                                          <a:pt x="86" y="240"/>
                                        </a:lnTo>
                                        <a:lnTo>
                                          <a:pt x="34" y="189"/>
                                        </a:lnTo>
                                        <a:lnTo>
                                          <a:pt x="17" y="103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20"/>
                                        </a:lnTo>
                                        <a:lnTo>
                                          <a:pt x="17" y="223"/>
                                        </a:lnTo>
                                        <a:lnTo>
                                          <a:pt x="69" y="309"/>
                                        </a:lnTo>
                                        <a:lnTo>
                                          <a:pt x="103" y="326"/>
                                        </a:lnTo>
                                        <a:lnTo>
                                          <a:pt x="154" y="343"/>
                                        </a:lnTo>
                                        <a:lnTo>
                                          <a:pt x="223" y="343"/>
                                        </a:lnTo>
                                        <a:lnTo>
                                          <a:pt x="309" y="292"/>
                                        </a:lnTo>
                                        <a:lnTo>
                                          <a:pt x="394" y="223"/>
                                        </a:lnTo>
                                        <a:lnTo>
                                          <a:pt x="446" y="103"/>
                                        </a:lnTo>
                                        <a:lnTo>
                                          <a:pt x="377" y="189"/>
                                        </a:lnTo>
                                        <a:lnTo>
                                          <a:pt x="292" y="258"/>
                                        </a:lnTo>
                                        <a:lnTo>
                                          <a:pt x="223" y="275"/>
                                        </a:lnTo>
                                        <a:lnTo>
                                          <a:pt x="154" y="2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" name="Freeform 12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26" y="257"/>
                                    <a:ext cx="1526" cy="2589"/>
                                  </a:xfrm>
                                  <a:custGeom>
                                    <a:avLst/>
                                    <a:gdLst>
                                      <a:gd name="T0" fmla="*/ 772 w 1526"/>
                                      <a:gd name="T1" fmla="*/ 86 h 2589"/>
                                      <a:gd name="T2" fmla="*/ 772 w 1526"/>
                                      <a:gd name="T3" fmla="*/ 86 h 2589"/>
                                      <a:gd name="T4" fmla="*/ 703 w 1526"/>
                                      <a:gd name="T5" fmla="*/ 52 h 2589"/>
                                      <a:gd name="T6" fmla="*/ 634 w 1526"/>
                                      <a:gd name="T7" fmla="*/ 17 h 2589"/>
                                      <a:gd name="T8" fmla="*/ 566 w 1526"/>
                                      <a:gd name="T9" fmla="*/ 0 h 2589"/>
                                      <a:gd name="T10" fmla="*/ 497 w 1526"/>
                                      <a:gd name="T11" fmla="*/ 0 h 2589"/>
                                      <a:gd name="T12" fmla="*/ 429 w 1526"/>
                                      <a:gd name="T13" fmla="*/ 17 h 2589"/>
                                      <a:gd name="T14" fmla="*/ 360 w 1526"/>
                                      <a:gd name="T15" fmla="*/ 52 h 2589"/>
                                      <a:gd name="T16" fmla="*/ 309 w 1526"/>
                                      <a:gd name="T17" fmla="*/ 86 h 2589"/>
                                      <a:gd name="T18" fmla="*/ 240 w 1526"/>
                                      <a:gd name="T19" fmla="*/ 137 h 2589"/>
                                      <a:gd name="T20" fmla="*/ 240 w 1526"/>
                                      <a:gd name="T21" fmla="*/ 137 h 2589"/>
                                      <a:gd name="T22" fmla="*/ 189 w 1526"/>
                                      <a:gd name="T23" fmla="*/ 206 h 2589"/>
                                      <a:gd name="T24" fmla="*/ 137 w 1526"/>
                                      <a:gd name="T25" fmla="*/ 292 h 2589"/>
                                      <a:gd name="T26" fmla="*/ 103 w 1526"/>
                                      <a:gd name="T27" fmla="*/ 394 h 2589"/>
                                      <a:gd name="T28" fmla="*/ 69 w 1526"/>
                                      <a:gd name="T29" fmla="*/ 497 h 2589"/>
                                      <a:gd name="T30" fmla="*/ 17 w 1526"/>
                                      <a:gd name="T31" fmla="*/ 737 h 2589"/>
                                      <a:gd name="T32" fmla="*/ 0 w 1526"/>
                                      <a:gd name="T33" fmla="*/ 1029 h 2589"/>
                                      <a:gd name="T34" fmla="*/ 0 w 1526"/>
                                      <a:gd name="T35" fmla="*/ 1029 h 2589"/>
                                      <a:gd name="T36" fmla="*/ 51 w 1526"/>
                                      <a:gd name="T37" fmla="*/ 823 h 2589"/>
                                      <a:gd name="T38" fmla="*/ 137 w 1526"/>
                                      <a:gd name="T39" fmla="*/ 652 h 2589"/>
                                      <a:gd name="T40" fmla="*/ 223 w 1526"/>
                                      <a:gd name="T41" fmla="*/ 514 h 2589"/>
                                      <a:gd name="T42" fmla="*/ 326 w 1526"/>
                                      <a:gd name="T43" fmla="*/ 412 h 2589"/>
                                      <a:gd name="T44" fmla="*/ 326 w 1526"/>
                                      <a:gd name="T45" fmla="*/ 412 h 2589"/>
                                      <a:gd name="T46" fmla="*/ 446 w 1526"/>
                                      <a:gd name="T47" fmla="*/ 343 h 2589"/>
                                      <a:gd name="T48" fmla="*/ 497 w 1526"/>
                                      <a:gd name="T49" fmla="*/ 326 h 2589"/>
                                      <a:gd name="T50" fmla="*/ 549 w 1526"/>
                                      <a:gd name="T51" fmla="*/ 326 h 2589"/>
                                      <a:gd name="T52" fmla="*/ 669 w 1526"/>
                                      <a:gd name="T53" fmla="*/ 343 h 2589"/>
                                      <a:gd name="T54" fmla="*/ 789 w 1526"/>
                                      <a:gd name="T55" fmla="*/ 412 h 2589"/>
                                      <a:gd name="T56" fmla="*/ 789 w 1526"/>
                                      <a:gd name="T57" fmla="*/ 412 h 2589"/>
                                      <a:gd name="T58" fmla="*/ 926 w 1526"/>
                                      <a:gd name="T59" fmla="*/ 514 h 2589"/>
                                      <a:gd name="T60" fmla="*/ 1046 w 1526"/>
                                      <a:gd name="T61" fmla="*/ 669 h 2589"/>
                                      <a:gd name="T62" fmla="*/ 1149 w 1526"/>
                                      <a:gd name="T63" fmla="*/ 874 h 2589"/>
                                      <a:gd name="T64" fmla="*/ 1252 w 1526"/>
                                      <a:gd name="T65" fmla="*/ 1097 h 2589"/>
                                      <a:gd name="T66" fmla="*/ 1252 w 1526"/>
                                      <a:gd name="T67" fmla="*/ 1097 h 2589"/>
                                      <a:gd name="T68" fmla="*/ 1337 w 1526"/>
                                      <a:gd name="T69" fmla="*/ 1406 h 2589"/>
                                      <a:gd name="T70" fmla="*/ 1423 w 1526"/>
                                      <a:gd name="T71" fmla="*/ 1766 h 2589"/>
                                      <a:gd name="T72" fmla="*/ 1475 w 1526"/>
                                      <a:gd name="T73" fmla="*/ 2160 h 2589"/>
                                      <a:gd name="T74" fmla="*/ 1526 w 1526"/>
                                      <a:gd name="T75" fmla="*/ 2589 h 2589"/>
                                      <a:gd name="T76" fmla="*/ 1526 w 1526"/>
                                      <a:gd name="T77" fmla="*/ 2589 h 2589"/>
                                      <a:gd name="T78" fmla="*/ 1509 w 1526"/>
                                      <a:gd name="T79" fmla="*/ 2109 h 2589"/>
                                      <a:gd name="T80" fmla="*/ 1475 w 1526"/>
                                      <a:gd name="T81" fmla="*/ 1663 h 2589"/>
                                      <a:gd name="T82" fmla="*/ 1406 w 1526"/>
                                      <a:gd name="T83" fmla="*/ 1252 h 2589"/>
                                      <a:gd name="T84" fmla="*/ 1303 w 1526"/>
                                      <a:gd name="T85" fmla="*/ 892 h 2589"/>
                                      <a:gd name="T86" fmla="*/ 1303 w 1526"/>
                                      <a:gd name="T87" fmla="*/ 892 h 2589"/>
                                      <a:gd name="T88" fmla="*/ 1183 w 1526"/>
                                      <a:gd name="T89" fmla="*/ 617 h 2589"/>
                                      <a:gd name="T90" fmla="*/ 1063 w 1526"/>
                                      <a:gd name="T91" fmla="*/ 394 h 2589"/>
                                      <a:gd name="T92" fmla="*/ 995 w 1526"/>
                                      <a:gd name="T93" fmla="*/ 292 h 2589"/>
                                      <a:gd name="T94" fmla="*/ 926 w 1526"/>
                                      <a:gd name="T95" fmla="*/ 206 h 2589"/>
                                      <a:gd name="T96" fmla="*/ 857 w 1526"/>
                                      <a:gd name="T97" fmla="*/ 137 h 2589"/>
                                      <a:gd name="T98" fmla="*/ 772 w 1526"/>
                                      <a:gd name="T99" fmla="*/ 86 h 2589"/>
                                      <a:gd name="T100" fmla="*/ 772 w 1526"/>
                                      <a:gd name="T101" fmla="*/ 86 h 25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1526" h="2589">
                                        <a:moveTo>
                                          <a:pt x="772" y="86"/>
                                        </a:moveTo>
                                        <a:lnTo>
                                          <a:pt x="772" y="86"/>
                                        </a:lnTo>
                                        <a:lnTo>
                                          <a:pt x="703" y="52"/>
                                        </a:lnTo>
                                        <a:lnTo>
                                          <a:pt x="634" y="17"/>
                                        </a:lnTo>
                                        <a:lnTo>
                                          <a:pt x="566" y="0"/>
                                        </a:lnTo>
                                        <a:lnTo>
                                          <a:pt x="497" y="0"/>
                                        </a:lnTo>
                                        <a:lnTo>
                                          <a:pt x="429" y="17"/>
                                        </a:lnTo>
                                        <a:lnTo>
                                          <a:pt x="360" y="52"/>
                                        </a:lnTo>
                                        <a:lnTo>
                                          <a:pt x="309" y="86"/>
                                        </a:lnTo>
                                        <a:lnTo>
                                          <a:pt x="240" y="137"/>
                                        </a:lnTo>
                                        <a:lnTo>
                                          <a:pt x="189" y="206"/>
                                        </a:lnTo>
                                        <a:lnTo>
                                          <a:pt x="137" y="292"/>
                                        </a:lnTo>
                                        <a:lnTo>
                                          <a:pt x="103" y="394"/>
                                        </a:lnTo>
                                        <a:lnTo>
                                          <a:pt x="69" y="497"/>
                                        </a:lnTo>
                                        <a:lnTo>
                                          <a:pt x="17" y="737"/>
                                        </a:lnTo>
                                        <a:lnTo>
                                          <a:pt x="0" y="1029"/>
                                        </a:lnTo>
                                        <a:lnTo>
                                          <a:pt x="51" y="823"/>
                                        </a:lnTo>
                                        <a:lnTo>
                                          <a:pt x="137" y="652"/>
                                        </a:lnTo>
                                        <a:lnTo>
                                          <a:pt x="223" y="514"/>
                                        </a:lnTo>
                                        <a:lnTo>
                                          <a:pt x="326" y="412"/>
                                        </a:lnTo>
                                        <a:lnTo>
                                          <a:pt x="446" y="343"/>
                                        </a:lnTo>
                                        <a:lnTo>
                                          <a:pt x="497" y="326"/>
                                        </a:lnTo>
                                        <a:lnTo>
                                          <a:pt x="549" y="326"/>
                                        </a:lnTo>
                                        <a:lnTo>
                                          <a:pt x="669" y="343"/>
                                        </a:lnTo>
                                        <a:lnTo>
                                          <a:pt x="789" y="412"/>
                                        </a:lnTo>
                                        <a:lnTo>
                                          <a:pt x="926" y="514"/>
                                        </a:lnTo>
                                        <a:lnTo>
                                          <a:pt x="1046" y="669"/>
                                        </a:lnTo>
                                        <a:lnTo>
                                          <a:pt x="1149" y="874"/>
                                        </a:lnTo>
                                        <a:lnTo>
                                          <a:pt x="1252" y="1097"/>
                                        </a:lnTo>
                                        <a:lnTo>
                                          <a:pt x="1337" y="1406"/>
                                        </a:lnTo>
                                        <a:lnTo>
                                          <a:pt x="1423" y="1766"/>
                                        </a:lnTo>
                                        <a:lnTo>
                                          <a:pt x="1475" y="2160"/>
                                        </a:lnTo>
                                        <a:lnTo>
                                          <a:pt x="1526" y="2589"/>
                                        </a:lnTo>
                                        <a:lnTo>
                                          <a:pt x="1509" y="2109"/>
                                        </a:lnTo>
                                        <a:lnTo>
                                          <a:pt x="1475" y="1663"/>
                                        </a:lnTo>
                                        <a:lnTo>
                                          <a:pt x="1406" y="1252"/>
                                        </a:lnTo>
                                        <a:lnTo>
                                          <a:pt x="1303" y="892"/>
                                        </a:lnTo>
                                        <a:lnTo>
                                          <a:pt x="1183" y="617"/>
                                        </a:lnTo>
                                        <a:lnTo>
                                          <a:pt x="1063" y="394"/>
                                        </a:lnTo>
                                        <a:lnTo>
                                          <a:pt x="995" y="292"/>
                                        </a:lnTo>
                                        <a:lnTo>
                                          <a:pt x="926" y="206"/>
                                        </a:lnTo>
                                        <a:lnTo>
                                          <a:pt x="857" y="137"/>
                                        </a:lnTo>
                                        <a:lnTo>
                                          <a:pt x="772" y="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" name="Freeform 12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62" y="3326"/>
                                    <a:ext cx="1268" cy="1251"/>
                                  </a:xfrm>
                                  <a:custGeom>
                                    <a:avLst/>
                                    <a:gdLst>
                                      <a:gd name="T0" fmla="*/ 0 w 1268"/>
                                      <a:gd name="T1" fmla="*/ 154 h 1251"/>
                                      <a:gd name="T2" fmla="*/ 0 w 1268"/>
                                      <a:gd name="T3" fmla="*/ 154 h 1251"/>
                                      <a:gd name="T4" fmla="*/ 51 w 1268"/>
                                      <a:gd name="T5" fmla="*/ 120 h 1251"/>
                                      <a:gd name="T6" fmla="*/ 188 w 1268"/>
                                      <a:gd name="T7" fmla="*/ 68 h 1251"/>
                                      <a:gd name="T8" fmla="*/ 377 w 1268"/>
                                      <a:gd name="T9" fmla="*/ 17 h 1251"/>
                                      <a:gd name="T10" fmla="*/ 497 w 1268"/>
                                      <a:gd name="T11" fmla="*/ 0 h 1251"/>
                                      <a:gd name="T12" fmla="*/ 617 w 1268"/>
                                      <a:gd name="T13" fmla="*/ 0 h 1251"/>
                                      <a:gd name="T14" fmla="*/ 737 w 1268"/>
                                      <a:gd name="T15" fmla="*/ 34 h 1251"/>
                                      <a:gd name="T16" fmla="*/ 840 w 1268"/>
                                      <a:gd name="T17" fmla="*/ 85 h 1251"/>
                                      <a:gd name="T18" fmla="*/ 960 w 1268"/>
                                      <a:gd name="T19" fmla="*/ 154 h 1251"/>
                                      <a:gd name="T20" fmla="*/ 1046 w 1268"/>
                                      <a:gd name="T21" fmla="*/ 274 h 1251"/>
                                      <a:gd name="T22" fmla="*/ 1131 w 1268"/>
                                      <a:gd name="T23" fmla="*/ 428 h 1251"/>
                                      <a:gd name="T24" fmla="*/ 1200 w 1268"/>
                                      <a:gd name="T25" fmla="*/ 617 h 1251"/>
                                      <a:gd name="T26" fmla="*/ 1251 w 1268"/>
                                      <a:gd name="T27" fmla="*/ 857 h 1251"/>
                                      <a:gd name="T28" fmla="*/ 1268 w 1268"/>
                                      <a:gd name="T29" fmla="*/ 1148 h 1251"/>
                                      <a:gd name="T30" fmla="*/ 1268 w 1268"/>
                                      <a:gd name="T31" fmla="*/ 1148 h 1251"/>
                                      <a:gd name="T32" fmla="*/ 1166 w 1268"/>
                                      <a:gd name="T33" fmla="*/ 1200 h 1251"/>
                                      <a:gd name="T34" fmla="*/ 1063 w 1268"/>
                                      <a:gd name="T35" fmla="*/ 1234 h 1251"/>
                                      <a:gd name="T36" fmla="*/ 943 w 1268"/>
                                      <a:gd name="T37" fmla="*/ 1251 h 1251"/>
                                      <a:gd name="T38" fmla="*/ 874 w 1268"/>
                                      <a:gd name="T39" fmla="*/ 1251 h 1251"/>
                                      <a:gd name="T40" fmla="*/ 805 w 1268"/>
                                      <a:gd name="T41" fmla="*/ 1217 h 1251"/>
                                      <a:gd name="T42" fmla="*/ 737 w 1268"/>
                                      <a:gd name="T43" fmla="*/ 1183 h 1251"/>
                                      <a:gd name="T44" fmla="*/ 685 w 1268"/>
                                      <a:gd name="T45" fmla="*/ 1131 h 1251"/>
                                      <a:gd name="T46" fmla="*/ 617 w 1268"/>
                                      <a:gd name="T47" fmla="*/ 1063 h 1251"/>
                                      <a:gd name="T48" fmla="*/ 548 w 1268"/>
                                      <a:gd name="T49" fmla="*/ 960 h 1251"/>
                                      <a:gd name="T50" fmla="*/ 497 w 1268"/>
                                      <a:gd name="T51" fmla="*/ 823 h 1251"/>
                                      <a:gd name="T52" fmla="*/ 463 w 1268"/>
                                      <a:gd name="T53" fmla="*/ 668 h 1251"/>
                                      <a:gd name="T54" fmla="*/ 463 w 1268"/>
                                      <a:gd name="T55" fmla="*/ 668 h 1251"/>
                                      <a:gd name="T56" fmla="*/ 445 w 1268"/>
                                      <a:gd name="T57" fmla="*/ 514 h 1251"/>
                                      <a:gd name="T58" fmla="*/ 428 w 1268"/>
                                      <a:gd name="T59" fmla="*/ 428 h 1251"/>
                                      <a:gd name="T60" fmla="*/ 411 w 1268"/>
                                      <a:gd name="T61" fmla="*/ 343 h 1251"/>
                                      <a:gd name="T62" fmla="*/ 360 w 1268"/>
                                      <a:gd name="T63" fmla="*/ 257 h 1251"/>
                                      <a:gd name="T64" fmla="*/ 274 w 1268"/>
                                      <a:gd name="T65" fmla="*/ 205 h 1251"/>
                                      <a:gd name="T66" fmla="*/ 154 w 1268"/>
                                      <a:gd name="T67" fmla="*/ 171 h 1251"/>
                                      <a:gd name="T68" fmla="*/ 0 w 1268"/>
                                      <a:gd name="T69" fmla="*/ 154 h 1251"/>
                                      <a:gd name="T70" fmla="*/ 0 w 1268"/>
                                      <a:gd name="T71" fmla="*/ 154 h 125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1268" h="1251">
                                        <a:moveTo>
                                          <a:pt x="0" y="154"/>
                                        </a:moveTo>
                                        <a:lnTo>
                                          <a:pt x="0" y="154"/>
                                        </a:lnTo>
                                        <a:lnTo>
                                          <a:pt x="51" y="120"/>
                                        </a:lnTo>
                                        <a:lnTo>
                                          <a:pt x="188" y="68"/>
                                        </a:lnTo>
                                        <a:lnTo>
                                          <a:pt x="377" y="17"/>
                                        </a:lnTo>
                                        <a:lnTo>
                                          <a:pt x="497" y="0"/>
                                        </a:lnTo>
                                        <a:lnTo>
                                          <a:pt x="617" y="0"/>
                                        </a:lnTo>
                                        <a:lnTo>
                                          <a:pt x="737" y="34"/>
                                        </a:lnTo>
                                        <a:lnTo>
                                          <a:pt x="840" y="85"/>
                                        </a:lnTo>
                                        <a:lnTo>
                                          <a:pt x="960" y="154"/>
                                        </a:lnTo>
                                        <a:lnTo>
                                          <a:pt x="1046" y="274"/>
                                        </a:lnTo>
                                        <a:lnTo>
                                          <a:pt x="1131" y="428"/>
                                        </a:lnTo>
                                        <a:lnTo>
                                          <a:pt x="1200" y="617"/>
                                        </a:lnTo>
                                        <a:lnTo>
                                          <a:pt x="1251" y="857"/>
                                        </a:lnTo>
                                        <a:lnTo>
                                          <a:pt x="1268" y="1148"/>
                                        </a:lnTo>
                                        <a:lnTo>
                                          <a:pt x="1166" y="1200"/>
                                        </a:lnTo>
                                        <a:lnTo>
                                          <a:pt x="1063" y="1234"/>
                                        </a:lnTo>
                                        <a:lnTo>
                                          <a:pt x="943" y="1251"/>
                                        </a:lnTo>
                                        <a:lnTo>
                                          <a:pt x="874" y="1251"/>
                                        </a:lnTo>
                                        <a:lnTo>
                                          <a:pt x="805" y="1217"/>
                                        </a:lnTo>
                                        <a:lnTo>
                                          <a:pt x="737" y="1183"/>
                                        </a:lnTo>
                                        <a:lnTo>
                                          <a:pt x="685" y="1131"/>
                                        </a:lnTo>
                                        <a:lnTo>
                                          <a:pt x="617" y="1063"/>
                                        </a:lnTo>
                                        <a:lnTo>
                                          <a:pt x="548" y="960"/>
                                        </a:lnTo>
                                        <a:lnTo>
                                          <a:pt x="497" y="823"/>
                                        </a:lnTo>
                                        <a:lnTo>
                                          <a:pt x="463" y="668"/>
                                        </a:lnTo>
                                        <a:lnTo>
                                          <a:pt x="445" y="514"/>
                                        </a:lnTo>
                                        <a:lnTo>
                                          <a:pt x="428" y="428"/>
                                        </a:lnTo>
                                        <a:lnTo>
                                          <a:pt x="411" y="343"/>
                                        </a:lnTo>
                                        <a:lnTo>
                                          <a:pt x="360" y="257"/>
                                        </a:lnTo>
                                        <a:lnTo>
                                          <a:pt x="274" y="205"/>
                                        </a:lnTo>
                                        <a:lnTo>
                                          <a:pt x="154" y="171"/>
                                        </a:lnTo>
                                        <a:lnTo>
                                          <a:pt x="0" y="1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" name="Freeform 12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48" y="3514"/>
                                    <a:ext cx="1423" cy="1166"/>
                                  </a:xfrm>
                                  <a:custGeom>
                                    <a:avLst/>
                                    <a:gdLst>
                                      <a:gd name="T0" fmla="*/ 1423 w 1423"/>
                                      <a:gd name="T1" fmla="*/ 240 h 1166"/>
                                      <a:gd name="T2" fmla="*/ 1423 w 1423"/>
                                      <a:gd name="T3" fmla="*/ 240 h 1166"/>
                                      <a:gd name="T4" fmla="*/ 1371 w 1423"/>
                                      <a:gd name="T5" fmla="*/ 206 h 1166"/>
                                      <a:gd name="T6" fmla="*/ 1251 w 1423"/>
                                      <a:gd name="T7" fmla="*/ 120 h 1166"/>
                                      <a:gd name="T8" fmla="*/ 1063 w 1423"/>
                                      <a:gd name="T9" fmla="*/ 35 h 1166"/>
                                      <a:gd name="T10" fmla="*/ 943 w 1423"/>
                                      <a:gd name="T11" fmla="*/ 0 h 1166"/>
                                      <a:gd name="T12" fmla="*/ 840 w 1423"/>
                                      <a:gd name="T13" fmla="*/ 0 h 1166"/>
                                      <a:gd name="T14" fmla="*/ 720 w 1423"/>
                                      <a:gd name="T15" fmla="*/ 0 h 1166"/>
                                      <a:gd name="T16" fmla="*/ 600 w 1423"/>
                                      <a:gd name="T17" fmla="*/ 17 h 1166"/>
                                      <a:gd name="T18" fmla="*/ 480 w 1423"/>
                                      <a:gd name="T19" fmla="*/ 86 h 1166"/>
                                      <a:gd name="T20" fmla="*/ 360 w 1423"/>
                                      <a:gd name="T21" fmla="*/ 172 h 1166"/>
                                      <a:gd name="T22" fmla="*/ 257 w 1423"/>
                                      <a:gd name="T23" fmla="*/ 309 h 1166"/>
                                      <a:gd name="T24" fmla="*/ 154 w 1423"/>
                                      <a:gd name="T25" fmla="*/ 497 h 1166"/>
                                      <a:gd name="T26" fmla="*/ 68 w 1423"/>
                                      <a:gd name="T27" fmla="*/ 720 h 1166"/>
                                      <a:gd name="T28" fmla="*/ 0 w 1423"/>
                                      <a:gd name="T29" fmla="*/ 1012 h 1166"/>
                                      <a:gd name="T30" fmla="*/ 0 w 1423"/>
                                      <a:gd name="T31" fmla="*/ 1012 h 1166"/>
                                      <a:gd name="T32" fmla="*/ 85 w 1423"/>
                                      <a:gd name="T33" fmla="*/ 1080 h 1166"/>
                                      <a:gd name="T34" fmla="*/ 171 w 1423"/>
                                      <a:gd name="T35" fmla="*/ 1132 h 1166"/>
                                      <a:gd name="T36" fmla="*/ 291 w 1423"/>
                                      <a:gd name="T37" fmla="*/ 1166 h 1166"/>
                                      <a:gd name="T38" fmla="*/ 360 w 1423"/>
                                      <a:gd name="T39" fmla="*/ 1166 h 1166"/>
                                      <a:gd name="T40" fmla="*/ 428 w 1423"/>
                                      <a:gd name="T41" fmla="*/ 1149 h 1166"/>
                                      <a:gd name="T42" fmla="*/ 497 w 1423"/>
                                      <a:gd name="T43" fmla="*/ 1132 h 1166"/>
                                      <a:gd name="T44" fmla="*/ 583 w 1423"/>
                                      <a:gd name="T45" fmla="*/ 1080 h 1166"/>
                                      <a:gd name="T46" fmla="*/ 651 w 1423"/>
                                      <a:gd name="T47" fmla="*/ 1029 h 1166"/>
                                      <a:gd name="T48" fmla="*/ 720 w 1423"/>
                                      <a:gd name="T49" fmla="*/ 943 h 1166"/>
                                      <a:gd name="T50" fmla="*/ 805 w 1423"/>
                                      <a:gd name="T51" fmla="*/ 823 h 1166"/>
                                      <a:gd name="T52" fmla="*/ 874 w 1423"/>
                                      <a:gd name="T53" fmla="*/ 669 h 1166"/>
                                      <a:gd name="T54" fmla="*/ 874 w 1423"/>
                                      <a:gd name="T55" fmla="*/ 669 h 1166"/>
                                      <a:gd name="T56" fmla="*/ 925 w 1423"/>
                                      <a:gd name="T57" fmla="*/ 515 h 1166"/>
                                      <a:gd name="T58" fmla="*/ 943 w 1423"/>
                                      <a:gd name="T59" fmla="*/ 429 h 1166"/>
                                      <a:gd name="T60" fmla="*/ 977 w 1423"/>
                                      <a:gd name="T61" fmla="*/ 360 h 1166"/>
                                      <a:gd name="T62" fmla="*/ 1045 w 1423"/>
                                      <a:gd name="T63" fmla="*/ 292 h 1166"/>
                                      <a:gd name="T64" fmla="*/ 1131 w 1423"/>
                                      <a:gd name="T65" fmla="*/ 240 h 1166"/>
                                      <a:gd name="T66" fmla="*/ 1251 w 1423"/>
                                      <a:gd name="T67" fmla="*/ 223 h 1166"/>
                                      <a:gd name="T68" fmla="*/ 1423 w 1423"/>
                                      <a:gd name="T69" fmla="*/ 240 h 1166"/>
                                      <a:gd name="T70" fmla="*/ 1423 w 1423"/>
                                      <a:gd name="T71" fmla="*/ 240 h 11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1423" h="1166">
                                        <a:moveTo>
                                          <a:pt x="1423" y="240"/>
                                        </a:moveTo>
                                        <a:lnTo>
                                          <a:pt x="1423" y="240"/>
                                        </a:lnTo>
                                        <a:lnTo>
                                          <a:pt x="1371" y="206"/>
                                        </a:lnTo>
                                        <a:lnTo>
                                          <a:pt x="1251" y="120"/>
                                        </a:lnTo>
                                        <a:lnTo>
                                          <a:pt x="1063" y="35"/>
                                        </a:lnTo>
                                        <a:lnTo>
                                          <a:pt x="943" y="0"/>
                                        </a:lnTo>
                                        <a:lnTo>
                                          <a:pt x="840" y="0"/>
                                        </a:lnTo>
                                        <a:lnTo>
                                          <a:pt x="720" y="0"/>
                                        </a:lnTo>
                                        <a:lnTo>
                                          <a:pt x="600" y="17"/>
                                        </a:lnTo>
                                        <a:lnTo>
                                          <a:pt x="480" y="86"/>
                                        </a:lnTo>
                                        <a:lnTo>
                                          <a:pt x="360" y="172"/>
                                        </a:lnTo>
                                        <a:lnTo>
                                          <a:pt x="257" y="309"/>
                                        </a:lnTo>
                                        <a:lnTo>
                                          <a:pt x="154" y="497"/>
                                        </a:lnTo>
                                        <a:lnTo>
                                          <a:pt x="68" y="720"/>
                                        </a:lnTo>
                                        <a:lnTo>
                                          <a:pt x="0" y="1012"/>
                                        </a:lnTo>
                                        <a:lnTo>
                                          <a:pt x="85" y="1080"/>
                                        </a:lnTo>
                                        <a:lnTo>
                                          <a:pt x="171" y="1132"/>
                                        </a:lnTo>
                                        <a:lnTo>
                                          <a:pt x="291" y="1166"/>
                                        </a:lnTo>
                                        <a:lnTo>
                                          <a:pt x="360" y="1166"/>
                                        </a:lnTo>
                                        <a:lnTo>
                                          <a:pt x="428" y="1149"/>
                                        </a:lnTo>
                                        <a:lnTo>
                                          <a:pt x="497" y="1132"/>
                                        </a:lnTo>
                                        <a:lnTo>
                                          <a:pt x="583" y="1080"/>
                                        </a:lnTo>
                                        <a:lnTo>
                                          <a:pt x="651" y="1029"/>
                                        </a:lnTo>
                                        <a:lnTo>
                                          <a:pt x="720" y="943"/>
                                        </a:lnTo>
                                        <a:lnTo>
                                          <a:pt x="805" y="823"/>
                                        </a:lnTo>
                                        <a:lnTo>
                                          <a:pt x="874" y="669"/>
                                        </a:lnTo>
                                        <a:lnTo>
                                          <a:pt x="925" y="515"/>
                                        </a:lnTo>
                                        <a:lnTo>
                                          <a:pt x="943" y="429"/>
                                        </a:lnTo>
                                        <a:lnTo>
                                          <a:pt x="977" y="360"/>
                                        </a:lnTo>
                                        <a:lnTo>
                                          <a:pt x="1045" y="292"/>
                                        </a:lnTo>
                                        <a:lnTo>
                                          <a:pt x="1131" y="240"/>
                                        </a:lnTo>
                                        <a:lnTo>
                                          <a:pt x="1251" y="223"/>
                                        </a:lnTo>
                                        <a:lnTo>
                                          <a:pt x="1423" y="2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" name="Freeform 123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34" y="2606"/>
                                    <a:ext cx="8779" cy="5400"/>
                                  </a:xfrm>
                                  <a:custGeom>
                                    <a:avLst/>
                                    <a:gdLst>
                                      <a:gd name="T0" fmla="*/ 2898 w 8779"/>
                                      <a:gd name="T1" fmla="*/ 3085 h 5400"/>
                                      <a:gd name="T2" fmla="*/ 2932 w 8779"/>
                                      <a:gd name="T3" fmla="*/ 3274 h 5400"/>
                                      <a:gd name="T4" fmla="*/ 3052 w 8779"/>
                                      <a:gd name="T5" fmla="*/ 3360 h 5400"/>
                                      <a:gd name="T6" fmla="*/ 3121 w 8779"/>
                                      <a:gd name="T7" fmla="*/ 3360 h 5400"/>
                                      <a:gd name="T8" fmla="*/ 3275 w 8779"/>
                                      <a:gd name="T9" fmla="*/ 3274 h 5400"/>
                                      <a:gd name="T10" fmla="*/ 3344 w 8779"/>
                                      <a:gd name="T11" fmla="*/ 3188 h 5400"/>
                                      <a:gd name="T12" fmla="*/ 3207 w 8779"/>
                                      <a:gd name="T13" fmla="*/ 3377 h 5400"/>
                                      <a:gd name="T14" fmla="*/ 3121 w 8779"/>
                                      <a:gd name="T15" fmla="*/ 3428 h 5400"/>
                                      <a:gd name="T16" fmla="*/ 3052 w 8779"/>
                                      <a:gd name="T17" fmla="*/ 3428 h 5400"/>
                                      <a:gd name="T18" fmla="*/ 2967 w 8779"/>
                                      <a:gd name="T19" fmla="*/ 3394 h 5400"/>
                                      <a:gd name="T20" fmla="*/ 2915 w 8779"/>
                                      <a:gd name="T21" fmla="*/ 3308 h 5400"/>
                                      <a:gd name="T22" fmla="*/ 2898 w 8779"/>
                                      <a:gd name="T23" fmla="*/ 3085 h 5400"/>
                                      <a:gd name="T24" fmla="*/ 8779 w 8779"/>
                                      <a:gd name="T25" fmla="*/ 1851 h 5400"/>
                                      <a:gd name="T26" fmla="*/ 8694 w 8779"/>
                                      <a:gd name="T27" fmla="*/ 1954 h 5400"/>
                                      <a:gd name="T28" fmla="*/ 8505 w 8779"/>
                                      <a:gd name="T29" fmla="*/ 2125 h 5400"/>
                                      <a:gd name="T30" fmla="*/ 8299 w 8779"/>
                                      <a:gd name="T31" fmla="*/ 2228 h 5400"/>
                                      <a:gd name="T32" fmla="*/ 8042 w 8779"/>
                                      <a:gd name="T33" fmla="*/ 2297 h 5400"/>
                                      <a:gd name="T34" fmla="*/ 7905 w 8779"/>
                                      <a:gd name="T35" fmla="*/ 2297 h 5400"/>
                                      <a:gd name="T36" fmla="*/ 7373 w 8779"/>
                                      <a:gd name="T37" fmla="*/ 2228 h 5400"/>
                                      <a:gd name="T38" fmla="*/ 6705 w 8779"/>
                                      <a:gd name="T39" fmla="*/ 2023 h 5400"/>
                                      <a:gd name="T40" fmla="*/ 6430 w 8779"/>
                                      <a:gd name="T41" fmla="*/ 1903 h 5400"/>
                                      <a:gd name="T42" fmla="*/ 5299 w 8779"/>
                                      <a:gd name="T43" fmla="*/ 1354 h 5400"/>
                                      <a:gd name="T44" fmla="*/ 4373 w 8779"/>
                                      <a:gd name="T45" fmla="*/ 857 h 5400"/>
                                      <a:gd name="T46" fmla="*/ 3841 w 8779"/>
                                      <a:gd name="T47" fmla="*/ 600 h 5400"/>
                                      <a:gd name="T48" fmla="*/ 3087 w 8779"/>
                                      <a:gd name="T49" fmla="*/ 274 h 5400"/>
                                      <a:gd name="T50" fmla="*/ 2452 w 8779"/>
                                      <a:gd name="T51" fmla="*/ 68 h 5400"/>
                                      <a:gd name="T52" fmla="*/ 2109 w 8779"/>
                                      <a:gd name="T53" fmla="*/ 17 h 5400"/>
                                      <a:gd name="T54" fmla="*/ 1801 w 8779"/>
                                      <a:gd name="T55" fmla="*/ 0 h 5400"/>
                                      <a:gd name="T56" fmla="*/ 1526 w 8779"/>
                                      <a:gd name="T57" fmla="*/ 34 h 5400"/>
                                      <a:gd name="T58" fmla="*/ 1269 w 8779"/>
                                      <a:gd name="T59" fmla="*/ 103 h 5400"/>
                                      <a:gd name="T60" fmla="*/ 1115 w 8779"/>
                                      <a:gd name="T61" fmla="*/ 171 h 5400"/>
                                      <a:gd name="T62" fmla="*/ 875 w 8779"/>
                                      <a:gd name="T63" fmla="*/ 343 h 5400"/>
                                      <a:gd name="T64" fmla="*/ 652 w 8779"/>
                                      <a:gd name="T65" fmla="*/ 583 h 5400"/>
                                      <a:gd name="T66" fmla="*/ 463 w 8779"/>
                                      <a:gd name="T67" fmla="*/ 891 h 5400"/>
                                      <a:gd name="T68" fmla="*/ 292 w 8779"/>
                                      <a:gd name="T69" fmla="*/ 1268 h 5400"/>
                                      <a:gd name="T70" fmla="*/ 172 w 8779"/>
                                      <a:gd name="T71" fmla="*/ 1697 h 5400"/>
                                      <a:gd name="T72" fmla="*/ 86 w 8779"/>
                                      <a:gd name="T73" fmla="*/ 2211 h 5400"/>
                                      <a:gd name="T74" fmla="*/ 0 w 8779"/>
                                      <a:gd name="T75" fmla="*/ 3085 h 5400"/>
                                      <a:gd name="T76" fmla="*/ 4013 w 8779"/>
                                      <a:gd name="T77" fmla="*/ 4114 h 5400"/>
                                      <a:gd name="T78" fmla="*/ 4201 w 8779"/>
                                      <a:gd name="T79" fmla="*/ 4560 h 5400"/>
                                      <a:gd name="T80" fmla="*/ 4424 w 8779"/>
                                      <a:gd name="T81" fmla="*/ 4920 h 5400"/>
                                      <a:gd name="T82" fmla="*/ 4681 w 8779"/>
                                      <a:gd name="T83" fmla="*/ 5194 h 5400"/>
                                      <a:gd name="T84" fmla="*/ 5007 w 8779"/>
                                      <a:gd name="T85" fmla="*/ 5400 h 5400"/>
                                      <a:gd name="T86" fmla="*/ 5024 w 8779"/>
                                      <a:gd name="T87" fmla="*/ 5263 h 5400"/>
                                      <a:gd name="T88" fmla="*/ 5058 w 8779"/>
                                      <a:gd name="T89" fmla="*/ 4954 h 5400"/>
                                      <a:gd name="T90" fmla="*/ 5007 w 8779"/>
                                      <a:gd name="T91" fmla="*/ 4663 h 5400"/>
                                      <a:gd name="T92" fmla="*/ 4921 w 8779"/>
                                      <a:gd name="T93" fmla="*/ 4354 h 5400"/>
                                      <a:gd name="T94" fmla="*/ 4853 w 8779"/>
                                      <a:gd name="T95" fmla="*/ 4217 h 5400"/>
                                      <a:gd name="T96" fmla="*/ 5487 w 8779"/>
                                      <a:gd name="T97" fmla="*/ 4320 h 5400"/>
                                      <a:gd name="T98" fmla="*/ 6104 w 8779"/>
                                      <a:gd name="T99" fmla="*/ 4354 h 5400"/>
                                      <a:gd name="T100" fmla="*/ 6670 w 8779"/>
                                      <a:gd name="T101" fmla="*/ 4303 h 5400"/>
                                      <a:gd name="T102" fmla="*/ 7185 w 8779"/>
                                      <a:gd name="T103" fmla="*/ 4183 h 5400"/>
                                      <a:gd name="T104" fmla="*/ 7459 w 8779"/>
                                      <a:gd name="T105" fmla="*/ 4080 h 5400"/>
                                      <a:gd name="T106" fmla="*/ 7905 w 8779"/>
                                      <a:gd name="T107" fmla="*/ 3840 h 5400"/>
                                      <a:gd name="T108" fmla="*/ 8265 w 8779"/>
                                      <a:gd name="T109" fmla="*/ 3514 h 5400"/>
                                      <a:gd name="T110" fmla="*/ 8539 w 8779"/>
                                      <a:gd name="T111" fmla="*/ 3120 h 5400"/>
                                      <a:gd name="T112" fmla="*/ 8625 w 8779"/>
                                      <a:gd name="T113" fmla="*/ 2880 h 5400"/>
                                      <a:gd name="T114" fmla="*/ 8728 w 8779"/>
                                      <a:gd name="T115" fmla="*/ 2383 h 5400"/>
                                      <a:gd name="T116" fmla="*/ 8779 w 8779"/>
                                      <a:gd name="T117" fmla="*/ 1851 h 54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8779" h="5400">
                                        <a:moveTo>
                                          <a:pt x="2898" y="3085"/>
                                        </a:moveTo>
                                        <a:lnTo>
                                          <a:pt x="2898" y="3085"/>
                                        </a:lnTo>
                                        <a:lnTo>
                                          <a:pt x="2915" y="3188"/>
                                        </a:lnTo>
                                        <a:lnTo>
                                          <a:pt x="2932" y="3274"/>
                                        </a:lnTo>
                                        <a:lnTo>
                                          <a:pt x="2984" y="3325"/>
                                        </a:lnTo>
                                        <a:lnTo>
                                          <a:pt x="3052" y="3360"/>
                                        </a:lnTo>
                                        <a:lnTo>
                                          <a:pt x="3121" y="3360"/>
                                        </a:lnTo>
                                        <a:lnTo>
                                          <a:pt x="3190" y="3343"/>
                                        </a:lnTo>
                                        <a:lnTo>
                                          <a:pt x="3275" y="3274"/>
                                        </a:lnTo>
                                        <a:lnTo>
                                          <a:pt x="3344" y="3188"/>
                                        </a:lnTo>
                                        <a:lnTo>
                                          <a:pt x="3292" y="3308"/>
                                        </a:lnTo>
                                        <a:lnTo>
                                          <a:pt x="3207" y="3377"/>
                                        </a:lnTo>
                                        <a:lnTo>
                                          <a:pt x="3121" y="3428"/>
                                        </a:lnTo>
                                        <a:lnTo>
                                          <a:pt x="3052" y="3428"/>
                                        </a:lnTo>
                                        <a:lnTo>
                                          <a:pt x="3001" y="3411"/>
                                        </a:lnTo>
                                        <a:lnTo>
                                          <a:pt x="2967" y="3394"/>
                                        </a:lnTo>
                                        <a:lnTo>
                                          <a:pt x="2915" y="3308"/>
                                        </a:lnTo>
                                        <a:lnTo>
                                          <a:pt x="2898" y="3205"/>
                                        </a:lnTo>
                                        <a:lnTo>
                                          <a:pt x="2898" y="3085"/>
                                        </a:lnTo>
                                        <a:close/>
                                        <a:moveTo>
                                          <a:pt x="8779" y="1851"/>
                                        </a:moveTo>
                                        <a:lnTo>
                                          <a:pt x="8779" y="1851"/>
                                        </a:lnTo>
                                        <a:lnTo>
                                          <a:pt x="8694" y="1954"/>
                                        </a:lnTo>
                                        <a:lnTo>
                                          <a:pt x="8608" y="2040"/>
                                        </a:lnTo>
                                        <a:lnTo>
                                          <a:pt x="8505" y="2125"/>
                                        </a:lnTo>
                                        <a:lnTo>
                                          <a:pt x="8402" y="2177"/>
                                        </a:lnTo>
                                        <a:lnTo>
                                          <a:pt x="8299" y="2228"/>
                                        </a:lnTo>
                                        <a:lnTo>
                                          <a:pt x="8179" y="2263"/>
                                        </a:lnTo>
                                        <a:lnTo>
                                          <a:pt x="8042" y="2297"/>
                                        </a:lnTo>
                                        <a:lnTo>
                                          <a:pt x="7905" y="2297"/>
                                        </a:lnTo>
                                        <a:lnTo>
                                          <a:pt x="7648" y="2280"/>
                                        </a:lnTo>
                                        <a:lnTo>
                                          <a:pt x="7373" y="2228"/>
                                        </a:lnTo>
                                        <a:lnTo>
                                          <a:pt x="7047" y="2143"/>
                                        </a:lnTo>
                                        <a:lnTo>
                                          <a:pt x="6705" y="2023"/>
                                        </a:lnTo>
                                        <a:lnTo>
                                          <a:pt x="6430" y="1903"/>
                                        </a:lnTo>
                                        <a:lnTo>
                                          <a:pt x="6104" y="1748"/>
                                        </a:lnTo>
                                        <a:lnTo>
                                          <a:pt x="5299" y="1354"/>
                                        </a:lnTo>
                                        <a:lnTo>
                                          <a:pt x="4373" y="857"/>
                                        </a:lnTo>
                                        <a:lnTo>
                                          <a:pt x="3841" y="600"/>
                                        </a:lnTo>
                                        <a:lnTo>
                                          <a:pt x="3447" y="411"/>
                                        </a:lnTo>
                                        <a:lnTo>
                                          <a:pt x="3087" y="274"/>
                                        </a:lnTo>
                                        <a:lnTo>
                                          <a:pt x="2761" y="154"/>
                                        </a:lnTo>
                                        <a:lnTo>
                                          <a:pt x="2452" y="68"/>
                                        </a:lnTo>
                                        <a:lnTo>
                                          <a:pt x="2109" y="17"/>
                                        </a:lnTo>
                                        <a:lnTo>
                                          <a:pt x="1955" y="0"/>
                                        </a:lnTo>
                                        <a:lnTo>
                                          <a:pt x="1801" y="0"/>
                                        </a:lnTo>
                                        <a:lnTo>
                                          <a:pt x="1663" y="0"/>
                                        </a:lnTo>
                                        <a:lnTo>
                                          <a:pt x="1526" y="34"/>
                                        </a:lnTo>
                                        <a:lnTo>
                                          <a:pt x="1389" y="51"/>
                                        </a:lnTo>
                                        <a:lnTo>
                                          <a:pt x="1269" y="103"/>
                                        </a:lnTo>
                                        <a:lnTo>
                                          <a:pt x="1115" y="171"/>
                                        </a:lnTo>
                                        <a:lnTo>
                                          <a:pt x="995" y="240"/>
                                        </a:lnTo>
                                        <a:lnTo>
                                          <a:pt x="875" y="343"/>
                                        </a:lnTo>
                                        <a:lnTo>
                                          <a:pt x="755" y="463"/>
                                        </a:lnTo>
                                        <a:lnTo>
                                          <a:pt x="652" y="583"/>
                                        </a:lnTo>
                                        <a:lnTo>
                                          <a:pt x="549" y="737"/>
                                        </a:lnTo>
                                        <a:lnTo>
                                          <a:pt x="463" y="891"/>
                                        </a:lnTo>
                                        <a:lnTo>
                                          <a:pt x="378" y="1063"/>
                                        </a:lnTo>
                                        <a:lnTo>
                                          <a:pt x="292" y="1268"/>
                                        </a:lnTo>
                                        <a:lnTo>
                                          <a:pt x="240" y="1474"/>
                                        </a:lnTo>
                                        <a:lnTo>
                                          <a:pt x="172" y="1697"/>
                                        </a:lnTo>
                                        <a:lnTo>
                                          <a:pt x="120" y="1937"/>
                                        </a:lnTo>
                                        <a:lnTo>
                                          <a:pt x="86" y="2211"/>
                                        </a:lnTo>
                                        <a:lnTo>
                                          <a:pt x="52" y="2485"/>
                                        </a:lnTo>
                                        <a:lnTo>
                                          <a:pt x="0" y="3085"/>
                                        </a:lnTo>
                                        <a:lnTo>
                                          <a:pt x="4013" y="4114"/>
                                        </a:lnTo>
                                        <a:lnTo>
                                          <a:pt x="4098" y="4354"/>
                                        </a:lnTo>
                                        <a:lnTo>
                                          <a:pt x="4201" y="4560"/>
                                        </a:lnTo>
                                        <a:lnTo>
                                          <a:pt x="4304" y="4748"/>
                                        </a:lnTo>
                                        <a:lnTo>
                                          <a:pt x="4424" y="4920"/>
                                        </a:lnTo>
                                        <a:lnTo>
                                          <a:pt x="4544" y="5074"/>
                                        </a:lnTo>
                                        <a:lnTo>
                                          <a:pt x="4681" y="5194"/>
                                        </a:lnTo>
                                        <a:lnTo>
                                          <a:pt x="4836" y="5314"/>
                                        </a:lnTo>
                                        <a:lnTo>
                                          <a:pt x="5007" y="5400"/>
                                        </a:lnTo>
                                        <a:lnTo>
                                          <a:pt x="5024" y="5263"/>
                                        </a:lnTo>
                                        <a:lnTo>
                                          <a:pt x="5041" y="5108"/>
                                        </a:lnTo>
                                        <a:lnTo>
                                          <a:pt x="5058" y="4954"/>
                                        </a:lnTo>
                                        <a:lnTo>
                                          <a:pt x="5041" y="4800"/>
                                        </a:lnTo>
                                        <a:lnTo>
                                          <a:pt x="5007" y="4663"/>
                                        </a:lnTo>
                                        <a:lnTo>
                                          <a:pt x="4973" y="4508"/>
                                        </a:lnTo>
                                        <a:lnTo>
                                          <a:pt x="4921" y="4354"/>
                                        </a:lnTo>
                                        <a:lnTo>
                                          <a:pt x="4853" y="4217"/>
                                        </a:lnTo>
                                        <a:lnTo>
                                          <a:pt x="5179" y="4268"/>
                                        </a:lnTo>
                                        <a:lnTo>
                                          <a:pt x="5487" y="4320"/>
                                        </a:lnTo>
                                        <a:lnTo>
                                          <a:pt x="5796" y="4337"/>
                                        </a:lnTo>
                                        <a:lnTo>
                                          <a:pt x="6104" y="4354"/>
                                        </a:lnTo>
                                        <a:lnTo>
                                          <a:pt x="6379" y="4337"/>
                                        </a:lnTo>
                                        <a:lnTo>
                                          <a:pt x="6670" y="4303"/>
                                        </a:lnTo>
                                        <a:lnTo>
                                          <a:pt x="6927" y="4251"/>
                                        </a:lnTo>
                                        <a:lnTo>
                                          <a:pt x="7185" y="4183"/>
                                        </a:lnTo>
                                        <a:lnTo>
                                          <a:pt x="7459" y="4080"/>
                                        </a:lnTo>
                                        <a:lnTo>
                                          <a:pt x="7682" y="3960"/>
                                        </a:lnTo>
                                        <a:lnTo>
                                          <a:pt x="7905" y="3840"/>
                                        </a:lnTo>
                                        <a:lnTo>
                                          <a:pt x="8093" y="3685"/>
                                        </a:lnTo>
                                        <a:lnTo>
                                          <a:pt x="8265" y="3514"/>
                                        </a:lnTo>
                                        <a:lnTo>
                                          <a:pt x="8402" y="3325"/>
                                        </a:lnTo>
                                        <a:lnTo>
                                          <a:pt x="8539" y="3120"/>
                                        </a:lnTo>
                                        <a:lnTo>
                                          <a:pt x="8625" y="2880"/>
                                        </a:lnTo>
                                        <a:lnTo>
                                          <a:pt x="8694" y="2640"/>
                                        </a:lnTo>
                                        <a:lnTo>
                                          <a:pt x="8728" y="2383"/>
                                        </a:lnTo>
                                        <a:lnTo>
                                          <a:pt x="8762" y="2125"/>
                                        </a:lnTo>
                                        <a:lnTo>
                                          <a:pt x="8779" y="185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52" name="Group 17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052" y="7856"/>
                                <a:ext cx="1697" cy="642"/>
                                <a:chOff x="4606" y="4177"/>
                                <a:chExt cx="2398" cy="775"/>
                              </a:xfrm>
                            </wpg:grpSpPr>
                            <wps:wsp>
                              <wps:cNvPr id="53" name="Freeform 1749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4606" y="4177"/>
                                  <a:ext cx="2398" cy="775"/>
                                </a:xfrm>
                                <a:custGeom>
                                  <a:avLst/>
                                  <a:gdLst>
                                    <a:gd name="T0" fmla="*/ 2433 w 2433"/>
                                    <a:gd name="T1" fmla="*/ 390 h 775"/>
                                    <a:gd name="T2" fmla="*/ 2428 w 2433"/>
                                    <a:gd name="T3" fmla="*/ 430 h 775"/>
                                    <a:gd name="T4" fmla="*/ 2378 w 2433"/>
                                    <a:gd name="T5" fmla="*/ 505 h 775"/>
                                    <a:gd name="T6" fmla="*/ 2283 w 2433"/>
                                    <a:gd name="T7" fmla="*/ 575 h 775"/>
                                    <a:gd name="T8" fmla="*/ 2153 w 2433"/>
                                    <a:gd name="T9" fmla="*/ 635 h 775"/>
                                    <a:gd name="T10" fmla="*/ 1988 w 2433"/>
                                    <a:gd name="T11" fmla="*/ 685 h 775"/>
                                    <a:gd name="T12" fmla="*/ 1793 w 2433"/>
                                    <a:gd name="T13" fmla="*/ 730 h 775"/>
                                    <a:gd name="T14" fmla="*/ 1579 w 2433"/>
                                    <a:gd name="T15" fmla="*/ 760 h 775"/>
                                    <a:gd name="T16" fmla="*/ 1339 w 2433"/>
                                    <a:gd name="T17" fmla="*/ 775 h 775"/>
                                    <a:gd name="T18" fmla="*/ 1214 w 2433"/>
                                    <a:gd name="T19" fmla="*/ 775 h 775"/>
                                    <a:gd name="T20" fmla="*/ 969 w 2433"/>
                                    <a:gd name="T21" fmla="*/ 770 h 775"/>
                                    <a:gd name="T22" fmla="*/ 744 w 2433"/>
                                    <a:gd name="T23" fmla="*/ 745 h 775"/>
                                    <a:gd name="T24" fmla="*/ 534 w 2433"/>
                                    <a:gd name="T25" fmla="*/ 710 h 775"/>
                                    <a:gd name="T26" fmla="*/ 354 w 2433"/>
                                    <a:gd name="T27" fmla="*/ 660 h 775"/>
                                    <a:gd name="T28" fmla="*/ 204 w 2433"/>
                                    <a:gd name="T29" fmla="*/ 605 h 775"/>
                                    <a:gd name="T30" fmla="*/ 94 w 2433"/>
                                    <a:gd name="T31" fmla="*/ 540 h 775"/>
                                    <a:gd name="T32" fmla="*/ 25 w 2433"/>
                                    <a:gd name="T33" fmla="*/ 465 h 775"/>
                                    <a:gd name="T34" fmla="*/ 0 w 2433"/>
                                    <a:gd name="T35" fmla="*/ 410 h 775"/>
                                    <a:gd name="T36" fmla="*/ 0 w 2433"/>
                                    <a:gd name="T37" fmla="*/ 390 h 775"/>
                                    <a:gd name="T38" fmla="*/ 5 w 2433"/>
                                    <a:gd name="T39" fmla="*/ 350 h 775"/>
                                    <a:gd name="T40" fmla="*/ 55 w 2433"/>
                                    <a:gd name="T41" fmla="*/ 275 h 775"/>
                                    <a:gd name="T42" fmla="*/ 144 w 2433"/>
                                    <a:gd name="T43" fmla="*/ 205 h 775"/>
                                    <a:gd name="T44" fmla="*/ 274 w 2433"/>
                                    <a:gd name="T45" fmla="*/ 140 h 775"/>
                                    <a:gd name="T46" fmla="*/ 439 w 2433"/>
                                    <a:gd name="T47" fmla="*/ 90 h 775"/>
                                    <a:gd name="T48" fmla="*/ 634 w 2433"/>
                                    <a:gd name="T49" fmla="*/ 45 h 775"/>
                                    <a:gd name="T50" fmla="*/ 854 w 2433"/>
                                    <a:gd name="T51" fmla="*/ 20 h 775"/>
                                    <a:gd name="T52" fmla="*/ 1089 w 2433"/>
                                    <a:gd name="T53" fmla="*/ 5 h 775"/>
                                    <a:gd name="T54" fmla="*/ 1214 w 2433"/>
                                    <a:gd name="T55" fmla="*/ 0 h 775"/>
                                    <a:gd name="T56" fmla="*/ 1459 w 2433"/>
                                    <a:gd name="T57" fmla="*/ 10 h 775"/>
                                    <a:gd name="T58" fmla="*/ 1688 w 2433"/>
                                    <a:gd name="T59" fmla="*/ 30 h 775"/>
                                    <a:gd name="T60" fmla="*/ 1893 w 2433"/>
                                    <a:gd name="T61" fmla="*/ 65 h 775"/>
                                    <a:gd name="T62" fmla="*/ 2073 w 2433"/>
                                    <a:gd name="T63" fmla="*/ 115 h 775"/>
                                    <a:gd name="T64" fmla="*/ 2223 w 2433"/>
                                    <a:gd name="T65" fmla="*/ 170 h 775"/>
                                    <a:gd name="T66" fmla="*/ 2338 w 2433"/>
                                    <a:gd name="T67" fmla="*/ 235 h 775"/>
                                    <a:gd name="T68" fmla="*/ 2408 w 2433"/>
                                    <a:gd name="T69" fmla="*/ 310 h 775"/>
                                    <a:gd name="T70" fmla="*/ 2428 w 2433"/>
                                    <a:gd name="T71" fmla="*/ 370 h 775"/>
                                    <a:gd name="T72" fmla="*/ 2433 w 2433"/>
                                    <a:gd name="T73" fmla="*/ 390 h 7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2433" h="775">
                                      <a:moveTo>
                                        <a:pt x="2433" y="390"/>
                                      </a:moveTo>
                                      <a:lnTo>
                                        <a:pt x="2433" y="390"/>
                                      </a:lnTo>
                                      <a:lnTo>
                                        <a:pt x="2428" y="410"/>
                                      </a:lnTo>
                                      <a:lnTo>
                                        <a:pt x="2428" y="430"/>
                                      </a:lnTo>
                                      <a:lnTo>
                                        <a:pt x="2408" y="465"/>
                                      </a:lnTo>
                                      <a:lnTo>
                                        <a:pt x="2378" y="505"/>
                                      </a:lnTo>
                                      <a:lnTo>
                                        <a:pt x="2338" y="540"/>
                                      </a:lnTo>
                                      <a:lnTo>
                                        <a:pt x="2283" y="575"/>
                                      </a:lnTo>
                                      <a:lnTo>
                                        <a:pt x="2223" y="605"/>
                                      </a:lnTo>
                                      <a:lnTo>
                                        <a:pt x="2153" y="635"/>
                                      </a:lnTo>
                                      <a:lnTo>
                                        <a:pt x="2073" y="660"/>
                                      </a:lnTo>
                                      <a:lnTo>
                                        <a:pt x="1988" y="685"/>
                                      </a:lnTo>
                                      <a:lnTo>
                                        <a:pt x="1893" y="710"/>
                                      </a:lnTo>
                                      <a:lnTo>
                                        <a:pt x="1793" y="730"/>
                                      </a:lnTo>
                                      <a:lnTo>
                                        <a:pt x="1688" y="745"/>
                                      </a:lnTo>
                                      <a:lnTo>
                                        <a:pt x="1579" y="760"/>
                                      </a:lnTo>
                                      <a:lnTo>
                                        <a:pt x="1459" y="770"/>
                                      </a:lnTo>
                                      <a:lnTo>
                                        <a:pt x="1339" y="775"/>
                                      </a:lnTo>
                                      <a:lnTo>
                                        <a:pt x="1214" y="775"/>
                                      </a:lnTo>
                                      <a:lnTo>
                                        <a:pt x="1214" y="775"/>
                                      </a:lnTo>
                                      <a:lnTo>
                                        <a:pt x="1089" y="775"/>
                                      </a:lnTo>
                                      <a:lnTo>
                                        <a:pt x="969" y="770"/>
                                      </a:lnTo>
                                      <a:lnTo>
                                        <a:pt x="854" y="760"/>
                                      </a:lnTo>
                                      <a:lnTo>
                                        <a:pt x="744" y="745"/>
                                      </a:lnTo>
                                      <a:lnTo>
                                        <a:pt x="634" y="730"/>
                                      </a:lnTo>
                                      <a:lnTo>
                                        <a:pt x="534" y="710"/>
                                      </a:lnTo>
                                      <a:lnTo>
                                        <a:pt x="439" y="685"/>
                                      </a:lnTo>
                                      <a:lnTo>
                                        <a:pt x="354" y="660"/>
                                      </a:lnTo>
                                      <a:lnTo>
                                        <a:pt x="274" y="635"/>
                                      </a:lnTo>
                                      <a:lnTo>
                                        <a:pt x="204" y="605"/>
                                      </a:lnTo>
                                      <a:lnTo>
                                        <a:pt x="144" y="575"/>
                                      </a:lnTo>
                                      <a:lnTo>
                                        <a:pt x="94" y="540"/>
                                      </a:lnTo>
                                      <a:lnTo>
                                        <a:pt x="55" y="505"/>
                                      </a:lnTo>
                                      <a:lnTo>
                                        <a:pt x="25" y="465"/>
                                      </a:lnTo>
                                      <a:lnTo>
                                        <a:pt x="5" y="430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0" y="390"/>
                                      </a:lnTo>
                                      <a:lnTo>
                                        <a:pt x="0" y="390"/>
                                      </a:lnTo>
                                      <a:lnTo>
                                        <a:pt x="0" y="370"/>
                                      </a:lnTo>
                                      <a:lnTo>
                                        <a:pt x="5" y="350"/>
                                      </a:lnTo>
                                      <a:lnTo>
                                        <a:pt x="25" y="310"/>
                                      </a:lnTo>
                                      <a:lnTo>
                                        <a:pt x="55" y="275"/>
                                      </a:lnTo>
                                      <a:lnTo>
                                        <a:pt x="94" y="235"/>
                                      </a:lnTo>
                                      <a:lnTo>
                                        <a:pt x="144" y="205"/>
                                      </a:lnTo>
                                      <a:lnTo>
                                        <a:pt x="204" y="170"/>
                                      </a:lnTo>
                                      <a:lnTo>
                                        <a:pt x="274" y="140"/>
                                      </a:lnTo>
                                      <a:lnTo>
                                        <a:pt x="354" y="115"/>
                                      </a:lnTo>
                                      <a:lnTo>
                                        <a:pt x="439" y="90"/>
                                      </a:lnTo>
                                      <a:lnTo>
                                        <a:pt x="534" y="65"/>
                                      </a:lnTo>
                                      <a:lnTo>
                                        <a:pt x="634" y="45"/>
                                      </a:lnTo>
                                      <a:lnTo>
                                        <a:pt x="744" y="30"/>
                                      </a:lnTo>
                                      <a:lnTo>
                                        <a:pt x="854" y="20"/>
                                      </a:lnTo>
                                      <a:lnTo>
                                        <a:pt x="969" y="10"/>
                                      </a:lnTo>
                                      <a:lnTo>
                                        <a:pt x="1089" y="5"/>
                                      </a:lnTo>
                                      <a:lnTo>
                                        <a:pt x="1214" y="0"/>
                                      </a:lnTo>
                                      <a:lnTo>
                                        <a:pt x="1214" y="0"/>
                                      </a:lnTo>
                                      <a:lnTo>
                                        <a:pt x="1339" y="5"/>
                                      </a:lnTo>
                                      <a:lnTo>
                                        <a:pt x="1459" y="10"/>
                                      </a:lnTo>
                                      <a:lnTo>
                                        <a:pt x="1579" y="20"/>
                                      </a:lnTo>
                                      <a:lnTo>
                                        <a:pt x="1688" y="30"/>
                                      </a:lnTo>
                                      <a:lnTo>
                                        <a:pt x="1793" y="45"/>
                                      </a:lnTo>
                                      <a:lnTo>
                                        <a:pt x="1893" y="65"/>
                                      </a:lnTo>
                                      <a:lnTo>
                                        <a:pt x="1988" y="90"/>
                                      </a:lnTo>
                                      <a:lnTo>
                                        <a:pt x="2073" y="115"/>
                                      </a:lnTo>
                                      <a:lnTo>
                                        <a:pt x="2153" y="140"/>
                                      </a:lnTo>
                                      <a:lnTo>
                                        <a:pt x="2223" y="170"/>
                                      </a:lnTo>
                                      <a:lnTo>
                                        <a:pt x="2283" y="205"/>
                                      </a:lnTo>
                                      <a:lnTo>
                                        <a:pt x="2338" y="235"/>
                                      </a:lnTo>
                                      <a:lnTo>
                                        <a:pt x="2378" y="275"/>
                                      </a:lnTo>
                                      <a:lnTo>
                                        <a:pt x="2408" y="310"/>
                                      </a:lnTo>
                                      <a:lnTo>
                                        <a:pt x="2428" y="350"/>
                                      </a:lnTo>
                                      <a:lnTo>
                                        <a:pt x="2428" y="370"/>
                                      </a:lnTo>
                                      <a:lnTo>
                                        <a:pt x="2433" y="390"/>
                                      </a:lnTo>
                                      <a:lnTo>
                                        <a:pt x="2433" y="3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Freeform 1750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4803" y="4247"/>
                                  <a:ext cx="2005" cy="635"/>
                                </a:xfrm>
                                <a:custGeom>
                                  <a:avLst/>
                                  <a:gdLst>
                                    <a:gd name="T0" fmla="*/ 2034 w 2034"/>
                                    <a:gd name="T1" fmla="*/ 320 h 635"/>
                                    <a:gd name="T2" fmla="*/ 2014 w 2034"/>
                                    <a:gd name="T3" fmla="*/ 380 h 635"/>
                                    <a:gd name="T4" fmla="*/ 1954 w 2034"/>
                                    <a:gd name="T5" fmla="*/ 440 h 635"/>
                                    <a:gd name="T6" fmla="*/ 1859 w 2034"/>
                                    <a:gd name="T7" fmla="*/ 495 h 635"/>
                                    <a:gd name="T8" fmla="*/ 1734 w 2034"/>
                                    <a:gd name="T9" fmla="*/ 545 h 635"/>
                                    <a:gd name="T10" fmla="*/ 1584 w 2034"/>
                                    <a:gd name="T11" fmla="*/ 580 h 635"/>
                                    <a:gd name="T12" fmla="*/ 1415 w 2034"/>
                                    <a:gd name="T13" fmla="*/ 610 h 635"/>
                                    <a:gd name="T14" fmla="*/ 1220 w 2034"/>
                                    <a:gd name="T15" fmla="*/ 630 h 635"/>
                                    <a:gd name="T16" fmla="*/ 1015 w 2034"/>
                                    <a:gd name="T17" fmla="*/ 635 h 635"/>
                                    <a:gd name="T18" fmla="*/ 910 w 2034"/>
                                    <a:gd name="T19" fmla="*/ 635 h 635"/>
                                    <a:gd name="T20" fmla="*/ 715 w 2034"/>
                                    <a:gd name="T21" fmla="*/ 620 h 635"/>
                                    <a:gd name="T22" fmla="*/ 530 w 2034"/>
                                    <a:gd name="T23" fmla="*/ 595 h 635"/>
                                    <a:gd name="T24" fmla="*/ 370 w 2034"/>
                                    <a:gd name="T25" fmla="*/ 565 h 635"/>
                                    <a:gd name="T26" fmla="*/ 230 w 2034"/>
                                    <a:gd name="T27" fmla="*/ 520 h 635"/>
                                    <a:gd name="T28" fmla="*/ 120 w 2034"/>
                                    <a:gd name="T29" fmla="*/ 470 h 635"/>
                                    <a:gd name="T30" fmla="*/ 45 w 2034"/>
                                    <a:gd name="T31" fmla="*/ 415 h 635"/>
                                    <a:gd name="T32" fmla="*/ 5 w 2034"/>
                                    <a:gd name="T33" fmla="*/ 350 h 635"/>
                                    <a:gd name="T34" fmla="*/ 0 w 2034"/>
                                    <a:gd name="T35" fmla="*/ 320 h 635"/>
                                    <a:gd name="T36" fmla="*/ 20 w 2034"/>
                                    <a:gd name="T37" fmla="*/ 255 h 635"/>
                                    <a:gd name="T38" fmla="*/ 80 w 2034"/>
                                    <a:gd name="T39" fmla="*/ 195 h 635"/>
                                    <a:gd name="T40" fmla="*/ 175 w 2034"/>
                                    <a:gd name="T41" fmla="*/ 140 h 635"/>
                                    <a:gd name="T42" fmla="*/ 295 w 2034"/>
                                    <a:gd name="T43" fmla="*/ 95 h 635"/>
                                    <a:gd name="T44" fmla="*/ 450 w 2034"/>
                                    <a:gd name="T45" fmla="*/ 55 h 635"/>
                                    <a:gd name="T46" fmla="*/ 620 w 2034"/>
                                    <a:gd name="T47" fmla="*/ 25 h 635"/>
                                    <a:gd name="T48" fmla="*/ 810 w 2034"/>
                                    <a:gd name="T49" fmla="*/ 10 h 635"/>
                                    <a:gd name="T50" fmla="*/ 1015 w 2034"/>
                                    <a:gd name="T51" fmla="*/ 0 h 635"/>
                                    <a:gd name="T52" fmla="*/ 1120 w 2034"/>
                                    <a:gd name="T53" fmla="*/ 5 h 635"/>
                                    <a:gd name="T54" fmla="*/ 1320 w 2034"/>
                                    <a:gd name="T55" fmla="*/ 15 h 635"/>
                                    <a:gd name="T56" fmla="*/ 1499 w 2034"/>
                                    <a:gd name="T57" fmla="*/ 40 h 635"/>
                                    <a:gd name="T58" fmla="*/ 1664 w 2034"/>
                                    <a:gd name="T59" fmla="*/ 75 h 635"/>
                                    <a:gd name="T60" fmla="*/ 1799 w 2034"/>
                                    <a:gd name="T61" fmla="*/ 115 h 635"/>
                                    <a:gd name="T62" fmla="*/ 1909 w 2034"/>
                                    <a:gd name="T63" fmla="*/ 165 h 635"/>
                                    <a:gd name="T64" fmla="*/ 1989 w 2034"/>
                                    <a:gd name="T65" fmla="*/ 225 h 635"/>
                                    <a:gd name="T66" fmla="*/ 2029 w 2034"/>
                                    <a:gd name="T67" fmla="*/ 285 h 635"/>
                                    <a:gd name="T68" fmla="*/ 2034 w 2034"/>
                                    <a:gd name="T69" fmla="*/ 320 h 6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2034" h="635">
                                      <a:moveTo>
                                        <a:pt x="2034" y="320"/>
                                      </a:moveTo>
                                      <a:lnTo>
                                        <a:pt x="2034" y="320"/>
                                      </a:lnTo>
                                      <a:lnTo>
                                        <a:pt x="2029" y="350"/>
                                      </a:lnTo>
                                      <a:lnTo>
                                        <a:pt x="2014" y="380"/>
                                      </a:lnTo>
                                      <a:lnTo>
                                        <a:pt x="1989" y="415"/>
                                      </a:lnTo>
                                      <a:lnTo>
                                        <a:pt x="1954" y="440"/>
                                      </a:lnTo>
                                      <a:lnTo>
                                        <a:pt x="1909" y="470"/>
                                      </a:lnTo>
                                      <a:lnTo>
                                        <a:pt x="1859" y="495"/>
                                      </a:lnTo>
                                      <a:lnTo>
                                        <a:pt x="1799" y="520"/>
                                      </a:lnTo>
                                      <a:lnTo>
                                        <a:pt x="1734" y="545"/>
                                      </a:lnTo>
                                      <a:lnTo>
                                        <a:pt x="1664" y="565"/>
                                      </a:lnTo>
                                      <a:lnTo>
                                        <a:pt x="1584" y="580"/>
                                      </a:lnTo>
                                      <a:lnTo>
                                        <a:pt x="1499" y="595"/>
                                      </a:lnTo>
                                      <a:lnTo>
                                        <a:pt x="1415" y="610"/>
                                      </a:lnTo>
                                      <a:lnTo>
                                        <a:pt x="1320" y="620"/>
                                      </a:lnTo>
                                      <a:lnTo>
                                        <a:pt x="1220" y="630"/>
                                      </a:lnTo>
                                      <a:lnTo>
                                        <a:pt x="1120" y="635"/>
                                      </a:lnTo>
                                      <a:lnTo>
                                        <a:pt x="1015" y="635"/>
                                      </a:lnTo>
                                      <a:lnTo>
                                        <a:pt x="1015" y="635"/>
                                      </a:lnTo>
                                      <a:lnTo>
                                        <a:pt x="910" y="635"/>
                                      </a:lnTo>
                                      <a:lnTo>
                                        <a:pt x="810" y="630"/>
                                      </a:lnTo>
                                      <a:lnTo>
                                        <a:pt x="715" y="620"/>
                                      </a:lnTo>
                                      <a:lnTo>
                                        <a:pt x="620" y="610"/>
                                      </a:lnTo>
                                      <a:lnTo>
                                        <a:pt x="530" y="595"/>
                                      </a:lnTo>
                                      <a:lnTo>
                                        <a:pt x="450" y="580"/>
                                      </a:lnTo>
                                      <a:lnTo>
                                        <a:pt x="370" y="565"/>
                                      </a:lnTo>
                                      <a:lnTo>
                                        <a:pt x="295" y="545"/>
                                      </a:lnTo>
                                      <a:lnTo>
                                        <a:pt x="230" y="520"/>
                                      </a:lnTo>
                                      <a:lnTo>
                                        <a:pt x="175" y="495"/>
                                      </a:lnTo>
                                      <a:lnTo>
                                        <a:pt x="120" y="470"/>
                                      </a:lnTo>
                                      <a:lnTo>
                                        <a:pt x="80" y="440"/>
                                      </a:lnTo>
                                      <a:lnTo>
                                        <a:pt x="45" y="415"/>
                                      </a:lnTo>
                                      <a:lnTo>
                                        <a:pt x="20" y="380"/>
                                      </a:lnTo>
                                      <a:lnTo>
                                        <a:pt x="5" y="350"/>
                                      </a:lnTo>
                                      <a:lnTo>
                                        <a:pt x="0" y="320"/>
                                      </a:lnTo>
                                      <a:lnTo>
                                        <a:pt x="0" y="320"/>
                                      </a:lnTo>
                                      <a:lnTo>
                                        <a:pt x="5" y="285"/>
                                      </a:lnTo>
                                      <a:lnTo>
                                        <a:pt x="20" y="255"/>
                                      </a:lnTo>
                                      <a:lnTo>
                                        <a:pt x="45" y="225"/>
                                      </a:lnTo>
                                      <a:lnTo>
                                        <a:pt x="80" y="195"/>
                                      </a:lnTo>
                                      <a:lnTo>
                                        <a:pt x="120" y="165"/>
                                      </a:lnTo>
                                      <a:lnTo>
                                        <a:pt x="175" y="140"/>
                                      </a:lnTo>
                                      <a:lnTo>
                                        <a:pt x="230" y="115"/>
                                      </a:lnTo>
                                      <a:lnTo>
                                        <a:pt x="295" y="95"/>
                                      </a:lnTo>
                                      <a:lnTo>
                                        <a:pt x="370" y="75"/>
                                      </a:lnTo>
                                      <a:lnTo>
                                        <a:pt x="450" y="55"/>
                                      </a:lnTo>
                                      <a:lnTo>
                                        <a:pt x="530" y="40"/>
                                      </a:lnTo>
                                      <a:lnTo>
                                        <a:pt x="620" y="25"/>
                                      </a:lnTo>
                                      <a:lnTo>
                                        <a:pt x="715" y="15"/>
                                      </a:lnTo>
                                      <a:lnTo>
                                        <a:pt x="810" y="10"/>
                                      </a:lnTo>
                                      <a:lnTo>
                                        <a:pt x="910" y="5"/>
                                      </a:lnTo>
                                      <a:lnTo>
                                        <a:pt x="1015" y="0"/>
                                      </a:lnTo>
                                      <a:lnTo>
                                        <a:pt x="1015" y="0"/>
                                      </a:lnTo>
                                      <a:lnTo>
                                        <a:pt x="1120" y="5"/>
                                      </a:lnTo>
                                      <a:lnTo>
                                        <a:pt x="1220" y="10"/>
                                      </a:lnTo>
                                      <a:lnTo>
                                        <a:pt x="1320" y="15"/>
                                      </a:lnTo>
                                      <a:lnTo>
                                        <a:pt x="1415" y="25"/>
                                      </a:lnTo>
                                      <a:lnTo>
                                        <a:pt x="1499" y="40"/>
                                      </a:lnTo>
                                      <a:lnTo>
                                        <a:pt x="1584" y="55"/>
                                      </a:lnTo>
                                      <a:lnTo>
                                        <a:pt x="1664" y="75"/>
                                      </a:lnTo>
                                      <a:lnTo>
                                        <a:pt x="1734" y="95"/>
                                      </a:lnTo>
                                      <a:lnTo>
                                        <a:pt x="1799" y="115"/>
                                      </a:lnTo>
                                      <a:lnTo>
                                        <a:pt x="1859" y="140"/>
                                      </a:lnTo>
                                      <a:lnTo>
                                        <a:pt x="1909" y="165"/>
                                      </a:lnTo>
                                      <a:lnTo>
                                        <a:pt x="1954" y="195"/>
                                      </a:lnTo>
                                      <a:lnTo>
                                        <a:pt x="1989" y="225"/>
                                      </a:lnTo>
                                      <a:lnTo>
                                        <a:pt x="2014" y="255"/>
                                      </a:lnTo>
                                      <a:lnTo>
                                        <a:pt x="2029" y="285"/>
                                      </a:lnTo>
                                      <a:lnTo>
                                        <a:pt x="2034" y="320"/>
                                      </a:lnTo>
                                      <a:lnTo>
                                        <a:pt x="2034" y="3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" name="Freeform 1751"/>
                              <wps:cNvSpPr>
                                <a:spLocks noEditPoints="1"/>
                              </wps:cNvSpPr>
                              <wps:spPr bwMode="auto">
                                <a:xfrm flipH="1">
                                  <a:off x="5306" y="4407"/>
                                  <a:ext cx="753" cy="270"/>
                                </a:xfrm>
                                <a:custGeom>
                                  <a:avLst/>
                                  <a:gdLst>
                                    <a:gd name="T0" fmla="*/ 315 w 764"/>
                                    <a:gd name="T1" fmla="*/ 65 h 270"/>
                                    <a:gd name="T2" fmla="*/ 420 w 764"/>
                                    <a:gd name="T3" fmla="*/ 85 h 270"/>
                                    <a:gd name="T4" fmla="*/ 435 w 764"/>
                                    <a:gd name="T5" fmla="*/ 95 h 270"/>
                                    <a:gd name="T6" fmla="*/ 460 w 764"/>
                                    <a:gd name="T7" fmla="*/ 115 h 270"/>
                                    <a:gd name="T8" fmla="*/ 460 w 764"/>
                                    <a:gd name="T9" fmla="*/ 130 h 270"/>
                                    <a:gd name="T10" fmla="*/ 450 w 764"/>
                                    <a:gd name="T11" fmla="*/ 150 h 270"/>
                                    <a:gd name="T12" fmla="*/ 420 w 764"/>
                                    <a:gd name="T13" fmla="*/ 170 h 270"/>
                                    <a:gd name="T14" fmla="*/ 375 w 764"/>
                                    <a:gd name="T15" fmla="*/ 185 h 270"/>
                                    <a:gd name="T16" fmla="*/ 315 w 764"/>
                                    <a:gd name="T17" fmla="*/ 190 h 270"/>
                                    <a:gd name="T18" fmla="*/ 215 w 764"/>
                                    <a:gd name="T19" fmla="*/ 170 h 270"/>
                                    <a:gd name="T20" fmla="*/ 200 w 764"/>
                                    <a:gd name="T21" fmla="*/ 160 h 270"/>
                                    <a:gd name="T22" fmla="*/ 175 w 764"/>
                                    <a:gd name="T23" fmla="*/ 140 h 270"/>
                                    <a:gd name="T24" fmla="*/ 175 w 764"/>
                                    <a:gd name="T25" fmla="*/ 130 h 270"/>
                                    <a:gd name="T26" fmla="*/ 185 w 764"/>
                                    <a:gd name="T27" fmla="*/ 105 h 270"/>
                                    <a:gd name="T28" fmla="*/ 215 w 764"/>
                                    <a:gd name="T29" fmla="*/ 85 h 270"/>
                                    <a:gd name="T30" fmla="*/ 260 w 764"/>
                                    <a:gd name="T31" fmla="*/ 70 h 270"/>
                                    <a:gd name="T32" fmla="*/ 315 w 764"/>
                                    <a:gd name="T33" fmla="*/ 65 h 270"/>
                                    <a:gd name="T34" fmla="*/ 650 w 764"/>
                                    <a:gd name="T35" fmla="*/ 40 h 270"/>
                                    <a:gd name="T36" fmla="*/ 525 w 764"/>
                                    <a:gd name="T37" fmla="*/ 10 h 270"/>
                                    <a:gd name="T38" fmla="*/ 380 w 764"/>
                                    <a:gd name="T39" fmla="*/ 0 h 270"/>
                                    <a:gd name="T40" fmla="*/ 305 w 764"/>
                                    <a:gd name="T41" fmla="*/ 5 h 270"/>
                                    <a:gd name="T42" fmla="*/ 170 w 764"/>
                                    <a:gd name="T43" fmla="*/ 25 h 270"/>
                                    <a:gd name="T44" fmla="*/ 110 w 764"/>
                                    <a:gd name="T45" fmla="*/ 40 h 270"/>
                                    <a:gd name="T46" fmla="*/ 25 w 764"/>
                                    <a:gd name="T47" fmla="*/ 85 h 270"/>
                                    <a:gd name="T48" fmla="*/ 5 w 764"/>
                                    <a:gd name="T49" fmla="*/ 110 h 270"/>
                                    <a:gd name="T50" fmla="*/ 0 w 764"/>
                                    <a:gd name="T51" fmla="*/ 135 h 270"/>
                                    <a:gd name="T52" fmla="*/ 0 w 764"/>
                                    <a:gd name="T53" fmla="*/ 150 h 270"/>
                                    <a:gd name="T54" fmla="*/ 25 w 764"/>
                                    <a:gd name="T55" fmla="*/ 190 h 270"/>
                                    <a:gd name="T56" fmla="*/ 110 w 764"/>
                                    <a:gd name="T57" fmla="*/ 230 h 270"/>
                                    <a:gd name="T58" fmla="*/ 170 w 764"/>
                                    <a:gd name="T59" fmla="*/ 250 h 270"/>
                                    <a:gd name="T60" fmla="*/ 305 w 764"/>
                                    <a:gd name="T61" fmla="*/ 270 h 270"/>
                                    <a:gd name="T62" fmla="*/ 380 w 764"/>
                                    <a:gd name="T63" fmla="*/ 270 h 270"/>
                                    <a:gd name="T64" fmla="*/ 525 w 764"/>
                                    <a:gd name="T65" fmla="*/ 260 h 270"/>
                                    <a:gd name="T66" fmla="*/ 650 w 764"/>
                                    <a:gd name="T67" fmla="*/ 230 h 270"/>
                                    <a:gd name="T68" fmla="*/ 699 w 764"/>
                                    <a:gd name="T69" fmla="*/ 210 h 270"/>
                                    <a:gd name="T70" fmla="*/ 754 w 764"/>
                                    <a:gd name="T71" fmla="*/ 165 h 270"/>
                                    <a:gd name="T72" fmla="*/ 764 w 764"/>
                                    <a:gd name="T73" fmla="*/ 135 h 270"/>
                                    <a:gd name="T74" fmla="*/ 759 w 764"/>
                                    <a:gd name="T75" fmla="*/ 125 h 270"/>
                                    <a:gd name="T76" fmla="*/ 744 w 764"/>
                                    <a:gd name="T77" fmla="*/ 95 h 270"/>
                                    <a:gd name="T78" fmla="*/ 699 w 764"/>
                                    <a:gd name="T79" fmla="*/ 60 h 270"/>
                                    <a:gd name="T80" fmla="*/ 650 w 764"/>
                                    <a:gd name="T81" fmla="*/ 40 h 2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764" h="270">
                                      <a:moveTo>
                                        <a:pt x="315" y="65"/>
                                      </a:moveTo>
                                      <a:lnTo>
                                        <a:pt x="315" y="65"/>
                                      </a:lnTo>
                                      <a:lnTo>
                                        <a:pt x="375" y="70"/>
                                      </a:lnTo>
                                      <a:lnTo>
                                        <a:pt x="420" y="85"/>
                                      </a:lnTo>
                                      <a:lnTo>
                                        <a:pt x="420" y="85"/>
                                      </a:lnTo>
                                      <a:lnTo>
                                        <a:pt x="435" y="95"/>
                                      </a:lnTo>
                                      <a:lnTo>
                                        <a:pt x="450" y="105"/>
                                      </a:lnTo>
                                      <a:lnTo>
                                        <a:pt x="460" y="115"/>
                                      </a:lnTo>
                                      <a:lnTo>
                                        <a:pt x="460" y="130"/>
                                      </a:lnTo>
                                      <a:lnTo>
                                        <a:pt x="460" y="130"/>
                                      </a:lnTo>
                                      <a:lnTo>
                                        <a:pt x="460" y="140"/>
                                      </a:lnTo>
                                      <a:lnTo>
                                        <a:pt x="450" y="150"/>
                                      </a:lnTo>
                                      <a:lnTo>
                                        <a:pt x="435" y="160"/>
                                      </a:lnTo>
                                      <a:lnTo>
                                        <a:pt x="420" y="170"/>
                                      </a:lnTo>
                                      <a:lnTo>
                                        <a:pt x="420" y="170"/>
                                      </a:lnTo>
                                      <a:lnTo>
                                        <a:pt x="375" y="185"/>
                                      </a:lnTo>
                                      <a:lnTo>
                                        <a:pt x="315" y="190"/>
                                      </a:lnTo>
                                      <a:lnTo>
                                        <a:pt x="315" y="190"/>
                                      </a:lnTo>
                                      <a:lnTo>
                                        <a:pt x="260" y="185"/>
                                      </a:lnTo>
                                      <a:lnTo>
                                        <a:pt x="215" y="170"/>
                                      </a:lnTo>
                                      <a:lnTo>
                                        <a:pt x="215" y="170"/>
                                      </a:lnTo>
                                      <a:lnTo>
                                        <a:pt x="200" y="160"/>
                                      </a:lnTo>
                                      <a:lnTo>
                                        <a:pt x="185" y="150"/>
                                      </a:lnTo>
                                      <a:lnTo>
                                        <a:pt x="175" y="140"/>
                                      </a:lnTo>
                                      <a:lnTo>
                                        <a:pt x="175" y="130"/>
                                      </a:lnTo>
                                      <a:lnTo>
                                        <a:pt x="175" y="130"/>
                                      </a:lnTo>
                                      <a:lnTo>
                                        <a:pt x="175" y="115"/>
                                      </a:lnTo>
                                      <a:lnTo>
                                        <a:pt x="185" y="105"/>
                                      </a:lnTo>
                                      <a:lnTo>
                                        <a:pt x="200" y="95"/>
                                      </a:lnTo>
                                      <a:lnTo>
                                        <a:pt x="215" y="85"/>
                                      </a:lnTo>
                                      <a:lnTo>
                                        <a:pt x="215" y="85"/>
                                      </a:lnTo>
                                      <a:lnTo>
                                        <a:pt x="260" y="70"/>
                                      </a:lnTo>
                                      <a:lnTo>
                                        <a:pt x="315" y="65"/>
                                      </a:lnTo>
                                      <a:lnTo>
                                        <a:pt x="315" y="65"/>
                                      </a:lnTo>
                                      <a:close/>
                                      <a:moveTo>
                                        <a:pt x="650" y="40"/>
                                      </a:moveTo>
                                      <a:lnTo>
                                        <a:pt x="650" y="40"/>
                                      </a:lnTo>
                                      <a:lnTo>
                                        <a:pt x="590" y="25"/>
                                      </a:lnTo>
                                      <a:lnTo>
                                        <a:pt x="525" y="10"/>
                                      </a:lnTo>
                                      <a:lnTo>
                                        <a:pt x="455" y="5"/>
                                      </a:lnTo>
                                      <a:lnTo>
                                        <a:pt x="380" y="0"/>
                                      </a:lnTo>
                                      <a:lnTo>
                                        <a:pt x="380" y="0"/>
                                      </a:lnTo>
                                      <a:lnTo>
                                        <a:pt x="305" y="5"/>
                                      </a:lnTo>
                                      <a:lnTo>
                                        <a:pt x="235" y="10"/>
                                      </a:lnTo>
                                      <a:lnTo>
                                        <a:pt x="170" y="25"/>
                                      </a:lnTo>
                                      <a:lnTo>
                                        <a:pt x="110" y="40"/>
                                      </a:lnTo>
                                      <a:lnTo>
                                        <a:pt x="110" y="40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25" y="85"/>
                                      </a:lnTo>
                                      <a:lnTo>
                                        <a:pt x="15" y="95"/>
                                      </a:lnTo>
                                      <a:lnTo>
                                        <a:pt x="5" y="110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0" y="150"/>
                                      </a:lnTo>
                                      <a:lnTo>
                                        <a:pt x="5" y="165"/>
                                      </a:lnTo>
                                      <a:lnTo>
                                        <a:pt x="25" y="190"/>
                                      </a:lnTo>
                                      <a:lnTo>
                                        <a:pt x="60" y="210"/>
                                      </a:lnTo>
                                      <a:lnTo>
                                        <a:pt x="110" y="230"/>
                                      </a:lnTo>
                                      <a:lnTo>
                                        <a:pt x="110" y="230"/>
                                      </a:lnTo>
                                      <a:lnTo>
                                        <a:pt x="170" y="250"/>
                                      </a:lnTo>
                                      <a:lnTo>
                                        <a:pt x="235" y="260"/>
                                      </a:lnTo>
                                      <a:lnTo>
                                        <a:pt x="305" y="270"/>
                                      </a:lnTo>
                                      <a:lnTo>
                                        <a:pt x="380" y="270"/>
                                      </a:lnTo>
                                      <a:lnTo>
                                        <a:pt x="380" y="270"/>
                                      </a:lnTo>
                                      <a:lnTo>
                                        <a:pt x="455" y="270"/>
                                      </a:lnTo>
                                      <a:lnTo>
                                        <a:pt x="525" y="260"/>
                                      </a:lnTo>
                                      <a:lnTo>
                                        <a:pt x="590" y="250"/>
                                      </a:lnTo>
                                      <a:lnTo>
                                        <a:pt x="650" y="230"/>
                                      </a:lnTo>
                                      <a:lnTo>
                                        <a:pt x="650" y="230"/>
                                      </a:lnTo>
                                      <a:lnTo>
                                        <a:pt x="699" y="210"/>
                                      </a:lnTo>
                                      <a:lnTo>
                                        <a:pt x="734" y="190"/>
                                      </a:lnTo>
                                      <a:lnTo>
                                        <a:pt x="754" y="165"/>
                                      </a:lnTo>
                                      <a:lnTo>
                                        <a:pt x="759" y="150"/>
                                      </a:lnTo>
                                      <a:lnTo>
                                        <a:pt x="764" y="135"/>
                                      </a:lnTo>
                                      <a:lnTo>
                                        <a:pt x="764" y="135"/>
                                      </a:lnTo>
                                      <a:lnTo>
                                        <a:pt x="759" y="125"/>
                                      </a:lnTo>
                                      <a:lnTo>
                                        <a:pt x="754" y="110"/>
                                      </a:lnTo>
                                      <a:lnTo>
                                        <a:pt x="744" y="95"/>
                                      </a:lnTo>
                                      <a:lnTo>
                                        <a:pt x="734" y="85"/>
                                      </a:lnTo>
                                      <a:lnTo>
                                        <a:pt x="699" y="60"/>
                                      </a:lnTo>
                                      <a:lnTo>
                                        <a:pt x="650" y="40"/>
                                      </a:lnTo>
                                      <a:lnTo>
                                        <a:pt x="650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6" name="Group 1752"/>
                            <wpg:cNvGrpSpPr>
                              <a:grpSpLocks/>
                            </wpg:cNvGrpSpPr>
                            <wpg:grpSpPr bwMode="auto">
                              <a:xfrm>
                                <a:off x="891" y="7775"/>
                                <a:ext cx="2631" cy="893"/>
                                <a:chOff x="4606" y="4177"/>
                                <a:chExt cx="2398" cy="775"/>
                              </a:xfrm>
                            </wpg:grpSpPr>
                            <wps:wsp>
                              <wps:cNvPr id="57" name="Freeform 1753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4606" y="4177"/>
                                  <a:ext cx="2398" cy="775"/>
                                </a:xfrm>
                                <a:custGeom>
                                  <a:avLst/>
                                  <a:gdLst>
                                    <a:gd name="T0" fmla="*/ 2433 w 2433"/>
                                    <a:gd name="T1" fmla="*/ 390 h 775"/>
                                    <a:gd name="T2" fmla="*/ 2428 w 2433"/>
                                    <a:gd name="T3" fmla="*/ 430 h 775"/>
                                    <a:gd name="T4" fmla="*/ 2378 w 2433"/>
                                    <a:gd name="T5" fmla="*/ 505 h 775"/>
                                    <a:gd name="T6" fmla="*/ 2283 w 2433"/>
                                    <a:gd name="T7" fmla="*/ 575 h 775"/>
                                    <a:gd name="T8" fmla="*/ 2153 w 2433"/>
                                    <a:gd name="T9" fmla="*/ 635 h 775"/>
                                    <a:gd name="T10" fmla="*/ 1988 w 2433"/>
                                    <a:gd name="T11" fmla="*/ 685 h 775"/>
                                    <a:gd name="T12" fmla="*/ 1793 w 2433"/>
                                    <a:gd name="T13" fmla="*/ 730 h 775"/>
                                    <a:gd name="T14" fmla="*/ 1579 w 2433"/>
                                    <a:gd name="T15" fmla="*/ 760 h 775"/>
                                    <a:gd name="T16" fmla="*/ 1339 w 2433"/>
                                    <a:gd name="T17" fmla="*/ 775 h 775"/>
                                    <a:gd name="T18" fmla="*/ 1214 w 2433"/>
                                    <a:gd name="T19" fmla="*/ 775 h 775"/>
                                    <a:gd name="T20" fmla="*/ 969 w 2433"/>
                                    <a:gd name="T21" fmla="*/ 770 h 775"/>
                                    <a:gd name="T22" fmla="*/ 744 w 2433"/>
                                    <a:gd name="T23" fmla="*/ 745 h 775"/>
                                    <a:gd name="T24" fmla="*/ 534 w 2433"/>
                                    <a:gd name="T25" fmla="*/ 710 h 775"/>
                                    <a:gd name="T26" fmla="*/ 354 w 2433"/>
                                    <a:gd name="T27" fmla="*/ 660 h 775"/>
                                    <a:gd name="T28" fmla="*/ 204 w 2433"/>
                                    <a:gd name="T29" fmla="*/ 605 h 775"/>
                                    <a:gd name="T30" fmla="*/ 94 w 2433"/>
                                    <a:gd name="T31" fmla="*/ 540 h 775"/>
                                    <a:gd name="T32" fmla="*/ 25 w 2433"/>
                                    <a:gd name="T33" fmla="*/ 465 h 775"/>
                                    <a:gd name="T34" fmla="*/ 0 w 2433"/>
                                    <a:gd name="T35" fmla="*/ 410 h 775"/>
                                    <a:gd name="T36" fmla="*/ 0 w 2433"/>
                                    <a:gd name="T37" fmla="*/ 390 h 775"/>
                                    <a:gd name="T38" fmla="*/ 5 w 2433"/>
                                    <a:gd name="T39" fmla="*/ 350 h 775"/>
                                    <a:gd name="T40" fmla="*/ 55 w 2433"/>
                                    <a:gd name="T41" fmla="*/ 275 h 775"/>
                                    <a:gd name="T42" fmla="*/ 144 w 2433"/>
                                    <a:gd name="T43" fmla="*/ 205 h 775"/>
                                    <a:gd name="T44" fmla="*/ 274 w 2433"/>
                                    <a:gd name="T45" fmla="*/ 140 h 775"/>
                                    <a:gd name="T46" fmla="*/ 439 w 2433"/>
                                    <a:gd name="T47" fmla="*/ 90 h 775"/>
                                    <a:gd name="T48" fmla="*/ 634 w 2433"/>
                                    <a:gd name="T49" fmla="*/ 45 h 775"/>
                                    <a:gd name="T50" fmla="*/ 854 w 2433"/>
                                    <a:gd name="T51" fmla="*/ 20 h 775"/>
                                    <a:gd name="T52" fmla="*/ 1089 w 2433"/>
                                    <a:gd name="T53" fmla="*/ 5 h 775"/>
                                    <a:gd name="T54" fmla="*/ 1214 w 2433"/>
                                    <a:gd name="T55" fmla="*/ 0 h 775"/>
                                    <a:gd name="T56" fmla="*/ 1459 w 2433"/>
                                    <a:gd name="T57" fmla="*/ 10 h 775"/>
                                    <a:gd name="T58" fmla="*/ 1688 w 2433"/>
                                    <a:gd name="T59" fmla="*/ 30 h 775"/>
                                    <a:gd name="T60" fmla="*/ 1893 w 2433"/>
                                    <a:gd name="T61" fmla="*/ 65 h 775"/>
                                    <a:gd name="T62" fmla="*/ 2073 w 2433"/>
                                    <a:gd name="T63" fmla="*/ 115 h 775"/>
                                    <a:gd name="T64" fmla="*/ 2223 w 2433"/>
                                    <a:gd name="T65" fmla="*/ 170 h 775"/>
                                    <a:gd name="T66" fmla="*/ 2338 w 2433"/>
                                    <a:gd name="T67" fmla="*/ 235 h 775"/>
                                    <a:gd name="T68" fmla="*/ 2408 w 2433"/>
                                    <a:gd name="T69" fmla="*/ 310 h 775"/>
                                    <a:gd name="T70" fmla="*/ 2428 w 2433"/>
                                    <a:gd name="T71" fmla="*/ 370 h 775"/>
                                    <a:gd name="T72" fmla="*/ 2433 w 2433"/>
                                    <a:gd name="T73" fmla="*/ 390 h 7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2433" h="775">
                                      <a:moveTo>
                                        <a:pt x="2433" y="390"/>
                                      </a:moveTo>
                                      <a:lnTo>
                                        <a:pt x="2433" y="390"/>
                                      </a:lnTo>
                                      <a:lnTo>
                                        <a:pt x="2428" y="410"/>
                                      </a:lnTo>
                                      <a:lnTo>
                                        <a:pt x="2428" y="430"/>
                                      </a:lnTo>
                                      <a:lnTo>
                                        <a:pt x="2408" y="465"/>
                                      </a:lnTo>
                                      <a:lnTo>
                                        <a:pt x="2378" y="505"/>
                                      </a:lnTo>
                                      <a:lnTo>
                                        <a:pt x="2338" y="540"/>
                                      </a:lnTo>
                                      <a:lnTo>
                                        <a:pt x="2283" y="575"/>
                                      </a:lnTo>
                                      <a:lnTo>
                                        <a:pt x="2223" y="605"/>
                                      </a:lnTo>
                                      <a:lnTo>
                                        <a:pt x="2153" y="635"/>
                                      </a:lnTo>
                                      <a:lnTo>
                                        <a:pt x="2073" y="660"/>
                                      </a:lnTo>
                                      <a:lnTo>
                                        <a:pt x="1988" y="685"/>
                                      </a:lnTo>
                                      <a:lnTo>
                                        <a:pt x="1893" y="710"/>
                                      </a:lnTo>
                                      <a:lnTo>
                                        <a:pt x="1793" y="730"/>
                                      </a:lnTo>
                                      <a:lnTo>
                                        <a:pt x="1688" y="745"/>
                                      </a:lnTo>
                                      <a:lnTo>
                                        <a:pt x="1579" y="760"/>
                                      </a:lnTo>
                                      <a:lnTo>
                                        <a:pt x="1459" y="770"/>
                                      </a:lnTo>
                                      <a:lnTo>
                                        <a:pt x="1339" y="775"/>
                                      </a:lnTo>
                                      <a:lnTo>
                                        <a:pt x="1214" y="775"/>
                                      </a:lnTo>
                                      <a:lnTo>
                                        <a:pt x="1214" y="775"/>
                                      </a:lnTo>
                                      <a:lnTo>
                                        <a:pt x="1089" y="775"/>
                                      </a:lnTo>
                                      <a:lnTo>
                                        <a:pt x="969" y="770"/>
                                      </a:lnTo>
                                      <a:lnTo>
                                        <a:pt x="854" y="760"/>
                                      </a:lnTo>
                                      <a:lnTo>
                                        <a:pt x="744" y="745"/>
                                      </a:lnTo>
                                      <a:lnTo>
                                        <a:pt x="634" y="730"/>
                                      </a:lnTo>
                                      <a:lnTo>
                                        <a:pt x="534" y="710"/>
                                      </a:lnTo>
                                      <a:lnTo>
                                        <a:pt x="439" y="685"/>
                                      </a:lnTo>
                                      <a:lnTo>
                                        <a:pt x="354" y="660"/>
                                      </a:lnTo>
                                      <a:lnTo>
                                        <a:pt x="274" y="635"/>
                                      </a:lnTo>
                                      <a:lnTo>
                                        <a:pt x="204" y="605"/>
                                      </a:lnTo>
                                      <a:lnTo>
                                        <a:pt x="144" y="575"/>
                                      </a:lnTo>
                                      <a:lnTo>
                                        <a:pt x="94" y="540"/>
                                      </a:lnTo>
                                      <a:lnTo>
                                        <a:pt x="55" y="505"/>
                                      </a:lnTo>
                                      <a:lnTo>
                                        <a:pt x="25" y="465"/>
                                      </a:lnTo>
                                      <a:lnTo>
                                        <a:pt x="5" y="430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0" y="390"/>
                                      </a:lnTo>
                                      <a:lnTo>
                                        <a:pt x="0" y="390"/>
                                      </a:lnTo>
                                      <a:lnTo>
                                        <a:pt x="0" y="370"/>
                                      </a:lnTo>
                                      <a:lnTo>
                                        <a:pt x="5" y="350"/>
                                      </a:lnTo>
                                      <a:lnTo>
                                        <a:pt x="25" y="310"/>
                                      </a:lnTo>
                                      <a:lnTo>
                                        <a:pt x="55" y="275"/>
                                      </a:lnTo>
                                      <a:lnTo>
                                        <a:pt x="94" y="235"/>
                                      </a:lnTo>
                                      <a:lnTo>
                                        <a:pt x="144" y="205"/>
                                      </a:lnTo>
                                      <a:lnTo>
                                        <a:pt x="204" y="170"/>
                                      </a:lnTo>
                                      <a:lnTo>
                                        <a:pt x="274" y="140"/>
                                      </a:lnTo>
                                      <a:lnTo>
                                        <a:pt x="354" y="115"/>
                                      </a:lnTo>
                                      <a:lnTo>
                                        <a:pt x="439" y="90"/>
                                      </a:lnTo>
                                      <a:lnTo>
                                        <a:pt x="534" y="65"/>
                                      </a:lnTo>
                                      <a:lnTo>
                                        <a:pt x="634" y="45"/>
                                      </a:lnTo>
                                      <a:lnTo>
                                        <a:pt x="744" y="30"/>
                                      </a:lnTo>
                                      <a:lnTo>
                                        <a:pt x="854" y="20"/>
                                      </a:lnTo>
                                      <a:lnTo>
                                        <a:pt x="969" y="10"/>
                                      </a:lnTo>
                                      <a:lnTo>
                                        <a:pt x="1089" y="5"/>
                                      </a:lnTo>
                                      <a:lnTo>
                                        <a:pt x="1214" y="0"/>
                                      </a:lnTo>
                                      <a:lnTo>
                                        <a:pt x="1214" y="0"/>
                                      </a:lnTo>
                                      <a:lnTo>
                                        <a:pt x="1339" y="5"/>
                                      </a:lnTo>
                                      <a:lnTo>
                                        <a:pt x="1459" y="10"/>
                                      </a:lnTo>
                                      <a:lnTo>
                                        <a:pt x="1579" y="20"/>
                                      </a:lnTo>
                                      <a:lnTo>
                                        <a:pt x="1688" y="30"/>
                                      </a:lnTo>
                                      <a:lnTo>
                                        <a:pt x="1793" y="45"/>
                                      </a:lnTo>
                                      <a:lnTo>
                                        <a:pt x="1893" y="65"/>
                                      </a:lnTo>
                                      <a:lnTo>
                                        <a:pt x="1988" y="90"/>
                                      </a:lnTo>
                                      <a:lnTo>
                                        <a:pt x="2073" y="115"/>
                                      </a:lnTo>
                                      <a:lnTo>
                                        <a:pt x="2153" y="140"/>
                                      </a:lnTo>
                                      <a:lnTo>
                                        <a:pt x="2223" y="170"/>
                                      </a:lnTo>
                                      <a:lnTo>
                                        <a:pt x="2283" y="205"/>
                                      </a:lnTo>
                                      <a:lnTo>
                                        <a:pt x="2338" y="235"/>
                                      </a:lnTo>
                                      <a:lnTo>
                                        <a:pt x="2378" y="275"/>
                                      </a:lnTo>
                                      <a:lnTo>
                                        <a:pt x="2408" y="310"/>
                                      </a:lnTo>
                                      <a:lnTo>
                                        <a:pt x="2428" y="350"/>
                                      </a:lnTo>
                                      <a:lnTo>
                                        <a:pt x="2428" y="370"/>
                                      </a:lnTo>
                                      <a:lnTo>
                                        <a:pt x="2433" y="390"/>
                                      </a:lnTo>
                                      <a:lnTo>
                                        <a:pt x="2433" y="3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Freeform 1754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4803" y="4247"/>
                                  <a:ext cx="2005" cy="635"/>
                                </a:xfrm>
                                <a:custGeom>
                                  <a:avLst/>
                                  <a:gdLst>
                                    <a:gd name="T0" fmla="*/ 2034 w 2034"/>
                                    <a:gd name="T1" fmla="*/ 320 h 635"/>
                                    <a:gd name="T2" fmla="*/ 2014 w 2034"/>
                                    <a:gd name="T3" fmla="*/ 380 h 635"/>
                                    <a:gd name="T4" fmla="*/ 1954 w 2034"/>
                                    <a:gd name="T5" fmla="*/ 440 h 635"/>
                                    <a:gd name="T6" fmla="*/ 1859 w 2034"/>
                                    <a:gd name="T7" fmla="*/ 495 h 635"/>
                                    <a:gd name="T8" fmla="*/ 1734 w 2034"/>
                                    <a:gd name="T9" fmla="*/ 545 h 635"/>
                                    <a:gd name="T10" fmla="*/ 1584 w 2034"/>
                                    <a:gd name="T11" fmla="*/ 580 h 635"/>
                                    <a:gd name="T12" fmla="*/ 1415 w 2034"/>
                                    <a:gd name="T13" fmla="*/ 610 h 635"/>
                                    <a:gd name="T14" fmla="*/ 1220 w 2034"/>
                                    <a:gd name="T15" fmla="*/ 630 h 635"/>
                                    <a:gd name="T16" fmla="*/ 1015 w 2034"/>
                                    <a:gd name="T17" fmla="*/ 635 h 635"/>
                                    <a:gd name="T18" fmla="*/ 910 w 2034"/>
                                    <a:gd name="T19" fmla="*/ 635 h 635"/>
                                    <a:gd name="T20" fmla="*/ 715 w 2034"/>
                                    <a:gd name="T21" fmla="*/ 620 h 635"/>
                                    <a:gd name="T22" fmla="*/ 530 w 2034"/>
                                    <a:gd name="T23" fmla="*/ 595 h 635"/>
                                    <a:gd name="T24" fmla="*/ 370 w 2034"/>
                                    <a:gd name="T25" fmla="*/ 565 h 635"/>
                                    <a:gd name="T26" fmla="*/ 230 w 2034"/>
                                    <a:gd name="T27" fmla="*/ 520 h 635"/>
                                    <a:gd name="T28" fmla="*/ 120 w 2034"/>
                                    <a:gd name="T29" fmla="*/ 470 h 635"/>
                                    <a:gd name="T30" fmla="*/ 45 w 2034"/>
                                    <a:gd name="T31" fmla="*/ 415 h 635"/>
                                    <a:gd name="T32" fmla="*/ 5 w 2034"/>
                                    <a:gd name="T33" fmla="*/ 350 h 635"/>
                                    <a:gd name="T34" fmla="*/ 0 w 2034"/>
                                    <a:gd name="T35" fmla="*/ 320 h 635"/>
                                    <a:gd name="T36" fmla="*/ 20 w 2034"/>
                                    <a:gd name="T37" fmla="*/ 255 h 635"/>
                                    <a:gd name="T38" fmla="*/ 80 w 2034"/>
                                    <a:gd name="T39" fmla="*/ 195 h 635"/>
                                    <a:gd name="T40" fmla="*/ 175 w 2034"/>
                                    <a:gd name="T41" fmla="*/ 140 h 635"/>
                                    <a:gd name="T42" fmla="*/ 295 w 2034"/>
                                    <a:gd name="T43" fmla="*/ 95 h 635"/>
                                    <a:gd name="T44" fmla="*/ 450 w 2034"/>
                                    <a:gd name="T45" fmla="*/ 55 h 635"/>
                                    <a:gd name="T46" fmla="*/ 620 w 2034"/>
                                    <a:gd name="T47" fmla="*/ 25 h 635"/>
                                    <a:gd name="T48" fmla="*/ 810 w 2034"/>
                                    <a:gd name="T49" fmla="*/ 10 h 635"/>
                                    <a:gd name="T50" fmla="*/ 1015 w 2034"/>
                                    <a:gd name="T51" fmla="*/ 0 h 635"/>
                                    <a:gd name="T52" fmla="*/ 1120 w 2034"/>
                                    <a:gd name="T53" fmla="*/ 5 h 635"/>
                                    <a:gd name="T54" fmla="*/ 1320 w 2034"/>
                                    <a:gd name="T55" fmla="*/ 15 h 635"/>
                                    <a:gd name="T56" fmla="*/ 1499 w 2034"/>
                                    <a:gd name="T57" fmla="*/ 40 h 635"/>
                                    <a:gd name="T58" fmla="*/ 1664 w 2034"/>
                                    <a:gd name="T59" fmla="*/ 75 h 635"/>
                                    <a:gd name="T60" fmla="*/ 1799 w 2034"/>
                                    <a:gd name="T61" fmla="*/ 115 h 635"/>
                                    <a:gd name="T62" fmla="*/ 1909 w 2034"/>
                                    <a:gd name="T63" fmla="*/ 165 h 635"/>
                                    <a:gd name="T64" fmla="*/ 1989 w 2034"/>
                                    <a:gd name="T65" fmla="*/ 225 h 635"/>
                                    <a:gd name="T66" fmla="*/ 2029 w 2034"/>
                                    <a:gd name="T67" fmla="*/ 285 h 635"/>
                                    <a:gd name="T68" fmla="*/ 2034 w 2034"/>
                                    <a:gd name="T69" fmla="*/ 320 h 6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2034" h="635">
                                      <a:moveTo>
                                        <a:pt x="2034" y="320"/>
                                      </a:moveTo>
                                      <a:lnTo>
                                        <a:pt x="2034" y="320"/>
                                      </a:lnTo>
                                      <a:lnTo>
                                        <a:pt x="2029" y="350"/>
                                      </a:lnTo>
                                      <a:lnTo>
                                        <a:pt x="2014" y="380"/>
                                      </a:lnTo>
                                      <a:lnTo>
                                        <a:pt x="1989" y="415"/>
                                      </a:lnTo>
                                      <a:lnTo>
                                        <a:pt x="1954" y="440"/>
                                      </a:lnTo>
                                      <a:lnTo>
                                        <a:pt x="1909" y="470"/>
                                      </a:lnTo>
                                      <a:lnTo>
                                        <a:pt x="1859" y="495"/>
                                      </a:lnTo>
                                      <a:lnTo>
                                        <a:pt x="1799" y="520"/>
                                      </a:lnTo>
                                      <a:lnTo>
                                        <a:pt x="1734" y="545"/>
                                      </a:lnTo>
                                      <a:lnTo>
                                        <a:pt x="1664" y="565"/>
                                      </a:lnTo>
                                      <a:lnTo>
                                        <a:pt x="1584" y="580"/>
                                      </a:lnTo>
                                      <a:lnTo>
                                        <a:pt x="1499" y="595"/>
                                      </a:lnTo>
                                      <a:lnTo>
                                        <a:pt x="1415" y="610"/>
                                      </a:lnTo>
                                      <a:lnTo>
                                        <a:pt x="1320" y="620"/>
                                      </a:lnTo>
                                      <a:lnTo>
                                        <a:pt x="1220" y="630"/>
                                      </a:lnTo>
                                      <a:lnTo>
                                        <a:pt x="1120" y="635"/>
                                      </a:lnTo>
                                      <a:lnTo>
                                        <a:pt x="1015" y="635"/>
                                      </a:lnTo>
                                      <a:lnTo>
                                        <a:pt x="1015" y="635"/>
                                      </a:lnTo>
                                      <a:lnTo>
                                        <a:pt x="910" y="635"/>
                                      </a:lnTo>
                                      <a:lnTo>
                                        <a:pt x="810" y="630"/>
                                      </a:lnTo>
                                      <a:lnTo>
                                        <a:pt x="715" y="620"/>
                                      </a:lnTo>
                                      <a:lnTo>
                                        <a:pt x="620" y="610"/>
                                      </a:lnTo>
                                      <a:lnTo>
                                        <a:pt x="530" y="595"/>
                                      </a:lnTo>
                                      <a:lnTo>
                                        <a:pt x="450" y="580"/>
                                      </a:lnTo>
                                      <a:lnTo>
                                        <a:pt x="370" y="565"/>
                                      </a:lnTo>
                                      <a:lnTo>
                                        <a:pt x="295" y="545"/>
                                      </a:lnTo>
                                      <a:lnTo>
                                        <a:pt x="230" y="520"/>
                                      </a:lnTo>
                                      <a:lnTo>
                                        <a:pt x="175" y="495"/>
                                      </a:lnTo>
                                      <a:lnTo>
                                        <a:pt x="120" y="470"/>
                                      </a:lnTo>
                                      <a:lnTo>
                                        <a:pt x="80" y="440"/>
                                      </a:lnTo>
                                      <a:lnTo>
                                        <a:pt x="45" y="415"/>
                                      </a:lnTo>
                                      <a:lnTo>
                                        <a:pt x="20" y="380"/>
                                      </a:lnTo>
                                      <a:lnTo>
                                        <a:pt x="5" y="350"/>
                                      </a:lnTo>
                                      <a:lnTo>
                                        <a:pt x="0" y="320"/>
                                      </a:lnTo>
                                      <a:lnTo>
                                        <a:pt x="0" y="320"/>
                                      </a:lnTo>
                                      <a:lnTo>
                                        <a:pt x="5" y="285"/>
                                      </a:lnTo>
                                      <a:lnTo>
                                        <a:pt x="20" y="255"/>
                                      </a:lnTo>
                                      <a:lnTo>
                                        <a:pt x="45" y="225"/>
                                      </a:lnTo>
                                      <a:lnTo>
                                        <a:pt x="80" y="195"/>
                                      </a:lnTo>
                                      <a:lnTo>
                                        <a:pt x="120" y="165"/>
                                      </a:lnTo>
                                      <a:lnTo>
                                        <a:pt x="175" y="140"/>
                                      </a:lnTo>
                                      <a:lnTo>
                                        <a:pt x="230" y="115"/>
                                      </a:lnTo>
                                      <a:lnTo>
                                        <a:pt x="295" y="95"/>
                                      </a:lnTo>
                                      <a:lnTo>
                                        <a:pt x="370" y="75"/>
                                      </a:lnTo>
                                      <a:lnTo>
                                        <a:pt x="450" y="55"/>
                                      </a:lnTo>
                                      <a:lnTo>
                                        <a:pt x="530" y="40"/>
                                      </a:lnTo>
                                      <a:lnTo>
                                        <a:pt x="620" y="25"/>
                                      </a:lnTo>
                                      <a:lnTo>
                                        <a:pt x="715" y="15"/>
                                      </a:lnTo>
                                      <a:lnTo>
                                        <a:pt x="810" y="10"/>
                                      </a:lnTo>
                                      <a:lnTo>
                                        <a:pt x="910" y="5"/>
                                      </a:lnTo>
                                      <a:lnTo>
                                        <a:pt x="1015" y="0"/>
                                      </a:lnTo>
                                      <a:lnTo>
                                        <a:pt x="1015" y="0"/>
                                      </a:lnTo>
                                      <a:lnTo>
                                        <a:pt x="1120" y="5"/>
                                      </a:lnTo>
                                      <a:lnTo>
                                        <a:pt x="1220" y="10"/>
                                      </a:lnTo>
                                      <a:lnTo>
                                        <a:pt x="1320" y="15"/>
                                      </a:lnTo>
                                      <a:lnTo>
                                        <a:pt x="1415" y="25"/>
                                      </a:lnTo>
                                      <a:lnTo>
                                        <a:pt x="1499" y="40"/>
                                      </a:lnTo>
                                      <a:lnTo>
                                        <a:pt x="1584" y="55"/>
                                      </a:lnTo>
                                      <a:lnTo>
                                        <a:pt x="1664" y="75"/>
                                      </a:lnTo>
                                      <a:lnTo>
                                        <a:pt x="1734" y="95"/>
                                      </a:lnTo>
                                      <a:lnTo>
                                        <a:pt x="1799" y="115"/>
                                      </a:lnTo>
                                      <a:lnTo>
                                        <a:pt x="1859" y="140"/>
                                      </a:lnTo>
                                      <a:lnTo>
                                        <a:pt x="1909" y="165"/>
                                      </a:lnTo>
                                      <a:lnTo>
                                        <a:pt x="1954" y="195"/>
                                      </a:lnTo>
                                      <a:lnTo>
                                        <a:pt x="1989" y="225"/>
                                      </a:lnTo>
                                      <a:lnTo>
                                        <a:pt x="2014" y="255"/>
                                      </a:lnTo>
                                      <a:lnTo>
                                        <a:pt x="2029" y="285"/>
                                      </a:lnTo>
                                      <a:lnTo>
                                        <a:pt x="2034" y="320"/>
                                      </a:lnTo>
                                      <a:lnTo>
                                        <a:pt x="2034" y="3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Freeform 1755"/>
                              <wps:cNvSpPr>
                                <a:spLocks noEditPoints="1"/>
                              </wps:cNvSpPr>
                              <wps:spPr bwMode="auto">
                                <a:xfrm flipH="1">
                                  <a:off x="5306" y="4407"/>
                                  <a:ext cx="753" cy="270"/>
                                </a:xfrm>
                                <a:custGeom>
                                  <a:avLst/>
                                  <a:gdLst>
                                    <a:gd name="T0" fmla="*/ 315 w 764"/>
                                    <a:gd name="T1" fmla="*/ 65 h 270"/>
                                    <a:gd name="T2" fmla="*/ 420 w 764"/>
                                    <a:gd name="T3" fmla="*/ 85 h 270"/>
                                    <a:gd name="T4" fmla="*/ 435 w 764"/>
                                    <a:gd name="T5" fmla="*/ 95 h 270"/>
                                    <a:gd name="T6" fmla="*/ 460 w 764"/>
                                    <a:gd name="T7" fmla="*/ 115 h 270"/>
                                    <a:gd name="T8" fmla="*/ 460 w 764"/>
                                    <a:gd name="T9" fmla="*/ 130 h 270"/>
                                    <a:gd name="T10" fmla="*/ 450 w 764"/>
                                    <a:gd name="T11" fmla="*/ 150 h 270"/>
                                    <a:gd name="T12" fmla="*/ 420 w 764"/>
                                    <a:gd name="T13" fmla="*/ 170 h 270"/>
                                    <a:gd name="T14" fmla="*/ 375 w 764"/>
                                    <a:gd name="T15" fmla="*/ 185 h 270"/>
                                    <a:gd name="T16" fmla="*/ 315 w 764"/>
                                    <a:gd name="T17" fmla="*/ 190 h 270"/>
                                    <a:gd name="T18" fmla="*/ 215 w 764"/>
                                    <a:gd name="T19" fmla="*/ 170 h 270"/>
                                    <a:gd name="T20" fmla="*/ 200 w 764"/>
                                    <a:gd name="T21" fmla="*/ 160 h 270"/>
                                    <a:gd name="T22" fmla="*/ 175 w 764"/>
                                    <a:gd name="T23" fmla="*/ 140 h 270"/>
                                    <a:gd name="T24" fmla="*/ 175 w 764"/>
                                    <a:gd name="T25" fmla="*/ 130 h 270"/>
                                    <a:gd name="T26" fmla="*/ 185 w 764"/>
                                    <a:gd name="T27" fmla="*/ 105 h 270"/>
                                    <a:gd name="T28" fmla="*/ 215 w 764"/>
                                    <a:gd name="T29" fmla="*/ 85 h 270"/>
                                    <a:gd name="T30" fmla="*/ 260 w 764"/>
                                    <a:gd name="T31" fmla="*/ 70 h 270"/>
                                    <a:gd name="T32" fmla="*/ 315 w 764"/>
                                    <a:gd name="T33" fmla="*/ 65 h 270"/>
                                    <a:gd name="T34" fmla="*/ 650 w 764"/>
                                    <a:gd name="T35" fmla="*/ 40 h 270"/>
                                    <a:gd name="T36" fmla="*/ 525 w 764"/>
                                    <a:gd name="T37" fmla="*/ 10 h 270"/>
                                    <a:gd name="T38" fmla="*/ 380 w 764"/>
                                    <a:gd name="T39" fmla="*/ 0 h 270"/>
                                    <a:gd name="T40" fmla="*/ 305 w 764"/>
                                    <a:gd name="T41" fmla="*/ 5 h 270"/>
                                    <a:gd name="T42" fmla="*/ 170 w 764"/>
                                    <a:gd name="T43" fmla="*/ 25 h 270"/>
                                    <a:gd name="T44" fmla="*/ 110 w 764"/>
                                    <a:gd name="T45" fmla="*/ 40 h 270"/>
                                    <a:gd name="T46" fmla="*/ 25 w 764"/>
                                    <a:gd name="T47" fmla="*/ 85 h 270"/>
                                    <a:gd name="T48" fmla="*/ 5 w 764"/>
                                    <a:gd name="T49" fmla="*/ 110 h 270"/>
                                    <a:gd name="T50" fmla="*/ 0 w 764"/>
                                    <a:gd name="T51" fmla="*/ 135 h 270"/>
                                    <a:gd name="T52" fmla="*/ 0 w 764"/>
                                    <a:gd name="T53" fmla="*/ 150 h 270"/>
                                    <a:gd name="T54" fmla="*/ 25 w 764"/>
                                    <a:gd name="T55" fmla="*/ 190 h 270"/>
                                    <a:gd name="T56" fmla="*/ 110 w 764"/>
                                    <a:gd name="T57" fmla="*/ 230 h 270"/>
                                    <a:gd name="T58" fmla="*/ 170 w 764"/>
                                    <a:gd name="T59" fmla="*/ 250 h 270"/>
                                    <a:gd name="T60" fmla="*/ 305 w 764"/>
                                    <a:gd name="T61" fmla="*/ 270 h 270"/>
                                    <a:gd name="T62" fmla="*/ 380 w 764"/>
                                    <a:gd name="T63" fmla="*/ 270 h 270"/>
                                    <a:gd name="T64" fmla="*/ 525 w 764"/>
                                    <a:gd name="T65" fmla="*/ 260 h 270"/>
                                    <a:gd name="T66" fmla="*/ 650 w 764"/>
                                    <a:gd name="T67" fmla="*/ 230 h 270"/>
                                    <a:gd name="T68" fmla="*/ 699 w 764"/>
                                    <a:gd name="T69" fmla="*/ 210 h 270"/>
                                    <a:gd name="T70" fmla="*/ 754 w 764"/>
                                    <a:gd name="T71" fmla="*/ 165 h 270"/>
                                    <a:gd name="T72" fmla="*/ 764 w 764"/>
                                    <a:gd name="T73" fmla="*/ 135 h 270"/>
                                    <a:gd name="T74" fmla="*/ 759 w 764"/>
                                    <a:gd name="T75" fmla="*/ 125 h 270"/>
                                    <a:gd name="T76" fmla="*/ 744 w 764"/>
                                    <a:gd name="T77" fmla="*/ 95 h 270"/>
                                    <a:gd name="T78" fmla="*/ 699 w 764"/>
                                    <a:gd name="T79" fmla="*/ 60 h 270"/>
                                    <a:gd name="T80" fmla="*/ 650 w 764"/>
                                    <a:gd name="T81" fmla="*/ 40 h 2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764" h="270">
                                      <a:moveTo>
                                        <a:pt x="315" y="65"/>
                                      </a:moveTo>
                                      <a:lnTo>
                                        <a:pt x="315" y="65"/>
                                      </a:lnTo>
                                      <a:lnTo>
                                        <a:pt x="375" y="70"/>
                                      </a:lnTo>
                                      <a:lnTo>
                                        <a:pt x="420" y="85"/>
                                      </a:lnTo>
                                      <a:lnTo>
                                        <a:pt x="420" y="85"/>
                                      </a:lnTo>
                                      <a:lnTo>
                                        <a:pt x="435" y="95"/>
                                      </a:lnTo>
                                      <a:lnTo>
                                        <a:pt x="450" y="105"/>
                                      </a:lnTo>
                                      <a:lnTo>
                                        <a:pt x="460" y="115"/>
                                      </a:lnTo>
                                      <a:lnTo>
                                        <a:pt x="460" y="130"/>
                                      </a:lnTo>
                                      <a:lnTo>
                                        <a:pt x="460" y="130"/>
                                      </a:lnTo>
                                      <a:lnTo>
                                        <a:pt x="460" y="140"/>
                                      </a:lnTo>
                                      <a:lnTo>
                                        <a:pt x="450" y="150"/>
                                      </a:lnTo>
                                      <a:lnTo>
                                        <a:pt x="435" y="160"/>
                                      </a:lnTo>
                                      <a:lnTo>
                                        <a:pt x="420" y="170"/>
                                      </a:lnTo>
                                      <a:lnTo>
                                        <a:pt x="420" y="170"/>
                                      </a:lnTo>
                                      <a:lnTo>
                                        <a:pt x="375" y="185"/>
                                      </a:lnTo>
                                      <a:lnTo>
                                        <a:pt x="315" y="190"/>
                                      </a:lnTo>
                                      <a:lnTo>
                                        <a:pt x="315" y="190"/>
                                      </a:lnTo>
                                      <a:lnTo>
                                        <a:pt x="260" y="185"/>
                                      </a:lnTo>
                                      <a:lnTo>
                                        <a:pt x="215" y="170"/>
                                      </a:lnTo>
                                      <a:lnTo>
                                        <a:pt x="215" y="170"/>
                                      </a:lnTo>
                                      <a:lnTo>
                                        <a:pt x="200" y="160"/>
                                      </a:lnTo>
                                      <a:lnTo>
                                        <a:pt x="185" y="150"/>
                                      </a:lnTo>
                                      <a:lnTo>
                                        <a:pt x="175" y="140"/>
                                      </a:lnTo>
                                      <a:lnTo>
                                        <a:pt x="175" y="130"/>
                                      </a:lnTo>
                                      <a:lnTo>
                                        <a:pt x="175" y="130"/>
                                      </a:lnTo>
                                      <a:lnTo>
                                        <a:pt x="175" y="115"/>
                                      </a:lnTo>
                                      <a:lnTo>
                                        <a:pt x="185" y="105"/>
                                      </a:lnTo>
                                      <a:lnTo>
                                        <a:pt x="200" y="95"/>
                                      </a:lnTo>
                                      <a:lnTo>
                                        <a:pt x="215" y="85"/>
                                      </a:lnTo>
                                      <a:lnTo>
                                        <a:pt x="215" y="85"/>
                                      </a:lnTo>
                                      <a:lnTo>
                                        <a:pt x="260" y="70"/>
                                      </a:lnTo>
                                      <a:lnTo>
                                        <a:pt x="315" y="65"/>
                                      </a:lnTo>
                                      <a:lnTo>
                                        <a:pt x="315" y="65"/>
                                      </a:lnTo>
                                      <a:close/>
                                      <a:moveTo>
                                        <a:pt x="650" y="40"/>
                                      </a:moveTo>
                                      <a:lnTo>
                                        <a:pt x="650" y="40"/>
                                      </a:lnTo>
                                      <a:lnTo>
                                        <a:pt x="590" y="25"/>
                                      </a:lnTo>
                                      <a:lnTo>
                                        <a:pt x="525" y="10"/>
                                      </a:lnTo>
                                      <a:lnTo>
                                        <a:pt x="455" y="5"/>
                                      </a:lnTo>
                                      <a:lnTo>
                                        <a:pt x="380" y="0"/>
                                      </a:lnTo>
                                      <a:lnTo>
                                        <a:pt x="380" y="0"/>
                                      </a:lnTo>
                                      <a:lnTo>
                                        <a:pt x="305" y="5"/>
                                      </a:lnTo>
                                      <a:lnTo>
                                        <a:pt x="235" y="10"/>
                                      </a:lnTo>
                                      <a:lnTo>
                                        <a:pt x="170" y="25"/>
                                      </a:lnTo>
                                      <a:lnTo>
                                        <a:pt x="110" y="40"/>
                                      </a:lnTo>
                                      <a:lnTo>
                                        <a:pt x="110" y="40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25" y="85"/>
                                      </a:lnTo>
                                      <a:lnTo>
                                        <a:pt x="15" y="95"/>
                                      </a:lnTo>
                                      <a:lnTo>
                                        <a:pt x="5" y="110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0" y="150"/>
                                      </a:lnTo>
                                      <a:lnTo>
                                        <a:pt x="5" y="165"/>
                                      </a:lnTo>
                                      <a:lnTo>
                                        <a:pt x="25" y="190"/>
                                      </a:lnTo>
                                      <a:lnTo>
                                        <a:pt x="60" y="210"/>
                                      </a:lnTo>
                                      <a:lnTo>
                                        <a:pt x="110" y="230"/>
                                      </a:lnTo>
                                      <a:lnTo>
                                        <a:pt x="110" y="230"/>
                                      </a:lnTo>
                                      <a:lnTo>
                                        <a:pt x="170" y="250"/>
                                      </a:lnTo>
                                      <a:lnTo>
                                        <a:pt x="235" y="260"/>
                                      </a:lnTo>
                                      <a:lnTo>
                                        <a:pt x="305" y="270"/>
                                      </a:lnTo>
                                      <a:lnTo>
                                        <a:pt x="380" y="270"/>
                                      </a:lnTo>
                                      <a:lnTo>
                                        <a:pt x="380" y="270"/>
                                      </a:lnTo>
                                      <a:lnTo>
                                        <a:pt x="455" y="270"/>
                                      </a:lnTo>
                                      <a:lnTo>
                                        <a:pt x="525" y="260"/>
                                      </a:lnTo>
                                      <a:lnTo>
                                        <a:pt x="590" y="250"/>
                                      </a:lnTo>
                                      <a:lnTo>
                                        <a:pt x="650" y="230"/>
                                      </a:lnTo>
                                      <a:lnTo>
                                        <a:pt x="650" y="230"/>
                                      </a:lnTo>
                                      <a:lnTo>
                                        <a:pt x="699" y="210"/>
                                      </a:lnTo>
                                      <a:lnTo>
                                        <a:pt x="734" y="190"/>
                                      </a:lnTo>
                                      <a:lnTo>
                                        <a:pt x="754" y="165"/>
                                      </a:lnTo>
                                      <a:lnTo>
                                        <a:pt x="759" y="150"/>
                                      </a:lnTo>
                                      <a:lnTo>
                                        <a:pt x="764" y="135"/>
                                      </a:lnTo>
                                      <a:lnTo>
                                        <a:pt x="764" y="135"/>
                                      </a:lnTo>
                                      <a:lnTo>
                                        <a:pt x="759" y="125"/>
                                      </a:lnTo>
                                      <a:lnTo>
                                        <a:pt x="754" y="110"/>
                                      </a:lnTo>
                                      <a:lnTo>
                                        <a:pt x="744" y="95"/>
                                      </a:lnTo>
                                      <a:lnTo>
                                        <a:pt x="734" y="85"/>
                                      </a:lnTo>
                                      <a:lnTo>
                                        <a:pt x="699" y="60"/>
                                      </a:lnTo>
                                      <a:lnTo>
                                        <a:pt x="650" y="40"/>
                                      </a:lnTo>
                                      <a:lnTo>
                                        <a:pt x="650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60" name="Group 124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377" y="8810"/>
                                <a:ext cx="2857" cy="1767"/>
                                <a:chOff x="233" y="233"/>
                                <a:chExt cx="3166" cy="2057"/>
                              </a:xfrm>
                            </wpg:grpSpPr>
                            <wps:wsp>
                              <wps:cNvPr id="61" name="Freeform 12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3" y="233"/>
                                  <a:ext cx="198" cy="156"/>
                                </a:xfrm>
                                <a:custGeom>
                                  <a:avLst/>
                                  <a:gdLst>
                                    <a:gd name="T0" fmla="*/ 198 w 198"/>
                                    <a:gd name="T1" fmla="*/ 75 h 156"/>
                                    <a:gd name="T2" fmla="*/ 198 w 198"/>
                                    <a:gd name="T3" fmla="*/ 75 h 156"/>
                                    <a:gd name="T4" fmla="*/ 193 w 198"/>
                                    <a:gd name="T5" fmla="*/ 91 h 156"/>
                                    <a:gd name="T6" fmla="*/ 187 w 198"/>
                                    <a:gd name="T7" fmla="*/ 106 h 156"/>
                                    <a:gd name="T8" fmla="*/ 181 w 198"/>
                                    <a:gd name="T9" fmla="*/ 121 h 156"/>
                                    <a:gd name="T10" fmla="*/ 170 w 198"/>
                                    <a:gd name="T11" fmla="*/ 131 h 156"/>
                                    <a:gd name="T12" fmla="*/ 136 w 198"/>
                                    <a:gd name="T13" fmla="*/ 146 h 156"/>
                                    <a:gd name="T14" fmla="*/ 119 w 198"/>
                                    <a:gd name="T15" fmla="*/ 151 h 156"/>
                                    <a:gd name="T16" fmla="*/ 96 w 198"/>
                                    <a:gd name="T17" fmla="*/ 156 h 156"/>
                                    <a:gd name="T18" fmla="*/ 96 w 198"/>
                                    <a:gd name="T19" fmla="*/ 156 h 156"/>
                                    <a:gd name="T20" fmla="*/ 79 w 198"/>
                                    <a:gd name="T21" fmla="*/ 151 h 156"/>
                                    <a:gd name="T22" fmla="*/ 62 w 198"/>
                                    <a:gd name="T23" fmla="*/ 146 h 156"/>
                                    <a:gd name="T24" fmla="*/ 28 w 198"/>
                                    <a:gd name="T25" fmla="*/ 131 h 156"/>
                                    <a:gd name="T26" fmla="*/ 17 w 198"/>
                                    <a:gd name="T27" fmla="*/ 121 h 156"/>
                                    <a:gd name="T28" fmla="*/ 5 w 198"/>
                                    <a:gd name="T29" fmla="*/ 106 h 156"/>
                                    <a:gd name="T30" fmla="*/ 0 w 198"/>
                                    <a:gd name="T31" fmla="*/ 91 h 156"/>
                                    <a:gd name="T32" fmla="*/ 0 w 198"/>
                                    <a:gd name="T33" fmla="*/ 75 h 156"/>
                                    <a:gd name="T34" fmla="*/ 0 w 198"/>
                                    <a:gd name="T35" fmla="*/ 75 h 156"/>
                                    <a:gd name="T36" fmla="*/ 0 w 198"/>
                                    <a:gd name="T37" fmla="*/ 60 h 156"/>
                                    <a:gd name="T38" fmla="*/ 5 w 198"/>
                                    <a:gd name="T39" fmla="*/ 50 h 156"/>
                                    <a:gd name="T40" fmla="*/ 17 w 198"/>
                                    <a:gd name="T41" fmla="*/ 35 h 156"/>
                                    <a:gd name="T42" fmla="*/ 28 w 198"/>
                                    <a:gd name="T43" fmla="*/ 25 h 156"/>
                                    <a:gd name="T44" fmla="*/ 62 w 198"/>
                                    <a:gd name="T45" fmla="*/ 10 h 156"/>
                                    <a:gd name="T46" fmla="*/ 79 w 198"/>
                                    <a:gd name="T47" fmla="*/ 5 h 156"/>
                                    <a:gd name="T48" fmla="*/ 96 w 198"/>
                                    <a:gd name="T49" fmla="*/ 0 h 156"/>
                                    <a:gd name="T50" fmla="*/ 96 w 198"/>
                                    <a:gd name="T51" fmla="*/ 0 h 156"/>
                                    <a:gd name="T52" fmla="*/ 119 w 198"/>
                                    <a:gd name="T53" fmla="*/ 5 h 156"/>
                                    <a:gd name="T54" fmla="*/ 136 w 198"/>
                                    <a:gd name="T55" fmla="*/ 10 h 156"/>
                                    <a:gd name="T56" fmla="*/ 170 w 198"/>
                                    <a:gd name="T57" fmla="*/ 25 h 156"/>
                                    <a:gd name="T58" fmla="*/ 181 w 198"/>
                                    <a:gd name="T59" fmla="*/ 35 h 156"/>
                                    <a:gd name="T60" fmla="*/ 187 w 198"/>
                                    <a:gd name="T61" fmla="*/ 50 h 156"/>
                                    <a:gd name="T62" fmla="*/ 193 w 198"/>
                                    <a:gd name="T63" fmla="*/ 60 h 156"/>
                                    <a:gd name="T64" fmla="*/ 198 w 198"/>
                                    <a:gd name="T65" fmla="*/ 75 h 156"/>
                                    <a:gd name="T66" fmla="*/ 198 w 198"/>
                                    <a:gd name="T67" fmla="*/ 75 h 1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98" h="156">
                                      <a:moveTo>
                                        <a:pt x="198" y="75"/>
                                      </a:moveTo>
                                      <a:lnTo>
                                        <a:pt x="198" y="75"/>
                                      </a:lnTo>
                                      <a:lnTo>
                                        <a:pt x="193" y="91"/>
                                      </a:lnTo>
                                      <a:lnTo>
                                        <a:pt x="187" y="106"/>
                                      </a:lnTo>
                                      <a:lnTo>
                                        <a:pt x="181" y="121"/>
                                      </a:lnTo>
                                      <a:lnTo>
                                        <a:pt x="170" y="131"/>
                                      </a:lnTo>
                                      <a:lnTo>
                                        <a:pt x="136" y="146"/>
                                      </a:lnTo>
                                      <a:lnTo>
                                        <a:pt x="119" y="151"/>
                                      </a:lnTo>
                                      <a:lnTo>
                                        <a:pt x="96" y="156"/>
                                      </a:lnTo>
                                      <a:lnTo>
                                        <a:pt x="79" y="151"/>
                                      </a:lnTo>
                                      <a:lnTo>
                                        <a:pt x="62" y="146"/>
                                      </a:lnTo>
                                      <a:lnTo>
                                        <a:pt x="28" y="131"/>
                                      </a:lnTo>
                                      <a:lnTo>
                                        <a:pt x="17" y="121"/>
                                      </a:lnTo>
                                      <a:lnTo>
                                        <a:pt x="5" y="106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5" y="50"/>
                                      </a:lnTo>
                                      <a:lnTo>
                                        <a:pt x="17" y="35"/>
                                      </a:lnTo>
                                      <a:lnTo>
                                        <a:pt x="28" y="25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79" y="5"/>
                                      </a:lnTo>
                                      <a:lnTo>
                                        <a:pt x="96" y="0"/>
                                      </a:lnTo>
                                      <a:lnTo>
                                        <a:pt x="119" y="5"/>
                                      </a:lnTo>
                                      <a:lnTo>
                                        <a:pt x="136" y="10"/>
                                      </a:lnTo>
                                      <a:lnTo>
                                        <a:pt x="170" y="25"/>
                                      </a:lnTo>
                                      <a:lnTo>
                                        <a:pt x="181" y="35"/>
                                      </a:lnTo>
                                      <a:lnTo>
                                        <a:pt x="187" y="50"/>
                                      </a:lnTo>
                                      <a:lnTo>
                                        <a:pt x="193" y="60"/>
                                      </a:lnTo>
                                      <a:lnTo>
                                        <a:pt x="198" y="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Freeform 12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1" y="404"/>
                                  <a:ext cx="136" cy="107"/>
                                </a:xfrm>
                                <a:custGeom>
                                  <a:avLst/>
                                  <a:gdLst>
                                    <a:gd name="T0" fmla="*/ 136 w 136"/>
                                    <a:gd name="T1" fmla="*/ 56 h 107"/>
                                    <a:gd name="T2" fmla="*/ 136 w 136"/>
                                    <a:gd name="T3" fmla="*/ 56 h 107"/>
                                    <a:gd name="T4" fmla="*/ 136 w 136"/>
                                    <a:gd name="T5" fmla="*/ 76 h 107"/>
                                    <a:gd name="T6" fmla="*/ 119 w 136"/>
                                    <a:gd name="T7" fmla="*/ 91 h 107"/>
                                    <a:gd name="T8" fmla="*/ 97 w 136"/>
                                    <a:gd name="T9" fmla="*/ 107 h 107"/>
                                    <a:gd name="T10" fmla="*/ 68 w 136"/>
                                    <a:gd name="T11" fmla="*/ 107 h 107"/>
                                    <a:gd name="T12" fmla="*/ 68 w 136"/>
                                    <a:gd name="T13" fmla="*/ 107 h 107"/>
                                    <a:gd name="T14" fmla="*/ 46 w 136"/>
                                    <a:gd name="T15" fmla="*/ 107 h 107"/>
                                    <a:gd name="T16" fmla="*/ 23 w 136"/>
                                    <a:gd name="T17" fmla="*/ 91 h 107"/>
                                    <a:gd name="T18" fmla="*/ 6 w 136"/>
                                    <a:gd name="T19" fmla="*/ 76 h 107"/>
                                    <a:gd name="T20" fmla="*/ 0 w 136"/>
                                    <a:gd name="T21" fmla="*/ 56 h 107"/>
                                    <a:gd name="T22" fmla="*/ 0 w 136"/>
                                    <a:gd name="T23" fmla="*/ 56 h 107"/>
                                    <a:gd name="T24" fmla="*/ 6 w 136"/>
                                    <a:gd name="T25" fmla="*/ 36 h 107"/>
                                    <a:gd name="T26" fmla="*/ 23 w 136"/>
                                    <a:gd name="T27" fmla="*/ 16 h 107"/>
                                    <a:gd name="T28" fmla="*/ 46 w 136"/>
                                    <a:gd name="T29" fmla="*/ 6 h 107"/>
                                    <a:gd name="T30" fmla="*/ 68 w 136"/>
                                    <a:gd name="T31" fmla="*/ 0 h 107"/>
                                    <a:gd name="T32" fmla="*/ 68 w 136"/>
                                    <a:gd name="T33" fmla="*/ 0 h 107"/>
                                    <a:gd name="T34" fmla="*/ 97 w 136"/>
                                    <a:gd name="T35" fmla="*/ 6 h 107"/>
                                    <a:gd name="T36" fmla="*/ 119 w 136"/>
                                    <a:gd name="T37" fmla="*/ 16 h 107"/>
                                    <a:gd name="T38" fmla="*/ 136 w 136"/>
                                    <a:gd name="T39" fmla="*/ 36 h 107"/>
                                    <a:gd name="T40" fmla="*/ 136 w 136"/>
                                    <a:gd name="T41" fmla="*/ 56 h 107"/>
                                    <a:gd name="T42" fmla="*/ 136 w 136"/>
                                    <a:gd name="T43" fmla="*/ 56 h 1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36" h="107">
                                      <a:moveTo>
                                        <a:pt x="136" y="56"/>
                                      </a:moveTo>
                                      <a:lnTo>
                                        <a:pt x="136" y="56"/>
                                      </a:lnTo>
                                      <a:lnTo>
                                        <a:pt x="136" y="76"/>
                                      </a:lnTo>
                                      <a:lnTo>
                                        <a:pt x="119" y="91"/>
                                      </a:lnTo>
                                      <a:lnTo>
                                        <a:pt x="97" y="107"/>
                                      </a:lnTo>
                                      <a:lnTo>
                                        <a:pt x="68" y="107"/>
                                      </a:lnTo>
                                      <a:lnTo>
                                        <a:pt x="46" y="107"/>
                                      </a:lnTo>
                                      <a:lnTo>
                                        <a:pt x="23" y="91"/>
                                      </a:lnTo>
                                      <a:lnTo>
                                        <a:pt x="6" y="76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6" y="36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46" y="6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97" y="6"/>
                                      </a:lnTo>
                                      <a:lnTo>
                                        <a:pt x="119" y="16"/>
                                      </a:lnTo>
                                      <a:lnTo>
                                        <a:pt x="136" y="36"/>
                                      </a:lnTo>
                                      <a:lnTo>
                                        <a:pt x="136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Freeform 12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6" y="576"/>
                                  <a:ext cx="131" cy="96"/>
                                </a:xfrm>
                                <a:custGeom>
                                  <a:avLst/>
                                  <a:gdLst>
                                    <a:gd name="T0" fmla="*/ 131 w 131"/>
                                    <a:gd name="T1" fmla="*/ 51 h 96"/>
                                    <a:gd name="T2" fmla="*/ 131 w 131"/>
                                    <a:gd name="T3" fmla="*/ 51 h 96"/>
                                    <a:gd name="T4" fmla="*/ 125 w 131"/>
                                    <a:gd name="T5" fmla="*/ 66 h 96"/>
                                    <a:gd name="T6" fmla="*/ 108 w 131"/>
                                    <a:gd name="T7" fmla="*/ 81 h 96"/>
                                    <a:gd name="T8" fmla="*/ 91 w 131"/>
                                    <a:gd name="T9" fmla="*/ 96 h 96"/>
                                    <a:gd name="T10" fmla="*/ 63 w 131"/>
                                    <a:gd name="T11" fmla="*/ 96 h 96"/>
                                    <a:gd name="T12" fmla="*/ 63 w 131"/>
                                    <a:gd name="T13" fmla="*/ 96 h 96"/>
                                    <a:gd name="T14" fmla="*/ 40 w 131"/>
                                    <a:gd name="T15" fmla="*/ 96 h 96"/>
                                    <a:gd name="T16" fmla="*/ 23 w 131"/>
                                    <a:gd name="T17" fmla="*/ 81 h 96"/>
                                    <a:gd name="T18" fmla="*/ 6 w 131"/>
                                    <a:gd name="T19" fmla="*/ 66 h 96"/>
                                    <a:gd name="T20" fmla="*/ 0 w 131"/>
                                    <a:gd name="T21" fmla="*/ 51 h 96"/>
                                    <a:gd name="T22" fmla="*/ 0 w 131"/>
                                    <a:gd name="T23" fmla="*/ 51 h 96"/>
                                    <a:gd name="T24" fmla="*/ 6 w 131"/>
                                    <a:gd name="T25" fmla="*/ 31 h 96"/>
                                    <a:gd name="T26" fmla="*/ 23 w 131"/>
                                    <a:gd name="T27" fmla="*/ 16 h 96"/>
                                    <a:gd name="T28" fmla="*/ 40 w 131"/>
                                    <a:gd name="T29" fmla="*/ 5 h 96"/>
                                    <a:gd name="T30" fmla="*/ 63 w 131"/>
                                    <a:gd name="T31" fmla="*/ 0 h 96"/>
                                    <a:gd name="T32" fmla="*/ 63 w 131"/>
                                    <a:gd name="T33" fmla="*/ 0 h 96"/>
                                    <a:gd name="T34" fmla="*/ 91 w 131"/>
                                    <a:gd name="T35" fmla="*/ 5 h 96"/>
                                    <a:gd name="T36" fmla="*/ 108 w 131"/>
                                    <a:gd name="T37" fmla="*/ 16 h 96"/>
                                    <a:gd name="T38" fmla="*/ 125 w 131"/>
                                    <a:gd name="T39" fmla="*/ 31 h 96"/>
                                    <a:gd name="T40" fmla="*/ 131 w 131"/>
                                    <a:gd name="T41" fmla="*/ 51 h 96"/>
                                    <a:gd name="T42" fmla="*/ 131 w 131"/>
                                    <a:gd name="T43" fmla="*/ 51 h 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31" h="96">
                                      <a:moveTo>
                                        <a:pt x="131" y="51"/>
                                      </a:moveTo>
                                      <a:lnTo>
                                        <a:pt x="131" y="51"/>
                                      </a:lnTo>
                                      <a:lnTo>
                                        <a:pt x="125" y="66"/>
                                      </a:lnTo>
                                      <a:lnTo>
                                        <a:pt x="108" y="81"/>
                                      </a:lnTo>
                                      <a:lnTo>
                                        <a:pt x="91" y="96"/>
                                      </a:lnTo>
                                      <a:lnTo>
                                        <a:pt x="63" y="96"/>
                                      </a:lnTo>
                                      <a:lnTo>
                                        <a:pt x="40" y="96"/>
                                      </a:lnTo>
                                      <a:lnTo>
                                        <a:pt x="23" y="81"/>
                                      </a:lnTo>
                                      <a:lnTo>
                                        <a:pt x="6" y="66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6" y="31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40" y="5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91" y="5"/>
                                      </a:lnTo>
                                      <a:lnTo>
                                        <a:pt x="108" y="16"/>
                                      </a:lnTo>
                                      <a:lnTo>
                                        <a:pt x="125" y="31"/>
                                      </a:lnTo>
                                      <a:lnTo>
                                        <a:pt x="131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Freeform 12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0" y="794"/>
                                  <a:ext cx="96" cy="76"/>
                                </a:xfrm>
                                <a:custGeom>
                                  <a:avLst/>
                                  <a:gdLst>
                                    <a:gd name="T0" fmla="*/ 96 w 96"/>
                                    <a:gd name="T1" fmla="*/ 40 h 76"/>
                                    <a:gd name="T2" fmla="*/ 96 w 96"/>
                                    <a:gd name="T3" fmla="*/ 40 h 76"/>
                                    <a:gd name="T4" fmla="*/ 91 w 96"/>
                                    <a:gd name="T5" fmla="*/ 55 h 76"/>
                                    <a:gd name="T6" fmla="*/ 79 w 96"/>
                                    <a:gd name="T7" fmla="*/ 65 h 76"/>
                                    <a:gd name="T8" fmla="*/ 68 w 96"/>
                                    <a:gd name="T9" fmla="*/ 76 h 76"/>
                                    <a:gd name="T10" fmla="*/ 45 w 96"/>
                                    <a:gd name="T11" fmla="*/ 76 h 76"/>
                                    <a:gd name="T12" fmla="*/ 45 w 96"/>
                                    <a:gd name="T13" fmla="*/ 76 h 76"/>
                                    <a:gd name="T14" fmla="*/ 28 w 96"/>
                                    <a:gd name="T15" fmla="*/ 76 h 76"/>
                                    <a:gd name="T16" fmla="*/ 11 w 96"/>
                                    <a:gd name="T17" fmla="*/ 65 h 76"/>
                                    <a:gd name="T18" fmla="*/ 0 w 96"/>
                                    <a:gd name="T19" fmla="*/ 55 h 76"/>
                                    <a:gd name="T20" fmla="*/ 0 w 96"/>
                                    <a:gd name="T21" fmla="*/ 40 h 76"/>
                                    <a:gd name="T22" fmla="*/ 0 w 96"/>
                                    <a:gd name="T23" fmla="*/ 40 h 76"/>
                                    <a:gd name="T24" fmla="*/ 0 w 96"/>
                                    <a:gd name="T25" fmla="*/ 25 h 76"/>
                                    <a:gd name="T26" fmla="*/ 11 w 96"/>
                                    <a:gd name="T27" fmla="*/ 10 h 76"/>
                                    <a:gd name="T28" fmla="*/ 28 w 96"/>
                                    <a:gd name="T29" fmla="*/ 5 h 76"/>
                                    <a:gd name="T30" fmla="*/ 45 w 96"/>
                                    <a:gd name="T31" fmla="*/ 0 h 76"/>
                                    <a:gd name="T32" fmla="*/ 45 w 96"/>
                                    <a:gd name="T33" fmla="*/ 0 h 76"/>
                                    <a:gd name="T34" fmla="*/ 68 w 96"/>
                                    <a:gd name="T35" fmla="*/ 5 h 76"/>
                                    <a:gd name="T36" fmla="*/ 79 w 96"/>
                                    <a:gd name="T37" fmla="*/ 10 h 76"/>
                                    <a:gd name="T38" fmla="*/ 91 w 96"/>
                                    <a:gd name="T39" fmla="*/ 25 h 76"/>
                                    <a:gd name="T40" fmla="*/ 96 w 96"/>
                                    <a:gd name="T41" fmla="*/ 40 h 76"/>
                                    <a:gd name="T42" fmla="*/ 96 w 96"/>
                                    <a:gd name="T43" fmla="*/ 40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96" h="76">
                                      <a:moveTo>
                                        <a:pt x="96" y="40"/>
                                      </a:moveTo>
                                      <a:lnTo>
                                        <a:pt x="96" y="40"/>
                                      </a:lnTo>
                                      <a:lnTo>
                                        <a:pt x="91" y="55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68" y="76"/>
                                      </a:lnTo>
                                      <a:lnTo>
                                        <a:pt x="45" y="76"/>
                                      </a:lnTo>
                                      <a:lnTo>
                                        <a:pt x="28" y="76"/>
                                      </a:lnTo>
                                      <a:lnTo>
                                        <a:pt x="11" y="65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28" y="5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68" y="5"/>
                                      </a:lnTo>
                                      <a:lnTo>
                                        <a:pt x="79" y="10"/>
                                      </a:lnTo>
                                      <a:lnTo>
                                        <a:pt x="91" y="25"/>
                                      </a:lnTo>
                                      <a:lnTo>
                                        <a:pt x="96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Freeform 12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33" y="334"/>
                                  <a:ext cx="778" cy="525"/>
                                </a:xfrm>
                                <a:custGeom>
                                  <a:avLst/>
                                  <a:gdLst>
                                    <a:gd name="T0" fmla="*/ 148 w 778"/>
                                    <a:gd name="T1" fmla="*/ 409 h 525"/>
                                    <a:gd name="T2" fmla="*/ 148 w 778"/>
                                    <a:gd name="T3" fmla="*/ 409 h 525"/>
                                    <a:gd name="T4" fmla="*/ 216 w 778"/>
                                    <a:gd name="T5" fmla="*/ 450 h 525"/>
                                    <a:gd name="T6" fmla="*/ 284 w 778"/>
                                    <a:gd name="T7" fmla="*/ 480 h 525"/>
                                    <a:gd name="T8" fmla="*/ 284 w 778"/>
                                    <a:gd name="T9" fmla="*/ 480 h 525"/>
                                    <a:gd name="T10" fmla="*/ 352 w 778"/>
                                    <a:gd name="T11" fmla="*/ 500 h 525"/>
                                    <a:gd name="T12" fmla="*/ 426 w 778"/>
                                    <a:gd name="T13" fmla="*/ 515 h 525"/>
                                    <a:gd name="T14" fmla="*/ 426 w 778"/>
                                    <a:gd name="T15" fmla="*/ 515 h 525"/>
                                    <a:gd name="T16" fmla="*/ 505 w 778"/>
                                    <a:gd name="T17" fmla="*/ 525 h 525"/>
                                    <a:gd name="T18" fmla="*/ 596 w 778"/>
                                    <a:gd name="T19" fmla="*/ 525 h 525"/>
                                    <a:gd name="T20" fmla="*/ 778 w 778"/>
                                    <a:gd name="T21" fmla="*/ 359 h 525"/>
                                    <a:gd name="T22" fmla="*/ 778 w 778"/>
                                    <a:gd name="T23" fmla="*/ 359 h 525"/>
                                    <a:gd name="T24" fmla="*/ 709 w 778"/>
                                    <a:gd name="T25" fmla="*/ 303 h 525"/>
                                    <a:gd name="T26" fmla="*/ 641 w 778"/>
                                    <a:gd name="T27" fmla="*/ 247 h 525"/>
                                    <a:gd name="T28" fmla="*/ 641 w 778"/>
                                    <a:gd name="T29" fmla="*/ 247 h 525"/>
                                    <a:gd name="T30" fmla="*/ 573 w 778"/>
                                    <a:gd name="T31" fmla="*/ 197 h 525"/>
                                    <a:gd name="T32" fmla="*/ 494 w 778"/>
                                    <a:gd name="T33" fmla="*/ 151 h 525"/>
                                    <a:gd name="T34" fmla="*/ 494 w 778"/>
                                    <a:gd name="T35" fmla="*/ 151 h 525"/>
                                    <a:gd name="T36" fmla="*/ 420 w 778"/>
                                    <a:gd name="T37" fmla="*/ 106 h 525"/>
                                    <a:gd name="T38" fmla="*/ 341 w 778"/>
                                    <a:gd name="T39" fmla="*/ 70 h 525"/>
                                    <a:gd name="T40" fmla="*/ 341 w 778"/>
                                    <a:gd name="T41" fmla="*/ 70 h 525"/>
                                    <a:gd name="T42" fmla="*/ 255 w 778"/>
                                    <a:gd name="T43" fmla="*/ 35 h 525"/>
                                    <a:gd name="T44" fmla="*/ 165 w 778"/>
                                    <a:gd name="T45" fmla="*/ 0 h 525"/>
                                    <a:gd name="T46" fmla="*/ 0 w 778"/>
                                    <a:gd name="T47" fmla="*/ 283 h 525"/>
                                    <a:gd name="T48" fmla="*/ 0 w 778"/>
                                    <a:gd name="T49" fmla="*/ 283 h 525"/>
                                    <a:gd name="T50" fmla="*/ 34 w 778"/>
                                    <a:gd name="T51" fmla="*/ 323 h 525"/>
                                    <a:gd name="T52" fmla="*/ 74 w 778"/>
                                    <a:gd name="T53" fmla="*/ 354 h 525"/>
                                    <a:gd name="T54" fmla="*/ 108 w 778"/>
                                    <a:gd name="T55" fmla="*/ 384 h 525"/>
                                    <a:gd name="T56" fmla="*/ 148 w 778"/>
                                    <a:gd name="T57" fmla="*/ 409 h 525"/>
                                    <a:gd name="T58" fmla="*/ 148 w 778"/>
                                    <a:gd name="T59" fmla="*/ 409 h 5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778" h="525">
                                      <a:moveTo>
                                        <a:pt x="148" y="409"/>
                                      </a:moveTo>
                                      <a:lnTo>
                                        <a:pt x="148" y="409"/>
                                      </a:lnTo>
                                      <a:lnTo>
                                        <a:pt x="216" y="450"/>
                                      </a:lnTo>
                                      <a:lnTo>
                                        <a:pt x="284" y="480"/>
                                      </a:lnTo>
                                      <a:lnTo>
                                        <a:pt x="352" y="500"/>
                                      </a:lnTo>
                                      <a:lnTo>
                                        <a:pt x="426" y="515"/>
                                      </a:lnTo>
                                      <a:lnTo>
                                        <a:pt x="505" y="525"/>
                                      </a:lnTo>
                                      <a:lnTo>
                                        <a:pt x="596" y="525"/>
                                      </a:lnTo>
                                      <a:lnTo>
                                        <a:pt x="778" y="359"/>
                                      </a:lnTo>
                                      <a:lnTo>
                                        <a:pt x="709" y="303"/>
                                      </a:lnTo>
                                      <a:lnTo>
                                        <a:pt x="641" y="247"/>
                                      </a:lnTo>
                                      <a:lnTo>
                                        <a:pt x="573" y="197"/>
                                      </a:lnTo>
                                      <a:lnTo>
                                        <a:pt x="494" y="151"/>
                                      </a:lnTo>
                                      <a:lnTo>
                                        <a:pt x="420" y="106"/>
                                      </a:lnTo>
                                      <a:lnTo>
                                        <a:pt x="341" y="70"/>
                                      </a:lnTo>
                                      <a:lnTo>
                                        <a:pt x="255" y="35"/>
                                      </a:lnTo>
                                      <a:lnTo>
                                        <a:pt x="165" y="0"/>
                                      </a:lnTo>
                                      <a:lnTo>
                                        <a:pt x="0" y="283"/>
                                      </a:lnTo>
                                      <a:lnTo>
                                        <a:pt x="34" y="323"/>
                                      </a:lnTo>
                                      <a:lnTo>
                                        <a:pt x="74" y="354"/>
                                      </a:lnTo>
                                      <a:lnTo>
                                        <a:pt x="108" y="384"/>
                                      </a:lnTo>
                                      <a:lnTo>
                                        <a:pt x="148" y="4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Freeform 12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90" y="1901"/>
                                  <a:ext cx="335" cy="389"/>
                                </a:xfrm>
                                <a:custGeom>
                                  <a:avLst/>
                                  <a:gdLst>
                                    <a:gd name="T0" fmla="*/ 17 w 335"/>
                                    <a:gd name="T1" fmla="*/ 0 h 389"/>
                                    <a:gd name="T2" fmla="*/ 17 w 335"/>
                                    <a:gd name="T3" fmla="*/ 0 h 389"/>
                                    <a:gd name="T4" fmla="*/ 6 w 335"/>
                                    <a:gd name="T5" fmla="*/ 96 h 389"/>
                                    <a:gd name="T6" fmla="*/ 0 w 335"/>
                                    <a:gd name="T7" fmla="*/ 192 h 389"/>
                                    <a:gd name="T8" fmla="*/ 6 w 335"/>
                                    <a:gd name="T9" fmla="*/ 293 h 389"/>
                                    <a:gd name="T10" fmla="*/ 17 w 335"/>
                                    <a:gd name="T11" fmla="*/ 389 h 389"/>
                                    <a:gd name="T12" fmla="*/ 17 w 335"/>
                                    <a:gd name="T13" fmla="*/ 389 h 389"/>
                                    <a:gd name="T14" fmla="*/ 63 w 335"/>
                                    <a:gd name="T15" fmla="*/ 364 h 389"/>
                                    <a:gd name="T16" fmla="*/ 108 w 335"/>
                                    <a:gd name="T17" fmla="*/ 344 h 389"/>
                                    <a:gd name="T18" fmla="*/ 108 w 335"/>
                                    <a:gd name="T19" fmla="*/ 344 h 389"/>
                                    <a:gd name="T20" fmla="*/ 165 w 335"/>
                                    <a:gd name="T21" fmla="*/ 323 h 389"/>
                                    <a:gd name="T22" fmla="*/ 227 w 335"/>
                                    <a:gd name="T23" fmla="*/ 308 h 389"/>
                                    <a:gd name="T24" fmla="*/ 227 w 335"/>
                                    <a:gd name="T25" fmla="*/ 308 h 389"/>
                                    <a:gd name="T26" fmla="*/ 278 w 335"/>
                                    <a:gd name="T27" fmla="*/ 298 h 389"/>
                                    <a:gd name="T28" fmla="*/ 335 w 335"/>
                                    <a:gd name="T29" fmla="*/ 293 h 389"/>
                                    <a:gd name="T30" fmla="*/ 17 w 335"/>
                                    <a:gd name="T31" fmla="*/ 0 h 389"/>
                                    <a:gd name="T32" fmla="*/ 17 w 335"/>
                                    <a:gd name="T33" fmla="*/ 0 h 3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335" h="389">
                                      <a:moveTo>
                                        <a:pt x="17" y="0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6" y="96"/>
                                      </a:lnTo>
                                      <a:lnTo>
                                        <a:pt x="0" y="192"/>
                                      </a:lnTo>
                                      <a:lnTo>
                                        <a:pt x="6" y="293"/>
                                      </a:lnTo>
                                      <a:lnTo>
                                        <a:pt x="17" y="389"/>
                                      </a:lnTo>
                                      <a:lnTo>
                                        <a:pt x="63" y="364"/>
                                      </a:lnTo>
                                      <a:lnTo>
                                        <a:pt x="108" y="344"/>
                                      </a:lnTo>
                                      <a:lnTo>
                                        <a:pt x="165" y="323"/>
                                      </a:lnTo>
                                      <a:lnTo>
                                        <a:pt x="227" y="308"/>
                                      </a:lnTo>
                                      <a:lnTo>
                                        <a:pt x="278" y="298"/>
                                      </a:lnTo>
                                      <a:lnTo>
                                        <a:pt x="335" y="293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Freeform 12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64" y="1699"/>
                                  <a:ext cx="420" cy="399"/>
                                </a:xfrm>
                                <a:custGeom>
                                  <a:avLst/>
                                  <a:gdLst>
                                    <a:gd name="T0" fmla="*/ 181 w 420"/>
                                    <a:gd name="T1" fmla="*/ 364 h 399"/>
                                    <a:gd name="T2" fmla="*/ 181 w 420"/>
                                    <a:gd name="T3" fmla="*/ 364 h 399"/>
                                    <a:gd name="T4" fmla="*/ 238 w 420"/>
                                    <a:gd name="T5" fmla="*/ 338 h 399"/>
                                    <a:gd name="T6" fmla="*/ 295 w 420"/>
                                    <a:gd name="T7" fmla="*/ 318 h 399"/>
                                    <a:gd name="T8" fmla="*/ 295 w 420"/>
                                    <a:gd name="T9" fmla="*/ 318 h 399"/>
                                    <a:gd name="T10" fmla="*/ 357 w 420"/>
                                    <a:gd name="T11" fmla="*/ 303 h 399"/>
                                    <a:gd name="T12" fmla="*/ 420 w 420"/>
                                    <a:gd name="T13" fmla="*/ 288 h 399"/>
                                    <a:gd name="T14" fmla="*/ 0 w 420"/>
                                    <a:gd name="T15" fmla="*/ 0 h 399"/>
                                    <a:gd name="T16" fmla="*/ 0 w 420"/>
                                    <a:gd name="T17" fmla="*/ 0 h 399"/>
                                    <a:gd name="T18" fmla="*/ 11 w 420"/>
                                    <a:gd name="T19" fmla="*/ 111 h 399"/>
                                    <a:gd name="T20" fmla="*/ 34 w 420"/>
                                    <a:gd name="T21" fmla="*/ 217 h 399"/>
                                    <a:gd name="T22" fmla="*/ 68 w 420"/>
                                    <a:gd name="T23" fmla="*/ 313 h 399"/>
                                    <a:gd name="T24" fmla="*/ 90 w 420"/>
                                    <a:gd name="T25" fmla="*/ 354 h 399"/>
                                    <a:gd name="T26" fmla="*/ 113 w 420"/>
                                    <a:gd name="T27" fmla="*/ 399 h 399"/>
                                    <a:gd name="T28" fmla="*/ 113 w 420"/>
                                    <a:gd name="T29" fmla="*/ 399 h 399"/>
                                    <a:gd name="T30" fmla="*/ 181 w 420"/>
                                    <a:gd name="T31" fmla="*/ 364 h 399"/>
                                    <a:gd name="T32" fmla="*/ 181 w 420"/>
                                    <a:gd name="T33" fmla="*/ 364 h 3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420" h="399">
                                      <a:moveTo>
                                        <a:pt x="181" y="364"/>
                                      </a:moveTo>
                                      <a:lnTo>
                                        <a:pt x="181" y="364"/>
                                      </a:lnTo>
                                      <a:lnTo>
                                        <a:pt x="238" y="338"/>
                                      </a:lnTo>
                                      <a:lnTo>
                                        <a:pt x="295" y="318"/>
                                      </a:lnTo>
                                      <a:lnTo>
                                        <a:pt x="357" y="303"/>
                                      </a:lnTo>
                                      <a:lnTo>
                                        <a:pt x="420" y="28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" y="111"/>
                                      </a:lnTo>
                                      <a:lnTo>
                                        <a:pt x="34" y="217"/>
                                      </a:lnTo>
                                      <a:lnTo>
                                        <a:pt x="68" y="313"/>
                                      </a:lnTo>
                                      <a:lnTo>
                                        <a:pt x="90" y="354"/>
                                      </a:lnTo>
                                      <a:lnTo>
                                        <a:pt x="113" y="399"/>
                                      </a:lnTo>
                                      <a:lnTo>
                                        <a:pt x="181" y="3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Freeform 12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81" y="404"/>
                                  <a:ext cx="346" cy="410"/>
                                </a:xfrm>
                                <a:custGeom>
                                  <a:avLst/>
                                  <a:gdLst>
                                    <a:gd name="T0" fmla="*/ 193 w 346"/>
                                    <a:gd name="T1" fmla="*/ 0 h 410"/>
                                    <a:gd name="T2" fmla="*/ 0 w 346"/>
                                    <a:gd name="T3" fmla="*/ 339 h 410"/>
                                    <a:gd name="T4" fmla="*/ 0 w 346"/>
                                    <a:gd name="T5" fmla="*/ 339 h 410"/>
                                    <a:gd name="T6" fmla="*/ 68 w 346"/>
                                    <a:gd name="T7" fmla="*/ 380 h 410"/>
                                    <a:gd name="T8" fmla="*/ 136 w 346"/>
                                    <a:gd name="T9" fmla="*/ 410 h 410"/>
                                    <a:gd name="T10" fmla="*/ 346 w 346"/>
                                    <a:gd name="T11" fmla="*/ 81 h 410"/>
                                    <a:gd name="T12" fmla="*/ 346 w 346"/>
                                    <a:gd name="T13" fmla="*/ 81 h 410"/>
                                    <a:gd name="T14" fmla="*/ 272 w 346"/>
                                    <a:gd name="T15" fmla="*/ 36 h 410"/>
                                    <a:gd name="T16" fmla="*/ 193 w 346"/>
                                    <a:gd name="T17" fmla="*/ 0 h 410"/>
                                    <a:gd name="T18" fmla="*/ 193 w 346"/>
                                    <a:gd name="T19" fmla="*/ 0 h 4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346" h="410">
                                      <a:moveTo>
                                        <a:pt x="193" y="0"/>
                                      </a:moveTo>
                                      <a:lnTo>
                                        <a:pt x="0" y="339"/>
                                      </a:lnTo>
                                      <a:lnTo>
                                        <a:pt x="68" y="380"/>
                                      </a:lnTo>
                                      <a:lnTo>
                                        <a:pt x="136" y="410"/>
                                      </a:lnTo>
                                      <a:lnTo>
                                        <a:pt x="346" y="81"/>
                                      </a:lnTo>
                                      <a:lnTo>
                                        <a:pt x="272" y="36"/>
                                      </a:lnTo>
                                      <a:lnTo>
                                        <a:pt x="1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Freeform 12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59" y="581"/>
                                  <a:ext cx="352" cy="278"/>
                                </a:xfrm>
                                <a:custGeom>
                                  <a:avLst/>
                                  <a:gdLst>
                                    <a:gd name="T0" fmla="*/ 352 w 352"/>
                                    <a:gd name="T1" fmla="*/ 112 h 278"/>
                                    <a:gd name="T2" fmla="*/ 352 w 352"/>
                                    <a:gd name="T3" fmla="*/ 112 h 278"/>
                                    <a:gd name="T4" fmla="*/ 283 w 352"/>
                                    <a:gd name="T5" fmla="*/ 56 h 278"/>
                                    <a:gd name="T6" fmla="*/ 215 w 352"/>
                                    <a:gd name="T7" fmla="*/ 0 h 278"/>
                                    <a:gd name="T8" fmla="*/ 0 w 352"/>
                                    <a:gd name="T9" fmla="*/ 268 h 278"/>
                                    <a:gd name="T10" fmla="*/ 0 w 352"/>
                                    <a:gd name="T11" fmla="*/ 268 h 278"/>
                                    <a:gd name="T12" fmla="*/ 79 w 352"/>
                                    <a:gd name="T13" fmla="*/ 278 h 278"/>
                                    <a:gd name="T14" fmla="*/ 170 w 352"/>
                                    <a:gd name="T15" fmla="*/ 278 h 278"/>
                                    <a:gd name="T16" fmla="*/ 352 w 352"/>
                                    <a:gd name="T17" fmla="*/ 112 h 278"/>
                                    <a:gd name="T18" fmla="*/ 352 w 352"/>
                                    <a:gd name="T19" fmla="*/ 112 h 27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352" h="278">
                                      <a:moveTo>
                                        <a:pt x="352" y="112"/>
                                      </a:moveTo>
                                      <a:lnTo>
                                        <a:pt x="352" y="112"/>
                                      </a:lnTo>
                                      <a:lnTo>
                                        <a:pt x="283" y="56"/>
                                      </a:lnTo>
                                      <a:lnTo>
                                        <a:pt x="215" y="0"/>
                                      </a:lnTo>
                                      <a:lnTo>
                                        <a:pt x="0" y="268"/>
                                      </a:lnTo>
                                      <a:lnTo>
                                        <a:pt x="79" y="278"/>
                                      </a:lnTo>
                                      <a:lnTo>
                                        <a:pt x="170" y="278"/>
                                      </a:lnTo>
                                      <a:lnTo>
                                        <a:pt x="352" y="1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Freeform 12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07" y="1901"/>
                                  <a:ext cx="210" cy="344"/>
                                </a:xfrm>
                                <a:custGeom>
                                  <a:avLst/>
                                  <a:gdLst>
                                    <a:gd name="T0" fmla="*/ 91 w 210"/>
                                    <a:gd name="T1" fmla="*/ 344 h 344"/>
                                    <a:gd name="T2" fmla="*/ 91 w 210"/>
                                    <a:gd name="T3" fmla="*/ 344 h 344"/>
                                    <a:gd name="T4" fmla="*/ 148 w 210"/>
                                    <a:gd name="T5" fmla="*/ 323 h 344"/>
                                    <a:gd name="T6" fmla="*/ 210 w 210"/>
                                    <a:gd name="T7" fmla="*/ 308 h 344"/>
                                    <a:gd name="T8" fmla="*/ 0 w 210"/>
                                    <a:gd name="T9" fmla="*/ 0 h 344"/>
                                    <a:gd name="T10" fmla="*/ 91 w 210"/>
                                    <a:gd name="T11" fmla="*/ 344 h 344"/>
                                    <a:gd name="T12" fmla="*/ 91 w 210"/>
                                    <a:gd name="T13" fmla="*/ 344 h 3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10" h="344">
                                      <a:moveTo>
                                        <a:pt x="91" y="344"/>
                                      </a:moveTo>
                                      <a:lnTo>
                                        <a:pt x="91" y="344"/>
                                      </a:lnTo>
                                      <a:lnTo>
                                        <a:pt x="148" y="323"/>
                                      </a:lnTo>
                                      <a:lnTo>
                                        <a:pt x="210" y="30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1" y="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Freeform 12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64" y="1699"/>
                                  <a:ext cx="295" cy="364"/>
                                </a:xfrm>
                                <a:custGeom>
                                  <a:avLst/>
                                  <a:gdLst>
                                    <a:gd name="T0" fmla="*/ 181 w 295"/>
                                    <a:gd name="T1" fmla="*/ 364 h 364"/>
                                    <a:gd name="T2" fmla="*/ 181 w 295"/>
                                    <a:gd name="T3" fmla="*/ 364 h 364"/>
                                    <a:gd name="T4" fmla="*/ 238 w 295"/>
                                    <a:gd name="T5" fmla="*/ 338 h 364"/>
                                    <a:gd name="T6" fmla="*/ 295 w 295"/>
                                    <a:gd name="T7" fmla="*/ 318 h 364"/>
                                    <a:gd name="T8" fmla="*/ 0 w 295"/>
                                    <a:gd name="T9" fmla="*/ 0 h 364"/>
                                    <a:gd name="T10" fmla="*/ 181 w 295"/>
                                    <a:gd name="T11" fmla="*/ 364 h 364"/>
                                    <a:gd name="T12" fmla="*/ 181 w 295"/>
                                    <a:gd name="T13" fmla="*/ 364 h 3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95" h="364">
                                      <a:moveTo>
                                        <a:pt x="181" y="364"/>
                                      </a:moveTo>
                                      <a:lnTo>
                                        <a:pt x="181" y="364"/>
                                      </a:lnTo>
                                      <a:lnTo>
                                        <a:pt x="238" y="338"/>
                                      </a:lnTo>
                                      <a:lnTo>
                                        <a:pt x="295" y="31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1" y="3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Freeform 12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40" y="976"/>
                                  <a:ext cx="459" cy="748"/>
                                </a:xfrm>
                                <a:custGeom>
                                  <a:avLst/>
                                  <a:gdLst>
                                    <a:gd name="T0" fmla="*/ 391 w 459"/>
                                    <a:gd name="T1" fmla="*/ 748 h 748"/>
                                    <a:gd name="T2" fmla="*/ 459 w 459"/>
                                    <a:gd name="T3" fmla="*/ 0 h 748"/>
                                    <a:gd name="T4" fmla="*/ 0 w 459"/>
                                    <a:gd name="T5" fmla="*/ 338 h 748"/>
                                    <a:gd name="T6" fmla="*/ 391 w 459"/>
                                    <a:gd name="T7" fmla="*/ 748 h 748"/>
                                    <a:gd name="T8" fmla="*/ 391 w 459"/>
                                    <a:gd name="T9" fmla="*/ 748 h 7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9" h="748">
                                      <a:moveTo>
                                        <a:pt x="391" y="748"/>
                                      </a:moveTo>
                                      <a:lnTo>
                                        <a:pt x="459" y="0"/>
                                      </a:lnTo>
                                      <a:lnTo>
                                        <a:pt x="0" y="338"/>
                                      </a:lnTo>
                                      <a:lnTo>
                                        <a:pt x="391" y="7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BB8BB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Freeform 12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5" y="607"/>
                                  <a:ext cx="2685" cy="1390"/>
                                </a:xfrm>
                                <a:custGeom>
                                  <a:avLst/>
                                  <a:gdLst>
                                    <a:gd name="T0" fmla="*/ 755 w 2685"/>
                                    <a:gd name="T1" fmla="*/ 763 h 1390"/>
                                    <a:gd name="T2" fmla="*/ 721 w 2685"/>
                                    <a:gd name="T3" fmla="*/ 778 h 1390"/>
                                    <a:gd name="T4" fmla="*/ 653 w 2685"/>
                                    <a:gd name="T5" fmla="*/ 809 h 1390"/>
                                    <a:gd name="T6" fmla="*/ 528 w 2685"/>
                                    <a:gd name="T7" fmla="*/ 829 h 1390"/>
                                    <a:gd name="T8" fmla="*/ 335 w 2685"/>
                                    <a:gd name="T9" fmla="*/ 814 h 1390"/>
                                    <a:gd name="T10" fmla="*/ 114 w 2685"/>
                                    <a:gd name="T11" fmla="*/ 763 h 1390"/>
                                    <a:gd name="T12" fmla="*/ 0 w 2685"/>
                                    <a:gd name="T13" fmla="*/ 718 h 1390"/>
                                    <a:gd name="T14" fmla="*/ 29 w 2685"/>
                                    <a:gd name="T15" fmla="*/ 864 h 1390"/>
                                    <a:gd name="T16" fmla="*/ 91 w 2685"/>
                                    <a:gd name="T17" fmla="*/ 996 h 1390"/>
                                    <a:gd name="T18" fmla="*/ 182 w 2685"/>
                                    <a:gd name="T19" fmla="*/ 1107 h 1390"/>
                                    <a:gd name="T20" fmla="*/ 313 w 2685"/>
                                    <a:gd name="T21" fmla="*/ 1203 h 1390"/>
                                    <a:gd name="T22" fmla="*/ 392 w 2685"/>
                                    <a:gd name="T23" fmla="*/ 1243 h 1390"/>
                                    <a:gd name="T24" fmla="*/ 574 w 2685"/>
                                    <a:gd name="T25" fmla="*/ 1309 h 1390"/>
                                    <a:gd name="T26" fmla="*/ 789 w 2685"/>
                                    <a:gd name="T27" fmla="*/ 1360 h 1390"/>
                                    <a:gd name="T28" fmla="*/ 1033 w 2685"/>
                                    <a:gd name="T29" fmla="*/ 1385 h 1390"/>
                                    <a:gd name="T30" fmla="*/ 1169 w 2685"/>
                                    <a:gd name="T31" fmla="*/ 1390 h 1390"/>
                                    <a:gd name="T32" fmla="*/ 1345 w 2685"/>
                                    <a:gd name="T33" fmla="*/ 1380 h 1390"/>
                                    <a:gd name="T34" fmla="*/ 1527 w 2685"/>
                                    <a:gd name="T35" fmla="*/ 1350 h 1390"/>
                                    <a:gd name="T36" fmla="*/ 1714 w 2685"/>
                                    <a:gd name="T37" fmla="*/ 1299 h 1390"/>
                                    <a:gd name="T38" fmla="*/ 1902 w 2685"/>
                                    <a:gd name="T39" fmla="*/ 1223 h 1390"/>
                                    <a:gd name="T40" fmla="*/ 2089 w 2685"/>
                                    <a:gd name="T41" fmla="*/ 1127 h 1390"/>
                                    <a:gd name="T42" fmla="*/ 2287 w 2685"/>
                                    <a:gd name="T43" fmla="*/ 1011 h 1390"/>
                                    <a:gd name="T44" fmla="*/ 2480 w 2685"/>
                                    <a:gd name="T45" fmla="*/ 869 h 1390"/>
                                    <a:gd name="T46" fmla="*/ 2685 w 2685"/>
                                    <a:gd name="T47" fmla="*/ 707 h 1390"/>
                                    <a:gd name="T48" fmla="*/ 2611 w 2685"/>
                                    <a:gd name="T49" fmla="*/ 627 h 1390"/>
                                    <a:gd name="T50" fmla="*/ 2463 w 2685"/>
                                    <a:gd name="T51" fmla="*/ 480 h 1390"/>
                                    <a:gd name="T52" fmla="*/ 2310 w 2685"/>
                                    <a:gd name="T53" fmla="*/ 354 h 1390"/>
                                    <a:gd name="T54" fmla="*/ 2163 w 2685"/>
                                    <a:gd name="T55" fmla="*/ 247 h 1390"/>
                                    <a:gd name="T56" fmla="*/ 2015 w 2685"/>
                                    <a:gd name="T57" fmla="*/ 161 h 1390"/>
                                    <a:gd name="T58" fmla="*/ 1867 w 2685"/>
                                    <a:gd name="T59" fmla="*/ 91 h 1390"/>
                                    <a:gd name="T60" fmla="*/ 1714 w 2685"/>
                                    <a:gd name="T61" fmla="*/ 40 h 1390"/>
                                    <a:gd name="T62" fmla="*/ 1567 w 2685"/>
                                    <a:gd name="T63" fmla="*/ 10 h 1390"/>
                                    <a:gd name="T64" fmla="*/ 1413 w 2685"/>
                                    <a:gd name="T65" fmla="*/ 0 h 1390"/>
                                    <a:gd name="T66" fmla="*/ 1266 w 2685"/>
                                    <a:gd name="T67" fmla="*/ 10 h 1390"/>
                                    <a:gd name="T68" fmla="*/ 1113 w 2685"/>
                                    <a:gd name="T69" fmla="*/ 35 h 1390"/>
                                    <a:gd name="T70" fmla="*/ 965 w 2685"/>
                                    <a:gd name="T71" fmla="*/ 81 h 1390"/>
                                    <a:gd name="T72" fmla="*/ 812 w 2685"/>
                                    <a:gd name="T73" fmla="*/ 151 h 1390"/>
                                    <a:gd name="T74" fmla="*/ 659 w 2685"/>
                                    <a:gd name="T75" fmla="*/ 237 h 1390"/>
                                    <a:gd name="T76" fmla="*/ 505 w 2685"/>
                                    <a:gd name="T77" fmla="*/ 338 h 1390"/>
                                    <a:gd name="T78" fmla="*/ 358 w 2685"/>
                                    <a:gd name="T79" fmla="*/ 465 h 1390"/>
                                    <a:gd name="T80" fmla="*/ 278 w 2685"/>
                                    <a:gd name="T81" fmla="*/ 536 h 13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2685" h="1390">
                                      <a:moveTo>
                                        <a:pt x="278" y="536"/>
                                      </a:moveTo>
                                      <a:lnTo>
                                        <a:pt x="755" y="763"/>
                                      </a:lnTo>
                                      <a:lnTo>
                                        <a:pt x="721" y="778"/>
                                      </a:lnTo>
                                      <a:lnTo>
                                        <a:pt x="687" y="793"/>
                                      </a:lnTo>
                                      <a:lnTo>
                                        <a:pt x="653" y="809"/>
                                      </a:lnTo>
                                      <a:lnTo>
                                        <a:pt x="613" y="819"/>
                                      </a:lnTo>
                                      <a:lnTo>
                                        <a:pt x="528" y="829"/>
                                      </a:lnTo>
                                      <a:lnTo>
                                        <a:pt x="432" y="824"/>
                                      </a:lnTo>
                                      <a:lnTo>
                                        <a:pt x="335" y="814"/>
                                      </a:lnTo>
                                      <a:lnTo>
                                        <a:pt x="227" y="793"/>
                                      </a:lnTo>
                                      <a:lnTo>
                                        <a:pt x="114" y="763"/>
                                      </a:lnTo>
                                      <a:lnTo>
                                        <a:pt x="0" y="718"/>
                                      </a:lnTo>
                                      <a:lnTo>
                                        <a:pt x="12" y="793"/>
                                      </a:lnTo>
                                      <a:lnTo>
                                        <a:pt x="29" y="864"/>
                                      </a:lnTo>
                                      <a:lnTo>
                                        <a:pt x="57" y="930"/>
                                      </a:lnTo>
                                      <a:lnTo>
                                        <a:pt x="91" y="996"/>
                                      </a:lnTo>
                                      <a:lnTo>
                                        <a:pt x="131" y="1051"/>
                                      </a:lnTo>
                                      <a:lnTo>
                                        <a:pt x="182" y="1107"/>
                                      </a:lnTo>
                                      <a:lnTo>
                                        <a:pt x="244" y="1157"/>
                                      </a:lnTo>
                                      <a:lnTo>
                                        <a:pt x="313" y="1203"/>
                                      </a:lnTo>
                                      <a:lnTo>
                                        <a:pt x="392" y="1243"/>
                                      </a:lnTo>
                                      <a:lnTo>
                                        <a:pt x="483" y="1279"/>
                                      </a:lnTo>
                                      <a:lnTo>
                                        <a:pt x="574" y="1309"/>
                                      </a:lnTo>
                                      <a:lnTo>
                                        <a:pt x="676" y="1339"/>
                                      </a:lnTo>
                                      <a:lnTo>
                                        <a:pt x="789" y="1360"/>
                                      </a:lnTo>
                                      <a:lnTo>
                                        <a:pt x="908" y="1375"/>
                                      </a:lnTo>
                                      <a:lnTo>
                                        <a:pt x="1033" y="1385"/>
                                      </a:lnTo>
                                      <a:lnTo>
                                        <a:pt x="1169" y="1390"/>
                                      </a:lnTo>
                                      <a:lnTo>
                                        <a:pt x="1260" y="1390"/>
                                      </a:lnTo>
                                      <a:lnTo>
                                        <a:pt x="1345" y="1380"/>
                                      </a:lnTo>
                                      <a:lnTo>
                                        <a:pt x="1436" y="1370"/>
                                      </a:lnTo>
                                      <a:lnTo>
                                        <a:pt x="1527" y="1350"/>
                                      </a:lnTo>
                                      <a:lnTo>
                                        <a:pt x="1623" y="1329"/>
                                      </a:lnTo>
                                      <a:lnTo>
                                        <a:pt x="1714" y="1299"/>
                                      </a:lnTo>
                                      <a:lnTo>
                                        <a:pt x="1805" y="1264"/>
                                      </a:lnTo>
                                      <a:lnTo>
                                        <a:pt x="1902" y="1223"/>
                                      </a:lnTo>
                                      <a:lnTo>
                                        <a:pt x="1998" y="1183"/>
                                      </a:lnTo>
                                      <a:lnTo>
                                        <a:pt x="2089" y="1127"/>
                                      </a:lnTo>
                                      <a:lnTo>
                                        <a:pt x="2185" y="1071"/>
                                      </a:lnTo>
                                      <a:lnTo>
                                        <a:pt x="2287" y="1011"/>
                                      </a:lnTo>
                                      <a:lnTo>
                                        <a:pt x="2384" y="945"/>
                                      </a:lnTo>
                                      <a:lnTo>
                                        <a:pt x="2480" y="869"/>
                                      </a:lnTo>
                                      <a:lnTo>
                                        <a:pt x="2583" y="793"/>
                                      </a:lnTo>
                                      <a:lnTo>
                                        <a:pt x="2685" y="707"/>
                                      </a:lnTo>
                                      <a:lnTo>
                                        <a:pt x="2611" y="627"/>
                                      </a:lnTo>
                                      <a:lnTo>
                                        <a:pt x="2537" y="551"/>
                                      </a:lnTo>
                                      <a:lnTo>
                                        <a:pt x="2463" y="480"/>
                                      </a:lnTo>
                                      <a:lnTo>
                                        <a:pt x="2384" y="414"/>
                                      </a:lnTo>
                                      <a:lnTo>
                                        <a:pt x="2310" y="354"/>
                                      </a:lnTo>
                                      <a:lnTo>
                                        <a:pt x="2236" y="298"/>
                                      </a:lnTo>
                                      <a:lnTo>
                                        <a:pt x="2163" y="247"/>
                                      </a:lnTo>
                                      <a:lnTo>
                                        <a:pt x="2089" y="202"/>
                                      </a:lnTo>
                                      <a:lnTo>
                                        <a:pt x="2015" y="161"/>
                                      </a:lnTo>
                                      <a:lnTo>
                                        <a:pt x="1941" y="121"/>
                                      </a:lnTo>
                                      <a:lnTo>
                                        <a:pt x="1867" y="91"/>
                                      </a:lnTo>
                                      <a:lnTo>
                                        <a:pt x="1794" y="65"/>
                                      </a:lnTo>
                                      <a:lnTo>
                                        <a:pt x="1714" y="40"/>
                                      </a:lnTo>
                                      <a:lnTo>
                                        <a:pt x="1640" y="25"/>
                                      </a:lnTo>
                                      <a:lnTo>
                                        <a:pt x="1567" y="10"/>
                                      </a:lnTo>
                                      <a:lnTo>
                                        <a:pt x="1493" y="5"/>
                                      </a:lnTo>
                                      <a:lnTo>
                                        <a:pt x="1413" y="0"/>
                                      </a:lnTo>
                                      <a:lnTo>
                                        <a:pt x="1340" y="0"/>
                                      </a:lnTo>
                                      <a:lnTo>
                                        <a:pt x="1266" y="10"/>
                                      </a:lnTo>
                                      <a:lnTo>
                                        <a:pt x="1192" y="20"/>
                                      </a:lnTo>
                                      <a:lnTo>
                                        <a:pt x="1113" y="35"/>
                                      </a:lnTo>
                                      <a:lnTo>
                                        <a:pt x="1039" y="55"/>
                                      </a:lnTo>
                                      <a:lnTo>
                                        <a:pt x="965" y="81"/>
                                      </a:lnTo>
                                      <a:lnTo>
                                        <a:pt x="886" y="116"/>
                                      </a:lnTo>
                                      <a:lnTo>
                                        <a:pt x="812" y="151"/>
                                      </a:lnTo>
                                      <a:lnTo>
                                        <a:pt x="738" y="192"/>
                                      </a:lnTo>
                                      <a:lnTo>
                                        <a:pt x="659" y="237"/>
                                      </a:lnTo>
                                      <a:lnTo>
                                        <a:pt x="585" y="283"/>
                                      </a:lnTo>
                                      <a:lnTo>
                                        <a:pt x="505" y="338"/>
                                      </a:lnTo>
                                      <a:lnTo>
                                        <a:pt x="432" y="399"/>
                                      </a:lnTo>
                                      <a:lnTo>
                                        <a:pt x="358" y="465"/>
                                      </a:lnTo>
                                      <a:lnTo>
                                        <a:pt x="278" y="5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Freeform 12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8" y="622"/>
                                  <a:ext cx="1402" cy="1375"/>
                                </a:xfrm>
                                <a:custGeom>
                                  <a:avLst/>
                                  <a:gdLst>
                                    <a:gd name="T0" fmla="*/ 681 w 1402"/>
                                    <a:gd name="T1" fmla="*/ 116 h 1375"/>
                                    <a:gd name="T2" fmla="*/ 681 w 1402"/>
                                    <a:gd name="T3" fmla="*/ 116 h 1375"/>
                                    <a:gd name="T4" fmla="*/ 579 w 1402"/>
                                    <a:gd name="T5" fmla="*/ 76 h 1375"/>
                                    <a:gd name="T6" fmla="*/ 477 w 1402"/>
                                    <a:gd name="T7" fmla="*/ 40 h 1375"/>
                                    <a:gd name="T8" fmla="*/ 477 w 1402"/>
                                    <a:gd name="T9" fmla="*/ 40 h 1375"/>
                                    <a:gd name="T10" fmla="*/ 386 w 1402"/>
                                    <a:gd name="T11" fmla="*/ 15 h 1375"/>
                                    <a:gd name="T12" fmla="*/ 295 w 1402"/>
                                    <a:gd name="T13" fmla="*/ 0 h 1375"/>
                                    <a:gd name="T14" fmla="*/ 295 w 1402"/>
                                    <a:gd name="T15" fmla="*/ 0 h 1375"/>
                                    <a:gd name="T16" fmla="*/ 329 w 1402"/>
                                    <a:gd name="T17" fmla="*/ 96 h 1375"/>
                                    <a:gd name="T18" fmla="*/ 352 w 1402"/>
                                    <a:gd name="T19" fmla="*/ 192 h 1375"/>
                                    <a:gd name="T20" fmla="*/ 374 w 1402"/>
                                    <a:gd name="T21" fmla="*/ 288 h 1375"/>
                                    <a:gd name="T22" fmla="*/ 386 w 1402"/>
                                    <a:gd name="T23" fmla="*/ 384 h 1375"/>
                                    <a:gd name="T24" fmla="*/ 386 w 1402"/>
                                    <a:gd name="T25" fmla="*/ 475 h 1375"/>
                                    <a:gd name="T26" fmla="*/ 386 w 1402"/>
                                    <a:gd name="T27" fmla="*/ 566 h 1375"/>
                                    <a:gd name="T28" fmla="*/ 374 w 1402"/>
                                    <a:gd name="T29" fmla="*/ 657 h 1375"/>
                                    <a:gd name="T30" fmla="*/ 363 w 1402"/>
                                    <a:gd name="T31" fmla="*/ 743 h 1375"/>
                                    <a:gd name="T32" fmla="*/ 340 w 1402"/>
                                    <a:gd name="T33" fmla="*/ 829 h 1375"/>
                                    <a:gd name="T34" fmla="*/ 312 w 1402"/>
                                    <a:gd name="T35" fmla="*/ 910 h 1375"/>
                                    <a:gd name="T36" fmla="*/ 278 w 1402"/>
                                    <a:gd name="T37" fmla="*/ 991 h 1375"/>
                                    <a:gd name="T38" fmla="*/ 233 w 1402"/>
                                    <a:gd name="T39" fmla="*/ 1072 h 1375"/>
                                    <a:gd name="T40" fmla="*/ 182 w 1402"/>
                                    <a:gd name="T41" fmla="*/ 1147 h 1375"/>
                                    <a:gd name="T42" fmla="*/ 130 w 1402"/>
                                    <a:gd name="T43" fmla="*/ 1223 h 1375"/>
                                    <a:gd name="T44" fmla="*/ 68 w 1402"/>
                                    <a:gd name="T45" fmla="*/ 1299 h 1375"/>
                                    <a:gd name="T46" fmla="*/ 0 w 1402"/>
                                    <a:gd name="T47" fmla="*/ 1375 h 1375"/>
                                    <a:gd name="T48" fmla="*/ 0 w 1402"/>
                                    <a:gd name="T49" fmla="*/ 1375 h 1375"/>
                                    <a:gd name="T50" fmla="*/ 79 w 1402"/>
                                    <a:gd name="T51" fmla="*/ 1365 h 1375"/>
                                    <a:gd name="T52" fmla="*/ 165 w 1402"/>
                                    <a:gd name="T53" fmla="*/ 1355 h 1375"/>
                                    <a:gd name="T54" fmla="*/ 250 w 1402"/>
                                    <a:gd name="T55" fmla="*/ 1335 h 1375"/>
                                    <a:gd name="T56" fmla="*/ 335 w 1402"/>
                                    <a:gd name="T57" fmla="*/ 1314 h 1375"/>
                                    <a:gd name="T58" fmla="*/ 335 w 1402"/>
                                    <a:gd name="T59" fmla="*/ 1314 h 1375"/>
                                    <a:gd name="T60" fmla="*/ 488 w 1402"/>
                                    <a:gd name="T61" fmla="*/ 1264 h 1375"/>
                                    <a:gd name="T62" fmla="*/ 636 w 1402"/>
                                    <a:gd name="T63" fmla="*/ 1203 h 1375"/>
                                    <a:gd name="T64" fmla="*/ 636 w 1402"/>
                                    <a:gd name="T65" fmla="*/ 1203 h 1375"/>
                                    <a:gd name="T66" fmla="*/ 749 w 1402"/>
                                    <a:gd name="T67" fmla="*/ 1147 h 1375"/>
                                    <a:gd name="T68" fmla="*/ 863 w 1402"/>
                                    <a:gd name="T69" fmla="*/ 1082 h 1375"/>
                                    <a:gd name="T70" fmla="*/ 863 w 1402"/>
                                    <a:gd name="T71" fmla="*/ 1082 h 1375"/>
                                    <a:gd name="T72" fmla="*/ 976 w 1402"/>
                                    <a:gd name="T73" fmla="*/ 1016 h 1375"/>
                                    <a:gd name="T74" fmla="*/ 1090 w 1402"/>
                                    <a:gd name="T75" fmla="*/ 940 h 1375"/>
                                    <a:gd name="T76" fmla="*/ 1090 w 1402"/>
                                    <a:gd name="T77" fmla="*/ 940 h 1375"/>
                                    <a:gd name="T78" fmla="*/ 1175 w 1402"/>
                                    <a:gd name="T79" fmla="*/ 874 h 1375"/>
                                    <a:gd name="T80" fmla="*/ 1265 w 1402"/>
                                    <a:gd name="T81" fmla="*/ 809 h 1375"/>
                                    <a:gd name="T82" fmla="*/ 1265 w 1402"/>
                                    <a:gd name="T83" fmla="*/ 809 h 1375"/>
                                    <a:gd name="T84" fmla="*/ 1402 w 1402"/>
                                    <a:gd name="T85" fmla="*/ 692 h 1375"/>
                                    <a:gd name="T86" fmla="*/ 1402 w 1402"/>
                                    <a:gd name="T87" fmla="*/ 692 h 1375"/>
                                    <a:gd name="T88" fmla="*/ 1271 w 1402"/>
                                    <a:gd name="T89" fmla="*/ 561 h 1375"/>
                                    <a:gd name="T90" fmla="*/ 1271 w 1402"/>
                                    <a:gd name="T91" fmla="*/ 561 h 1375"/>
                                    <a:gd name="T92" fmla="*/ 1192 w 1402"/>
                                    <a:gd name="T93" fmla="*/ 480 h 1375"/>
                                    <a:gd name="T94" fmla="*/ 1112 w 1402"/>
                                    <a:gd name="T95" fmla="*/ 409 h 1375"/>
                                    <a:gd name="T96" fmla="*/ 1112 w 1402"/>
                                    <a:gd name="T97" fmla="*/ 409 h 1375"/>
                                    <a:gd name="T98" fmla="*/ 1004 w 1402"/>
                                    <a:gd name="T99" fmla="*/ 318 h 1375"/>
                                    <a:gd name="T100" fmla="*/ 891 w 1402"/>
                                    <a:gd name="T101" fmla="*/ 237 h 1375"/>
                                    <a:gd name="T102" fmla="*/ 891 w 1402"/>
                                    <a:gd name="T103" fmla="*/ 237 h 1375"/>
                                    <a:gd name="T104" fmla="*/ 783 w 1402"/>
                                    <a:gd name="T105" fmla="*/ 172 h 1375"/>
                                    <a:gd name="T106" fmla="*/ 681 w 1402"/>
                                    <a:gd name="T107" fmla="*/ 116 h 1375"/>
                                    <a:gd name="T108" fmla="*/ 681 w 1402"/>
                                    <a:gd name="T109" fmla="*/ 116 h 13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402" h="1375">
                                      <a:moveTo>
                                        <a:pt x="681" y="116"/>
                                      </a:moveTo>
                                      <a:lnTo>
                                        <a:pt x="681" y="116"/>
                                      </a:lnTo>
                                      <a:lnTo>
                                        <a:pt x="579" y="76"/>
                                      </a:lnTo>
                                      <a:lnTo>
                                        <a:pt x="477" y="40"/>
                                      </a:lnTo>
                                      <a:lnTo>
                                        <a:pt x="386" y="15"/>
                                      </a:lnTo>
                                      <a:lnTo>
                                        <a:pt x="295" y="0"/>
                                      </a:lnTo>
                                      <a:lnTo>
                                        <a:pt x="329" y="96"/>
                                      </a:lnTo>
                                      <a:lnTo>
                                        <a:pt x="352" y="192"/>
                                      </a:lnTo>
                                      <a:lnTo>
                                        <a:pt x="374" y="288"/>
                                      </a:lnTo>
                                      <a:lnTo>
                                        <a:pt x="386" y="384"/>
                                      </a:lnTo>
                                      <a:lnTo>
                                        <a:pt x="386" y="475"/>
                                      </a:lnTo>
                                      <a:lnTo>
                                        <a:pt x="386" y="566"/>
                                      </a:lnTo>
                                      <a:lnTo>
                                        <a:pt x="374" y="657"/>
                                      </a:lnTo>
                                      <a:lnTo>
                                        <a:pt x="363" y="743"/>
                                      </a:lnTo>
                                      <a:lnTo>
                                        <a:pt x="340" y="829"/>
                                      </a:lnTo>
                                      <a:lnTo>
                                        <a:pt x="312" y="910"/>
                                      </a:lnTo>
                                      <a:lnTo>
                                        <a:pt x="278" y="991"/>
                                      </a:lnTo>
                                      <a:lnTo>
                                        <a:pt x="233" y="1072"/>
                                      </a:lnTo>
                                      <a:lnTo>
                                        <a:pt x="182" y="1147"/>
                                      </a:lnTo>
                                      <a:lnTo>
                                        <a:pt x="130" y="1223"/>
                                      </a:lnTo>
                                      <a:lnTo>
                                        <a:pt x="68" y="1299"/>
                                      </a:lnTo>
                                      <a:lnTo>
                                        <a:pt x="0" y="1375"/>
                                      </a:lnTo>
                                      <a:lnTo>
                                        <a:pt x="79" y="1365"/>
                                      </a:lnTo>
                                      <a:lnTo>
                                        <a:pt x="165" y="1355"/>
                                      </a:lnTo>
                                      <a:lnTo>
                                        <a:pt x="250" y="1335"/>
                                      </a:lnTo>
                                      <a:lnTo>
                                        <a:pt x="335" y="1314"/>
                                      </a:lnTo>
                                      <a:lnTo>
                                        <a:pt x="488" y="1264"/>
                                      </a:lnTo>
                                      <a:lnTo>
                                        <a:pt x="636" y="1203"/>
                                      </a:lnTo>
                                      <a:lnTo>
                                        <a:pt x="749" y="1147"/>
                                      </a:lnTo>
                                      <a:lnTo>
                                        <a:pt x="863" y="1082"/>
                                      </a:lnTo>
                                      <a:lnTo>
                                        <a:pt x="976" y="1016"/>
                                      </a:lnTo>
                                      <a:lnTo>
                                        <a:pt x="1090" y="940"/>
                                      </a:lnTo>
                                      <a:lnTo>
                                        <a:pt x="1175" y="874"/>
                                      </a:lnTo>
                                      <a:lnTo>
                                        <a:pt x="1265" y="809"/>
                                      </a:lnTo>
                                      <a:lnTo>
                                        <a:pt x="1402" y="692"/>
                                      </a:lnTo>
                                      <a:lnTo>
                                        <a:pt x="1271" y="561"/>
                                      </a:lnTo>
                                      <a:lnTo>
                                        <a:pt x="1192" y="480"/>
                                      </a:lnTo>
                                      <a:lnTo>
                                        <a:pt x="1112" y="409"/>
                                      </a:lnTo>
                                      <a:lnTo>
                                        <a:pt x="1004" y="318"/>
                                      </a:lnTo>
                                      <a:lnTo>
                                        <a:pt x="891" y="237"/>
                                      </a:lnTo>
                                      <a:lnTo>
                                        <a:pt x="783" y="172"/>
                                      </a:lnTo>
                                      <a:lnTo>
                                        <a:pt x="681" y="1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Freeform 12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73" y="662"/>
                                  <a:ext cx="431" cy="1274"/>
                                </a:xfrm>
                                <a:custGeom>
                                  <a:avLst/>
                                  <a:gdLst>
                                    <a:gd name="T0" fmla="*/ 346 w 431"/>
                                    <a:gd name="T1" fmla="*/ 76 h 1274"/>
                                    <a:gd name="T2" fmla="*/ 346 w 431"/>
                                    <a:gd name="T3" fmla="*/ 76 h 1274"/>
                                    <a:gd name="T4" fmla="*/ 244 w 431"/>
                                    <a:gd name="T5" fmla="*/ 36 h 1274"/>
                                    <a:gd name="T6" fmla="*/ 142 w 431"/>
                                    <a:gd name="T7" fmla="*/ 0 h 1274"/>
                                    <a:gd name="T8" fmla="*/ 142 w 431"/>
                                    <a:gd name="T9" fmla="*/ 0 h 1274"/>
                                    <a:gd name="T10" fmla="*/ 170 w 431"/>
                                    <a:gd name="T11" fmla="*/ 86 h 1274"/>
                                    <a:gd name="T12" fmla="*/ 198 w 431"/>
                                    <a:gd name="T13" fmla="*/ 172 h 1274"/>
                                    <a:gd name="T14" fmla="*/ 215 w 431"/>
                                    <a:gd name="T15" fmla="*/ 253 h 1274"/>
                                    <a:gd name="T16" fmla="*/ 227 w 431"/>
                                    <a:gd name="T17" fmla="*/ 339 h 1274"/>
                                    <a:gd name="T18" fmla="*/ 238 w 431"/>
                                    <a:gd name="T19" fmla="*/ 420 h 1274"/>
                                    <a:gd name="T20" fmla="*/ 238 w 431"/>
                                    <a:gd name="T21" fmla="*/ 501 h 1274"/>
                                    <a:gd name="T22" fmla="*/ 238 w 431"/>
                                    <a:gd name="T23" fmla="*/ 582 h 1274"/>
                                    <a:gd name="T24" fmla="*/ 232 w 431"/>
                                    <a:gd name="T25" fmla="*/ 663 h 1274"/>
                                    <a:gd name="T26" fmla="*/ 221 w 431"/>
                                    <a:gd name="T27" fmla="*/ 743 h 1274"/>
                                    <a:gd name="T28" fmla="*/ 204 w 431"/>
                                    <a:gd name="T29" fmla="*/ 819 h 1274"/>
                                    <a:gd name="T30" fmla="*/ 181 w 431"/>
                                    <a:gd name="T31" fmla="*/ 900 h 1274"/>
                                    <a:gd name="T32" fmla="*/ 159 w 431"/>
                                    <a:gd name="T33" fmla="*/ 976 h 1274"/>
                                    <a:gd name="T34" fmla="*/ 125 w 431"/>
                                    <a:gd name="T35" fmla="*/ 1052 h 1274"/>
                                    <a:gd name="T36" fmla="*/ 91 w 431"/>
                                    <a:gd name="T37" fmla="*/ 1128 h 1274"/>
                                    <a:gd name="T38" fmla="*/ 51 w 431"/>
                                    <a:gd name="T39" fmla="*/ 1198 h 1274"/>
                                    <a:gd name="T40" fmla="*/ 0 w 431"/>
                                    <a:gd name="T41" fmla="*/ 1274 h 1274"/>
                                    <a:gd name="T42" fmla="*/ 0 w 431"/>
                                    <a:gd name="T43" fmla="*/ 1274 h 1274"/>
                                    <a:gd name="T44" fmla="*/ 153 w 431"/>
                                    <a:gd name="T45" fmla="*/ 1224 h 1274"/>
                                    <a:gd name="T46" fmla="*/ 301 w 431"/>
                                    <a:gd name="T47" fmla="*/ 1163 h 1274"/>
                                    <a:gd name="T48" fmla="*/ 301 w 431"/>
                                    <a:gd name="T49" fmla="*/ 1163 h 1274"/>
                                    <a:gd name="T50" fmla="*/ 329 w 431"/>
                                    <a:gd name="T51" fmla="*/ 1102 h 1274"/>
                                    <a:gd name="T52" fmla="*/ 352 w 431"/>
                                    <a:gd name="T53" fmla="*/ 1042 h 1274"/>
                                    <a:gd name="T54" fmla="*/ 374 w 431"/>
                                    <a:gd name="T55" fmla="*/ 976 h 1274"/>
                                    <a:gd name="T56" fmla="*/ 391 w 431"/>
                                    <a:gd name="T57" fmla="*/ 910 h 1274"/>
                                    <a:gd name="T58" fmla="*/ 408 w 431"/>
                                    <a:gd name="T59" fmla="*/ 850 h 1274"/>
                                    <a:gd name="T60" fmla="*/ 420 w 431"/>
                                    <a:gd name="T61" fmla="*/ 784 h 1274"/>
                                    <a:gd name="T62" fmla="*/ 431 w 431"/>
                                    <a:gd name="T63" fmla="*/ 647 h 1274"/>
                                    <a:gd name="T64" fmla="*/ 425 w 431"/>
                                    <a:gd name="T65" fmla="*/ 511 h 1274"/>
                                    <a:gd name="T66" fmla="*/ 414 w 431"/>
                                    <a:gd name="T67" fmla="*/ 369 h 1274"/>
                                    <a:gd name="T68" fmla="*/ 386 w 431"/>
                                    <a:gd name="T69" fmla="*/ 228 h 1274"/>
                                    <a:gd name="T70" fmla="*/ 346 w 431"/>
                                    <a:gd name="T71" fmla="*/ 76 h 1274"/>
                                    <a:gd name="T72" fmla="*/ 346 w 431"/>
                                    <a:gd name="T73" fmla="*/ 76 h 1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431" h="1274">
                                      <a:moveTo>
                                        <a:pt x="346" y="76"/>
                                      </a:moveTo>
                                      <a:lnTo>
                                        <a:pt x="346" y="76"/>
                                      </a:lnTo>
                                      <a:lnTo>
                                        <a:pt x="244" y="36"/>
                                      </a:lnTo>
                                      <a:lnTo>
                                        <a:pt x="142" y="0"/>
                                      </a:lnTo>
                                      <a:lnTo>
                                        <a:pt x="170" y="86"/>
                                      </a:lnTo>
                                      <a:lnTo>
                                        <a:pt x="198" y="172"/>
                                      </a:lnTo>
                                      <a:lnTo>
                                        <a:pt x="215" y="253"/>
                                      </a:lnTo>
                                      <a:lnTo>
                                        <a:pt x="227" y="339"/>
                                      </a:lnTo>
                                      <a:lnTo>
                                        <a:pt x="238" y="420"/>
                                      </a:lnTo>
                                      <a:lnTo>
                                        <a:pt x="238" y="501"/>
                                      </a:lnTo>
                                      <a:lnTo>
                                        <a:pt x="238" y="582"/>
                                      </a:lnTo>
                                      <a:lnTo>
                                        <a:pt x="232" y="663"/>
                                      </a:lnTo>
                                      <a:lnTo>
                                        <a:pt x="221" y="743"/>
                                      </a:lnTo>
                                      <a:lnTo>
                                        <a:pt x="204" y="819"/>
                                      </a:lnTo>
                                      <a:lnTo>
                                        <a:pt x="181" y="900"/>
                                      </a:lnTo>
                                      <a:lnTo>
                                        <a:pt x="159" y="976"/>
                                      </a:lnTo>
                                      <a:lnTo>
                                        <a:pt x="125" y="1052"/>
                                      </a:lnTo>
                                      <a:lnTo>
                                        <a:pt x="91" y="1128"/>
                                      </a:lnTo>
                                      <a:lnTo>
                                        <a:pt x="51" y="1198"/>
                                      </a:lnTo>
                                      <a:lnTo>
                                        <a:pt x="0" y="1274"/>
                                      </a:lnTo>
                                      <a:lnTo>
                                        <a:pt x="153" y="1224"/>
                                      </a:lnTo>
                                      <a:lnTo>
                                        <a:pt x="301" y="1163"/>
                                      </a:lnTo>
                                      <a:lnTo>
                                        <a:pt x="329" y="1102"/>
                                      </a:lnTo>
                                      <a:lnTo>
                                        <a:pt x="352" y="1042"/>
                                      </a:lnTo>
                                      <a:lnTo>
                                        <a:pt x="374" y="976"/>
                                      </a:lnTo>
                                      <a:lnTo>
                                        <a:pt x="391" y="910"/>
                                      </a:lnTo>
                                      <a:lnTo>
                                        <a:pt x="408" y="850"/>
                                      </a:lnTo>
                                      <a:lnTo>
                                        <a:pt x="420" y="784"/>
                                      </a:lnTo>
                                      <a:lnTo>
                                        <a:pt x="431" y="647"/>
                                      </a:lnTo>
                                      <a:lnTo>
                                        <a:pt x="425" y="511"/>
                                      </a:lnTo>
                                      <a:lnTo>
                                        <a:pt x="414" y="369"/>
                                      </a:lnTo>
                                      <a:lnTo>
                                        <a:pt x="386" y="228"/>
                                      </a:lnTo>
                                      <a:lnTo>
                                        <a:pt x="346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Freeform 12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01" y="859"/>
                                  <a:ext cx="283" cy="845"/>
                                </a:xfrm>
                                <a:custGeom>
                                  <a:avLst/>
                                  <a:gdLst>
                                    <a:gd name="T0" fmla="*/ 227 w 283"/>
                                    <a:gd name="T1" fmla="*/ 703 h 845"/>
                                    <a:gd name="T2" fmla="*/ 227 w 283"/>
                                    <a:gd name="T3" fmla="*/ 703 h 845"/>
                                    <a:gd name="T4" fmla="*/ 249 w 283"/>
                                    <a:gd name="T5" fmla="*/ 632 h 845"/>
                                    <a:gd name="T6" fmla="*/ 266 w 283"/>
                                    <a:gd name="T7" fmla="*/ 567 h 845"/>
                                    <a:gd name="T8" fmla="*/ 278 w 283"/>
                                    <a:gd name="T9" fmla="*/ 501 h 845"/>
                                    <a:gd name="T10" fmla="*/ 283 w 283"/>
                                    <a:gd name="T11" fmla="*/ 435 h 845"/>
                                    <a:gd name="T12" fmla="*/ 283 w 283"/>
                                    <a:gd name="T13" fmla="*/ 370 h 845"/>
                                    <a:gd name="T14" fmla="*/ 278 w 283"/>
                                    <a:gd name="T15" fmla="*/ 304 h 845"/>
                                    <a:gd name="T16" fmla="*/ 266 w 283"/>
                                    <a:gd name="T17" fmla="*/ 238 h 845"/>
                                    <a:gd name="T18" fmla="*/ 249 w 283"/>
                                    <a:gd name="T19" fmla="*/ 172 h 845"/>
                                    <a:gd name="T20" fmla="*/ 249 w 283"/>
                                    <a:gd name="T21" fmla="*/ 172 h 845"/>
                                    <a:gd name="T22" fmla="*/ 141 w 283"/>
                                    <a:gd name="T23" fmla="*/ 81 h 845"/>
                                    <a:gd name="T24" fmla="*/ 28 w 283"/>
                                    <a:gd name="T25" fmla="*/ 0 h 845"/>
                                    <a:gd name="T26" fmla="*/ 28 w 283"/>
                                    <a:gd name="T27" fmla="*/ 0 h 845"/>
                                    <a:gd name="T28" fmla="*/ 68 w 283"/>
                                    <a:gd name="T29" fmla="*/ 112 h 845"/>
                                    <a:gd name="T30" fmla="*/ 96 w 283"/>
                                    <a:gd name="T31" fmla="*/ 223 h 845"/>
                                    <a:gd name="T32" fmla="*/ 113 w 283"/>
                                    <a:gd name="T33" fmla="*/ 334 h 845"/>
                                    <a:gd name="T34" fmla="*/ 113 w 283"/>
                                    <a:gd name="T35" fmla="*/ 440 h 845"/>
                                    <a:gd name="T36" fmla="*/ 102 w 283"/>
                                    <a:gd name="T37" fmla="*/ 541 h 845"/>
                                    <a:gd name="T38" fmla="*/ 79 w 283"/>
                                    <a:gd name="T39" fmla="*/ 648 h 845"/>
                                    <a:gd name="T40" fmla="*/ 45 w 283"/>
                                    <a:gd name="T41" fmla="*/ 749 h 845"/>
                                    <a:gd name="T42" fmla="*/ 0 w 283"/>
                                    <a:gd name="T43" fmla="*/ 845 h 845"/>
                                    <a:gd name="T44" fmla="*/ 0 w 283"/>
                                    <a:gd name="T45" fmla="*/ 845 h 845"/>
                                    <a:gd name="T46" fmla="*/ 113 w 283"/>
                                    <a:gd name="T47" fmla="*/ 779 h 845"/>
                                    <a:gd name="T48" fmla="*/ 227 w 283"/>
                                    <a:gd name="T49" fmla="*/ 703 h 845"/>
                                    <a:gd name="T50" fmla="*/ 227 w 283"/>
                                    <a:gd name="T51" fmla="*/ 703 h 8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283" h="845">
                                      <a:moveTo>
                                        <a:pt x="227" y="703"/>
                                      </a:moveTo>
                                      <a:lnTo>
                                        <a:pt x="227" y="703"/>
                                      </a:lnTo>
                                      <a:lnTo>
                                        <a:pt x="249" y="632"/>
                                      </a:lnTo>
                                      <a:lnTo>
                                        <a:pt x="266" y="567"/>
                                      </a:lnTo>
                                      <a:lnTo>
                                        <a:pt x="278" y="501"/>
                                      </a:lnTo>
                                      <a:lnTo>
                                        <a:pt x="283" y="435"/>
                                      </a:lnTo>
                                      <a:lnTo>
                                        <a:pt x="283" y="370"/>
                                      </a:lnTo>
                                      <a:lnTo>
                                        <a:pt x="278" y="304"/>
                                      </a:lnTo>
                                      <a:lnTo>
                                        <a:pt x="266" y="238"/>
                                      </a:lnTo>
                                      <a:lnTo>
                                        <a:pt x="249" y="172"/>
                                      </a:lnTo>
                                      <a:lnTo>
                                        <a:pt x="141" y="81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68" y="112"/>
                                      </a:lnTo>
                                      <a:lnTo>
                                        <a:pt x="96" y="223"/>
                                      </a:lnTo>
                                      <a:lnTo>
                                        <a:pt x="113" y="334"/>
                                      </a:lnTo>
                                      <a:lnTo>
                                        <a:pt x="113" y="440"/>
                                      </a:lnTo>
                                      <a:lnTo>
                                        <a:pt x="102" y="541"/>
                                      </a:lnTo>
                                      <a:lnTo>
                                        <a:pt x="79" y="648"/>
                                      </a:lnTo>
                                      <a:lnTo>
                                        <a:pt x="45" y="749"/>
                                      </a:lnTo>
                                      <a:lnTo>
                                        <a:pt x="0" y="845"/>
                                      </a:lnTo>
                                      <a:lnTo>
                                        <a:pt x="113" y="779"/>
                                      </a:lnTo>
                                      <a:lnTo>
                                        <a:pt x="227" y="7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Freeform 12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03" y="1183"/>
                                  <a:ext cx="137" cy="248"/>
                                </a:xfrm>
                                <a:custGeom>
                                  <a:avLst/>
                                  <a:gdLst>
                                    <a:gd name="T0" fmla="*/ 6 w 137"/>
                                    <a:gd name="T1" fmla="*/ 0 h 248"/>
                                    <a:gd name="T2" fmla="*/ 6 w 137"/>
                                    <a:gd name="T3" fmla="*/ 0 h 248"/>
                                    <a:gd name="T4" fmla="*/ 17 w 137"/>
                                    <a:gd name="T5" fmla="*/ 61 h 248"/>
                                    <a:gd name="T6" fmla="*/ 23 w 137"/>
                                    <a:gd name="T7" fmla="*/ 121 h 248"/>
                                    <a:gd name="T8" fmla="*/ 17 w 137"/>
                                    <a:gd name="T9" fmla="*/ 182 h 248"/>
                                    <a:gd name="T10" fmla="*/ 0 w 137"/>
                                    <a:gd name="T11" fmla="*/ 248 h 248"/>
                                    <a:gd name="T12" fmla="*/ 0 w 137"/>
                                    <a:gd name="T13" fmla="*/ 248 h 248"/>
                                    <a:gd name="T14" fmla="*/ 137 w 137"/>
                                    <a:gd name="T15" fmla="*/ 131 h 248"/>
                                    <a:gd name="T16" fmla="*/ 137 w 137"/>
                                    <a:gd name="T17" fmla="*/ 131 h 248"/>
                                    <a:gd name="T18" fmla="*/ 6 w 137"/>
                                    <a:gd name="T19" fmla="*/ 0 h 248"/>
                                    <a:gd name="T20" fmla="*/ 6 w 137"/>
                                    <a:gd name="T21" fmla="*/ 0 h 2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37" h="248">
                                      <a:moveTo>
                                        <a:pt x="6" y="0"/>
                                      </a:moveTo>
                                      <a:lnTo>
                                        <a:pt x="6" y="0"/>
                                      </a:lnTo>
                                      <a:lnTo>
                                        <a:pt x="17" y="61"/>
                                      </a:lnTo>
                                      <a:lnTo>
                                        <a:pt x="23" y="121"/>
                                      </a:lnTo>
                                      <a:lnTo>
                                        <a:pt x="17" y="182"/>
                                      </a:lnTo>
                                      <a:lnTo>
                                        <a:pt x="0" y="248"/>
                                      </a:lnTo>
                                      <a:lnTo>
                                        <a:pt x="137" y="131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1789B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" name="Freeform 12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40" y="976"/>
                                  <a:ext cx="459" cy="748"/>
                                </a:xfrm>
                                <a:custGeom>
                                  <a:avLst/>
                                  <a:gdLst>
                                    <a:gd name="T0" fmla="*/ 391 w 459"/>
                                    <a:gd name="T1" fmla="*/ 748 h 748"/>
                                    <a:gd name="T2" fmla="*/ 459 w 459"/>
                                    <a:gd name="T3" fmla="*/ 0 h 748"/>
                                    <a:gd name="T4" fmla="*/ 0 w 459"/>
                                    <a:gd name="T5" fmla="*/ 338 h 748"/>
                                    <a:gd name="T6" fmla="*/ 391 w 459"/>
                                    <a:gd name="T7" fmla="*/ 748 h 748"/>
                                    <a:gd name="T8" fmla="*/ 391 w 459"/>
                                    <a:gd name="T9" fmla="*/ 748 h 7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9" h="748">
                                      <a:moveTo>
                                        <a:pt x="391" y="748"/>
                                      </a:moveTo>
                                      <a:lnTo>
                                        <a:pt x="459" y="0"/>
                                      </a:lnTo>
                                      <a:lnTo>
                                        <a:pt x="0" y="338"/>
                                      </a:lnTo>
                                      <a:lnTo>
                                        <a:pt x="391" y="7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" name="Freeform 12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40" y="1198"/>
                                  <a:ext cx="442" cy="152"/>
                                </a:xfrm>
                                <a:custGeom>
                                  <a:avLst/>
                                  <a:gdLst>
                                    <a:gd name="T0" fmla="*/ 425 w 442"/>
                                    <a:gd name="T1" fmla="*/ 152 h 152"/>
                                    <a:gd name="T2" fmla="*/ 442 w 442"/>
                                    <a:gd name="T3" fmla="*/ 0 h 152"/>
                                    <a:gd name="T4" fmla="*/ 0 w 442"/>
                                    <a:gd name="T5" fmla="*/ 116 h 152"/>
                                    <a:gd name="T6" fmla="*/ 425 w 442"/>
                                    <a:gd name="T7" fmla="*/ 152 h 152"/>
                                    <a:gd name="T8" fmla="*/ 425 w 442"/>
                                    <a:gd name="T9" fmla="*/ 152 h 1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42" h="152">
                                      <a:moveTo>
                                        <a:pt x="425" y="152"/>
                                      </a:moveTo>
                                      <a:lnTo>
                                        <a:pt x="442" y="0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425" y="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Freeform 12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40" y="1314"/>
                                  <a:ext cx="408" cy="410"/>
                                </a:xfrm>
                                <a:custGeom>
                                  <a:avLst/>
                                  <a:gdLst>
                                    <a:gd name="T0" fmla="*/ 391 w 408"/>
                                    <a:gd name="T1" fmla="*/ 410 h 410"/>
                                    <a:gd name="T2" fmla="*/ 408 w 408"/>
                                    <a:gd name="T3" fmla="*/ 198 h 410"/>
                                    <a:gd name="T4" fmla="*/ 0 w 408"/>
                                    <a:gd name="T5" fmla="*/ 0 h 410"/>
                                    <a:gd name="T6" fmla="*/ 391 w 408"/>
                                    <a:gd name="T7" fmla="*/ 410 h 410"/>
                                    <a:gd name="T8" fmla="*/ 391 w 408"/>
                                    <a:gd name="T9" fmla="*/ 410 h 4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08" h="410">
                                      <a:moveTo>
                                        <a:pt x="391" y="410"/>
                                      </a:moveTo>
                                      <a:lnTo>
                                        <a:pt x="408" y="19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91" y="4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Freeform 12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20" y="890"/>
                                  <a:ext cx="551" cy="409"/>
                                </a:xfrm>
                                <a:custGeom>
                                  <a:avLst/>
                                  <a:gdLst>
                                    <a:gd name="T0" fmla="*/ 0 w 551"/>
                                    <a:gd name="T1" fmla="*/ 202 h 409"/>
                                    <a:gd name="T2" fmla="*/ 0 w 551"/>
                                    <a:gd name="T3" fmla="*/ 202 h 409"/>
                                    <a:gd name="T4" fmla="*/ 0 w 551"/>
                                    <a:gd name="T5" fmla="*/ 248 h 409"/>
                                    <a:gd name="T6" fmla="*/ 17 w 551"/>
                                    <a:gd name="T7" fmla="*/ 283 h 409"/>
                                    <a:gd name="T8" fmla="*/ 40 w 551"/>
                                    <a:gd name="T9" fmla="*/ 318 h 409"/>
                                    <a:gd name="T10" fmla="*/ 80 w 551"/>
                                    <a:gd name="T11" fmla="*/ 349 h 409"/>
                                    <a:gd name="T12" fmla="*/ 80 w 551"/>
                                    <a:gd name="T13" fmla="*/ 349 h 409"/>
                                    <a:gd name="T14" fmla="*/ 119 w 551"/>
                                    <a:gd name="T15" fmla="*/ 374 h 409"/>
                                    <a:gd name="T16" fmla="*/ 165 w 551"/>
                                    <a:gd name="T17" fmla="*/ 394 h 409"/>
                                    <a:gd name="T18" fmla="*/ 216 w 551"/>
                                    <a:gd name="T19" fmla="*/ 404 h 409"/>
                                    <a:gd name="T20" fmla="*/ 273 w 551"/>
                                    <a:gd name="T21" fmla="*/ 409 h 409"/>
                                    <a:gd name="T22" fmla="*/ 273 w 551"/>
                                    <a:gd name="T23" fmla="*/ 409 h 409"/>
                                    <a:gd name="T24" fmla="*/ 329 w 551"/>
                                    <a:gd name="T25" fmla="*/ 404 h 409"/>
                                    <a:gd name="T26" fmla="*/ 380 w 551"/>
                                    <a:gd name="T27" fmla="*/ 394 h 409"/>
                                    <a:gd name="T28" fmla="*/ 426 w 551"/>
                                    <a:gd name="T29" fmla="*/ 374 h 409"/>
                                    <a:gd name="T30" fmla="*/ 465 w 551"/>
                                    <a:gd name="T31" fmla="*/ 349 h 409"/>
                                    <a:gd name="T32" fmla="*/ 465 w 551"/>
                                    <a:gd name="T33" fmla="*/ 349 h 409"/>
                                    <a:gd name="T34" fmla="*/ 505 w 551"/>
                                    <a:gd name="T35" fmla="*/ 318 h 409"/>
                                    <a:gd name="T36" fmla="*/ 528 w 551"/>
                                    <a:gd name="T37" fmla="*/ 283 h 409"/>
                                    <a:gd name="T38" fmla="*/ 545 w 551"/>
                                    <a:gd name="T39" fmla="*/ 248 h 409"/>
                                    <a:gd name="T40" fmla="*/ 551 w 551"/>
                                    <a:gd name="T41" fmla="*/ 202 h 409"/>
                                    <a:gd name="T42" fmla="*/ 551 w 551"/>
                                    <a:gd name="T43" fmla="*/ 202 h 409"/>
                                    <a:gd name="T44" fmla="*/ 545 w 551"/>
                                    <a:gd name="T45" fmla="*/ 162 h 409"/>
                                    <a:gd name="T46" fmla="*/ 528 w 551"/>
                                    <a:gd name="T47" fmla="*/ 126 h 409"/>
                                    <a:gd name="T48" fmla="*/ 505 w 551"/>
                                    <a:gd name="T49" fmla="*/ 91 h 409"/>
                                    <a:gd name="T50" fmla="*/ 465 w 551"/>
                                    <a:gd name="T51" fmla="*/ 60 h 409"/>
                                    <a:gd name="T52" fmla="*/ 465 w 551"/>
                                    <a:gd name="T53" fmla="*/ 60 h 409"/>
                                    <a:gd name="T54" fmla="*/ 426 w 551"/>
                                    <a:gd name="T55" fmla="*/ 30 h 409"/>
                                    <a:gd name="T56" fmla="*/ 380 w 551"/>
                                    <a:gd name="T57" fmla="*/ 15 h 409"/>
                                    <a:gd name="T58" fmla="*/ 329 w 551"/>
                                    <a:gd name="T59" fmla="*/ 0 h 409"/>
                                    <a:gd name="T60" fmla="*/ 273 w 551"/>
                                    <a:gd name="T61" fmla="*/ 0 h 409"/>
                                    <a:gd name="T62" fmla="*/ 273 w 551"/>
                                    <a:gd name="T63" fmla="*/ 0 h 409"/>
                                    <a:gd name="T64" fmla="*/ 216 w 551"/>
                                    <a:gd name="T65" fmla="*/ 0 h 409"/>
                                    <a:gd name="T66" fmla="*/ 165 w 551"/>
                                    <a:gd name="T67" fmla="*/ 15 h 409"/>
                                    <a:gd name="T68" fmla="*/ 119 w 551"/>
                                    <a:gd name="T69" fmla="*/ 30 h 409"/>
                                    <a:gd name="T70" fmla="*/ 80 w 551"/>
                                    <a:gd name="T71" fmla="*/ 60 h 409"/>
                                    <a:gd name="T72" fmla="*/ 80 w 551"/>
                                    <a:gd name="T73" fmla="*/ 60 h 409"/>
                                    <a:gd name="T74" fmla="*/ 40 w 551"/>
                                    <a:gd name="T75" fmla="*/ 91 h 409"/>
                                    <a:gd name="T76" fmla="*/ 17 w 551"/>
                                    <a:gd name="T77" fmla="*/ 126 h 409"/>
                                    <a:gd name="T78" fmla="*/ 0 w 551"/>
                                    <a:gd name="T79" fmla="*/ 162 h 409"/>
                                    <a:gd name="T80" fmla="*/ 0 w 551"/>
                                    <a:gd name="T81" fmla="*/ 202 h 409"/>
                                    <a:gd name="T82" fmla="*/ 0 w 551"/>
                                    <a:gd name="T83" fmla="*/ 202 h 4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551" h="409">
                                      <a:moveTo>
                                        <a:pt x="0" y="202"/>
                                      </a:moveTo>
                                      <a:lnTo>
                                        <a:pt x="0" y="202"/>
                                      </a:lnTo>
                                      <a:lnTo>
                                        <a:pt x="0" y="248"/>
                                      </a:lnTo>
                                      <a:lnTo>
                                        <a:pt x="17" y="283"/>
                                      </a:lnTo>
                                      <a:lnTo>
                                        <a:pt x="40" y="318"/>
                                      </a:lnTo>
                                      <a:lnTo>
                                        <a:pt x="80" y="349"/>
                                      </a:lnTo>
                                      <a:lnTo>
                                        <a:pt x="119" y="374"/>
                                      </a:lnTo>
                                      <a:lnTo>
                                        <a:pt x="165" y="394"/>
                                      </a:lnTo>
                                      <a:lnTo>
                                        <a:pt x="216" y="404"/>
                                      </a:lnTo>
                                      <a:lnTo>
                                        <a:pt x="273" y="409"/>
                                      </a:lnTo>
                                      <a:lnTo>
                                        <a:pt x="329" y="404"/>
                                      </a:lnTo>
                                      <a:lnTo>
                                        <a:pt x="380" y="394"/>
                                      </a:lnTo>
                                      <a:lnTo>
                                        <a:pt x="426" y="374"/>
                                      </a:lnTo>
                                      <a:lnTo>
                                        <a:pt x="465" y="349"/>
                                      </a:lnTo>
                                      <a:lnTo>
                                        <a:pt x="505" y="318"/>
                                      </a:lnTo>
                                      <a:lnTo>
                                        <a:pt x="528" y="283"/>
                                      </a:lnTo>
                                      <a:lnTo>
                                        <a:pt x="545" y="248"/>
                                      </a:lnTo>
                                      <a:lnTo>
                                        <a:pt x="551" y="202"/>
                                      </a:lnTo>
                                      <a:lnTo>
                                        <a:pt x="545" y="162"/>
                                      </a:lnTo>
                                      <a:lnTo>
                                        <a:pt x="528" y="126"/>
                                      </a:lnTo>
                                      <a:lnTo>
                                        <a:pt x="505" y="91"/>
                                      </a:lnTo>
                                      <a:lnTo>
                                        <a:pt x="465" y="60"/>
                                      </a:lnTo>
                                      <a:lnTo>
                                        <a:pt x="426" y="30"/>
                                      </a:lnTo>
                                      <a:lnTo>
                                        <a:pt x="380" y="15"/>
                                      </a:lnTo>
                                      <a:lnTo>
                                        <a:pt x="329" y="0"/>
                                      </a:lnTo>
                                      <a:lnTo>
                                        <a:pt x="273" y="0"/>
                                      </a:lnTo>
                                      <a:lnTo>
                                        <a:pt x="216" y="0"/>
                                      </a:lnTo>
                                      <a:lnTo>
                                        <a:pt x="165" y="15"/>
                                      </a:lnTo>
                                      <a:lnTo>
                                        <a:pt x="119" y="30"/>
                                      </a:lnTo>
                                      <a:lnTo>
                                        <a:pt x="80" y="60"/>
                                      </a:lnTo>
                                      <a:lnTo>
                                        <a:pt x="40" y="91"/>
                                      </a:lnTo>
                                      <a:lnTo>
                                        <a:pt x="17" y="126"/>
                                      </a:lnTo>
                                      <a:lnTo>
                                        <a:pt x="0" y="162"/>
                                      </a:lnTo>
                                      <a:lnTo>
                                        <a:pt x="0" y="2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Freeform 12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6" y="941"/>
                                  <a:ext cx="187" cy="121"/>
                                </a:xfrm>
                                <a:custGeom>
                                  <a:avLst/>
                                  <a:gdLst>
                                    <a:gd name="T0" fmla="*/ 165 w 187"/>
                                    <a:gd name="T1" fmla="*/ 15 h 121"/>
                                    <a:gd name="T2" fmla="*/ 165 w 187"/>
                                    <a:gd name="T3" fmla="*/ 15 h 121"/>
                                    <a:gd name="T4" fmla="*/ 131 w 187"/>
                                    <a:gd name="T5" fmla="*/ 5 h 121"/>
                                    <a:gd name="T6" fmla="*/ 97 w 187"/>
                                    <a:gd name="T7" fmla="*/ 0 h 121"/>
                                    <a:gd name="T8" fmla="*/ 97 w 187"/>
                                    <a:gd name="T9" fmla="*/ 0 h 121"/>
                                    <a:gd name="T10" fmla="*/ 57 w 187"/>
                                    <a:gd name="T11" fmla="*/ 5 h 121"/>
                                    <a:gd name="T12" fmla="*/ 28 w 187"/>
                                    <a:gd name="T13" fmla="*/ 15 h 121"/>
                                    <a:gd name="T14" fmla="*/ 28 w 187"/>
                                    <a:gd name="T15" fmla="*/ 15 h 121"/>
                                    <a:gd name="T16" fmla="*/ 6 w 187"/>
                                    <a:gd name="T17" fmla="*/ 35 h 121"/>
                                    <a:gd name="T18" fmla="*/ 6 w 187"/>
                                    <a:gd name="T19" fmla="*/ 46 h 121"/>
                                    <a:gd name="T20" fmla="*/ 0 w 187"/>
                                    <a:gd name="T21" fmla="*/ 61 h 121"/>
                                    <a:gd name="T22" fmla="*/ 0 w 187"/>
                                    <a:gd name="T23" fmla="*/ 61 h 121"/>
                                    <a:gd name="T24" fmla="*/ 6 w 187"/>
                                    <a:gd name="T25" fmla="*/ 71 h 121"/>
                                    <a:gd name="T26" fmla="*/ 6 w 187"/>
                                    <a:gd name="T27" fmla="*/ 81 h 121"/>
                                    <a:gd name="T28" fmla="*/ 28 w 187"/>
                                    <a:gd name="T29" fmla="*/ 101 h 121"/>
                                    <a:gd name="T30" fmla="*/ 28 w 187"/>
                                    <a:gd name="T31" fmla="*/ 101 h 121"/>
                                    <a:gd name="T32" fmla="*/ 57 w 187"/>
                                    <a:gd name="T33" fmla="*/ 116 h 121"/>
                                    <a:gd name="T34" fmla="*/ 97 w 187"/>
                                    <a:gd name="T35" fmla="*/ 121 h 121"/>
                                    <a:gd name="T36" fmla="*/ 97 w 187"/>
                                    <a:gd name="T37" fmla="*/ 121 h 121"/>
                                    <a:gd name="T38" fmla="*/ 131 w 187"/>
                                    <a:gd name="T39" fmla="*/ 116 h 121"/>
                                    <a:gd name="T40" fmla="*/ 165 w 187"/>
                                    <a:gd name="T41" fmla="*/ 101 h 121"/>
                                    <a:gd name="T42" fmla="*/ 165 w 187"/>
                                    <a:gd name="T43" fmla="*/ 101 h 121"/>
                                    <a:gd name="T44" fmla="*/ 182 w 187"/>
                                    <a:gd name="T45" fmla="*/ 81 h 121"/>
                                    <a:gd name="T46" fmla="*/ 187 w 187"/>
                                    <a:gd name="T47" fmla="*/ 71 h 121"/>
                                    <a:gd name="T48" fmla="*/ 187 w 187"/>
                                    <a:gd name="T49" fmla="*/ 61 h 121"/>
                                    <a:gd name="T50" fmla="*/ 187 w 187"/>
                                    <a:gd name="T51" fmla="*/ 61 h 121"/>
                                    <a:gd name="T52" fmla="*/ 187 w 187"/>
                                    <a:gd name="T53" fmla="*/ 46 h 121"/>
                                    <a:gd name="T54" fmla="*/ 182 w 187"/>
                                    <a:gd name="T55" fmla="*/ 35 h 121"/>
                                    <a:gd name="T56" fmla="*/ 165 w 187"/>
                                    <a:gd name="T57" fmla="*/ 15 h 121"/>
                                    <a:gd name="T58" fmla="*/ 165 w 187"/>
                                    <a:gd name="T59" fmla="*/ 15 h 1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187" h="121">
                                      <a:moveTo>
                                        <a:pt x="165" y="15"/>
                                      </a:moveTo>
                                      <a:lnTo>
                                        <a:pt x="165" y="15"/>
                                      </a:lnTo>
                                      <a:lnTo>
                                        <a:pt x="131" y="5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57" y="5"/>
                                      </a:lnTo>
                                      <a:lnTo>
                                        <a:pt x="28" y="15"/>
                                      </a:lnTo>
                                      <a:lnTo>
                                        <a:pt x="6" y="35"/>
                                      </a:lnTo>
                                      <a:lnTo>
                                        <a:pt x="6" y="46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6" y="71"/>
                                      </a:lnTo>
                                      <a:lnTo>
                                        <a:pt x="6" y="81"/>
                                      </a:lnTo>
                                      <a:lnTo>
                                        <a:pt x="28" y="101"/>
                                      </a:lnTo>
                                      <a:lnTo>
                                        <a:pt x="57" y="116"/>
                                      </a:lnTo>
                                      <a:lnTo>
                                        <a:pt x="97" y="121"/>
                                      </a:lnTo>
                                      <a:lnTo>
                                        <a:pt x="131" y="116"/>
                                      </a:lnTo>
                                      <a:lnTo>
                                        <a:pt x="165" y="101"/>
                                      </a:lnTo>
                                      <a:lnTo>
                                        <a:pt x="182" y="81"/>
                                      </a:lnTo>
                                      <a:lnTo>
                                        <a:pt x="187" y="71"/>
                                      </a:lnTo>
                                      <a:lnTo>
                                        <a:pt x="187" y="61"/>
                                      </a:lnTo>
                                      <a:lnTo>
                                        <a:pt x="187" y="46"/>
                                      </a:lnTo>
                                      <a:lnTo>
                                        <a:pt x="182" y="35"/>
                                      </a:lnTo>
                                      <a:lnTo>
                                        <a:pt x="16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83" name="Group 1315"/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12111" y="8668"/>
                                <a:ext cx="1668" cy="1052"/>
                                <a:chOff x="233" y="233"/>
                                <a:chExt cx="3166" cy="2057"/>
                              </a:xfrm>
                            </wpg:grpSpPr>
                            <wps:wsp>
                              <wps:cNvPr id="84" name="Freeform 13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3" y="233"/>
                                  <a:ext cx="198" cy="156"/>
                                </a:xfrm>
                                <a:custGeom>
                                  <a:avLst/>
                                  <a:gdLst>
                                    <a:gd name="T0" fmla="*/ 198 w 198"/>
                                    <a:gd name="T1" fmla="*/ 75 h 156"/>
                                    <a:gd name="T2" fmla="*/ 198 w 198"/>
                                    <a:gd name="T3" fmla="*/ 75 h 156"/>
                                    <a:gd name="T4" fmla="*/ 193 w 198"/>
                                    <a:gd name="T5" fmla="*/ 91 h 156"/>
                                    <a:gd name="T6" fmla="*/ 187 w 198"/>
                                    <a:gd name="T7" fmla="*/ 106 h 156"/>
                                    <a:gd name="T8" fmla="*/ 181 w 198"/>
                                    <a:gd name="T9" fmla="*/ 121 h 156"/>
                                    <a:gd name="T10" fmla="*/ 170 w 198"/>
                                    <a:gd name="T11" fmla="*/ 131 h 156"/>
                                    <a:gd name="T12" fmla="*/ 136 w 198"/>
                                    <a:gd name="T13" fmla="*/ 146 h 156"/>
                                    <a:gd name="T14" fmla="*/ 119 w 198"/>
                                    <a:gd name="T15" fmla="*/ 151 h 156"/>
                                    <a:gd name="T16" fmla="*/ 96 w 198"/>
                                    <a:gd name="T17" fmla="*/ 156 h 156"/>
                                    <a:gd name="T18" fmla="*/ 96 w 198"/>
                                    <a:gd name="T19" fmla="*/ 156 h 156"/>
                                    <a:gd name="T20" fmla="*/ 79 w 198"/>
                                    <a:gd name="T21" fmla="*/ 151 h 156"/>
                                    <a:gd name="T22" fmla="*/ 62 w 198"/>
                                    <a:gd name="T23" fmla="*/ 146 h 156"/>
                                    <a:gd name="T24" fmla="*/ 28 w 198"/>
                                    <a:gd name="T25" fmla="*/ 131 h 156"/>
                                    <a:gd name="T26" fmla="*/ 17 w 198"/>
                                    <a:gd name="T27" fmla="*/ 121 h 156"/>
                                    <a:gd name="T28" fmla="*/ 5 w 198"/>
                                    <a:gd name="T29" fmla="*/ 106 h 156"/>
                                    <a:gd name="T30" fmla="*/ 0 w 198"/>
                                    <a:gd name="T31" fmla="*/ 91 h 156"/>
                                    <a:gd name="T32" fmla="*/ 0 w 198"/>
                                    <a:gd name="T33" fmla="*/ 75 h 156"/>
                                    <a:gd name="T34" fmla="*/ 0 w 198"/>
                                    <a:gd name="T35" fmla="*/ 75 h 156"/>
                                    <a:gd name="T36" fmla="*/ 0 w 198"/>
                                    <a:gd name="T37" fmla="*/ 60 h 156"/>
                                    <a:gd name="T38" fmla="*/ 5 w 198"/>
                                    <a:gd name="T39" fmla="*/ 50 h 156"/>
                                    <a:gd name="T40" fmla="*/ 17 w 198"/>
                                    <a:gd name="T41" fmla="*/ 35 h 156"/>
                                    <a:gd name="T42" fmla="*/ 28 w 198"/>
                                    <a:gd name="T43" fmla="*/ 25 h 156"/>
                                    <a:gd name="T44" fmla="*/ 62 w 198"/>
                                    <a:gd name="T45" fmla="*/ 10 h 156"/>
                                    <a:gd name="T46" fmla="*/ 79 w 198"/>
                                    <a:gd name="T47" fmla="*/ 5 h 156"/>
                                    <a:gd name="T48" fmla="*/ 96 w 198"/>
                                    <a:gd name="T49" fmla="*/ 0 h 156"/>
                                    <a:gd name="T50" fmla="*/ 96 w 198"/>
                                    <a:gd name="T51" fmla="*/ 0 h 156"/>
                                    <a:gd name="T52" fmla="*/ 119 w 198"/>
                                    <a:gd name="T53" fmla="*/ 5 h 156"/>
                                    <a:gd name="T54" fmla="*/ 136 w 198"/>
                                    <a:gd name="T55" fmla="*/ 10 h 156"/>
                                    <a:gd name="T56" fmla="*/ 170 w 198"/>
                                    <a:gd name="T57" fmla="*/ 25 h 156"/>
                                    <a:gd name="T58" fmla="*/ 181 w 198"/>
                                    <a:gd name="T59" fmla="*/ 35 h 156"/>
                                    <a:gd name="T60" fmla="*/ 187 w 198"/>
                                    <a:gd name="T61" fmla="*/ 50 h 156"/>
                                    <a:gd name="T62" fmla="*/ 193 w 198"/>
                                    <a:gd name="T63" fmla="*/ 60 h 156"/>
                                    <a:gd name="T64" fmla="*/ 198 w 198"/>
                                    <a:gd name="T65" fmla="*/ 75 h 156"/>
                                    <a:gd name="T66" fmla="*/ 198 w 198"/>
                                    <a:gd name="T67" fmla="*/ 75 h 1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98" h="156">
                                      <a:moveTo>
                                        <a:pt x="198" y="75"/>
                                      </a:moveTo>
                                      <a:lnTo>
                                        <a:pt x="198" y="75"/>
                                      </a:lnTo>
                                      <a:lnTo>
                                        <a:pt x="193" y="91"/>
                                      </a:lnTo>
                                      <a:lnTo>
                                        <a:pt x="187" y="106"/>
                                      </a:lnTo>
                                      <a:lnTo>
                                        <a:pt x="181" y="121"/>
                                      </a:lnTo>
                                      <a:lnTo>
                                        <a:pt x="170" y="131"/>
                                      </a:lnTo>
                                      <a:lnTo>
                                        <a:pt x="136" y="146"/>
                                      </a:lnTo>
                                      <a:lnTo>
                                        <a:pt x="119" y="151"/>
                                      </a:lnTo>
                                      <a:lnTo>
                                        <a:pt x="96" y="156"/>
                                      </a:lnTo>
                                      <a:lnTo>
                                        <a:pt x="79" y="151"/>
                                      </a:lnTo>
                                      <a:lnTo>
                                        <a:pt x="62" y="146"/>
                                      </a:lnTo>
                                      <a:lnTo>
                                        <a:pt x="28" y="131"/>
                                      </a:lnTo>
                                      <a:lnTo>
                                        <a:pt x="17" y="121"/>
                                      </a:lnTo>
                                      <a:lnTo>
                                        <a:pt x="5" y="106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5" y="50"/>
                                      </a:lnTo>
                                      <a:lnTo>
                                        <a:pt x="17" y="35"/>
                                      </a:lnTo>
                                      <a:lnTo>
                                        <a:pt x="28" y="25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79" y="5"/>
                                      </a:lnTo>
                                      <a:lnTo>
                                        <a:pt x="96" y="0"/>
                                      </a:lnTo>
                                      <a:lnTo>
                                        <a:pt x="119" y="5"/>
                                      </a:lnTo>
                                      <a:lnTo>
                                        <a:pt x="136" y="10"/>
                                      </a:lnTo>
                                      <a:lnTo>
                                        <a:pt x="170" y="25"/>
                                      </a:lnTo>
                                      <a:lnTo>
                                        <a:pt x="181" y="35"/>
                                      </a:lnTo>
                                      <a:lnTo>
                                        <a:pt x="187" y="50"/>
                                      </a:lnTo>
                                      <a:lnTo>
                                        <a:pt x="193" y="60"/>
                                      </a:lnTo>
                                      <a:lnTo>
                                        <a:pt x="198" y="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" name="Freeform 13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1" y="404"/>
                                  <a:ext cx="136" cy="107"/>
                                </a:xfrm>
                                <a:custGeom>
                                  <a:avLst/>
                                  <a:gdLst>
                                    <a:gd name="T0" fmla="*/ 136 w 136"/>
                                    <a:gd name="T1" fmla="*/ 56 h 107"/>
                                    <a:gd name="T2" fmla="*/ 136 w 136"/>
                                    <a:gd name="T3" fmla="*/ 56 h 107"/>
                                    <a:gd name="T4" fmla="*/ 136 w 136"/>
                                    <a:gd name="T5" fmla="*/ 76 h 107"/>
                                    <a:gd name="T6" fmla="*/ 119 w 136"/>
                                    <a:gd name="T7" fmla="*/ 91 h 107"/>
                                    <a:gd name="T8" fmla="*/ 97 w 136"/>
                                    <a:gd name="T9" fmla="*/ 107 h 107"/>
                                    <a:gd name="T10" fmla="*/ 68 w 136"/>
                                    <a:gd name="T11" fmla="*/ 107 h 107"/>
                                    <a:gd name="T12" fmla="*/ 68 w 136"/>
                                    <a:gd name="T13" fmla="*/ 107 h 107"/>
                                    <a:gd name="T14" fmla="*/ 46 w 136"/>
                                    <a:gd name="T15" fmla="*/ 107 h 107"/>
                                    <a:gd name="T16" fmla="*/ 23 w 136"/>
                                    <a:gd name="T17" fmla="*/ 91 h 107"/>
                                    <a:gd name="T18" fmla="*/ 6 w 136"/>
                                    <a:gd name="T19" fmla="*/ 76 h 107"/>
                                    <a:gd name="T20" fmla="*/ 0 w 136"/>
                                    <a:gd name="T21" fmla="*/ 56 h 107"/>
                                    <a:gd name="T22" fmla="*/ 0 w 136"/>
                                    <a:gd name="T23" fmla="*/ 56 h 107"/>
                                    <a:gd name="T24" fmla="*/ 6 w 136"/>
                                    <a:gd name="T25" fmla="*/ 36 h 107"/>
                                    <a:gd name="T26" fmla="*/ 23 w 136"/>
                                    <a:gd name="T27" fmla="*/ 16 h 107"/>
                                    <a:gd name="T28" fmla="*/ 46 w 136"/>
                                    <a:gd name="T29" fmla="*/ 6 h 107"/>
                                    <a:gd name="T30" fmla="*/ 68 w 136"/>
                                    <a:gd name="T31" fmla="*/ 0 h 107"/>
                                    <a:gd name="T32" fmla="*/ 68 w 136"/>
                                    <a:gd name="T33" fmla="*/ 0 h 107"/>
                                    <a:gd name="T34" fmla="*/ 97 w 136"/>
                                    <a:gd name="T35" fmla="*/ 6 h 107"/>
                                    <a:gd name="T36" fmla="*/ 119 w 136"/>
                                    <a:gd name="T37" fmla="*/ 16 h 107"/>
                                    <a:gd name="T38" fmla="*/ 136 w 136"/>
                                    <a:gd name="T39" fmla="*/ 36 h 107"/>
                                    <a:gd name="T40" fmla="*/ 136 w 136"/>
                                    <a:gd name="T41" fmla="*/ 56 h 107"/>
                                    <a:gd name="T42" fmla="*/ 136 w 136"/>
                                    <a:gd name="T43" fmla="*/ 56 h 1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36" h="107">
                                      <a:moveTo>
                                        <a:pt x="136" y="56"/>
                                      </a:moveTo>
                                      <a:lnTo>
                                        <a:pt x="136" y="56"/>
                                      </a:lnTo>
                                      <a:lnTo>
                                        <a:pt x="136" y="76"/>
                                      </a:lnTo>
                                      <a:lnTo>
                                        <a:pt x="119" y="91"/>
                                      </a:lnTo>
                                      <a:lnTo>
                                        <a:pt x="97" y="107"/>
                                      </a:lnTo>
                                      <a:lnTo>
                                        <a:pt x="68" y="107"/>
                                      </a:lnTo>
                                      <a:lnTo>
                                        <a:pt x="46" y="107"/>
                                      </a:lnTo>
                                      <a:lnTo>
                                        <a:pt x="23" y="91"/>
                                      </a:lnTo>
                                      <a:lnTo>
                                        <a:pt x="6" y="76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6" y="36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46" y="6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97" y="6"/>
                                      </a:lnTo>
                                      <a:lnTo>
                                        <a:pt x="119" y="16"/>
                                      </a:lnTo>
                                      <a:lnTo>
                                        <a:pt x="136" y="36"/>
                                      </a:lnTo>
                                      <a:lnTo>
                                        <a:pt x="136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Freeform 13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6" y="576"/>
                                  <a:ext cx="131" cy="96"/>
                                </a:xfrm>
                                <a:custGeom>
                                  <a:avLst/>
                                  <a:gdLst>
                                    <a:gd name="T0" fmla="*/ 131 w 131"/>
                                    <a:gd name="T1" fmla="*/ 51 h 96"/>
                                    <a:gd name="T2" fmla="*/ 131 w 131"/>
                                    <a:gd name="T3" fmla="*/ 51 h 96"/>
                                    <a:gd name="T4" fmla="*/ 125 w 131"/>
                                    <a:gd name="T5" fmla="*/ 66 h 96"/>
                                    <a:gd name="T6" fmla="*/ 108 w 131"/>
                                    <a:gd name="T7" fmla="*/ 81 h 96"/>
                                    <a:gd name="T8" fmla="*/ 91 w 131"/>
                                    <a:gd name="T9" fmla="*/ 96 h 96"/>
                                    <a:gd name="T10" fmla="*/ 63 w 131"/>
                                    <a:gd name="T11" fmla="*/ 96 h 96"/>
                                    <a:gd name="T12" fmla="*/ 63 w 131"/>
                                    <a:gd name="T13" fmla="*/ 96 h 96"/>
                                    <a:gd name="T14" fmla="*/ 40 w 131"/>
                                    <a:gd name="T15" fmla="*/ 96 h 96"/>
                                    <a:gd name="T16" fmla="*/ 23 w 131"/>
                                    <a:gd name="T17" fmla="*/ 81 h 96"/>
                                    <a:gd name="T18" fmla="*/ 6 w 131"/>
                                    <a:gd name="T19" fmla="*/ 66 h 96"/>
                                    <a:gd name="T20" fmla="*/ 0 w 131"/>
                                    <a:gd name="T21" fmla="*/ 51 h 96"/>
                                    <a:gd name="T22" fmla="*/ 0 w 131"/>
                                    <a:gd name="T23" fmla="*/ 51 h 96"/>
                                    <a:gd name="T24" fmla="*/ 6 w 131"/>
                                    <a:gd name="T25" fmla="*/ 31 h 96"/>
                                    <a:gd name="T26" fmla="*/ 23 w 131"/>
                                    <a:gd name="T27" fmla="*/ 16 h 96"/>
                                    <a:gd name="T28" fmla="*/ 40 w 131"/>
                                    <a:gd name="T29" fmla="*/ 5 h 96"/>
                                    <a:gd name="T30" fmla="*/ 63 w 131"/>
                                    <a:gd name="T31" fmla="*/ 0 h 96"/>
                                    <a:gd name="T32" fmla="*/ 63 w 131"/>
                                    <a:gd name="T33" fmla="*/ 0 h 96"/>
                                    <a:gd name="T34" fmla="*/ 91 w 131"/>
                                    <a:gd name="T35" fmla="*/ 5 h 96"/>
                                    <a:gd name="T36" fmla="*/ 108 w 131"/>
                                    <a:gd name="T37" fmla="*/ 16 h 96"/>
                                    <a:gd name="T38" fmla="*/ 125 w 131"/>
                                    <a:gd name="T39" fmla="*/ 31 h 96"/>
                                    <a:gd name="T40" fmla="*/ 131 w 131"/>
                                    <a:gd name="T41" fmla="*/ 51 h 96"/>
                                    <a:gd name="T42" fmla="*/ 131 w 131"/>
                                    <a:gd name="T43" fmla="*/ 51 h 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31" h="96">
                                      <a:moveTo>
                                        <a:pt x="131" y="51"/>
                                      </a:moveTo>
                                      <a:lnTo>
                                        <a:pt x="131" y="51"/>
                                      </a:lnTo>
                                      <a:lnTo>
                                        <a:pt x="125" y="66"/>
                                      </a:lnTo>
                                      <a:lnTo>
                                        <a:pt x="108" y="81"/>
                                      </a:lnTo>
                                      <a:lnTo>
                                        <a:pt x="91" y="96"/>
                                      </a:lnTo>
                                      <a:lnTo>
                                        <a:pt x="63" y="96"/>
                                      </a:lnTo>
                                      <a:lnTo>
                                        <a:pt x="40" y="96"/>
                                      </a:lnTo>
                                      <a:lnTo>
                                        <a:pt x="23" y="81"/>
                                      </a:lnTo>
                                      <a:lnTo>
                                        <a:pt x="6" y="66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6" y="31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40" y="5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91" y="5"/>
                                      </a:lnTo>
                                      <a:lnTo>
                                        <a:pt x="108" y="16"/>
                                      </a:lnTo>
                                      <a:lnTo>
                                        <a:pt x="125" y="31"/>
                                      </a:lnTo>
                                      <a:lnTo>
                                        <a:pt x="131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Freeform 13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0" y="794"/>
                                  <a:ext cx="96" cy="76"/>
                                </a:xfrm>
                                <a:custGeom>
                                  <a:avLst/>
                                  <a:gdLst>
                                    <a:gd name="T0" fmla="*/ 96 w 96"/>
                                    <a:gd name="T1" fmla="*/ 40 h 76"/>
                                    <a:gd name="T2" fmla="*/ 96 w 96"/>
                                    <a:gd name="T3" fmla="*/ 40 h 76"/>
                                    <a:gd name="T4" fmla="*/ 91 w 96"/>
                                    <a:gd name="T5" fmla="*/ 55 h 76"/>
                                    <a:gd name="T6" fmla="*/ 79 w 96"/>
                                    <a:gd name="T7" fmla="*/ 65 h 76"/>
                                    <a:gd name="T8" fmla="*/ 68 w 96"/>
                                    <a:gd name="T9" fmla="*/ 76 h 76"/>
                                    <a:gd name="T10" fmla="*/ 45 w 96"/>
                                    <a:gd name="T11" fmla="*/ 76 h 76"/>
                                    <a:gd name="T12" fmla="*/ 45 w 96"/>
                                    <a:gd name="T13" fmla="*/ 76 h 76"/>
                                    <a:gd name="T14" fmla="*/ 28 w 96"/>
                                    <a:gd name="T15" fmla="*/ 76 h 76"/>
                                    <a:gd name="T16" fmla="*/ 11 w 96"/>
                                    <a:gd name="T17" fmla="*/ 65 h 76"/>
                                    <a:gd name="T18" fmla="*/ 0 w 96"/>
                                    <a:gd name="T19" fmla="*/ 55 h 76"/>
                                    <a:gd name="T20" fmla="*/ 0 w 96"/>
                                    <a:gd name="T21" fmla="*/ 40 h 76"/>
                                    <a:gd name="T22" fmla="*/ 0 w 96"/>
                                    <a:gd name="T23" fmla="*/ 40 h 76"/>
                                    <a:gd name="T24" fmla="*/ 0 w 96"/>
                                    <a:gd name="T25" fmla="*/ 25 h 76"/>
                                    <a:gd name="T26" fmla="*/ 11 w 96"/>
                                    <a:gd name="T27" fmla="*/ 10 h 76"/>
                                    <a:gd name="T28" fmla="*/ 28 w 96"/>
                                    <a:gd name="T29" fmla="*/ 5 h 76"/>
                                    <a:gd name="T30" fmla="*/ 45 w 96"/>
                                    <a:gd name="T31" fmla="*/ 0 h 76"/>
                                    <a:gd name="T32" fmla="*/ 45 w 96"/>
                                    <a:gd name="T33" fmla="*/ 0 h 76"/>
                                    <a:gd name="T34" fmla="*/ 68 w 96"/>
                                    <a:gd name="T35" fmla="*/ 5 h 76"/>
                                    <a:gd name="T36" fmla="*/ 79 w 96"/>
                                    <a:gd name="T37" fmla="*/ 10 h 76"/>
                                    <a:gd name="T38" fmla="*/ 91 w 96"/>
                                    <a:gd name="T39" fmla="*/ 25 h 76"/>
                                    <a:gd name="T40" fmla="*/ 96 w 96"/>
                                    <a:gd name="T41" fmla="*/ 40 h 76"/>
                                    <a:gd name="T42" fmla="*/ 96 w 96"/>
                                    <a:gd name="T43" fmla="*/ 40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96" h="76">
                                      <a:moveTo>
                                        <a:pt x="96" y="40"/>
                                      </a:moveTo>
                                      <a:lnTo>
                                        <a:pt x="96" y="40"/>
                                      </a:lnTo>
                                      <a:lnTo>
                                        <a:pt x="91" y="55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68" y="76"/>
                                      </a:lnTo>
                                      <a:lnTo>
                                        <a:pt x="45" y="76"/>
                                      </a:lnTo>
                                      <a:lnTo>
                                        <a:pt x="28" y="76"/>
                                      </a:lnTo>
                                      <a:lnTo>
                                        <a:pt x="11" y="65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28" y="5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68" y="5"/>
                                      </a:lnTo>
                                      <a:lnTo>
                                        <a:pt x="79" y="10"/>
                                      </a:lnTo>
                                      <a:lnTo>
                                        <a:pt x="91" y="25"/>
                                      </a:lnTo>
                                      <a:lnTo>
                                        <a:pt x="96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Freeform 13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33" y="334"/>
                                  <a:ext cx="778" cy="525"/>
                                </a:xfrm>
                                <a:custGeom>
                                  <a:avLst/>
                                  <a:gdLst>
                                    <a:gd name="T0" fmla="*/ 148 w 778"/>
                                    <a:gd name="T1" fmla="*/ 409 h 525"/>
                                    <a:gd name="T2" fmla="*/ 148 w 778"/>
                                    <a:gd name="T3" fmla="*/ 409 h 525"/>
                                    <a:gd name="T4" fmla="*/ 216 w 778"/>
                                    <a:gd name="T5" fmla="*/ 450 h 525"/>
                                    <a:gd name="T6" fmla="*/ 284 w 778"/>
                                    <a:gd name="T7" fmla="*/ 480 h 525"/>
                                    <a:gd name="T8" fmla="*/ 284 w 778"/>
                                    <a:gd name="T9" fmla="*/ 480 h 525"/>
                                    <a:gd name="T10" fmla="*/ 352 w 778"/>
                                    <a:gd name="T11" fmla="*/ 500 h 525"/>
                                    <a:gd name="T12" fmla="*/ 426 w 778"/>
                                    <a:gd name="T13" fmla="*/ 515 h 525"/>
                                    <a:gd name="T14" fmla="*/ 426 w 778"/>
                                    <a:gd name="T15" fmla="*/ 515 h 525"/>
                                    <a:gd name="T16" fmla="*/ 505 w 778"/>
                                    <a:gd name="T17" fmla="*/ 525 h 525"/>
                                    <a:gd name="T18" fmla="*/ 596 w 778"/>
                                    <a:gd name="T19" fmla="*/ 525 h 525"/>
                                    <a:gd name="T20" fmla="*/ 778 w 778"/>
                                    <a:gd name="T21" fmla="*/ 359 h 525"/>
                                    <a:gd name="T22" fmla="*/ 778 w 778"/>
                                    <a:gd name="T23" fmla="*/ 359 h 525"/>
                                    <a:gd name="T24" fmla="*/ 709 w 778"/>
                                    <a:gd name="T25" fmla="*/ 303 h 525"/>
                                    <a:gd name="T26" fmla="*/ 641 w 778"/>
                                    <a:gd name="T27" fmla="*/ 247 h 525"/>
                                    <a:gd name="T28" fmla="*/ 641 w 778"/>
                                    <a:gd name="T29" fmla="*/ 247 h 525"/>
                                    <a:gd name="T30" fmla="*/ 573 w 778"/>
                                    <a:gd name="T31" fmla="*/ 197 h 525"/>
                                    <a:gd name="T32" fmla="*/ 494 w 778"/>
                                    <a:gd name="T33" fmla="*/ 151 h 525"/>
                                    <a:gd name="T34" fmla="*/ 494 w 778"/>
                                    <a:gd name="T35" fmla="*/ 151 h 525"/>
                                    <a:gd name="T36" fmla="*/ 420 w 778"/>
                                    <a:gd name="T37" fmla="*/ 106 h 525"/>
                                    <a:gd name="T38" fmla="*/ 341 w 778"/>
                                    <a:gd name="T39" fmla="*/ 70 h 525"/>
                                    <a:gd name="T40" fmla="*/ 341 w 778"/>
                                    <a:gd name="T41" fmla="*/ 70 h 525"/>
                                    <a:gd name="T42" fmla="*/ 255 w 778"/>
                                    <a:gd name="T43" fmla="*/ 35 h 525"/>
                                    <a:gd name="T44" fmla="*/ 165 w 778"/>
                                    <a:gd name="T45" fmla="*/ 0 h 525"/>
                                    <a:gd name="T46" fmla="*/ 0 w 778"/>
                                    <a:gd name="T47" fmla="*/ 283 h 525"/>
                                    <a:gd name="T48" fmla="*/ 0 w 778"/>
                                    <a:gd name="T49" fmla="*/ 283 h 525"/>
                                    <a:gd name="T50" fmla="*/ 34 w 778"/>
                                    <a:gd name="T51" fmla="*/ 323 h 525"/>
                                    <a:gd name="T52" fmla="*/ 74 w 778"/>
                                    <a:gd name="T53" fmla="*/ 354 h 525"/>
                                    <a:gd name="T54" fmla="*/ 108 w 778"/>
                                    <a:gd name="T55" fmla="*/ 384 h 525"/>
                                    <a:gd name="T56" fmla="*/ 148 w 778"/>
                                    <a:gd name="T57" fmla="*/ 409 h 525"/>
                                    <a:gd name="T58" fmla="*/ 148 w 778"/>
                                    <a:gd name="T59" fmla="*/ 409 h 5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778" h="525">
                                      <a:moveTo>
                                        <a:pt x="148" y="409"/>
                                      </a:moveTo>
                                      <a:lnTo>
                                        <a:pt x="148" y="409"/>
                                      </a:lnTo>
                                      <a:lnTo>
                                        <a:pt x="216" y="450"/>
                                      </a:lnTo>
                                      <a:lnTo>
                                        <a:pt x="284" y="480"/>
                                      </a:lnTo>
                                      <a:lnTo>
                                        <a:pt x="352" y="500"/>
                                      </a:lnTo>
                                      <a:lnTo>
                                        <a:pt x="426" y="515"/>
                                      </a:lnTo>
                                      <a:lnTo>
                                        <a:pt x="505" y="525"/>
                                      </a:lnTo>
                                      <a:lnTo>
                                        <a:pt x="596" y="525"/>
                                      </a:lnTo>
                                      <a:lnTo>
                                        <a:pt x="778" y="359"/>
                                      </a:lnTo>
                                      <a:lnTo>
                                        <a:pt x="709" y="303"/>
                                      </a:lnTo>
                                      <a:lnTo>
                                        <a:pt x="641" y="247"/>
                                      </a:lnTo>
                                      <a:lnTo>
                                        <a:pt x="573" y="197"/>
                                      </a:lnTo>
                                      <a:lnTo>
                                        <a:pt x="494" y="151"/>
                                      </a:lnTo>
                                      <a:lnTo>
                                        <a:pt x="420" y="106"/>
                                      </a:lnTo>
                                      <a:lnTo>
                                        <a:pt x="341" y="70"/>
                                      </a:lnTo>
                                      <a:lnTo>
                                        <a:pt x="255" y="35"/>
                                      </a:lnTo>
                                      <a:lnTo>
                                        <a:pt x="165" y="0"/>
                                      </a:lnTo>
                                      <a:lnTo>
                                        <a:pt x="0" y="283"/>
                                      </a:lnTo>
                                      <a:lnTo>
                                        <a:pt x="34" y="323"/>
                                      </a:lnTo>
                                      <a:lnTo>
                                        <a:pt x="74" y="354"/>
                                      </a:lnTo>
                                      <a:lnTo>
                                        <a:pt x="108" y="384"/>
                                      </a:lnTo>
                                      <a:lnTo>
                                        <a:pt x="148" y="4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Freeform 13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90" y="1901"/>
                                  <a:ext cx="335" cy="389"/>
                                </a:xfrm>
                                <a:custGeom>
                                  <a:avLst/>
                                  <a:gdLst>
                                    <a:gd name="T0" fmla="*/ 17 w 335"/>
                                    <a:gd name="T1" fmla="*/ 0 h 389"/>
                                    <a:gd name="T2" fmla="*/ 17 w 335"/>
                                    <a:gd name="T3" fmla="*/ 0 h 389"/>
                                    <a:gd name="T4" fmla="*/ 6 w 335"/>
                                    <a:gd name="T5" fmla="*/ 96 h 389"/>
                                    <a:gd name="T6" fmla="*/ 0 w 335"/>
                                    <a:gd name="T7" fmla="*/ 192 h 389"/>
                                    <a:gd name="T8" fmla="*/ 6 w 335"/>
                                    <a:gd name="T9" fmla="*/ 293 h 389"/>
                                    <a:gd name="T10" fmla="*/ 17 w 335"/>
                                    <a:gd name="T11" fmla="*/ 389 h 389"/>
                                    <a:gd name="T12" fmla="*/ 17 w 335"/>
                                    <a:gd name="T13" fmla="*/ 389 h 389"/>
                                    <a:gd name="T14" fmla="*/ 63 w 335"/>
                                    <a:gd name="T15" fmla="*/ 364 h 389"/>
                                    <a:gd name="T16" fmla="*/ 108 w 335"/>
                                    <a:gd name="T17" fmla="*/ 344 h 389"/>
                                    <a:gd name="T18" fmla="*/ 108 w 335"/>
                                    <a:gd name="T19" fmla="*/ 344 h 389"/>
                                    <a:gd name="T20" fmla="*/ 165 w 335"/>
                                    <a:gd name="T21" fmla="*/ 323 h 389"/>
                                    <a:gd name="T22" fmla="*/ 227 w 335"/>
                                    <a:gd name="T23" fmla="*/ 308 h 389"/>
                                    <a:gd name="T24" fmla="*/ 227 w 335"/>
                                    <a:gd name="T25" fmla="*/ 308 h 389"/>
                                    <a:gd name="T26" fmla="*/ 278 w 335"/>
                                    <a:gd name="T27" fmla="*/ 298 h 389"/>
                                    <a:gd name="T28" fmla="*/ 335 w 335"/>
                                    <a:gd name="T29" fmla="*/ 293 h 389"/>
                                    <a:gd name="T30" fmla="*/ 17 w 335"/>
                                    <a:gd name="T31" fmla="*/ 0 h 389"/>
                                    <a:gd name="T32" fmla="*/ 17 w 335"/>
                                    <a:gd name="T33" fmla="*/ 0 h 3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335" h="389">
                                      <a:moveTo>
                                        <a:pt x="17" y="0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6" y="96"/>
                                      </a:lnTo>
                                      <a:lnTo>
                                        <a:pt x="0" y="192"/>
                                      </a:lnTo>
                                      <a:lnTo>
                                        <a:pt x="6" y="293"/>
                                      </a:lnTo>
                                      <a:lnTo>
                                        <a:pt x="17" y="389"/>
                                      </a:lnTo>
                                      <a:lnTo>
                                        <a:pt x="63" y="364"/>
                                      </a:lnTo>
                                      <a:lnTo>
                                        <a:pt x="108" y="344"/>
                                      </a:lnTo>
                                      <a:lnTo>
                                        <a:pt x="165" y="323"/>
                                      </a:lnTo>
                                      <a:lnTo>
                                        <a:pt x="227" y="308"/>
                                      </a:lnTo>
                                      <a:lnTo>
                                        <a:pt x="278" y="298"/>
                                      </a:lnTo>
                                      <a:lnTo>
                                        <a:pt x="335" y="293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" name="Freeform 13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64" y="1699"/>
                                  <a:ext cx="420" cy="399"/>
                                </a:xfrm>
                                <a:custGeom>
                                  <a:avLst/>
                                  <a:gdLst>
                                    <a:gd name="T0" fmla="*/ 181 w 420"/>
                                    <a:gd name="T1" fmla="*/ 364 h 399"/>
                                    <a:gd name="T2" fmla="*/ 181 w 420"/>
                                    <a:gd name="T3" fmla="*/ 364 h 399"/>
                                    <a:gd name="T4" fmla="*/ 238 w 420"/>
                                    <a:gd name="T5" fmla="*/ 338 h 399"/>
                                    <a:gd name="T6" fmla="*/ 295 w 420"/>
                                    <a:gd name="T7" fmla="*/ 318 h 399"/>
                                    <a:gd name="T8" fmla="*/ 295 w 420"/>
                                    <a:gd name="T9" fmla="*/ 318 h 399"/>
                                    <a:gd name="T10" fmla="*/ 357 w 420"/>
                                    <a:gd name="T11" fmla="*/ 303 h 399"/>
                                    <a:gd name="T12" fmla="*/ 420 w 420"/>
                                    <a:gd name="T13" fmla="*/ 288 h 399"/>
                                    <a:gd name="T14" fmla="*/ 0 w 420"/>
                                    <a:gd name="T15" fmla="*/ 0 h 399"/>
                                    <a:gd name="T16" fmla="*/ 0 w 420"/>
                                    <a:gd name="T17" fmla="*/ 0 h 399"/>
                                    <a:gd name="T18" fmla="*/ 11 w 420"/>
                                    <a:gd name="T19" fmla="*/ 111 h 399"/>
                                    <a:gd name="T20" fmla="*/ 34 w 420"/>
                                    <a:gd name="T21" fmla="*/ 217 h 399"/>
                                    <a:gd name="T22" fmla="*/ 68 w 420"/>
                                    <a:gd name="T23" fmla="*/ 313 h 399"/>
                                    <a:gd name="T24" fmla="*/ 90 w 420"/>
                                    <a:gd name="T25" fmla="*/ 354 h 399"/>
                                    <a:gd name="T26" fmla="*/ 113 w 420"/>
                                    <a:gd name="T27" fmla="*/ 399 h 399"/>
                                    <a:gd name="T28" fmla="*/ 113 w 420"/>
                                    <a:gd name="T29" fmla="*/ 399 h 399"/>
                                    <a:gd name="T30" fmla="*/ 181 w 420"/>
                                    <a:gd name="T31" fmla="*/ 364 h 399"/>
                                    <a:gd name="T32" fmla="*/ 181 w 420"/>
                                    <a:gd name="T33" fmla="*/ 364 h 3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420" h="399">
                                      <a:moveTo>
                                        <a:pt x="181" y="364"/>
                                      </a:moveTo>
                                      <a:lnTo>
                                        <a:pt x="181" y="364"/>
                                      </a:lnTo>
                                      <a:lnTo>
                                        <a:pt x="238" y="338"/>
                                      </a:lnTo>
                                      <a:lnTo>
                                        <a:pt x="295" y="318"/>
                                      </a:lnTo>
                                      <a:lnTo>
                                        <a:pt x="357" y="303"/>
                                      </a:lnTo>
                                      <a:lnTo>
                                        <a:pt x="420" y="28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" y="111"/>
                                      </a:lnTo>
                                      <a:lnTo>
                                        <a:pt x="34" y="217"/>
                                      </a:lnTo>
                                      <a:lnTo>
                                        <a:pt x="68" y="313"/>
                                      </a:lnTo>
                                      <a:lnTo>
                                        <a:pt x="90" y="354"/>
                                      </a:lnTo>
                                      <a:lnTo>
                                        <a:pt x="113" y="399"/>
                                      </a:lnTo>
                                      <a:lnTo>
                                        <a:pt x="181" y="3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" name="Freeform 13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81" y="404"/>
                                  <a:ext cx="346" cy="410"/>
                                </a:xfrm>
                                <a:custGeom>
                                  <a:avLst/>
                                  <a:gdLst>
                                    <a:gd name="T0" fmla="*/ 193 w 346"/>
                                    <a:gd name="T1" fmla="*/ 0 h 410"/>
                                    <a:gd name="T2" fmla="*/ 0 w 346"/>
                                    <a:gd name="T3" fmla="*/ 339 h 410"/>
                                    <a:gd name="T4" fmla="*/ 0 w 346"/>
                                    <a:gd name="T5" fmla="*/ 339 h 410"/>
                                    <a:gd name="T6" fmla="*/ 68 w 346"/>
                                    <a:gd name="T7" fmla="*/ 380 h 410"/>
                                    <a:gd name="T8" fmla="*/ 136 w 346"/>
                                    <a:gd name="T9" fmla="*/ 410 h 410"/>
                                    <a:gd name="T10" fmla="*/ 346 w 346"/>
                                    <a:gd name="T11" fmla="*/ 81 h 410"/>
                                    <a:gd name="T12" fmla="*/ 346 w 346"/>
                                    <a:gd name="T13" fmla="*/ 81 h 410"/>
                                    <a:gd name="T14" fmla="*/ 272 w 346"/>
                                    <a:gd name="T15" fmla="*/ 36 h 410"/>
                                    <a:gd name="T16" fmla="*/ 193 w 346"/>
                                    <a:gd name="T17" fmla="*/ 0 h 410"/>
                                    <a:gd name="T18" fmla="*/ 193 w 346"/>
                                    <a:gd name="T19" fmla="*/ 0 h 4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346" h="410">
                                      <a:moveTo>
                                        <a:pt x="193" y="0"/>
                                      </a:moveTo>
                                      <a:lnTo>
                                        <a:pt x="0" y="339"/>
                                      </a:lnTo>
                                      <a:lnTo>
                                        <a:pt x="68" y="380"/>
                                      </a:lnTo>
                                      <a:lnTo>
                                        <a:pt x="136" y="410"/>
                                      </a:lnTo>
                                      <a:lnTo>
                                        <a:pt x="346" y="81"/>
                                      </a:lnTo>
                                      <a:lnTo>
                                        <a:pt x="272" y="36"/>
                                      </a:lnTo>
                                      <a:lnTo>
                                        <a:pt x="1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" name="Freeform 13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59" y="581"/>
                                  <a:ext cx="352" cy="278"/>
                                </a:xfrm>
                                <a:custGeom>
                                  <a:avLst/>
                                  <a:gdLst>
                                    <a:gd name="T0" fmla="*/ 352 w 352"/>
                                    <a:gd name="T1" fmla="*/ 112 h 278"/>
                                    <a:gd name="T2" fmla="*/ 352 w 352"/>
                                    <a:gd name="T3" fmla="*/ 112 h 278"/>
                                    <a:gd name="T4" fmla="*/ 283 w 352"/>
                                    <a:gd name="T5" fmla="*/ 56 h 278"/>
                                    <a:gd name="T6" fmla="*/ 215 w 352"/>
                                    <a:gd name="T7" fmla="*/ 0 h 278"/>
                                    <a:gd name="T8" fmla="*/ 0 w 352"/>
                                    <a:gd name="T9" fmla="*/ 268 h 278"/>
                                    <a:gd name="T10" fmla="*/ 0 w 352"/>
                                    <a:gd name="T11" fmla="*/ 268 h 278"/>
                                    <a:gd name="T12" fmla="*/ 79 w 352"/>
                                    <a:gd name="T13" fmla="*/ 278 h 278"/>
                                    <a:gd name="T14" fmla="*/ 170 w 352"/>
                                    <a:gd name="T15" fmla="*/ 278 h 278"/>
                                    <a:gd name="T16" fmla="*/ 352 w 352"/>
                                    <a:gd name="T17" fmla="*/ 112 h 278"/>
                                    <a:gd name="T18" fmla="*/ 352 w 352"/>
                                    <a:gd name="T19" fmla="*/ 112 h 27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352" h="278">
                                      <a:moveTo>
                                        <a:pt x="352" y="112"/>
                                      </a:moveTo>
                                      <a:lnTo>
                                        <a:pt x="352" y="112"/>
                                      </a:lnTo>
                                      <a:lnTo>
                                        <a:pt x="283" y="56"/>
                                      </a:lnTo>
                                      <a:lnTo>
                                        <a:pt x="215" y="0"/>
                                      </a:lnTo>
                                      <a:lnTo>
                                        <a:pt x="0" y="268"/>
                                      </a:lnTo>
                                      <a:lnTo>
                                        <a:pt x="79" y="278"/>
                                      </a:lnTo>
                                      <a:lnTo>
                                        <a:pt x="170" y="278"/>
                                      </a:lnTo>
                                      <a:lnTo>
                                        <a:pt x="352" y="1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" name="Freeform 13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07" y="1901"/>
                                  <a:ext cx="210" cy="344"/>
                                </a:xfrm>
                                <a:custGeom>
                                  <a:avLst/>
                                  <a:gdLst>
                                    <a:gd name="T0" fmla="*/ 91 w 210"/>
                                    <a:gd name="T1" fmla="*/ 344 h 344"/>
                                    <a:gd name="T2" fmla="*/ 91 w 210"/>
                                    <a:gd name="T3" fmla="*/ 344 h 344"/>
                                    <a:gd name="T4" fmla="*/ 148 w 210"/>
                                    <a:gd name="T5" fmla="*/ 323 h 344"/>
                                    <a:gd name="T6" fmla="*/ 210 w 210"/>
                                    <a:gd name="T7" fmla="*/ 308 h 344"/>
                                    <a:gd name="T8" fmla="*/ 0 w 210"/>
                                    <a:gd name="T9" fmla="*/ 0 h 344"/>
                                    <a:gd name="T10" fmla="*/ 91 w 210"/>
                                    <a:gd name="T11" fmla="*/ 344 h 344"/>
                                    <a:gd name="T12" fmla="*/ 91 w 210"/>
                                    <a:gd name="T13" fmla="*/ 344 h 3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10" h="344">
                                      <a:moveTo>
                                        <a:pt x="91" y="344"/>
                                      </a:moveTo>
                                      <a:lnTo>
                                        <a:pt x="91" y="344"/>
                                      </a:lnTo>
                                      <a:lnTo>
                                        <a:pt x="148" y="323"/>
                                      </a:lnTo>
                                      <a:lnTo>
                                        <a:pt x="210" y="30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1" y="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Freeform 13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64" y="1699"/>
                                  <a:ext cx="295" cy="364"/>
                                </a:xfrm>
                                <a:custGeom>
                                  <a:avLst/>
                                  <a:gdLst>
                                    <a:gd name="T0" fmla="*/ 181 w 295"/>
                                    <a:gd name="T1" fmla="*/ 364 h 364"/>
                                    <a:gd name="T2" fmla="*/ 181 w 295"/>
                                    <a:gd name="T3" fmla="*/ 364 h 364"/>
                                    <a:gd name="T4" fmla="*/ 238 w 295"/>
                                    <a:gd name="T5" fmla="*/ 338 h 364"/>
                                    <a:gd name="T6" fmla="*/ 295 w 295"/>
                                    <a:gd name="T7" fmla="*/ 318 h 364"/>
                                    <a:gd name="T8" fmla="*/ 0 w 295"/>
                                    <a:gd name="T9" fmla="*/ 0 h 364"/>
                                    <a:gd name="T10" fmla="*/ 181 w 295"/>
                                    <a:gd name="T11" fmla="*/ 364 h 364"/>
                                    <a:gd name="T12" fmla="*/ 181 w 295"/>
                                    <a:gd name="T13" fmla="*/ 364 h 3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95" h="364">
                                      <a:moveTo>
                                        <a:pt x="181" y="364"/>
                                      </a:moveTo>
                                      <a:lnTo>
                                        <a:pt x="181" y="364"/>
                                      </a:lnTo>
                                      <a:lnTo>
                                        <a:pt x="238" y="338"/>
                                      </a:lnTo>
                                      <a:lnTo>
                                        <a:pt x="295" y="31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1" y="3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Freeform 13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40" y="976"/>
                                  <a:ext cx="459" cy="748"/>
                                </a:xfrm>
                                <a:custGeom>
                                  <a:avLst/>
                                  <a:gdLst>
                                    <a:gd name="T0" fmla="*/ 391 w 459"/>
                                    <a:gd name="T1" fmla="*/ 748 h 748"/>
                                    <a:gd name="T2" fmla="*/ 459 w 459"/>
                                    <a:gd name="T3" fmla="*/ 0 h 748"/>
                                    <a:gd name="T4" fmla="*/ 0 w 459"/>
                                    <a:gd name="T5" fmla="*/ 338 h 748"/>
                                    <a:gd name="T6" fmla="*/ 391 w 459"/>
                                    <a:gd name="T7" fmla="*/ 748 h 748"/>
                                    <a:gd name="T8" fmla="*/ 391 w 459"/>
                                    <a:gd name="T9" fmla="*/ 748 h 7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9" h="748">
                                      <a:moveTo>
                                        <a:pt x="391" y="748"/>
                                      </a:moveTo>
                                      <a:lnTo>
                                        <a:pt x="459" y="0"/>
                                      </a:lnTo>
                                      <a:lnTo>
                                        <a:pt x="0" y="338"/>
                                      </a:lnTo>
                                      <a:lnTo>
                                        <a:pt x="391" y="7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BB8BB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Freeform 13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5" y="607"/>
                                  <a:ext cx="2685" cy="1390"/>
                                </a:xfrm>
                                <a:custGeom>
                                  <a:avLst/>
                                  <a:gdLst>
                                    <a:gd name="T0" fmla="*/ 755 w 2685"/>
                                    <a:gd name="T1" fmla="*/ 763 h 1390"/>
                                    <a:gd name="T2" fmla="*/ 721 w 2685"/>
                                    <a:gd name="T3" fmla="*/ 778 h 1390"/>
                                    <a:gd name="T4" fmla="*/ 653 w 2685"/>
                                    <a:gd name="T5" fmla="*/ 809 h 1390"/>
                                    <a:gd name="T6" fmla="*/ 528 w 2685"/>
                                    <a:gd name="T7" fmla="*/ 829 h 1390"/>
                                    <a:gd name="T8" fmla="*/ 335 w 2685"/>
                                    <a:gd name="T9" fmla="*/ 814 h 1390"/>
                                    <a:gd name="T10" fmla="*/ 114 w 2685"/>
                                    <a:gd name="T11" fmla="*/ 763 h 1390"/>
                                    <a:gd name="T12" fmla="*/ 0 w 2685"/>
                                    <a:gd name="T13" fmla="*/ 718 h 1390"/>
                                    <a:gd name="T14" fmla="*/ 29 w 2685"/>
                                    <a:gd name="T15" fmla="*/ 864 h 1390"/>
                                    <a:gd name="T16" fmla="*/ 91 w 2685"/>
                                    <a:gd name="T17" fmla="*/ 996 h 1390"/>
                                    <a:gd name="T18" fmla="*/ 182 w 2685"/>
                                    <a:gd name="T19" fmla="*/ 1107 h 1390"/>
                                    <a:gd name="T20" fmla="*/ 313 w 2685"/>
                                    <a:gd name="T21" fmla="*/ 1203 h 1390"/>
                                    <a:gd name="T22" fmla="*/ 392 w 2685"/>
                                    <a:gd name="T23" fmla="*/ 1243 h 1390"/>
                                    <a:gd name="T24" fmla="*/ 574 w 2685"/>
                                    <a:gd name="T25" fmla="*/ 1309 h 1390"/>
                                    <a:gd name="T26" fmla="*/ 789 w 2685"/>
                                    <a:gd name="T27" fmla="*/ 1360 h 1390"/>
                                    <a:gd name="T28" fmla="*/ 1033 w 2685"/>
                                    <a:gd name="T29" fmla="*/ 1385 h 1390"/>
                                    <a:gd name="T30" fmla="*/ 1169 w 2685"/>
                                    <a:gd name="T31" fmla="*/ 1390 h 1390"/>
                                    <a:gd name="T32" fmla="*/ 1345 w 2685"/>
                                    <a:gd name="T33" fmla="*/ 1380 h 1390"/>
                                    <a:gd name="T34" fmla="*/ 1527 w 2685"/>
                                    <a:gd name="T35" fmla="*/ 1350 h 1390"/>
                                    <a:gd name="T36" fmla="*/ 1714 w 2685"/>
                                    <a:gd name="T37" fmla="*/ 1299 h 1390"/>
                                    <a:gd name="T38" fmla="*/ 1902 w 2685"/>
                                    <a:gd name="T39" fmla="*/ 1223 h 1390"/>
                                    <a:gd name="T40" fmla="*/ 2089 w 2685"/>
                                    <a:gd name="T41" fmla="*/ 1127 h 1390"/>
                                    <a:gd name="T42" fmla="*/ 2287 w 2685"/>
                                    <a:gd name="T43" fmla="*/ 1011 h 1390"/>
                                    <a:gd name="T44" fmla="*/ 2480 w 2685"/>
                                    <a:gd name="T45" fmla="*/ 869 h 1390"/>
                                    <a:gd name="T46" fmla="*/ 2685 w 2685"/>
                                    <a:gd name="T47" fmla="*/ 707 h 1390"/>
                                    <a:gd name="T48" fmla="*/ 2611 w 2685"/>
                                    <a:gd name="T49" fmla="*/ 627 h 1390"/>
                                    <a:gd name="T50" fmla="*/ 2463 w 2685"/>
                                    <a:gd name="T51" fmla="*/ 480 h 1390"/>
                                    <a:gd name="T52" fmla="*/ 2310 w 2685"/>
                                    <a:gd name="T53" fmla="*/ 354 h 1390"/>
                                    <a:gd name="T54" fmla="*/ 2163 w 2685"/>
                                    <a:gd name="T55" fmla="*/ 247 h 1390"/>
                                    <a:gd name="T56" fmla="*/ 2015 w 2685"/>
                                    <a:gd name="T57" fmla="*/ 161 h 1390"/>
                                    <a:gd name="T58" fmla="*/ 1867 w 2685"/>
                                    <a:gd name="T59" fmla="*/ 91 h 1390"/>
                                    <a:gd name="T60" fmla="*/ 1714 w 2685"/>
                                    <a:gd name="T61" fmla="*/ 40 h 1390"/>
                                    <a:gd name="T62" fmla="*/ 1567 w 2685"/>
                                    <a:gd name="T63" fmla="*/ 10 h 1390"/>
                                    <a:gd name="T64" fmla="*/ 1413 w 2685"/>
                                    <a:gd name="T65" fmla="*/ 0 h 1390"/>
                                    <a:gd name="T66" fmla="*/ 1266 w 2685"/>
                                    <a:gd name="T67" fmla="*/ 10 h 1390"/>
                                    <a:gd name="T68" fmla="*/ 1113 w 2685"/>
                                    <a:gd name="T69" fmla="*/ 35 h 1390"/>
                                    <a:gd name="T70" fmla="*/ 965 w 2685"/>
                                    <a:gd name="T71" fmla="*/ 81 h 1390"/>
                                    <a:gd name="T72" fmla="*/ 812 w 2685"/>
                                    <a:gd name="T73" fmla="*/ 151 h 1390"/>
                                    <a:gd name="T74" fmla="*/ 659 w 2685"/>
                                    <a:gd name="T75" fmla="*/ 237 h 1390"/>
                                    <a:gd name="T76" fmla="*/ 505 w 2685"/>
                                    <a:gd name="T77" fmla="*/ 338 h 1390"/>
                                    <a:gd name="T78" fmla="*/ 358 w 2685"/>
                                    <a:gd name="T79" fmla="*/ 465 h 1390"/>
                                    <a:gd name="T80" fmla="*/ 278 w 2685"/>
                                    <a:gd name="T81" fmla="*/ 536 h 13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2685" h="1390">
                                      <a:moveTo>
                                        <a:pt x="278" y="536"/>
                                      </a:moveTo>
                                      <a:lnTo>
                                        <a:pt x="755" y="763"/>
                                      </a:lnTo>
                                      <a:lnTo>
                                        <a:pt x="721" y="778"/>
                                      </a:lnTo>
                                      <a:lnTo>
                                        <a:pt x="687" y="793"/>
                                      </a:lnTo>
                                      <a:lnTo>
                                        <a:pt x="653" y="809"/>
                                      </a:lnTo>
                                      <a:lnTo>
                                        <a:pt x="613" y="819"/>
                                      </a:lnTo>
                                      <a:lnTo>
                                        <a:pt x="528" y="829"/>
                                      </a:lnTo>
                                      <a:lnTo>
                                        <a:pt x="432" y="824"/>
                                      </a:lnTo>
                                      <a:lnTo>
                                        <a:pt x="335" y="814"/>
                                      </a:lnTo>
                                      <a:lnTo>
                                        <a:pt x="227" y="793"/>
                                      </a:lnTo>
                                      <a:lnTo>
                                        <a:pt x="114" y="763"/>
                                      </a:lnTo>
                                      <a:lnTo>
                                        <a:pt x="0" y="718"/>
                                      </a:lnTo>
                                      <a:lnTo>
                                        <a:pt x="12" y="793"/>
                                      </a:lnTo>
                                      <a:lnTo>
                                        <a:pt x="29" y="864"/>
                                      </a:lnTo>
                                      <a:lnTo>
                                        <a:pt x="57" y="930"/>
                                      </a:lnTo>
                                      <a:lnTo>
                                        <a:pt x="91" y="996"/>
                                      </a:lnTo>
                                      <a:lnTo>
                                        <a:pt x="131" y="1051"/>
                                      </a:lnTo>
                                      <a:lnTo>
                                        <a:pt x="182" y="1107"/>
                                      </a:lnTo>
                                      <a:lnTo>
                                        <a:pt x="244" y="1157"/>
                                      </a:lnTo>
                                      <a:lnTo>
                                        <a:pt x="313" y="1203"/>
                                      </a:lnTo>
                                      <a:lnTo>
                                        <a:pt x="392" y="1243"/>
                                      </a:lnTo>
                                      <a:lnTo>
                                        <a:pt x="483" y="1279"/>
                                      </a:lnTo>
                                      <a:lnTo>
                                        <a:pt x="574" y="1309"/>
                                      </a:lnTo>
                                      <a:lnTo>
                                        <a:pt x="676" y="1339"/>
                                      </a:lnTo>
                                      <a:lnTo>
                                        <a:pt x="789" y="1360"/>
                                      </a:lnTo>
                                      <a:lnTo>
                                        <a:pt x="908" y="1375"/>
                                      </a:lnTo>
                                      <a:lnTo>
                                        <a:pt x="1033" y="1385"/>
                                      </a:lnTo>
                                      <a:lnTo>
                                        <a:pt x="1169" y="1390"/>
                                      </a:lnTo>
                                      <a:lnTo>
                                        <a:pt x="1260" y="1390"/>
                                      </a:lnTo>
                                      <a:lnTo>
                                        <a:pt x="1345" y="1380"/>
                                      </a:lnTo>
                                      <a:lnTo>
                                        <a:pt x="1436" y="1370"/>
                                      </a:lnTo>
                                      <a:lnTo>
                                        <a:pt x="1527" y="1350"/>
                                      </a:lnTo>
                                      <a:lnTo>
                                        <a:pt x="1623" y="1329"/>
                                      </a:lnTo>
                                      <a:lnTo>
                                        <a:pt x="1714" y="1299"/>
                                      </a:lnTo>
                                      <a:lnTo>
                                        <a:pt x="1805" y="1264"/>
                                      </a:lnTo>
                                      <a:lnTo>
                                        <a:pt x="1902" y="1223"/>
                                      </a:lnTo>
                                      <a:lnTo>
                                        <a:pt x="1998" y="1183"/>
                                      </a:lnTo>
                                      <a:lnTo>
                                        <a:pt x="2089" y="1127"/>
                                      </a:lnTo>
                                      <a:lnTo>
                                        <a:pt x="2185" y="1071"/>
                                      </a:lnTo>
                                      <a:lnTo>
                                        <a:pt x="2287" y="1011"/>
                                      </a:lnTo>
                                      <a:lnTo>
                                        <a:pt x="2384" y="945"/>
                                      </a:lnTo>
                                      <a:lnTo>
                                        <a:pt x="2480" y="869"/>
                                      </a:lnTo>
                                      <a:lnTo>
                                        <a:pt x="2583" y="793"/>
                                      </a:lnTo>
                                      <a:lnTo>
                                        <a:pt x="2685" y="707"/>
                                      </a:lnTo>
                                      <a:lnTo>
                                        <a:pt x="2611" y="627"/>
                                      </a:lnTo>
                                      <a:lnTo>
                                        <a:pt x="2537" y="551"/>
                                      </a:lnTo>
                                      <a:lnTo>
                                        <a:pt x="2463" y="480"/>
                                      </a:lnTo>
                                      <a:lnTo>
                                        <a:pt x="2384" y="414"/>
                                      </a:lnTo>
                                      <a:lnTo>
                                        <a:pt x="2310" y="354"/>
                                      </a:lnTo>
                                      <a:lnTo>
                                        <a:pt x="2236" y="298"/>
                                      </a:lnTo>
                                      <a:lnTo>
                                        <a:pt x="2163" y="247"/>
                                      </a:lnTo>
                                      <a:lnTo>
                                        <a:pt x="2089" y="202"/>
                                      </a:lnTo>
                                      <a:lnTo>
                                        <a:pt x="2015" y="161"/>
                                      </a:lnTo>
                                      <a:lnTo>
                                        <a:pt x="1941" y="121"/>
                                      </a:lnTo>
                                      <a:lnTo>
                                        <a:pt x="1867" y="91"/>
                                      </a:lnTo>
                                      <a:lnTo>
                                        <a:pt x="1794" y="65"/>
                                      </a:lnTo>
                                      <a:lnTo>
                                        <a:pt x="1714" y="40"/>
                                      </a:lnTo>
                                      <a:lnTo>
                                        <a:pt x="1640" y="25"/>
                                      </a:lnTo>
                                      <a:lnTo>
                                        <a:pt x="1567" y="10"/>
                                      </a:lnTo>
                                      <a:lnTo>
                                        <a:pt x="1493" y="5"/>
                                      </a:lnTo>
                                      <a:lnTo>
                                        <a:pt x="1413" y="0"/>
                                      </a:lnTo>
                                      <a:lnTo>
                                        <a:pt x="1340" y="0"/>
                                      </a:lnTo>
                                      <a:lnTo>
                                        <a:pt x="1266" y="10"/>
                                      </a:lnTo>
                                      <a:lnTo>
                                        <a:pt x="1192" y="20"/>
                                      </a:lnTo>
                                      <a:lnTo>
                                        <a:pt x="1113" y="35"/>
                                      </a:lnTo>
                                      <a:lnTo>
                                        <a:pt x="1039" y="55"/>
                                      </a:lnTo>
                                      <a:lnTo>
                                        <a:pt x="965" y="81"/>
                                      </a:lnTo>
                                      <a:lnTo>
                                        <a:pt x="886" y="116"/>
                                      </a:lnTo>
                                      <a:lnTo>
                                        <a:pt x="812" y="151"/>
                                      </a:lnTo>
                                      <a:lnTo>
                                        <a:pt x="738" y="192"/>
                                      </a:lnTo>
                                      <a:lnTo>
                                        <a:pt x="659" y="237"/>
                                      </a:lnTo>
                                      <a:lnTo>
                                        <a:pt x="585" y="283"/>
                                      </a:lnTo>
                                      <a:lnTo>
                                        <a:pt x="505" y="338"/>
                                      </a:lnTo>
                                      <a:lnTo>
                                        <a:pt x="432" y="399"/>
                                      </a:lnTo>
                                      <a:lnTo>
                                        <a:pt x="358" y="465"/>
                                      </a:lnTo>
                                      <a:lnTo>
                                        <a:pt x="278" y="5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" name="Freeform 13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8" y="622"/>
                                  <a:ext cx="1402" cy="1375"/>
                                </a:xfrm>
                                <a:custGeom>
                                  <a:avLst/>
                                  <a:gdLst>
                                    <a:gd name="T0" fmla="*/ 681 w 1402"/>
                                    <a:gd name="T1" fmla="*/ 116 h 1375"/>
                                    <a:gd name="T2" fmla="*/ 681 w 1402"/>
                                    <a:gd name="T3" fmla="*/ 116 h 1375"/>
                                    <a:gd name="T4" fmla="*/ 579 w 1402"/>
                                    <a:gd name="T5" fmla="*/ 76 h 1375"/>
                                    <a:gd name="T6" fmla="*/ 477 w 1402"/>
                                    <a:gd name="T7" fmla="*/ 40 h 1375"/>
                                    <a:gd name="T8" fmla="*/ 477 w 1402"/>
                                    <a:gd name="T9" fmla="*/ 40 h 1375"/>
                                    <a:gd name="T10" fmla="*/ 386 w 1402"/>
                                    <a:gd name="T11" fmla="*/ 15 h 1375"/>
                                    <a:gd name="T12" fmla="*/ 295 w 1402"/>
                                    <a:gd name="T13" fmla="*/ 0 h 1375"/>
                                    <a:gd name="T14" fmla="*/ 295 w 1402"/>
                                    <a:gd name="T15" fmla="*/ 0 h 1375"/>
                                    <a:gd name="T16" fmla="*/ 329 w 1402"/>
                                    <a:gd name="T17" fmla="*/ 96 h 1375"/>
                                    <a:gd name="T18" fmla="*/ 352 w 1402"/>
                                    <a:gd name="T19" fmla="*/ 192 h 1375"/>
                                    <a:gd name="T20" fmla="*/ 374 w 1402"/>
                                    <a:gd name="T21" fmla="*/ 288 h 1375"/>
                                    <a:gd name="T22" fmla="*/ 386 w 1402"/>
                                    <a:gd name="T23" fmla="*/ 384 h 1375"/>
                                    <a:gd name="T24" fmla="*/ 386 w 1402"/>
                                    <a:gd name="T25" fmla="*/ 475 h 1375"/>
                                    <a:gd name="T26" fmla="*/ 386 w 1402"/>
                                    <a:gd name="T27" fmla="*/ 566 h 1375"/>
                                    <a:gd name="T28" fmla="*/ 374 w 1402"/>
                                    <a:gd name="T29" fmla="*/ 657 h 1375"/>
                                    <a:gd name="T30" fmla="*/ 363 w 1402"/>
                                    <a:gd name="T31" fmla="*/ 743 h 1375"/>
                                    <a:gd name="T32" fmla="*/ 340 w 1402"/>
                                    <a:gd name="T33" fmla="*/ 829 h 1375"/>
                                    <a:gd name="T34" fmla="*/ 312 w 1402"/>
                                    <a:gd name="T35" fmla="*/ 910 h 1375"/>
                                    <a:gd name="T36" fmla="*/ 278 w 1402"/>
                                    <a:gd name="T37" fmla="*/ 991 h 1375"/>
                                    <a:gd name="T38" fmla="*/ 233 w 1402"/>
                                    <a:gd name="T39" fmla="*/ 1072 h 1375"/>
                                    <a:gd name="T40" fmla="*/ 182 w 1402"/>
                                    <a:gd name="T41" fmla="*/ 1147 h 1375"/>
                                    <a:gd name="T42" fmla="*/ 130 w 1402"/>
                                    <a:gd name="T43" fmla="*/ 1223 h 1375"/>
                                    <a:gd name="T44" fmla="*/ 68 w 1402"/>
                                    <a:gd name="T45" fmla="*/ 1299 h 1375"/>
                                    <a:gd name="T46" fmla="*/ 0 w 1402"/>
                                    <a:gd name="T47" fmla="*/ 1375 h 1375"/>
                                    <a:gd name="T48" fmla="*/ 0 w 1402"/>
                                    <a:gd name="T49" fmla="*/ 1375 h 1375"/>
                                    <a:gd name="T50" fmla="*/ 79 w 1402"/>
                                    <a:gd name="T51" fmla="*/ 1365 h 1375"/>
                                    <a:gd name="T52" fmla="*/ 165 w 1402"/>
                                    <a:gd name="T53" fmla="*/ 1355 h 1375"/>
                                    <a:gd name="T54" fmla="*/ 250 w 1402"/>
                                    <a:gd name="T55" fmla="*/ 1335 h 1375"/>
                                    <a:gd name="T56" fmla="*/ 335 w 1402"/>
                                    <a:gd name="T57" fmla="*/ 1314 h 1375"/>
                                    <a:gd name="T58" fmla="*/ 335 w 1402"/>
                                    <a:gd name="T59" fmla="*/ 1314 h 1375"/>
                                    <a:gd name="T60" fmla="*/ 488 w 1402"/>
                                    <a:gd name="T61" fmla="*/ 1264 h 1375"/>
                                    <a:gd name="T62" fmla="*/ 636 w 1402"/>
                                    <a:gd name="T63" fmla="*/ 1203 h 1375"/>
                                    <a:gd name="T64" fmla="*/ 636 w 1402"/>
                                    <a:gd name="T65" fmla="*/ 1203 h 1375"/>
                                    <a:gd name="T66" fmla="*/ 749 w 1402"/>
                                    <a:gd name="T67" fmla="*/ 1147 h 1375"/>
                                    <a:gd name="T68" fmla="*/ 863 w 1402"/>
                                    <a:gd name="T69" fmla="*/ 1082 h 1375"/>
                                    <a:gd name="T70" fmla="*/ 863 w 1402"/>
                                    <a:gd name="T71" fmla="*/ 1082 h 1375"/>
                                    <a:gd name="T72" fmla="*/ 976 w 1402"/>
                                    <a:gd name="T73" fmla="*/ 1016 h 1375"/>
                                    <a:gd name="T74" fmla="*/ 1090 w 1402"/>
                                    <a:gd name="T75" fmla="*/ 940 h 1375"/>
                                    <a:gd name="T76" fmla="*/ 1090 w 1402"/>
                                    <a:gd name="T77" fmla="*/ 940 h 1375"/>
                                    <a:gd name="T78" fmla="*/ 1175 w 1402"/>
                                    <a:gd name="T79" fmla="*/ 874 h 1375"/>
                                    <a:gd name="T80" fmla="*/ 1265 w 1402"/>
                                    <a:gd name="T81" fmla="*/ 809 h 1375"/>
                                    <a:gd name="T82" fmla="*/ 1265 w 1402"/>
                                    <a:gd name="T83" fmla="*/ 809 h 1375"/>
                                    <a:gd name="T84" fmla="*/ 1402 w 1402"/>
                                    <a:gd name="T85" fmla="*/ 692 h 1375"/>
                                    <a:gd name="T86" fmla="*/ 1402 w 1402"/>
                                    <a:gd name="T87" fmla="*/ 692 h 1375"/>
                                    <a:gd name="T88" fmla="*/ 1271 w 1402"/>
                                    <a:gd name="T89" fmla="*/ 561 h 1375"/>
                                    <a:gd name="T90" fmla="*/ 1271 w 1402"/>
                                    <a:gd name="T91" fmla="*/ 561 h 1375"/>
                                    <a:gd name="T92" fmla="*/ 1192 w 1402"/>
                                    <a:gd name="T93" fmla="*/ 480 h 1375"/>
                                    <a:gd name="T94" fmla="*/ 1112 w 1402"/>
                                    <a:gd name="T95" fmla="*/ 409 h 1375"/>
                                    <a:gd name="T96" fmla="*/ 1112 w 1402"/>
                                    <a:gd name="T97" fmla="*/ 409 h 1375"/>
                                    <a:gd name="T98" fmla="*/ 1004 w 1402"/>
                                    <a:gd name="T99" fmla="*/ 318 h 1375"/>
                                    <a:gd name="T100" fmla="*/ 891 w 1402"/>
                                    <a:gd name="T101" fmla="*/ 237 h 1375"/>
                                    <a:gd name="T102" fmla="*/ 891 w 1402"/>
                                    <a:gd name="T103" fmla="*/ 237 h 1375"/>
                                    <a:gd name="T104" fmla="*/ 783 w 1402"/>
                                    <a:gd name="T105" fmla="*/ 172 h 1375"/>
                                    <a:gd name="T106" fmla="*/ 681 w 1402"/>
                                    <a:gd name="T107" fmla="*/ 116 h 1375"/>
                                    <a:gd name="T108" fmla="*/ 681 w 1402"/>
                                    <a:gd name="T109" fmla="*/ 116 h 13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402" h="1375">
                                      <a:moveTo>
                                        <a:pt x="681" y="116"/>
                                      </a:moveTo>
                                      <a:lnTo>
                                        <a:pt x="681" y="116"/>
                                      </a:lnTo>
                                      <a:lnTo>
                                        <a:pt x="579" y="76"/>
                                      </a:lnTo>
                                      <a:lnTo>
                                        <a:pt x="477" y="40"/>
                                      </a:lnTo>
                                      <a:lnTo>
                                        <a:pt x="386" y="15"/>
                                      </a:lnTo>
                                      <a:lnTo>
                                        <a:pt x="295" y="0"/>
                                      </a:lnTo>
                                      <a:lnTo>
                                        <a:pt x="329" y="96"/>
                                      </a:lnTo>
                                      <a:lnTo>
                                        <a:pt x="352" y="192"/>
                                      </a:lnTo>
                                      <a:lnTo>
                                        <a:pt x="374" y="288"/>
                                      </a:lnTo>
                                      <a:lnTo>
                                        <a:pt x="386" y="384"/>
                                      </a:lnTo>
                                      <a:lnTo>
                                        <a:pt x="386" y="475"/>
                                      </a:lnTo>
                                      <a:lnTo>
                                        <a:pt x="386" y="566"/>
                                      </a:lnTo>
                                      <a:lnTo>
                                        <a:pt x="374" y="657"/>
                                      </a:lnTo>
                                      <a:lnTo>
                                        <a:pt x="363" y="743"/>
                                      </a:lnTo>
                                      <a:lnTo>
                                        <a:pt x="340" y="829"/>
                                      </a:lnTo>
                                      <a:lnTo>
                                        <a:pt x="312" y="910"/>
                                      </a:lnTo>
                                      <a:lnTo>
                                        <a:pt x="278" y="991"/>
                                      </a:lnTo>
                                      <a:lnTo>
                                        <a:pt x="233" y="1072"/>
                                      </a:lnTo>
                                      <a:lnTo>
                                        <a:pt x="182" y="1147"/>
                                      </a:lnTo>
                                      <a:lnTo>
                                        <a:pt x="130" y="1223"/>
                                      </a:lnTo>
                                      <a:lnTo>
                                        <a:pt x="68" y="1299"/>
                                      </a:lnTo>
                                      <a:lnTo>
                                        <a:pt x="0" y="1375"/>
                                      </a:lnTo>
                                      <a:lnTo>
                                        <a:pt x="79" y="1365"/>
                                      </a:lnTo>
                                      <a:lnTo>
                                        <a:pt x="165" y="1355"/>
                                      </a:lnTo>
                                      <a:lnTo>
                                        <a:pt x="250" y="1335"/>
                                      </a:lnTo>
                                      <a:lnTo>
                                        <a:pt x="335" y="1314"/>
                                      </a:lnTo>
                                      <a:lnTo>
                                        <a:pt x="488" y="1264"/>
                                      </a:lnTo>
                                      <a:lnTo>
                                        <a:pt x="636" y="1203"/>
                                      </a:lnTo>
                                      <a:lnTo>
                                        <a:pt x="749" y="1147"/>
                                      </a:lnTo>
                                      <a:lnTo>
                                        <a:pt x="863" y="1082"/>
                                      </a:lnTo>
                                      <a:lnTo>
                                        <a:pt x="976" y="1016"/>
                                      </a:lnTo>
                                      <a:lnTo>
                                        <a:pt x="1090" y="940"/>
                                      </a:lnTo>
                                      <a:lnTo>
                                        <a:pt x="1175" y="874"/>
                                      </a:lnTo>
                                      <a:lnTo>
                                        <a:pt x="1265" y="809"/>
                                      </a:lnTo>
                                      <a:lnTo>
                                        <a:pt x="1402" y="692"/>
                                      </a:lnTo>
                                      <a:lnTo>
                                        <a:pt x="1271" y="561"/>
                                      </a:lnTo>
                                      <a:lnTo>
                                        <a:pt x="1192" y="480"/>
                                      </a:lnTo>
                                      <a:lnTo>
                                        <a:pt x="1112" y="409"/>
                                      </a:lnTo>
                                      <a:lnTo>
                                        <a:pt x="1004" y="318"/>
                                      </a:lnTo>
                                      <a:lnTo>
                                        <a:pt x="891" y="237"/>
                                      </a:lnTo>
                                      <a:lnTo>
                                        <a:pt x="783" y="172"/>
                                      </a:lnTo>
                                      <a:lnTo>
                                        <a:pt x="681" y="1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Freeform 13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73" y="662"/>
                                  <a:ext cx="431" cy="1274"/>
                                </a:xfrm>
                                <a:custGeom>
                                  <a:avLst/>
                                  <a:gdLst>
                                    <a:gd name="T0" fmla="*/ 346 w 431"/>
                                    <a:gd name="T1" fmla="*/ 76 h 1274"/>
                                    <a:gd name="T2" fmla="*/ 346 w 431"/>
                                    <a:gd name="T3" fmla="*/ 76 h 1274"/>
                                    <a:gd name="T4" fmla="*/ 244 w 431"/>
                                    <a:gd name="T5" fmla="*/ 36 h 1274"/>
                                    <a:gd name="T6" fmla="*/ 142 w 431"/>
                                    <a:gd name="T7" fmla="*/ 0 h 1274"/>
                                    <a:gd name="T8" fmla="*/ 142 w 431"/>
                                    <a:gd name="T9" fmla="*/ 0 h 1274"/>
                                    <a:gd name="T10" fmla="*/ 170 w 431"/>
                                    <a:gd name="T11" fmla="*/ 86 h 1274"/>
                                    <a:gd name="T12" fmla="*/ 198 w 431"/>
                                    <a:gd name="T13" fmla="*/ 172 h 1274"/>
                                    <a:gd name="T14" fmla="*/ 215 w 431"/>
                                    <a:gd name="T15" fmla="*/ 253 h 1274"/>
                                    <a:gd name="T16" fmla="*/ 227 w 431"/>
                                    <a:gd name="T17" fmla="*/ 339 h 1274"/>
                                    <a:gd name="T18" fmla="*/ 238 w 431"/>
                                    <a:gd name="T19" fmla="*/ 420 h 1274"/>
                                    <a:gd name="T20" fmla="*/ 238 w 431"/>
                                    <a:gd name="T21" fmla="*/ 501 h 1274"/>
                                    <a:gd name="T22" fmla="*/ 238 w 431"/>
                                    <a:gd name="T23" fmla="*/ 582 h 1274"/>
                                    <a:gd name="T24" fmla="*/ 232 w 431"/>
                                    <a:gd name="T25" fmla="*/ 663 h 1274"/>
                                    <a:gd name="T26" fmla="*/ 221 w 431"/>
                                    <a:gd name="T27" fmla="*/ 743 h 1274"/>
                                    <a:gd name="T28" fmla="*/ 204 w 431"/>
                                    <a:gd name="T29" fmla="*/ 819 h 1274"/>
                                    <a:gd name="T30" fmla="*/ 181 w 431"/>
                                    <a:gd name="T31" fmla="*/ 900 h 1274"/>
                                    <a:gd name="T32" fmla="*/ 159 w 431"/>
                                    <a:gd name="T33" fmla="*/ 976 h 1274"/>
                                    <a:gd name="T34" fmla="*/ 125 w 431"/>
                                    <a:gd name="T35" fmla="*/ 1052 h 1274"/>
                                    <a:gd name="T36" fmla="*/ 91 w 431"/>
                                    <a:gd name="T37" fmla="*/ 1128 h 1274"/>
                                    <a:gd name="T38" fmla="*/ 51 w 431"/>
                                    <a:gd name="T39" fmla="*/ 1198 h 1274"/>
                                    <a:gd name="T40" fmla="*/ 0 w 431"/>
                                    <a:gd name="T41" fmla="*/ 1274 h 1274"/>
                                    <a:gd name="T42" fmla="*/ 0 w 431"/>
                                    <a:gd name="T43" fmla="*/ 1274 h 1274"/>
                                    <a:gd name="T44" fmla="*/ 153 w 431"/>
                                    <a:gd name="T45" fmla="*/ 1224 h 1274"/>
                                    <a:gd name="T46" fmla="*/ 301 w 431"/>
                                    <a:gd name="T47" fmla="*/ 1163 h 1274"/>
                                    <a:gd name="T48" fmla="*/ 301 w 431"/>
                                    <a:gd name="T49" fmla="*/ 1163 h 1274"/>
                                    <a:gd name="T50" fmla="*/ 329 w 431"/>
                                    <a:gd name="T51" fmla="*/ 1102 h 1274"/>
                                    <a:gd name="T52" fmla="*/ 352 w 431"/>
                                    <a:gd name="T53" fmla="*/ 1042 h 1274"/>
                                    <a:gd name="T54" fmla="*/ 374 w 431"/>
                                    <a:gd name="T55" fmla="*/ 976 h 1274"/>
                                    <a:gd name="T56" fmla="*/ 391 w 431"/>
                                    <a:gd name="T57" fmla="*/ 910 h 1274"/>
                                    <a:gd name="T58" fmla="*/ 408 w 431"/>
                                    <a:gd name="T59" fmla="*/ 850 h 1274"/>
                                    <a:gd name="T60" fmla="*/ 420 w 431"/>
                                    <a:gd name="T61" fmla="*/ 784 h 1274"/>
                                    <a:gd name="T62" fmla="*/ 431 w 431"/>
                                    <a:gd name="T63" fmla="*/ 647 h 1274"/>
                                    <a:gd name="T64" fmla="*/ 425 w 431"/>
                                    <a:gd name="T65" fmla="*/ 511 h 1274"/>
                                    <a:gd name="T66" fmla="*/ 414 w 431"/>
                                    <a:gd name="T67" fmla="*/ 369 h 1274"/>
                                    <a:gd name="T68" fmla="*/ 386 w 431"/>
                                    <a:gd name="T69" fmla="*/ 228 h 1274"/>
                                    <a:gd name="T70" fmla="*/ 346 w 431"/>
                                    <a:gd name="T71" fmla="*/ 76 h 1274"/>
                                    <a:gd name="T72" fmla="*/ 346 w 431"/>
                                    <a:gd name="T73" fmla="*/ 76 h 1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431" h="1274">
                                      <a:moveTo>
                                        <a:pt x="346" y="76"/>
                                      </a:moveTo>
                                      <a:lnTo>
                                        <a:pt x="346" y="76"/>
                                      </a:lnTo>
                                      <a:lnTo>
                                        <a:pt x="244" y="36"/>
                                      </a:lnTo>
                                      <a:lnTo>
                                        <a:pt x="142" y="0"/>
                                      </a:lnTo>
                                      <a:lnTo>
                                        <a:pt x="170" y="86"/>
                                      </a:lnTo>
                                      <a:lnTo>
                                        <a:pt x="198" y="172"/>
                                      </a:lnTo>
                                      <a:lnTo>
                                        <a:pt x="215" y="253"/>
                                      </a:lnTo>
                                      <a:lnTo>
                                        <a:pt x="227" y="339"/>
                                      </a:lnTo>
                                      <a:lnTo>
                                        <a:pt x="238" y="420"/>
                                      </a:lnTo>
                                      <a:lnTo>
                                        <a:pt x="238" y="501"/>
                                      </a:lnTo>
                                      <a:lnTo>
                                        <a:pt x="238" y="582"/>
                                      </a:lnTo>
                                      <a:lnTo>
                                        <a:pt x="232" y="663"/>
                                      </a:lnTo>
                                      <a:lnTo>
                                        <a:pt x="221" y="743"/>
                                      </a:lnTo>
                                      <a:lnTo>
                                        <a:pt x="204" y="819"/>
                                      </a:lnTo>
                                      <a:lnTo>
                                        <a:pt x="181" y="900"/>
                                      </a:lnTo>
                                      <a:lnTo>
                                        <a:pt x="159" y="976"/>
                                      </a:lnTo>
                                      <a:lnTo>
                                        <a:pt x="125" y="1052"/>
                                      </a:lnTo>
                                      <a:lnTo>
                                        <a:pt x="91" y="1128"/>
                                      </a:lnTo>
                                      <a:lnTo>
                                        <a:pt x="51" y="1198"/>
                                      </a:lnTo>
                                      <a:lnTo>
                                        <a:pt x="0" y="1274"/>
                                      </a:lnTo>
                                      <a:lnTo>
                                        <a:pt x="153" y="1224"/>
                                      </a:lnTo>
                                      <a:lnTo>
                                        <a:pt x="301" y="1163"/>
                                      </a:lnTo>
                                      <a:lnTo>
                                        <a:pt x="329" y="1102"/>
                                      </a:lnTo>
                                      <a:lnTo>
                                        <a:pt x="352" y="1042"/>
                                      </a:lnTo>
                                      <a:lnTo>
                                        <a:pt x="374" y="976"/>
                                      </a:lnTo>
                                      <a:lnTo>
                                        <a:pt x="391" y="910"/>
                                      </a:lnTo>
                                      <a:lnTo>
                                        <a:pt x="408" y="850"/>
                                      </a:lnTo>
                                      <a:lnTo>
                                        <a:pt x="420" y="784"/>
                                      </a:lnTo>
                                      <a:lnTo>
                                        <a:pt x="431" y="647"/>
                                      </a:lnTo>
                                      <a:lnTo>
                                        <a:pt x="425" y="511"/>
                                      </a:lnTo>
                                      <a:lnTo>
                                        <a:pt x="414" y="369"/>
                                      </a:lnTo>
                                      <a:lnTo>
                                        <a:pt x="386" y="228"/>
                                      </a:lnTo>
                                      <a:lnTo>
                                        <a:pt x="346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" name="Freeform 13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01" y="859"/>
                                  <a:ext cx="283" cy="845"/>
                                </a:xfrm>
                                <a:custGeom>
                                  <a:avLst/>
                                  <a:gdLst>
                                    <a:gd name="T0" fmla="*/ 227 w 283"/>
                                    <a:gd name="T1" fmla="*/ 703 h 845"/>
                                    <a:gd name="T2" fmla="*/ 227 w 283"/>
                                    <a:gd name="T3" fmla="*/ 703 h 845"/>
                                    <a:gd name="T4" fmla="*/ 249 w 283"/>
                                    <a:gd name="T5" fmla="*/ 632 h 845"/>
                                    <a:gd name="T6" fmla="*/ 266 w 283"/>
                                    <a:gd name="T7" fmla="*/ 567 h 845"/>
                                    <a:gd name="T8" fmla="*/ 278 w 283"/>
                                    <a:gd name="T9" fmla="*/ 501 h 845"/>
                                    <a:gd name="T10" fmla="*/ 283 w 283"/>
                                    <a:gd name="T11" fmla="*/ 435 h 845"/>
                                    <a:gd name="T12" fmla="*/ 283 w 283"/>
                                    <a:gd name="T13" fmla="*/ 370 h 845"/>
                                    <a:gd name="T14" fmla="*/ 278 w 283"/>
                                    <a:gd name="T15" fmla="*/ 304 h 845"/>
                                    <a:gd name="T16" fmla="*/ 266 w 283"/>
                                    <a:gd name="T17" fmla="*/ 238 h 845"/>
                                    <a:gd name="T18" fmla="*/ 249 w 283"/>
                                    <a:gd name="T19" fmla="*/ 172 h 845"/>
                                    <a:gd name="T20" fmla="*/ 249 w 283"/>
                                    <a:gd name="T21" fmla="*/ 172 h 845"/>
                                    <a:gd name="T22" fmla="*/ 141 w 283"/>
                                    <a:gd name="T23" fmla="*/ 81 h 845"/>
                                    <a:gd name="T24" fmla="*/ 28 w 283"/>
                                    <a:gd name="T25" fmla="*/ 0 h 845"/>
                                    <a:gd name="T26" fmla="*/ 28 w 283"/>
                                    <a:gd name="T27" fmla="*/ 0 h 845"/>
                                    <a:gd name="T28" fmla="*/ 68 w 283"/>
                                    <a:gd name="T29" fmla="*/ 112 h 845"/>
                                    <a:gd name="T30" fmla="*/ 96 w 283"/>
                                    <a:gd name="T31" fmla="*/ 223 h 845"/>
                                    <a:gd name="T32" fmla="*/ 113 w 283"/>
                                    <a:gd name="T33" fmla="*/ 334 h 845"/>
                                    <a:gd name="T34" fmla="*/ 113 w 283"/>
                                    <a:gd name="T35" fmla="*/ 440 h 845"/>
                                    <a:gd name="T36" fmla="*/ 102 w 283"/>
                                    <a:gd name="T37" fmla="*/ 541 h 845"/>
                                    <a:gd name="T38" fmla="*/ 79 w 283"/>
                                    <a:gd name="T39" fmla="*/ 648 h 845"/>
                                    <a:gd name="T40" fmla="*/ 45 w 283"/>
                                    <a:gd name="T41" fmla="*/ 749 h 845"/>
                                    <a:gd name="T42" fmla="*/ 0 w 283"/>
                                    <a:gd name="T43" fmla="*/ 845 h 845"/>
                                    <a:gd name="T44" fmla="*/ 0 w 283"/>
                                    <a:gd name="T45" fmla="*/ 845 h 845"/>
                                    <a:gd name="T46" fmla="*/ 113 w 283"/>
                                    <a:gd name="T47" fmla="*/ 779 h 845"/>
                                    <a:gd name="T48" fmla="*/ 227 w 283"/>
                                    <a:gd name="T49" fmla="*/ 703 h 845"/>
                                    <a:gd name="T50" fmla="*/ 227 w 283"/>
                                    <a:gd name="T51" fmla="*/ 703 h 8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283" h="845">
                                      <a:moveTo>
                                        <a:pt x="227" y="703"/>
                                      </a:moveTo>
                                      <a:lnTo>
                                        <a:pt x="227" y="703"/>
                                      </a:lnTo>
                                      <a:lnTo>
                                        <a:pt x="249" y="632"/>
                                      </a:lnTo>
                                      <a:lnTo>
                                        <a:pt x="266" y="567"/>
                                      </a:lnTo>
                                      <a:lnTo>
                                        <a:pt x="278" y="501"/>
                                      </a:lnTo>
                                      <a:lnTo>
                                        <a:pt x="283" y="435"/>
                                      </a:lnTo>
                                      <a:lnTo>
                                        <a:pt x="283" y="370"/>
                                      </a:lnTo>
                                      <a:lnTo>
                                        <a:pt x="278" y="304"/>
                                      </a:lnTo>
                                      <a:lnTo>
                                        <a:pt x="266" y="238"/>
                                      </a:lnTo>
                                      <a:lnTo>
                                        <a:pt x="249" y="172"/>
                                      </a:lnTo>
                                      <a:lnTo>
                                        <a:pt x="141" y="81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68" y="112"/>
                                      </a:lnTo>
                                      <a:lnTo>
                                        <a:pt x="96" y="223"/>
                                      </a:lnTo>
                                      <a:lnTo>
                                        <a:pt x="113" y="334"/>
                                      </a:lnTo>
                                      <a:lnTo>
                                        <a:pt x="113" y="440"/>
                                      </a:lnTo>
                                      <a:lnTo>
                                        <a:pt x="102" y="541"/>
                                      </a:lnTo>
                                      <a:lnTo>
                                        <a:pt x="79" y="648"/>
                                      </a:lnTo>
                                      <a:lnTo>
                                        <a:pt x="45" y="749"/>
                                      </a:lnTo>
                                      <a:lnTo>
                                        <a:pt x="0" y="845"/>
                                      </a:lnTo>
                                      <a:lnTo>
                                        <a:pt x="113" y="779"/>
                                      </a:lnTo>
                                      <a:lnTo>
                                        <a:pt x="227" y="7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" name="Freeform 13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03" y="1183"/>
                                  <a:ext cx="137" cy="248"/>
                                </a:xfrm>
                                <a:custGeom>
                                  <a:avLst/>
                                  <a:gdLst>
                                    <a:gd name="T0" fmla="*/ 6 w 137"/>
                                    <a:gd name="T1" fmla="*/ 0 h 248"/>
                                    <a:gd name="T2" fmla="*/ 6 w 137"/>
                                    <a:gd name="T3" fmla="*/ 0 h 248"/>
                                    <a:gd name="T4" fmla="*/ 17 w 137"/>
                                    <a:gd name="T5" fmla="*/ 61 h 248"/>
                                    <a:gd name="T6" fmla="*/ 23 w 137"/>
                                    <a:gd name="T7" fmla="*/ 121 h 248"/>
                                    <a:gd name="T8" fmla="*/ 17 w 137"/>
                                    <a:gd name="T9" fmla="*/ 182 h 248"/>
                                    <a:gd name="T10" fmla="*/ 0 w 137"/>
                                    <a:gd name="T11" fmla="*/ 248 h 248"/>
                                    <a:gd name="T12" fmla="*/ 0 w 137"/>
                                    <a:gd name="T13" fmla="*/ 248 h 248"/>
                                    <a:gd name="T14" fmla="*/ 137 w 137"/>
                                    <a:gd name="T15" fmla="*/ 131 h 248"/>
                                    <a:gd name="T16" fmla="*/ 137 w 137"/>
                                    <a:gd name="T17" fmla="*/ 131 h 248"/>
                                    <a:gd name="T18" fmla="*/ 6 w 137"/>
                                    <a:gd name="T19" fmla="*/ 0 h 248"/>
                                    <a:gd name="T20" fmla="*/ 6 w 137"/>
                                    <a:gd name="T21" fmla="*/ 0 h 2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37" h="248">
                                      <a:moveTo>
                                        <a:pt x="6" y="0"/>
                                      </a:moveTo>
                                      <a:lnTo>
                                        <a:pt x="6" y="0"/>
                                      </a:lnTo>
                                      <a:lnTo>
                                        <a:pt x="17" y="61"/>
                                      </a:lnTo>
                                      <a:lnTo>
                                        <a:pt x="23" y="121"/>
                                      </a:lnTo>
                                      <a:lnTo>
                                        <a:pt x="17" y="182"/>
                                      </a:lnTo>
                                      <a:lnTo>
                                        <a:pt x="0" y="248"/>
                                      </a:lnTo>
                                      <a:lnTo>
                                        <a:pt x="137" y="131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1789B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" name="Freeform 13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40" y="976"/>
                                  <a:ext cx="459" cy="748"/>
                                </a:xfrm>
                                <a:custGeom>
                                  <a:avLst/>
                                  <a:gdLst>
                                    <a:gd name="T0" fmla="*/ 391 w 459"/>
                                    <a:gd name="T1" fmla="*/ 748 h 748"/>
                                    <a:gd name="T2" fmla="*/ 459 w 459"/>
                                    <a:gd name="T3" fmla="*/ 0 h 748"/>
                                    <a:gd name="T4" fmla="*/ 0 w 459"/>
                                    <a:gd name="T5" fmla="*/ 338 h 748"/>
                                    <a:gd name="T6" fmla="*/ 391 w 459"/>
                                    <a:gd name="T7" fmla="*/ 748 h 748"/>
                                    <a:gd name="T8" fmla="*/ 391 w 459"/>
                                    <a:gd name="T9" fmla="*/ 748 h 7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9" h="748">
                                      <a:moveTo>
                                        <a:pt x="391" y="748"/>
                                      </a:moveTo>
                                      <a:lnTo>
                                        <a:pt x="459" y="0"/>
                                      </a:lnTo>
                                      <a:lnTo>
                                        <a:pt x="0" y="338"/>
                                      </a:lnTo>
                                      <a:lnTo>
                                        <a:pt x="391" y="7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" name="Freeform 13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40" y="1198"/>
                                  <a:ext cx="442" cy="152"/>
                                </a:xfrm>
                                <a:custGeom>
                                  <a:avLst/>
                                  <a:gdLst>
                                    <a:gd name="T0" fmla="*/ 425 w 442"/>
                                    <a:gd name="T1" fmla="*/ 152 h 152"/>
                                    <a:gd name="T2" fmla="*/ 442 w 442"/>
                                    <a:gd name="T3" fmla="*/ 0 h 152"/>
                                    <a:gd name="T4" fmla="*/ 0 w 442"/>
                                    <a:gd name="T5" fmla="*/ 116 h 152"/>
                                    <a:gd name="T6" fmla="*/ 425 w 442"/>
                                    <a:gd name="T7" fmla="*/ 152 h 152"/>
                                    <a:gd name="T8" fmla="*/ 425 w 442"/>
                                    <a:gd name="T9" fmla="*/ 152 h 1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42" h="152">
                                      <a:moveTo>
                                        <a:pt x="425" y="152"/>
                                      </a:moveTo>
                                      <a:lnTo>
                                        <a:pt x="442" y="0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425" y="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" name="Freeform 13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40" y="1314"/>
                                  <a:ext cx="408" cy="410"/>
                                </a:xfrm>
                                <a:custGeom>
                                  <a:avLst/>
                                  <a:gdLst>
                                    <a:gd name="T0" fmla="*/ 391 w 408"/>
                                    <a:gd name="T1" fmla="*/ 410 h 410"/>
                                    <a:gd name="T2" fmla="*/ 408 w 408"/>
                                    <a:gd name="T3" fmla="*/ 198 h 410"/>
                                    <a:gd name="T4" fmla="*/ 0 w 408"/>
                                    <a:gd name="T5" fmla="*/ 0 h 410"/>
                                    <a:gd name="T6" fmla="*/ 391 w 408"/>
                                    <a:gd name="T7" fmla="*/ 410 h 410"/>
                                    <a:gd name="T8" fmla="*/ 391 w 408"/>
                                    <a:gd name="T9" fmla="*/ 410 h 4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08" h="410">
                                      <a:moveTo>
                                        <a:pt x="391" y="410"/>
                                      </a:moveTo>
                                      <a:lnTo>
                                        <a:pt x="408" y="19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91" y="4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" name="Freeform 13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20" y="890"/>
                                  <a:ext cx="551" cy="409"/>
                                </a:xfrm>
                                <a:custGeom>
                                  <a:avLst/>
                                  <a:gdLst>
                                    <a:gd name="T0" fmla="*/ 0 w 551"/>
                                    <a:gd name="T1" fmla="*/ 202 h 409"/>
                                    <a:gd name="T2" fmla="*/ 0 w 551"/>
                                    <a:gd name="T3" fmla="*/ 202 h 409"/>
                                    <a:gd name="T4" fmla="*/ 0 w 551"/>
                                    <a:gd name="T5" fmla="*/ 248 h 409"/>
                                    <a:gd name="T6" fmla="*/ 17 w 551"/>
                                    <a:gd name="T7" fmla="*/ 283 h 409"/>
                                    <a:gd name="T8" fmla="*/ 40 w 551"/>
                                    <a:gd name="T9" fmla="*/ 318 h 409"/>
                                    <a:gd name="T10" fmla="*/ 80 w 551"/>
                                    <a:gd name="T11" fmla="*/ 349 h 409"/>
                                    <a:gd name="T12" fmla="*/ 80 w 551"/>
                                    <a:gd name="T13" fmla="*/ 349 h 409"/>
                                    <a:gd name="T14" fmla="*/ 119 w 551"/>
                                    <a:gd name="T15" fmla="*/ 374 h 409"/>
                                    <a:gd name="T16" fmla="*/ 165 w 551"/>
                                    <a:gd name="T17" fmla="*/ 394 h 409"/>
                                    <a:gd name="T18" fmla="*/ 216 w 551"/>
                                    <a:gd name="T19" fmla="*/ 404 h 409"/>
                                    <a:gd name="T20" fmla="*/ 273 w 551"/>
                                    <a:gd name="T21" fmla="*/ 409 h 409"/>
                                    <a:gd name="T22" fmla="*/ 273 w 551"/>
                                    <a:gd name="T23" fmla="*/ 409 h 409"/>
                                    <a:gd name="T24" fmla="*/ 329 w 551"/>
                                    <a:gd name="T25" fmla="*/ 404 h 409"/>
                                    <a:gd name="T26" fmla="*/ 380 w 551"/>
                                    <a:gd name="T27" fmla="*/ 394 h 409"/>
                                    <a:gd name="T28" fmla="*/ 426 w 551"/>
                                    <a:gd name="T29" fmla="*/ 374 h 409"/>
                                    <a:gd name="T30" fmla="*/ 465 w 551"/>
                                    <a:gd name="T31" fmla="*/ 349 h 409"/>
                                    <a:gd name="T32" fmla="*/ 465 w 551"/>
                                    <a:gd name="T33" fmla="*/ 349 h 409"/>
                                    <a:gd name="T34" fmla="*/ 505 w 551"/>
                                    <a:gd name="T35" fmla="*/ 318 h 409"/>
                                    <a:gd name="T36" fmla="*/ 528 w 551"/>
                                    <a:gd name="T37" fmla="*/ 283 h 409"/>
                                    <a:gd name="T38" fmla="*/ 545 w 551"/>
                                    <a:gd name="T39" fmla="*/ 248 h 409"/>
                                    <a:gd name="T40" fmla="*/ 551 w 551"/>
                                    <a:gd name="T41" fmla="*/ 202 h 409"/>
                                    <a:gd name="T42" fmla="*/ 551 w 551"/>
                                    <a:gd name="T43" fmla="*/ 202 h 409"/>
                                    <a:gd name="T44" fmla="*/ 545 w 551"/>
                                    <a:gd name="T45" fmla="*/ 162 h 409"/>
                                    <a:gd name="T46" fmla="*/ 528 w 551"/>
                                    <a:gd name="T47" fmla="*/ 126 h 409"/>
                                    <a:gd name="T48" fmla="*/ 505 w 551"/>
                                    <a:gd name="T49" fmla="*/ 91 h 409"/>
                                    <a:gd name="T50" fmla="*/ 465 w 551"/>
                                    <a:gd name="T51" fmla="*/ 60 h 409"/>
                                    <a:gd name="T52" fmla="*/ 465 w 551"/>
                                    <a:gd name="T53" fmla="*/ 60 h 409"/>
                                    <a:gd name="T54" fmla="*/ 426 w 551"/>
                                    <a:gd name="T55" fmla="*/ 30 h 409"/>
                                    <a:gd name="T56" fmla="*/ 380 w 551"/>
                                    <a:gd name="T57" fmla="*/ 15 h 409"/>
                                    <a:gd name="T58" fmla="*/ 329 w 551"/>
                                    <a:gd name="T59" fmla="*/ 0 h 409"/>
                                    <a:gd name="T60" fmla="*/ 273 w 551"/>
                                    <a:gd name="T61" fmla="*/ 0 h 409"/>
                                    <a:gd name="T62" fmla="*/ 273 w 551"/>
                                    <a:gd name="T63" fmla="*/ 0 h 409"/>
                                    <a:gd name="T64" fmla="*/ 216 w 551"/>
                                    <a:gd name="T65" fmla="*/ 0 h 409"/>
                                    <a:gd name="T66" fmla="*/ 165 w 551"/>
                                    <a:gd name="T67" fmla="*/ 15 h 409"/>
                                    <a:gd name="T68" fmla="*/ 119 w 551"/>
                                    <a:gd name="T69" fmla="*/ 30 h 409"/>
                                    <a:gd name="T70" fmla="*/ 80 w 551"/>
                                    <a:gd name="T71" fmla="*/ 60 h 409"/>
                                    <a:gd name="T72" fmla="*/ 80 w 551"/>
                                    <a:gd name="T73" fmla="*/ 60 h 409"/>
                                    <a:gd name="T74" fmla="*/ 40 w 551"/>
                                    <a:gd name="T75" fmla="*/ 91 h 409"/>
                                    <a:gd name="T76" fmla="*/ 17 w 551"/>
                                    <a:gd name="T77" fmla="*/ 126 h 409"/>
                                    <a:gd name="T78" fmla="*/ 0 w 551"/>
                                    <a:gd name="T79" fmla="*/ 162 h 409"/>
                                    <a:gd name="T80" fmla="*/ 0 w 551"/>
                                    <a:gd name="T81" fmla="*/ 202 h 409"/>
                                    <a:gd name="T82" fmla="*/ 0 w 551"/>
                                    <a:gd name="T83" fmla="*/ 202 h 4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551" h="409">
                                      <a:moveTo>
                                        <a:pt x="0" y="202"/>
                                      </a:moveTo>
                                      <a:lnTo>
                                        <a:pt x="0" y="202"/>
                                      </a:lnTo>
                                      <a:lnTo>
                                        <a:pt x="0" y="248"/>
                                      </a:lnTo>
                                      <a:lnTo>
                                        <a:pt x="17" y="283"/>
                                      </a:lnTo>
                                      <a:lnTo>
                                        <a:pt x="40" y="318"/>
                                      </a:lnTo>
                                      <a:lnTo>
                                        <a:pt x="80" y="349"/>
                                      </a:lnTo>
                                      <a:lnTo>
                                        <a:pt x="119" y="374"/>
                                      </a:lnTo>
                                      <a:lnTo>
                                        <a:pt x="165" y="394"/>
                                      </a:lnTo>
                                      <a:lnTo>
                                        <a:pt x="216" y="404"/>
                                      </a:lnTo>
                                      <a:lnTo>
                                        <a:pt x="273" y="409"/>
                                      </a:lnTo>
                                      <a:lnTo>
                                        <a:pt x="329" y="404"/>
                                      </a:lnTo>
                                      <a:lnTo>
                                        <a:pt x="380" y="394"/>
                                      </a:lnTo>
                                      <a:lnTo>
                                        <a:pt x="426" y="374"/>
                                      </a:lnTo>
                                      <a:lnTo>
                                        <a:pt x="465" y="349"/>
                                      </a:lnTo>
                                      <a:lnTo>
                                        <a:pt x="505" y="318"/>
                                      </a:lnTo>
                                      <a:lnTo>
                                        <a:pt x="528" y="283"/>
                                      </a:lnTo>
                                      <a:lnTo>
                                        <a:pt x="545" y="248"/>
                                      </a:lnTo>
                                      <a:lnTo>
                                        <a:pt x="551" y="202"/>
                                      </a:lnTo>
                                      <a:lnTo>
                                        <a:pt x="545" y="162"/>
                                      </a:lnTo>
                                      <a:lnTo>
                                        <a:pt x="528" y="126"/>
                                      </a:lnTo>
                                      <a:lnTo>
                                        <a:pt x="505" y="91"/>
                                      </a:lnTo>
                                      <a:lnTo>
                                        <a:pt x="465" y="60"/>
                                      </a:lnTo>
                                      <a:lnTo>
                                        <a:pt x="426" y="30"/>
                                      </a:lnTo>
                                      <a:lnTo>
                                        <a:pt x="380" y="15"/>
                                      </a:lnTo>
                                      <a:lnTo>
                                        <a:pt x="329" y="0"/>
                                      </a:lnTo>
                                      <a:lnTo>
                                        <a:pt x="273" y="0"/>
                                      </a:lnTo>
                                      <a:lnTo>
                                        <a:pt x="216" y="0"/>
                                      </a:lnTo>
                                      <a:lnTo>
                                        <a:pt x="165" y="15"/>
                                      </a:lnTo>
                                      <a:lnTo>
                                        <a:pt x="119" y="30"/>
                                      </a:lnTo>
                                      <a:lnTo>
                                        <a:pt x="80" y="60"/>
                                      </a:lnTo>
                                      <a:lnTo>
                                        <a:pt x="40" y="91"/>
                                      </a:lnTo>
                                      <a:lnTo>
                                        <a:pt x="17" y="126"/>
                                      </a:lnTo>
                                      <a:lnTo>
                                        <a:pt x="0" y="162"/>
                                      </a:lnTo>
                                      <a:lnTo>
                                        <a:pt x="0" y="2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" name="Freeform 13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6" y="941"/>
                                  <a:ext cx="187" cy="121"/>
                                </a:xfrm>
                                <a:custGeom>
                                  <a:avLst/>
                                  <a:gdLst>
                                    <a:gd name="T0" fmla="*/ 165 w 187"/>
                                    <a:gd name="T1" fmla="*/ 15 h 121"/>
                                    <a:gd name="T2" fmla="*/ 165 w 187"/>
                                    <a:gd name="T3" fmla="*/ 15 h 121"/>
                                    <a:gd name="T4" fmla="*/ 131 w 187"/>
                                    <a:gd name="T5" fmla="*/ 5 h 121"/>
                                    <a:gd name="T6" fmla="*/ 97 w 187"/>
                                    <a:gd name="T7" fmla="*/ 0 h 121"/>
                                    <a:gd name="T8" fmla="*/ 97 w 187"/>
                                    <a:gd name="T9" fmla="*/ 0 h 121"/>
                                    <a:gd name="T10" fmla="*/ 57 w 187"/>
                                    <a:gd name="T11" fmla="*/ 5 h 121"/>
                                    <a:gd name="T12" fmla="*/ 28 w 187"/>
                                    <a:gd name="T13" fmla="*/ 15 h 121"/>
                                    <a:gd name="T14" fmla="*/ 28 w 187"/>
                                    <a:gd name="T15" fmla="*/ 15 h 121"/>
                                    <a:gd name="T16" fmla="*/ 6 w 187"/>
                                    <a:gd name="T17" fmla="*/ 35 h 121"/>
                                    <a:gd name="T18" fmla="*/ 6 w 187"/>
                                    <a:gd name="T19" fmla="*/ 46 h 121"/>
                                    <a:gd name="T20" fmla="*/ 0 w 187"/>
                                    <a:gd name="T21" fmla="*/ 61 h 121"/>
                                    <a:gd name="T22" fmla="*/ 0 w 187"/>
                                    <a:gd name="T23" fmla="*/ 61 h 121"/>
                                    <a:gd name="T24" fmla="*/ 6 w 187"/>
                                    <a:gd name="T25" fmla="*/ 71 h 121"/>
                                    <a:gd name="T26" fmla="*/ 6 w 187"/>
                                    <a:gd name="T27" fmla="*/ 81 h 121"/>
                                    <a:gd name="T28" fmla="*/ 28 w 187"/>
                                    <a:gd name="T29" fmla="*/ 101 h 121"/>
                                    <a:gd name="T30" fmla="*/ 28 w 187"/>
                                    <a:gd name="T31" fmla="*/ 101 h 121"/>
                                    <a:gd name="T32" fmla="*/ 57 w 187"/>
                                    <a:gd name="T33" fmla="*/ 116 h 121"/>
                                    <a:gd name="T34" fmla="*/ 97 w 187"/>
                                    <a:gd name="T35" fmla="*/ 121 h 121"/>
                                    <a:gd name="T36" fmla="*/ 97 w 187"/>
                                    <a:gd name="T37" fmla="*/ 121 h 121"/>
                                    <a:gd name="T38" fmla="*/ 131 w 187"/>
                                    <a:gd name="T39" fmla="*/ 116 h 121"/>
                                    <a:gd name="T40" fmla="*/ 165 w 187"/>
                                    <a:gd name="T41" fmla="*/ 101 h 121"/>
                                    <a:gd name="T42" fmla="*/ 165 w 187"/>
                                    <a:gd name="T43" fmla="*/ 101 h 121"/>
                                    <a:gd name="T44" fmla="*/ 182 w 187"/>
                                    <a:gd name="T45" fmla="*/ 81 h 121"/>
                                    <a:gd name="T46" fmla="*/ 187 w 187"/>
                                    <a:gd name="T47" fmla="*/ 71 h 121"/>
                                    <a:gd name="T48" fmla="*/ 187 w 187"/>
                                    <a:gd name="T49" fmla="*/ 61 h 121"/>
                                    <a:gd name="T50" fmla="*/ 187 w 187"/>
                                    <a:gd name="T51" fmla="*/ 61 h 121"/>
                                    <a:gd name="T52" fmla="*/ 187 w 187"/>
                                    <a:gd name="T53" fmla="*/ 46 h 121"/>
                                    <a:gd name="T54" fmla="*/ 182 w 187"/>
                                    <a:gd name="T55" fmla="*/ 35 h 121"/>
                                    <a:gd name="T56" fmla="*/ 165 w 187"/>
                                    <a:gd name="T57" fmla="*/ 15 h 121"/>
                                    <a:gd name="T58" fmla="*/ 165 w 187"/>
                                    <a:gd name="T59" fmla="*/ 15 h 1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187" h="121">
                                      <a:moveTo>
                                        <a:pt x="165" y="15"/>
                                      </a:moveTo>
                                      <a:lnTo>
                                        <a:pt x="165" y="15"/>
                                      </a:lnTo>
                                      <a:lnTo>
                                        <a:pt x="131" y="5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57" y="5"/>
                                      </a:lnTo>
                                      <a:lnTo>
                                        <a:pt x="28" y="15"/>
                                      </a:lnTo>
                                      <a:lnTo>
                                        <a:pt x="6" y="35"/>
                                      </a:lnTo>
                                      <a:lnTo>
                                        <a:pt x="6" y="46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6" y="71"/>
                                      </a:lnTo>
                                      <a:lnTo>
                                        <a:pt x="6" y="81"/>
                                      </a:lnTo>
                                      <a:lnTo>
                                        <a:pt x="28" y="101"/>
                                      </a:lnTo>
                                      <a:lnTo>
                                        <a:pt x="57" y="116"/>
                                      </a:lnTo>
                                      <a:lnTo>
                                        <a:pt x="97" y="121"/>
                                      </a:lnTo>
                                      <a:lnTo>
                                        <a:pt x="131" y="116"/>
                                      </a:lnTo>
                                      <a:lnTo>
                                        <a:pt x="165" y="101"/>
                                      </a:lnTo>
                                      <a:lnTo>
                                        <a:pt x="182" y="81"/>
                                      </a:lnTo>
                                      <a:lnTo>
                                        <a:pt x="187" y="71"/>
                                      </a:lnTo>
                                      <a:lnTo>
                                        <a:pt x="187" y="61"/>
                                      </a:lnTo>
                                      <a:lnTo>
                                        <a:pt x="187" y="46"/>
                                      </a:lnTo>
                                      <a:lnTo>
                                        <a:pt x="182" y="35"/>
                                      </a:lnTo>
                                      <a:lnTo>
                                        <a:pt x="16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0" o:spid="_x0000_s1026" style="position:absolute;margin-left:0;margin-top:0;width:709.75pt;height:522.75pt;z-index:251660288;mso-position-horizontal:center;mso-position-horizontal-relative:margin;mso-position-vertical:center;mso-position-vertical-relative:margin" coordorigin="891,996" coordsize="14195,10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">
                <v:group id="Group 2437" o:spid="_x0000_s1027" style="position:absolute;left:1138;top:1642;width:13948;height:9809" coordorigin="1138,1642" coordsize="13948,9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2198" o:spid="_x0000_s1028" style="position:absolute;left:1256;top:1705;width:13824;height:2922;visibility:visible;mso-wrap-style:square;v-text-anchor:top" coordsize="13824,2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mzQcIA&#10;AADaAAAADwAAAGRycy9kb3ducmV2LnhtbESP3WoCMRSE74W+QziF3ohmW1HK1ijbloL0Tu0DHDbH&#10;3aWbkzTJ/r29EYReDjPzDbPdj6YVPfnQWFbwvMxAEJdWN1wp+Dl/LV5BhIissbVMCiYKsN89zLaY&#10;azvwkfpTrESCcMhRQR2jy6UMZU0Gw9I64uRdrDcYk/SV1B6HBDetfMmyjTTYcFqo0dFHTeXvqTMK&#10;3DisYtFUrqT3afP5/TfHte+UenocizcQkcb4H763D1rBCm5X0g2Qu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ebNBwgAAANoAAAAPAAAAAAAAAAAAAAAAAJgCAABkcnMvZG93&#10;bnJldi54bWxQSwUGAAAAAAQABAD1AAAAhwMAAAAA&#10;" path="m12599,27r,l12508,69r-90,40l12214,163r-249,44l11671,221r,l11535,221r-158,-14l11105,163r-112,-41l10902,96r-95,-42l10739,r,l10649,54r-91,42l10468,122r-113,41l10084,207r-135,14l9790,221r,l9496,207,9248,163,9044,109,8953,69,8881,27r,l8790,69r-90,40l8496,163r-249,44l7954,221r,l7683,207,7434,163,7208,109,7118,69,7049,27r,l6981,69r-95,40l6660,163r-249,44l6140,221r,l5846,207,5599,163,5395,109,5304,69,5214,27r,l5145,69r-90,40l4847,163r-249,44l4304,221r,l4146,221,4010,207,3739,163,3625,122,3535,96,3445,54,3354,r,l3287,54r-91,42l3106,122r-112,41l2717,207r-159,14l2423,221r,l2129,207,1880,163,1676,109,1586,69,1496,27r,l1427,69r-90,40l1134,163,882,207,587,221r,l428,221,293,207,157,193,22,163,,2922r13769,-73l13824,207r,l13665,221r-158,l13507,221r-271,-14l12964,163r-208,-54l12665,69r-66,-42l12599,27xe" strokeweight="1pt">
                    <v:path arrowok="t" o:connecttype="custom" o:connectlocs="12599,27;12418,109;11965,207;11671,221;11377,207;10993,122;10807,54;10739,0;10558,96;10355,163;9949,221;9790,221;9248,163;8953,69;8881,27;8700,109;8247,207;7954,221;7434,163;7118,69;7049,27;6886,109;6411,207;6140,221;5599,163;5304,69;5214,27;5055,109;4598,207;4304,221;4010,207;3625,122;3445,54;3354,0;3196,96;2994,163;2558,221;2423,221;1880,163;1586,69;1496,27;1337,109;882,207;587,221;293,207;22,163;13769,2849;13824,207;13507,221;13236,207;12756,109;12599,27" o:connectangles="0,0,0,0,0,0,0,0,0,0,0,0,0,0,0,0,0,0,0,0,0,0,0,0,0,0,0,0,0,0,0,0,0,0,0,0,0,0,0,0,0,0,0,0,0,0,0,0,0,0,0,0"/>
                  </v:shape>
                  <v:shape id="Freeform 1785" o:spid="_x0000_s1029" style="position:absolute;left:1256;top:2807;width:13830;height:2976;visibility:visible;mso-wrap-style:square;v-text-anchor:top" coordsize="13705,2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3t08AA&#10;AADaAAAADwAAAGRycy9kb3ducmV2LnhtbESP32rCMBTG7wXfIZzBbmRN7UoZ1SgiCrK7dXuAQ3Js&#10;ypqT0kTt3t4Iwi4/vj8/vvV2cr240hg6zwqWWQ6CWHvTcavg5/v49gEiRGSDvWdS8EcBtpv5bI21&#10;8Tf+omsTW5FGONSowMY41FIGbclhyPxAnLyzHx3GJMdWmhFvadz1ssjzSjrsOBEsDrS3pH+bi0vc&#10;vR10KSv9Odl3PGo8LIrmoNTry7RbgYg0xf/ws30yCkp4XEk3QG7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3t08AAAADaAAAADwAAAAAAAAAAAAAAAACYAgAAZHJzL2Rvd25y&#10;ZXYueG1sUEsFBgAAAAAEAAQA9QAAAIUDAAAAAA==&#10;" path="m12490,27r,l12400,69r-90,40l12108,163r-247,44l11570,221r,l11435,221r-156,-14l11009,163r-111,-41l10808,96r-94,-42l10646,r,l10557,54r-90,42l10378,122r-112,41l9996,207r-134,14l9705,221r,l9413,207,9167,163,8965,109,8875,69,8804,27r,l8713,69r-89,40l8422,163r-247,44l7884,221r,l7615,207,7368,163,7144,109,7055,69,6987,27r,l6919,69r-94,40l6601,163r-247,44l6086,221r,l5794,207,5548,163,5346,109,5256,69,5167,27r,l5098,69r-89,40l4803,163r-247,44l4265,221r,l4108,221,3973,207,3705,163,3592,122,3503,96,3413,54,3323,r,l3256,54r-90,42l3076,122r-111,41l2691,207r-158,14l2399,221r,l2108,207,1861,163,1659,109,1570,69,1481,27r,l1412,69r-89,40l1122,163,871,207,579,221r,l421,221,287,207,152,193,19,163,,2922r13650,-73l13705,207r,l13547,221r-156,l13391,221r-269,-14l12853,163r-207,-54l12556,69r-66,-42l12490,27xe" strokeweight="1pt">
                    <v:path arrowok="t" o:connecttype="custom" o:connectlocs="12604,27;12422,111;11969,211;11676,225;11382,211;10997,124;10812,55;10743,0;10562,98;10360,166;9952,225;9794,225;9251,166;8956,70;8884,27;8703,111;8250,211;7956,225;7435,166;7119,70;7051,27;6887,111;6412,211;6142,225;5599,166;5304,70;5214,27;5055,111;4598,211;4304,225;4009,211;3625,124;3444,55;3353,0;3195,98;2992,166;2556,225;2421,225;1878,166;1584,70;1495,27;1335,111;879,211;584,225;290,211;19,166;13774,2902;13830,211;13513,225;13242,211;12761,111;12604,27" o:connectangles="0,0,0,0,0,0,0,0,0,0,0,0,0,0,0,0,0,0,0,0,0,0,0,0,0,0,0,0,0,0,0,0,0,0,0,0,0,0,0,0,0,0,0,0,0,0,0,0,0,0,0,0"/>
                  </v:shape>
                  <v:group id="Group 1756" o:spid="_x0000_s1030" style="position:absolute;left:4696;top:1687;width:4848;height:3412" coordorigin="11248,4799" coordsize="3115,2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group id="Group 1757" o:spid="_x0000_s1031" style="position:absolute;left:11248;top:5547;width:2569;height:1444" coordorigin="6312,10037" coordsize="2569,1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<v:shape id="Freeform 1758" o:spid="_x0000_s1032" style="position:absolute;left:6312;top:10706;width:2398;height:775;flip:x;visibility:visible;mso-wrap-style:square;v-text-anchor:top" coordsize="2433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kh5sIA&#10;AADaAAAADwAAAGRycy9kb3ducmV2LnhtbESPQWvCQBSE74X+h+UJvdWNRWtIXaUWCp7ExuD5kX1N&#10;gtm3YXejyb93BcHjMDPfMKvNYFpxIecbywpm0wQEcWl1w5WC4vj7noLwAVlja5kUjORhs359WWGm&#10;7ZX/6JKHSkQI+wwV1CF0mZS+rMmgn9qOOHr/1hkMUbpKaofXCDet/EiST2mw4bhQY0c/NZXnvDcK&#10;9n162C6KbXGej8Opd/MxNa5R6m0yfH+BCDSEZ/jR3mkFS7hfiTdA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uSHmwgAAANoAAAAPAAAAAAAAAAAAAAAAAJgCAABkcnMvZG93&#10;bnJldi54bWxQSwUGAAAAAAQABAD1AAAAhwMAAAAA&#10;" path="m2433,390r,l2428,410r,20l2408,465r-30,40l2338,540r-55,35l2223,605r-70,30l2073,660r-85,25l1893,710r-100,20l1688,745r-109,15l1459,770r-120,5l1214,775r,l1089,775,969,770,854,760,744,745,634,730,534,710,439,685,354,660,274,635,204,605,144,575,94,540,55,505,25,465,5,430,,410,,390r,l,370,5,350,25,310,55,275,94,235r50,-30l204,170r70,-30l354,115,439,90,534,65,634,45,744,30,854,20,969,10,1089,5,1214,r,l1339,5r120,5l1579,20r109,10l1793,45r100,20l1988,90r85,25l2153,140r70,30l2283,205r55,30l2378,275r30,35l2428,350r,20l2433,390r,xe" strokeweight="1pt">
                        <v:path arrowok="t" o:connecttype="custom" o:connectlocs="2398,390;2393,430;2344,505;2250,575;2122,635;1959,685;1767,730;1556,760;1320,775;1197,775;955,770;733,745;526,710;349,660;201,605;93,540;25,465;0,410;0,390;5,350;54,275;142,205;270,140;433,90;625,45;842,20;1073,5;1197,0;1438,10;1664,30;1866,65;2043,115;2191,170;2304,235;2373,310;2393,370;2398,390" o:connectangles="0,0,0,0,0,0,0,0,0,0,0,0,0,0,0,0,0,0,0,0,0,0,0,0,0,0,0,0,0,0,0,0,0,0,0,0,0"/>
                      </v:shape>
                      <v:shape id="Freeform 1759" o:spid="_x0000_s1033" style="position:absolute;left:6509;top:10776;width:2005;height:635;flip:x;visibility:visible;mso-wrap-style:square;v-text-anchor:top" coordsize="2034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89LL8A&#10;AADaAAAADwAAAGRycy9kb3ducmV2LnhtbERPz2vCMBS+D/wfwhvsMtZUD2XURpHBwMNE1un90bw1&#10;xealNtGm//1yEHb8+H5X22h7cafRd44VLLMcBHHjdMetgtPP59s7CB+QNfaOScFMHrabxVOFpXYT&#10;f9O9Dq1IIexLVGBCGEopfWPIos/cQJy4XzdaDAmOrdQjTinc9nKV54W02HFqMDjQh6HmUt+sgtfz&#10;7GJtjl/Lubgd9qjjma5GqZfnuFuDCBTDv/jh3msFaWu6km6A3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3z0svwAAANoAAAAPAAAAAAAAAAAAAAAAAJgCAABkcnMvZG93bnJl&#10;di54bWxQSwUGAAAAAAQABAD1AAAAhAMAAAAA&#10;" path="m2034,320r,l2029,350r-15,30l1989,415r-35,25l1909,470r-50,25l1799,520r-65,25l1664,565r-80,15l1499,595r-84,15l1320,620r-100,10l1120,635r-105,l1015,635r-105,l810,630,715,620,620,610,530,595,450,580,370,565,295,545,230,520,175,495,120,470,80,440,45,415,20,380,5,350,,320r,l5,285,20,255,45,225,80,195r40,-30l175,140r55,-25l295,95,370,75,450,55,530,40,620,25,715,15r95,-5l910,5,1015,r,l1120,5r100,5l1320,15r95,10l1499,40r85,15l1664,75r70,20l1799,115r60,25l1909,165r45,30l1989,225r25,30l2029,285r5,35l2034,320xe" strokeweight="1pt">
                        <v:path arrowok="t" o:connecttype="custom" o:connectlocs="2005,320;1985,380;1926,440;1832,495;1709,545;1561,580;1395,610;1203,630;1001,635;897,635;705,620;522,595;365,565;227,520;118,470;44,415;5,350;0,320;20,255;79,195;173,140;291,95;444,55;611,25;798,10;1001,0;1104,5;1301,15;1478,40;1640,75;1773,115;1882,165;1961,225;2000,285;2005,320" o:connectangles="0,0,0,0,0,0,0,0,0,0,0,0,0,0,0,0,0,0,0,0,0,0,0,0,0,0,0,0,0,0,0,0,0,0,0"/>
                      </v:shape>
                      <v:shape id="Freeform 1760" o:spid="_x0000_s1034" style="position:absolute;left:6489;top:10037;width:729;height:669;flip:x;visibility:visible;mso-wrap-style:square;v-text-anchor:top" coordsize="739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aTrMUA&#10;AADaAAAADwAAAGRycy9kb3ducmV2LnhtbESP0WrCQBRE3wv+w3ILfaubVggaXcWqlUCxtNoPuGZv&#10;k2D2bshuTPTrXaHQx2FmzjCzRW8qcabGlZYVvAwjEMSZ1SXnCn4O789jEM4ja6wsk4ILOVjMBw8z&#10;TLTt+JvOe5+LAGGXoILC+zqR0mUFGXRDWxMH79c2Bn2QTS51g12Am0q+RlEsDZYcFgqsaVVQdtq3&#10;RkH6tTyuP0dv249rO6531+Mmnqw2Sj099sspCE+9/w//tVOtYAL3K+EG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pOsxQAAANoAAAAPAAAAAAAAAAAAAAAAAJgCAABkcnMv&#10;ZG93bnJldi54bWxQSwUGAAAAAAQABAD1AAAAigMAAAAA&#10;" path="m584,r,l529,15,469,35,409,65r-60,40l349,105r-65,50l229,210r-55,60l130,340,90,410,55,490,25,575,,669r,l25,625,50,590,80,555r30,-35l144,490r35,-25l219,440r40,-25l259,415,444,335,584,270r,l634,240r40,-30l704,180r25,-40l729,140r10,-30l739,85,734,55,714,35r,l694,15,659,5,624,,584,r,xe" strokeweight="1pt">
                        <v:path arrowok="t" o:connecttype="custom" o:connectlocs="576,0;576,0;522,15;463,35;403,65;344,105;344,105;280,155;226,210;172,270;128,340;89,410;54,490;25,575;0,669;0,669;25,625;49,590;79,555;109,520;142,490;177,465;216,440;255,415;255,415;438,335;576,270;576,270;625,240;665,210;694,180;719,140;719,140;729,110;729,85;724,55;704,35;704,35;685,15;650,5;616,0;576,0;576,0" o:connectangles="0,0,0,0,0,0,0,0,0,0,0,0,0,0,0,0,0,0,0,0,0,0,0,0,0,0,0,0,0,0,0,0,0,0,0,0,0,0,0,0,0,0,0"/>
                      </v:shape>
                      <v:shape id="Freeform 1761" o:spid="_x0000_s1035" style="position:absolute;left:7711;top:10127;width:433;height:295;flip:x;visibility:visible;mso-wrap-style:square;v-text-anchor:top" coordsize="440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h4XcYA&#10;AADbAAAADwAAAGRycy9kb3ducmV2LnhtbESPQWvCQBCF74L/YRnBW90o2ErqKm2tUOlF01LobZqd&#10;JsHsbJpdY/z3zqHgbYb35r1vluve1aqjNlSeDUwnCSji3NuKCwOfH9u7BagQkS3WnsnAhQKsV8PB&#10;ElPrz3ygLouFkhAOKRooY2xSrUNeksMw8Q2xaL++dRhlbQttWzxLuKv1LEnutcOKpaHEhl5Kyo/Z&#10;yRmI3fvmeXvKv2bzv032s3e718vDtzHjUf/0CCpSH2/m/+s3K/hCL7/IAHp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h4XcYAAADbAAAADwAAAAAAAAAAAAAAAACYAgAAZHJz&#10;L2Rvd25yZXYueG1sUEsFBgAAAAAEAAQA9QAAAIsDAAAAAA==&#10;" path="m235,45r,l160,15,130,10,95,r,l70,,50,5,30,10,15,15r,l5,25,,40,5,50r5,15l10,65,25,80,40,95r25,15l95,120r,l290,185r,l335,205r40,25l410,260r30,35l440,295,430,255,410,215,390,180,365,150,335,120,305,95,270,70,235,45r,xe" strokeweight="1pt">
                        <v:path arrowok="t" o:connecttype="custom" o:connectlocs="231,45;231,45;157,15;128,10;93,0;93,0;69,0;49,5;30,10;15,15;15,15;5,25;0,40;5,50;10,65;10,65;25,80;39,95;64,110;93,120;93,120;285,185;285,185;330,205;369,230;403,260;433,295;433,295;423,255;403,215;384,180;359,150;330,120;300,95;266,70;231,45;231,45" o:connectangles="0,0,0,0,0,0,0,0,0,0,0,0,0,0,0,0,0,0,0,0,0,0,0,0,0,0,0,0,0,0,0,0,0,0,0,0,0"/>
                      </v:shape>
                      <v:shape id="Freeform 1762" o:spid="_x0000_s1036" style="position:absolute;left:7012;top:10936;width:753;height:270;flip:x;visibility:visible;mso-wrap-style:square;v-text-anchor:top" coordsize="764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iF18EA&#10;AADbAAAADwAAAGRycy9kb3ducmV2LnhtbERPS2sCMRC+C/0PYQreNFFUymqUtqAInlyLj9uwmX3Q&#10;zWTZRF3/fVMQvM3H95zFqrO1uFHrK8caRkMFgjhzpuJCw89hPfgA4QOywdoxaXiQh9XyrbfAxLg7&#10;7+mWhkLEEPYJaihDaBIpfVaSRT90DXHkctdaDBG2hTQt3mO4reVYqZm0WHFsKLGh75Ky3/RqNezV&#10;8euyO40neb5R/npK3SGfnrXuv3efcxCBuvASP91bE+eP4P+XeI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4hdfBAAAA2wAAAA8AAAAAAAAAAAAAAAAAmAIAAGRycy9kb3du&#10;cmV2LnhtbFBLBQYAAAAABAAEAPUAAACGAwAAAAA=&#10;" path="m315,65r,l375,70r45,15l420,85r15,10l450,105r10,10l460,130r,l460,140r-10,10l435,160r-15,10l420,170r-45,15l315,190r,l260,185,215,170r,l200,160,185,150,175,140r,-10l175,130r,-15l185,105,200,95,215,85r,l260,70r55,-5l315,65xm650,40r,l590,25,525,10,455,5,380,r,l305,5r-70,5l170,25,110,40r,l60,60,25,85,15,95,5,110,,125r,10l,135r,15l5,165r20,25l60,210r50,20l110,230r60,20l235,260r70,10l380,270r,l455,270r70,-10l590,250r60,-20l650,230r49,-20l734,190r20,-25l759,150r5,-15l764,135r-5,-10l754,110,744,95,734,85,699,60,650,40r,xe" strokeweight="1pt">
                        <v:path arrowok="t" o:connecttype="custom" o:connectlocs="310,65;414,85;429,95;453,115;453,130;444,150;414,170;370,185;310,190;212,170;197,160;172,140;172,130;182,105;212,85;256,70;310,65;641,40;517,10;375,0;301,5;168,25;108,40;25,85;5,110;0,135;0,150;25,190;108,230;168,250;301,270;375,270;517,260;641,230;689,210;743,165;753,135;748,125;733,95;689,60;641,40" o:connectangles="0,0,0,0,0,0,0,0,0,0,0,0,0,0,0,0,0,0,0,0,0,0,0,0,0,0,0,0,0,0,0,0,0,0,0,0,0,0,0,0,0"/>
                        <o:lock v:ext="edit" verticies="t"/>
                      </v:shape>
                      <v:shape id="Freeform 1763" o:spid="_x0000_s1037" style="position:absolute;left:8403;top:10432;width:478;height:214;flip:x;visibility:visible;mso-wrap-style:square;v-text-anchor:top" coordsize="485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P83sAA&#10;AADbAAAADwAAAGRycy9kb3ducmV2LnhtbERPS2rDMBDdF3IHMYXsarleJK0bJZTQQBYJxG4PMFhT&#10;2601MpLqz+2jQKC7ebzvbHaT6cRAzreWFTwnKQjiyuqWawVfn4enFxA+IGvsLJOCmTzstouHDeba&#10;jlzQUIZaxBD2OSpoQuhzKX3VkEGf2J44ct/WGQwRulpqh2MMN53M0nQlDbYcGxrsad9Q9Vv+GQUG&#10;L69r/1Mcz+7kzfzh7JgNVqnl4/T+BiLQFP7Fd/dRx/kZ3H6JB8jt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P83sAAAADbAAAADwAAAAAAAAAAAAAAAACYAgAAZHJzL2Rvd25y&#10;ZXYueG1sUEsFBgAAAAAEAAQA9QAAAIUDAAAAAA==&#10;" path="m485,214r,l415,159,340,110,265,65,180,35r,l110,10,55,r,l20,,10,5,5,10r,l,20r5,5l30,45r,l70,70r55,15l125,85r180,50l305,135r50,14l400,169r40,20l485,214r,xe" strokeweight="1pt">
                        <v:path arrowok="t" o:connecttype="custom" o:connectlocs="478,214;478,214;409,159;335,110;261,65;177,35;177,35;108,10;54,0;54,0;20,0;10,5;5,10;5,10;0,20;5,25;30,45;30,45;69,70;123,85;123,85;301,135;301,135;350,149;394,169;434,189;478,214;478,214" o:connectangles="0,0,0,0,0,0,0,0,0,0,0,0,0,0,0,0,0,0,0,0,0,0,0,0,0,0,0,0"/>
                      </v:shape>
                    </v:group>
                    <v:shape id="Freeform 1764" o:spid="_x0000_s1038" style="position:absolute;left:13194;top:4799;width:1169;height:669;visibility:visible;mso-wrap-style:square;v-text-anchor:top" coordsize="739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bqOsEA&#10;AADbAAAADwAAAGRycy9kb3ducmV2LnhtbERPS2vCQBC+C/6HZQRvZtNUbEldRUtFr9pS9DZmp0lo&#10;djbNbh7++26h4G0+vucs14OpREeNKy0reIhiEMSZ1SXnCj7ed7NnEM4ja6wsk4IbOVivxqMlptr2&#10;fKTu5HMRQtilqKDwvk6ldFlBBl1ka+LAfdnGoA+wyaVusA/hppJJHC+kwZJDQ4E1vRaUfZ9ao+Dc&#10;Xrrjdj/w/Jp8vrnLk3E/OlFqOhk2LyA8Df4u/ncfdJj/CH+/hA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W6jrBAAAA2wAAAA8AAAAAAAAAAAAAAAAAmAIAAGRycy9kb3du&#10;cmV2LnhtbFBLBQYAAAAABAAEAPUAAACGAwAAAAA=&#10;" path="m584,r,l529,15,469,35,409,65r-60,40l349,105r-65,50l229,210r-55,60l130,340,90,410,55,490,25,575,,669r,l25,625,50,590,80,555r30,-35l144,490r35,-25l219,440r40,-25l259,415,444,335,584,270r,l634,240r40,-30l704,180r25,-40l729,140r10,-30l739,85,734,55,714,35r,l694,15,659,5,624,,584,r,xe" strokeweight="1pt">
                      <v:path arrowok="t" o:connecttype="custom" o:connectlocs="924,0;924,0;837,15;742,35;647,65;552,105;552,105;449,155;362,210;275,270;206,340;142,410;87,490;40,575;0,669;0,669;40,625;79,590;127,555;174,520;228,490;283,465;346,440;410,415;410,415;702,335;924,270;924,270;1003,240;1066,210;1114,180;1153,140;1153,140;1169,110;1169,85;1161,55;1129,35;1129,35;1098,15;1042,5;987,0;924,0;924,0" o:connectangles="0,0,0,0,0,0,0,0,0,0,0,0,0,0,0,0,0,0,0,0,0,0,0,0,0,0,0,0,0,0,0,0,0,0,0,0,0,0,0,0,0,0,0"/>
                    </v:shape>
                  </v:group>
                  <v:group id="Group 1765" o:spid="_x0000_s1039" style="position:absolute;left:3268;top:1642;width:4599;height:3412;flip:x" coordorigin="11248,4799" coordsize="3115,2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GgM78AAADbAAAADwAAAGRycy9kb3ducmV2LnhtbERPTYvCMBC9C/6HMII3&#10;m7qURapRRFBEvFh3xePQjG2wmZQmq/Xfm4WFvc3jfc5i1dtGPKjzxrGCaZKCIC6dNlwp+DpvJzMQ&#10;PiBrbByTghd5WC2HgwXm2j35RI8iVCKGsM9RQR1Cm0vpy5os+sS1xJG7uc5iiLCrpO7wGcNtIz/S&#10;9FNaNBwbamxpU1N5L36sgu+1ySi7XA/HtCTaa3ndFSZTajzq13MQgfrwL/5z73Wcn8HvL/EAuXwD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DDRoDO/AAAA2wAAAA8AAAAA&#10;AAAAAAAAAAAAqgIAAGRycy9kb3ducmV2LnhtbFBLBQYAAAAABAAEAPoAAACWAwAAAAA=&#10;">
                    <v:group id="Group 1766" o:spid="_x0000_s1040" style="position:absolute;left:11248;top:5547;width:2569;height:1444" coordorigin="6312,10037" coordsize="2569,1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<v:shape id="Freeform 1767" o:spid="_x0000_s1041" style="position:absolute;left:6312;top:10706;width:2398;height:775;flip:x;visibility:visible;mso-wrap-style:square;v-text-anchor:top" coordsize="2433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MJBMAA&#10;AADbAAAADwAAAGRycy9kb3ducmV2LnhtbERPS4vCMBC+L/gfwgje1tTFlVKNosKCp8VH8Tw0Y1ts&#10;JiVJtf33G2HB23x8z1ltetOIBzlfW1YwmyYgiAuray4V5JefzxSED8gaG8ukYCAPm/XoY4WZtk8+&#10;0eMcShFD2GeooAqhzaT0RUUG/dS2xJG7WWcwROhKqR0+Y7hp5FeSLKTBmmNDhS3tKyru584o+O3S&#10;4+473+X3+dBfOzcfUuNqpSbjfrsEEagPb/G/+6Dj/AW8fokHy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MJBMAAAADbAAAADwAAAAAAAAAAAAAAAACYAgAAZHJzL2Rvd25y&#10;ZXYueG1sUEsFBgAAAAAEAAQA9QAAAIUDAAAAAA==&#10;" path="m2433,390r,l2428,410r,20l2408,465r-30,40l2338,540r-55,35l2223,605r-70,30l2073,660r-85,25l1893,710r-100,20l1688,745r-109,15l1459,770r-120,5l1214,775r,l1089,775,969,770,854,760,744,745,634,730,534,710,439,685,354,660,274,635,204,605,144,575,94,540,55,505,25,465,5,430,,410,,390r,l,370,5,350,25,310,55,275,94,235r50,-30l204,170r70,-30l354,115,439,90,534,65,634,45,744,30,854,20,969,10,1089,5,1214,r,l1339,5r120,5l1579,20r109,10l1793,45r100,20l1988,90r85,25l2153,140r70,30l2283,205r55,30l2378,275r30,35l2428,350r,20l2433,390r,xe" strokeweight="1pt">
                        <v:path arrowok="t" o:connecttype="custom" o:connectlocs="2398,390;2393,430;2344,505;2250,575;2122,635;1959,685;1767,730;1556,760;1320,775;1197,775;955,770;733,745;526,710;349,660;201,605;93,540;25,465;0,410;0,390;5,350;54,275;142,205;270,140;433,90;625,45;842,20;1073,5;1197,0;1438,10;1664,30;1866,65;2043,115;2191,170;2304,235;2373,310;2393,370;2398,390" o:connectangles="0,0,0,0,0,0,0,0,0,0,0,0,0,0,0,0,0,0,0,0,0,0,0,0,0,0,0,0,0,0,0,0,0,0,0,0,0"/>
                      </v:shape>
                      <v:shape id="Freeform 1768" o:spid="_x0000_s1042" style="position:absolute;left:6509;top:10776;width:2005;height:635;flip:x;visibility:visible;mso-wrap-style:square;v-text-anchor:top" coordsize="2034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rJ/cAA&#10;AADbAAAADwAAAGRycy9kb3ducmV2LnhtbERPTYvCMBC9C/6HMMJeRFP34ErXKIsgeFDE7nofmtmm&#10;bDOpTdT03xtB2Ns83ucs19E24kadrx0rmE0zEMSl0zVXCn6+t5MFCB+QNTaOSUFPHtar4WCJuXZ3&#10;PtGtCJVIIexzVGBCaHMpfWnIop+6ljhxv66zGBLsKqk7vKdw28j3LJtLizWnBoMtbQyVf8XVKhif&#10;excLc9zP+vn1sEMdz3QxSr2N4tcniEAx/Itf7p1O8z/g+Us6QK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DrJ/cAAAADbAAAADwAAAAAAAAAAAAAAAACYAgAAZHJzL2Rvd25y&#10;ZXYueG1sUEsFBgAAAAAEAAQA9QAAAIUDAAAAAA==&#10;" path="m2034,320r,l2029,350r-15,30l1989,415r-35,25l1909,470r-50,25l1799,520r-65,25l1664,565r-80,15l1499,595r-84,15l1320,620r-100,10l1120,635r-105,l1015,635r-105,l810,630,715,620,620,610,530,595,450,580,370,565,295,545,230,520,175,495,120,470,80,440,45,415,20,380,5,350,,320r,l5,285,20,255,45,225,80,195r40,-30l175,140r55,-25l295,95,370,75,450,55,530,40,620,25,715,15r95,-5l910,5,1015,r,l1120,5r100,5l1320,15r95,10l1499,40r85,15l1664,75r70,20l1799,115r60,25l1909,165r45,30l1989,225r25,30l2029,285r5,35l2034,320xe" strokeweight="1pt">
                        <v:path arrowok="t" o:connecttype="custom" o:connectlocs="2005,320;1985,380;1926,440;1832,495;1709,545;1561,580;1395,610;1203,630;1001,635;897,635;705,620;522,595;365,565;227,520;118,470;44,415;5,350;0,320;20,255;79,195;173,140;291,95;444,55;611,25;798,10;1001,0;1104,5;1301,15;1478,40;1640,75;1773,115;1882,165;1961,225;2000,285;2005,320" o:connectangles="0,0,0,0,0,0,0,0,0,0,0,0,0,0,0,0,0,0,0,0,0,0,0,0,0,0,0,0,0,0,0,0,0,0,0"/>
                      </v:shape>
                      <v:shape id="Freeform 1769" o:spid="_x0000_s1043" style="position:absolute;left:6489;top:10037;width:729;height:669;flip:x;visibility:visible;mso-wrap-style:square;v-text-anchor:top" coordsize="739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35FccA&#10;AADbAAAADwAAAGRycy9kb3ducmV2LnhtbESP3WrCQBCF74W+wzIF78ymFcSmrmL9KYJYWtsHGLPT&#10;JDQ7G7Krpj69cyF4N8M5c843k1nnanWiNlSeDTwlKSji3NuKCwM/3+vBGFSIyBZrz2TgnwLMpg+9&#10;CWbWn/mLTvtYKAnhkKGBMsYm0zrkJTkMiW+IRfv1rcMoa1to2+JZwl2tn9N0pB1WLA0lNrQoKf/b&#10;H52Bzef8sPwYvr1vL8dxs7scVqOXxcqY/mM3fwUVqYt38+16YwVfYOUXGUBP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d+RXHAAAA2wAAAA8AAAAAAAAAAAAAAAAAmAIAAGRy&#10;cy9kb3ducmV2LnhtbFBLBQYAAAAABAAEAPUAAACMAwAAAAA=&#10;" path="m584,r,l529,15,469,35,409,65r-60,40l349,105r-65,50l229,210r-55,60l130,340,90,410,55,490,25,575,,669r,l25,625,50,590,80,555r30,-35l144,490r35,-25l219,440r40,-25l259,415,444,335,584,270r,l634,240r40,-30l704,180r25,-40l729,140r10,-30l739,85,734,55,714,35r,l694,15,659,5,624,,584,r,xe" strokeweight="1pt">
                        <v:path arrowok="t" o:connecttype="custom" o:connectlocs="576,0;576,0;522,15;463,35;403,65;344,105;344,105;280,155;226,210;172,270;128,340;89,410;54,490;25,575;0,669;0,669;25,625;49,590;79,555;109,520;142,490;177,465;216,440;255,415;255,415;438,335;576,270;576,270;625,240;665,210;694,180;719,140;719,140;729,110;729,85;724,55;704,35;704,35;685,15;650,5;616,0;576,0;576,0" o:connectangles="0,0,0,0,0,0,0,0,0,0,0,0,0,0,0,0,0,0,0,0,0,0,0,0,0,0,0,0,0,0,0,0,0,0,0,0,0,0,0,0,0,0,0"/>
                      </v:shape>
                      <v:shape id="Freeform 1770" o:spid="_x0000_s1044" style="position:absolute;left:7711;top:10127;width:433;height:295;flip:x;visibility:visible;mso-wrap-style:square;v-text-anchor:top" coordsize="440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LRwMMA&#10;AADbAAAADwAAAGRycy9kb3ducmV2LnhtbERPTWvCQBC9F/wPywje6kbBVqOrtFqh4sXGUvA2Zsck&#10;mJ2N2TXGf98VCr3N433ObNGaUjRUu8KygkE/AkGcWl1wpuB7v34eg3AeWWNpmRTcycFi3nmaYazt&#10;jb+oSXwmQgi7GBXk3lexlC7NyaDr24o4cCdbG/QB1pnUNd5CuCnlMIpepMGCQ0OOFS1zSs/J1Sjw&#10;zXb1vr6mP8PRZZUcd2bzcX89KNXrtm9TEJ5a/y/+c3/qMH8Cj1/CA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LRwMMAAADbAAAADwAAAAAAAAAAAAAAAACYAgAAZHJzL2Rv&#10;d25yZXYueG1sUEsFBgAAAAAEAAQA9QAAAIgDAAAAAA==&#10;" path="m235,45r,l160,15,130,10,95,r,l70,,50,5,30,10,15,15r,l5,25,,40,5,50r5,15l10,65,25,80,40,95r25,15l95,120r,l290,185r,l335,205r40,25l410,260r30,35l440,295,430,255,410,215,390,180,365,150,335,120,305,95,270,70,235,45r,xe" strokeweight="1pt">
                        <v:path arrowok="t" o:connecttype="custom" o:connectlocs="231,45;231,45;157,15;128,10;93,0;93,0;69,0;49,5;30,10;15,15;15,15;5,25;0,40;5,50;10,65;10,65;25,80;39,95;64,110;93,120;93,120;285,185;285,185;330,205;369,230;403,260;433,295;433,295;423,255;403,215;384,180;359,150;330,120;300,95;266,70;231,45;231,45" o:connectangles="0,0,0,0,0,0,0,0,0,0,0,0,0,0,0,0,0,0,0,0,0,0,0,0,0,0,0,0,0,0,0,0,0,0,0,0,0"/>
                      </v:shape>
                      <v:shape id="Freeform 1771" o:spid="_x0000_s1045" style="position:absolute;left:7012;top:10936;width:753;height:270;flip:x;visibility:visible;mso-wrap-style:square;v-text-anchor:top" coordsize="764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jq8cIA&#10;AADbAAAADwAAAGRycy9kb3ducmV2LnhtbERPy2rCQBTdF/yH4Qrd1RlDLZJmIiq0FFyZiLa7S+bm&#10;QTN3QmbU9O87i0KXh/PONpPtxY1G3znWsFwoEMSVMx03Gk7l29MahA/IBnvHpOGHPGzy2UOGqXF3&#10;PtKtCI2IIexT1NCGMKRS+qoli37hBuLI1W60GCIcG2lGvMdw28tEqRdpsePY0OJA+5aq7+JqNRzV&#10;efd1uCTPdf2u/PVSuLJefWr9OJ+2ryACTeFf/Of+MBqSuD5+iT9A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WOrxwgAAANsAAAAPAAAAAAAAAAAAAAAAAJgCAABkcnMvZG93&#10;bnJldi54bWxQSwUGAAAAAAQABAD1AAAAhwMAAAAA&#10;" path="m315,65r,l375,70r45,15l420,85r15,10l450,105r10,10l460,130r,l460,140r-10,10l435,160r-15,10l420,170r-45,15l315,190r,l260,185,215,170r,l200,160,185,150,175,140r,-10l175,130r,-15l185,105,200,95,215,85r,l260,70r55,-5l315,65xm650,40r,l590,25,525,10,455,5,380,r,l305,5r-70,5l170,25,110,40r,l60,60,25,85,15,95,5,110,,125r,10l,135r,15l5,165r20,25l60,210r50,20l110,230r60,20l235,260r70,10l380,270r,l455,270r70,-10l590,250r60,-20l650,230r49,-20l734,190r20,-25l759,150r5,-15l764,135r-5,-10l754,110,744,95,734,85,699,60,650,40r,xe" strokeweight="1pt">
                        <v:path arrowok="t" o:connecttype="custom" o:connectlocs="310,65;414,85;429,95;453,115;453,130;444,150;414,170;370,185;310,190;212,170;197,160;172,140;172,130;182,105;212,85;256,70;310,65;641,40;517,10;375,0;301,5;168,25;108,40;25,85;5,110;0,135;0,150;25,190;108,230;168,250;301,270;375,270;517,260;641,230;689,210;743,165;753,135;748,125;733,95;689,60;641,40" o:connectangles="0,0,0,0,0,0,0,0,0,0,0,0,0,0,0,0,0,0,0,0,0,0,0,0,0,0,0,0,0,0,0,0,0,0,0,0,0,0,0,0,0"/>
                        <o:lock v:ext="edit" verticies="t"/>
                      </v:shape>
                      <v:shape id="Freeform 1772" o:spid="_x0000_s1046" style="position:absolute;left:8403;top:10432;width:478;height:214;flip:x;visibility:visible;mso-wrap-style:square;v-text-anchor:top" coordsize="485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2oFMMA&#10;AADbAAAADwAAAGRycy9kb3ducmV2LnhtbESPzWrDMBCE74G+g9hCb7EcH9rUjRJKScGHFhKnD7BY&#10;W9uJtTKS4p+3rwqBHIeZ+YbZ7CbTiYGcby0rWCUpCOLK6pZrBT+nz+UahA/IGjvLpGAmD7vtw2KD&#10;ubYjH2koQy0ihH2OCpoQ+lxKXzVk0Ce2J47er3UGQ5SultrhGOGmk1maPkuDLceFBnv6aKi6lFej&#10;wODh9cWfj8W3+/Jm3js7ZoNV6ulxen8DEWgK9/CtXWgF2Qr+v8Qf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2oFMMAAADbAAAADwAAAAAAAAAAAAAAAACYAgAAZHJzL2Rv&#10;d25yZXYueG1sUEsFBgAAAAAEAAQA9QAAAIgDAAAAAA==&#10;" path="m485,214r,l415,159,340,110,265,65,180,35r,l110,10,55,r,l20,,10,5,5,10r,l,20r5,5l30,45r,l70,70r55,15l125,85r180,50l305,135r50,14l400,169r40,20l485,214r,xe" strokeweight="1pt">
                        <v:path arrowok="t" o:connecttype="custom" o:connectlocs="478,214;478,214;409,159;335,110;261,65;177,35;177,35;108,10;54,0;54,0;20,0;10,5;5,10;5,10;0,20;5,25;30,45;30,45;69,70;123,85;123,85;301,135;301,135;350,149;394,169;434,189;478,214;478,214" o:connectangles="0,0,0,0,0,0,0,0,0,0,0,0,0,0,0,0,0,0,0,0,0,0,0,0,0,0,0,0"/>
                      </v:shape>
                    </v:group>
                    <v:shape id="Freeform 1773" o:spid="_x0000_s1047" style="position:absolute;left:13194;top:4799;width:1169;height:669;visibility:visible;mso-wrap-style:square;v-text-anchor:top" coordsize="739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aFHMIA&#10;AADbAAAADwAAAGRycy9kb3ducmV2LnhtbESPQWvCQBSE70L/w/IKvenGRWyJrmKLUq9qKfX2zD6T&#10;YPZtzK4x/nu3IHgcZuYbZjrvbCVaanzpWMNwkIAgzpwpOdfws1v1P0D4gGywckwabuRhPnvpTTE1&#10;7sobarchFxHCPkUNRQh1KqXPCrLoB64mjt7RNRZDlE0uTYPXCLeVVEkylhZLjgsF1vRVUHbaXqyG&#10;v8u+3Xx+dzw6qN+l379bfzZK67fXbjEBEagLz/CjvTYalIL/L/E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doUcwgAAANsAAAAPAAAAAAAAAAAAAAAAAJgCAABkcnMvZG93&#10;bnJldi54bWxQSwUGAAAAAAQABAD1AAAAhwMAAAAA&#10;" path="m584,r,l529,15,469,35,409,65r-60,40l349,105r-65,50l229,210r-55,60l130,340,90,410,55,490,25,575,,669r,l25,625,50,590,80,555r30,-35l144,490r35,-25l219,440r40,-25l259,415,444,335,584,270r,l634,240r40,-30l704,180r25,-40l729,140r10,-30l739,85,734,55,714,35r,l694,15,659,5,624,,584,r,xe" strokeweight="1pt">
                      <v:path arrowok="t" o:connecttype="custom" o:connectlocs="924,0;924,0;837,15;742,35;647,65;552,105;552,105;449,155;362,210;275,270;206,340;142,410;87,490;40,575;0,669;0,669;40,625;79,590;127,555;174,520;228,490;283,465;346,440;410,415;410,415;702,335;924,270;924,270;1003,240;1066,210;1114,180;1153,140;1153,140;1169,110;1169,85;1161,55;1129,35;1129,35;1098,15;1042,5;987,0;924,0;924,0" o:connectangles="0,0,0,0,0,0,0,0,0,0,0,0,0,0,0,0,0,0,0,0,0,0,0,0,0,0,0,0,0,0,0,0,0,0,0,0,0,0,0,0,0,0,0"/>
                    </v:shape>
                  </v:group>
                  <v:group id="Group 1216" o:spid="_x0000_s1048" style="position:absolute;left:9529;top:1687;width:4785;height:3367" coordorigin="9562,1721" coordsize="5025,3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<v:shape id="Freeform 1217" o:spid="_x0000_s1049" style="position:absolute;left:11043;top:2175;width:566;height:836;visibility:visible;mso-wrap-style:square;v-text-anchor:top" coordsize="1663,2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Ma0MUA&#10;AADbAAAADwAAAGRycy9kb3ducmV2LnhtbESPS4vCQBCE78L+h6EXvOlkZZEQHUX2AasH8YXirc20&#10;SdZMT8iMJvvvdwTBY1FVX1HjaWtKcaPaFZYVvPUjEMSp1QVnCnbb714MwnlkjaVlUvBHDqaTl84Y&#10;E20bXtNt4zMRIOwSVJB7XyVSujQng65vK+LgnW1t0AdZZ1LX2AS4KeUgiobSYMFhIceKPnJKL5ur&#10;UcCHdtb8zo+4PBXxV/y5Xi32l5VS3dd2NgLhqfXP8KP9oxUM3uH+JfwAO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ExrQxQAAANsAAAAPAAAAAAAAAAAAAAAAAJgCAABkcnMv&#10;ZG93bnJldi54bWxQSwUGAAAAAAQABAD1AAAAigMAAAAA&#10;" path="m1663,1115r,l1629,806,1595,532,1543,429,1509,326,1458,223r-69,-68l1320,86,1252,52,1183,17,1115,r-69,l977,17,892,52,806,86r-86,69l652,223,566,326,497,429,360,669,240,960r-51,206l137,1355,52,1800,17,2280,,2812,52,2349r51,-429l189,1543,309,1200,412,943,532,737,652,566r68,-69l789,446,926,377r69,-17l1046,360r69,l1183,377r120,69l1423,566r86,137l1595,892r68,223xe" strokeweight="1pt">
                      <v:path arrowok="t" o:connecttype="custom" o:connectlocs="566,331;566,331;554,240;543,158;525,128;514,97;496,66;473,46;473,46;449,26;426,15;403,5;379,0;356,0;333,5;304,15;274,26;274,26;245,46;222,66;193,97;169,128;123,199;82,285;82,285;64,347;47,403;18,535;6,678;0,836;0,836;18,698;35,571;64,459;105,357;105,357;140,280;181,219;222,168;245,148;269,133;269,133;315,112;339,107;356,107;379,107;403,112;443,133;443,133;484,168;514,209;543,265;566,331;566,331" o:connectangles="0,0,0,0,0,0,0,0,0,0,0,0,0,0,0,0,0,0,0,0,0,0,0,0,0,0,0,0,0,0,0,0,0,0,0,0,0,0,0,0,0,0,0,0,0,0,0,0,0,0,0,0,0,0"/>
                    </v:shape>
                    <v:shape id="Freeform 1218" o:spid="_x0000_s1050" style="position:absolute;left:10524;top:2283;width:519;height:619;visibility:visible;mso-wrap-style:square;v-text-anchor:top" coordsize="1526,2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yBwMEA&#10;AADbAAAADwAAAGRycy9kb3ducmV2LnhtbESPQWsCMRSE7wX/Q3hCb92sFousRhGhSz1JdcXrY/Pc&#10;BDcvyybV7b83QqHHYWa+YZbrwbXiRn2wnhVMshwEce215UZBdfx8m4MIEVlj65kU/FKA9Wr0ssRC&#10;+zt/0+0QG5EgHApUYGLsCilDbchhyHxHnLyL7x3GJPtG6h7vCe5aOc3zD+nQclow2NHWUH09/DgF&#10;7xZ9WZ53J2nN3usdVaVrKqVex8NmASLSEP/Df+0vrWA6g+eX9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8gcDBAAAA2wAAAA8AAAAAAAAAAAAAAAAAmAIAAGRycy9kb3du&#10;cmV2LnhtbFBLBQYAAAAABAAEAPUAAACGAwAAAAA=&#10;" path="m772,86r,l703,52,634,17,566,,497,,429,17,360,52,309,86r-69,51l189,206r-52,86l103,394,69,497,17,737,,1029,51,823,137,652,223,514,326,412,446,343r51,-17l549,326r120,17l789,412,926,514r120,155l1149,874r103,223l1337,1406r86,360l1475,2160r51,429l1509,2109r-34,-446l1406,1252,1303,892,1183,617,1063,394,995,292,926,206,857,137,772,86xe" strokeweight="1pt">
                      <v:path arrowok="t" o:connecttype="custom" o:connectlocs="263,21;263,21;239,12;216,4;192,0;169,0;146,4;122,12;105,21;82,33;82,33;64,49;47,70;35,94;23,119;6,176;0,246;0,246;17,197;47,156;76,123;111,99;111,99;152,82;169,78;187,78;228,82;268,99;268,99;315,123;356,160;391,209;426,262;426,262;455,336;484,422;502,516;519,619;519,619;513,504;502,398;478,299;443,213;443,213;402,148;362,94;338,70;315,49;291,33;263,21;263,21" o:connectangles="0,0,0,0,0,0,0,0,0,0,0,0,0,0,0,0,0,0,0,0,0,0,0,0,0,0,0,0,0,0,0,0,0,0,0,0,0,0,0,0,0,0,0,0,0,0,0,0,0,0,0"/>
                    </v:shape>
                    <v:shape id="Freeform 1219" o:spid="_x0000_s1051" style="position:absolute;left:13257;top:3138;width:623;height:614;visibility:visible;mso-wrap-style:square;v-text-anchor:top" coordsize="1268,1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5KmMUA&#10;AADbAAAADwAAAGRycy9kb3ducmV2LnhtbESPQWvCQBSE74X+h+UJ3pqNOYhEVwmlxYAo1Xjo8ZF9&#10;TYLZtzG7avTXdwsFj8PMfMMsVoNpxZV611hWMIliEMSl1Q1XCo7F59sMhPPIGlvLpOBODlbL15cF&#10;ptreeE/Xg69EgLBLUUHtfZdK6cqaDLrIdsTB+7G9QR9kX0nd4y3ATSuTOJ5Kgw2HhRo7eq+pPB0u&#10;RoEvzg+jT3nysdlvv9b5d1bs2kyp8WjI5iA8Df4Z/m/nWkEyhb8v4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/kqYxQAAANsAAAAPAAAAAAAAAAAAAAAAAJgCAABkcnMv&#10;ZG93bnJldi54bWxQSwUGAAAAAAQABAD1AAAAigMAAAAA&#10;" path="m,154r,l51,120,188,68,377,17,497,,617,,737,34,840,85r120,69l1046,274r85,154l1200,617r51,240l1268,1148r-102,52l1063,1234r-120,17l874,1251r-69,-34l737,1183r-52,-52l617,1063,548,960,497,823,463,668,445,514,428,428,411,343,360,257,274,205,154,171,,154xe" strokeweight="1pt">
                      <v:path arrowok="t" o:connecttype="custom" o:connectlocs="0,76;0,76;25,59;92,33;185,8;244,0;303,0;362,17;413,42;472,76;514,134;556,210;590,303;615,421;623,563;623,563;573,589;522,606;463,614;429,614;396,597;362,581;337,555;303,522;269,471;244,404;227,328;227,328;219,252;210,210;202,168;177,126;135,101;76,84;0,76;0,76" o:connectangles="0,0,0,0,0,0,0,0,0,0,0,0,0,0,0,0,0,0,0,0,0,0,0,0,0,0,0,0,0,0,0,0,0,0,0,0"/>
                    </v:shape>
                    <v:shape id="Freeform 1220" o:spid="_x0000_s1052" style="position:absolute;left:13888;top:3230;width:699;height:572;visibility:visible;mso-wrap-style:square;v-text-anchor:top" coordsize="1423,1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POhcQA&#10;AADbAAAADwAAAGRycy9kb3ducmV2LnhtbESP0UoDMRRE3wX/IVyhbzZxC1rWpkUqQnEptKsfcNlc&#10;N6ubm22Stqtf3wiCj8PMnGEWq9H14kQhdp413E0VCOLGm45bDe9vL7dzEDEhG+w9k4ZvirBaXl8t&#10;sDT+zHs61akVGcKxRA02paGUMjaWHMapH4iz9+GDw5RlaKUJeM5w18tCqXvpsOO8YHGgtaXmqz46&#10;Da9qVlfbQxOrQh2rn9nuM9jds9aTm/HpEUSiMf2H/9obo6F4gN8v+Qf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TzoXEAAAA2wAAAA8AAAAAAAAAAAAAAAAAmAIAAGRycy9k&#10;b3ducmV2LnhtbFBLBQYAAAAABAAEAPUAAACJAwAAAAA=&#10;" path="m1423,240r,l1371,206,1251,120,1063,35,943,,840,,720,,600,17,480,86,360,172,257,309,154,497,68,720,,1012r85,68l171,1132r120,34l360,1166r68,-17l497,1132r86,-52l651,1029r69,-86l805,823,874,669,925,515r18,-86l977,360r68,-68l1131,240r120,-17l1423,240xe" strokeweight="1pt">
                      <v:path arrowok="t" o:connecttype="custom" o:connectlocs="699,118;699,118;673,101;615,59;522,17;463,0;413,0;354,0;295,8;236,42;177,84;126,152;76,244;33,353;0,496;0,496;42,530;84,555;143,572;177,572;210,564;244,555;286,530;320,505;354,463;395,404;429,328;429,328;454,253;463,210;480,177;513,143;556,118;615,109;699,118;699,118" o:connectangles="0,0,0,0,0,0,0,0,0,0,0,0,0,0,0,0,0,0,0,0,0,0,0,0,0,0,0,0,0,0,0,0,0,0,0,0"/>
                    </v:shape>
                    <v:shape id="Freeform 1221" o:spid="_x0000_s1053" style="position:absolute;left:9562;top:2784;width:4309;height:2651;visibility:visible;mso-wrap-style:square;v-text-anchor:top" coordsize="8779,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+K/MEA&#10;AADbAAAADwAAAGRycy9kb3ducmV2LnhtbERPPW/CMBDdK/EfrENiKw4ZWhowCCEqsdEmGTqe4iMO&#10;xOcodkL49/VQqePT+97uJ9uKkXrfOFawWiYgiCunG64VlMXn6xqED8gaW8ek4Eke9rvZyxYz7R78&#10;TWMeahFD2GeowITQZVL6ypBFv3QdceSurrcYIuxrqXt8xHDbyjRJ3qTFhmODwY6Ohqp7PlgF70Na&#10;DHZ1uK3PH195dykvp59mVGoxnw4bEIGm8C/+c5+1gjSOjV/iD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/ivzBAAAA2wAAAA8AAAAAAAAAAAAAAAAAmAIAAGRycy9kb3du&#10;cmV2LnhtbFBLBQYAAAAABAAEAPUAAACGAwAAAAA=&#10;" path="m2898,3085r,l2915,3188r17,86l2984,3325r68,35l3121,3360r69,-17l3275,3274r69,-86l3292,3308r-85,69l3121,3428r-69,l3001,3411r-34,-17l2915,3308r-17,-103l2898,3085xm8779,1851r,l8694,1954r-86,86l8505,2125r-103,52l8299,2228r-120,35l8042,2297r-137,l7648,2280r-275,-52l7047,2143,6705,2023,6430,1903,6104,1748,5299,1354,4373,857,3841,600,3447,411,3087,274,2761,154,2452,68,2109,17,1955,,1801,,1663,,1526,34,1389,51r-120,52l1115,171,995,240,875,343,755,463,652,583,549,737,463,891r-85,172l292,1268r-52,206l172,1697r-52,240l86,2211,52,2485,,3085,4013,4114r85,240l4201,4560r103,188l4424,4920r120,154l4681,5194r155,120l5007,5400r17,-137l5041,5108r17,-154l5041,4800r-34,-137l4973,4508r-52,-154l4853,4217r326,51l5487,4320r309,17l6104,4354r275,-17l6670,4303r257,-52l7185,4183r274,-103l7682,3960r223,-120l8093,3685r172,-171l8402,3325r137,-205l8625,2880r69,-240l8728,2383r34,-258l8779,1851xe" strokeweight="1pt">
                      <v:path arrowok="t" o:connecttype="custom" o:connectlocs="1422,1515;1439,1607;1498,1650;1532,1650;1607,1607;1641,1565;1574,1658;1532,1683;1498,1683;1456,1666;1431,1624;1422,1515;4309,909;4267,959;4175,1043;4073,1094;3947,1128;3880,1128;3619,1094;3291,993;3156,934;2601,665;2146,421;1885,295;1515,135;1204,33;1035,8;884,0;749,17;623,51;547,84;429,168;320,286;227,437;143,622;84,833;42,1085;0,1515;1970,2020;2062,2239;2171,2415;2298,2550;2458,2651;2466,2584;2483,2432;2458,2289;2415,2137;2382,2070;2693,2121;2996,2137;3274,2112;3527,2054;3661,2003;3880,1885;4057,1725;4191,1532;4233,1414;4284,1170;4309,909" o:connectangles="0,0,0,0,0,0,0,0,0,0,0,0,0,0,0,0,0,0,0,0,0,0,0,0,0,0,0,0,0,0,0,0,0,0,0,0,0,0,0,0,0,0,0,0,0,0,0,0,0,0,0,0,0,0,0,0,0,0,0"/>
                      <o:lock v:ext="edit" verticies="t"/>
                    </v:shape>
                    <v:shape id="Freeform 1222" o:spid="_x0000_s1054" style="position:absolute;left:10524;top:1721;width:519;height:1181;visibility:visible;mso-wrap-style:square;v-text-anchor:top" coordsize="1526,2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GLxcEA&#10;AADbAAAADwAAAGRycy9kb3ducmV2LnhtbESPQWsCMRSE7wX/Q3hCb92sFqSuRhGhSz1JdcXrY/Pc&#10;BDcvyybV7b83QqHHYWa+YZbrwbXiRn2wnhVMshwEce215UZBdfx8+wARIrLG1jMp+KUA69XoZYmF&#10;9nf+ptshNiJBOBSowMTYFVKG2pDDkPmOOHkX3zuMSfaN1D3eE9y1cprnM+nQclow2NHWUH09/DgF&#10;7xZ9WZ53J2nN3usdVaVrKqVex8NmASLSEP/Df+0vrWA6h+eX9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xi8XBAAAA2wAAAA8AAAAAAAAAAAAAAAAAmAIAAGRycy9kb3du&#10;cmV2LnhtbFBLBQYAAAAABAAEAPUAAACGAwAAAAA=&#10;" path="m772,86r,l703,52,634,17,566,,497,,429,17,360,52,309,86r-69,51l189,206r-52,86l103,394,69,497,17,737,,1029,51,823,137,652,223,514,326,412,446,343r51,-17l549,326r120,17l789,412,926,514r120,155l1149,874r103,223l1337,1406r86,360l1475,2160r51,429l1509,2109r-34,-446l1406,1252,1303,892,1183,617,1063,394,995,292,926,206,857,137,772,86xe" strokeweight="1pt">
                      <v:path arrowok="t" o:connecttype="custom" o:connectlocs="263,39;263,39;239,24;216,8;192,0;169,0;146,8;122,24;105,39;82,62;82,62;64,94;47,133;35,180;23,227;6,336;0,469;0,469;17,375;47,297;76,234;111,188;111,188;152,156;169,149;187,149;228,156;268,188;268,188;315,234;356,305;391,399;426,500;426,500;455,641;484,806;502,985;519,1181;519,1181;513,962;502,759;478,571;443,407;443,407;402,281;362,180;338,133;315,94;291,62;263,39;263,39" o:connectangles="0,0,0,0,0,0,0,0,0,0,0,0,0,0,0,0,0,0,0,0,0,0,0,0,0,0,0,0,0,0,0,0,0,0,0,0,0,0,0,0,0,0,0,0,0,0,0,0,0,0,0"/>
                    </v:shape>
                  </v:group>
                  <v:shape id="Freeform 2202" o:spid="_x0000_s1055" style="position:absolute;left:1138;top:3613;width:13948;height:7836;visibility:visible;mso-wrap-style:square;v-text-anchor:top" coordsize="13948,7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ZkNcAA&#10;AADbAAAADwAAAGRycy9kb3ducmV2LnhtbERPy4rCMBTdD/gP4QqzG1MdGIbaKKII4mOgKri9NLdN&#10;sbkpTdT692Yx4PJw3tm8t424U+drxwrGowQEceF0zZWC82n99QvCB2SNjWNS8CQP89ngI8NUuwfn&#10;dD+GSsQQ9ikqMCG0qZS+MGTRj1xLHLnSdRZDhF0ldYePGG4bOUmSH2mx5thgsKWloeJ6vFkFZV6s&#10;2x3t7WXxR1szDqeDvqyU+hz2iymIQH14i//dG63gO66PX+IPkL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ZkNcAAAADbAAAADwAAAAAAAAAAAAAAAACYAgAAZHJzL2Rvd25y&#10;ZXYueG1sUEsFBgAAAAAEAAQA9QAAAIUDAAAAAA==&#10;" path="m12722,27r,l12631,70r-91,41l12336,166r-249,45l11794,225r,l11657,225r-157,-14l11227,166r-112,-42l11025,98r-95,-43l10861,r,l10771,55r-91,43l10591,124r-113,42l10205,211r-135,14l9912,225r,l9617,211,9369,166,9165,111,9074,70,9002,27r,l8910,70r-89,41l8617,166r-249,45l8074,225r,l7802,211,7553,166,7327,111,7237,70,7169,27r,l7100,70r-95,41l6779,166r-249,45l6260,225r,l5965,211,5717,166,5513,111,5422,70,5332,27r,l5262,70r-89,41l4965,166r-249,45l4422,225r,l4263,225,4127,211,3857,166,3743,124,3653,98,3562,55,3471,r,l3404,55r-91,43l3222,124r-112,42l2834,211r-160,14l2539,225r,l2245,211,1996,166,1792,111,1702,70,1613,27r,l1543,70r-90,41l1250,166,997,211,702,225r,l543,225,408,211,271,197,137,166,,7454r13866,-18l13948,211r,l13789,225r-158,l13631,225r-271,-14l13088,166r-209,-55l12789,70r-67,-43l12722,27xe" strokeweight="1pt">
                    <v:path arrowok="t" o:connecttype="custom" o:connectlocs="12722,28;12540,117;12087,222;11794,237;11500,222;11115,130;10930,58;10861,0;10680,103;10478,175;10070,237;9912,237;9369,175;9074,74;9002,28;8821,117;8368,222;8074,237;7553,175;7237,74;7169,28;7005,117;6530,222;6260,237;5717,175;5422,74;5332,28;5173,117;4716,222;4422,237;4127,222;3743,130;3562,58;3471,0;3313,103;3110,175;2674,237;2539,237;1996,175;1702,74;1613,28;1453,117;997,222;702,237;408,222;137,175;13866,7817;13948,222;13631,237;13360,222;12879,117;12722,28" o:connectangles="0,0,0,0,0,0,0,0,0,0,0,0,0,0,0,0,0,0,0,0,0,0,0,0,0,0,0,0,0,0,0,0,0,0,0,0,0,0,0,0,0,0,0,0,0,0,0,0,0,0,0,0"/>
                  </v:shape>
                  <v:shape id="Freeform 2429" o:spid="_x0000_s1056" style="position:absolute;left:1138;top:10577;width:13948;height:874;visibility:visible;mso-wrap-style:square;v-text-anchor:top" coordsize="14151,1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+9q8QA&#10;AADbAAAADwAAAGRycy9kb3ducmV2LnhtbESPQYvCMBSE78L+h/AWvGlqBZVqlN2ioKdFXRa8PZtn&#10;W21eShO1/nuzIHgcZuYbZrZoTSVu1LjSsoJBPwJBnFldcq7gd7/qTUA4j6yxskwKHuRgMf/ozDDR&#10;9s5buu18LgKEXYIKCu/rREqXFWTQ9W1NHLyTbQz6IJtc6gbvAW4qGUfRSBosOSwUWFNaUHbZXY2C&#10;5WH8Pco3+vj4STe8iv/OkzTeK9X9bL+mIDy1/h1+tddawXAA/1/CD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fvavEAAAA2wAAAA8AAAAAAAAAAAAAAAAAmAIAAGRycy9k&#10;b3ducmV2LnhtbFBLBQYAAAAABAAEAPUAAACJAwAAAAA=&#10;" path="m640,r,l1086,24r224,47l1530,118r,l1999,260r448,166l2447,426r537,212l3543,828r,l3968,946r421,95l5261,1206r,l5730,1277r471,48l6670,1372r423,17l7158,1395r403,l7963,1395r403,-23l8769,1301r,l9148,1182r381,-141l9888,922r376,-118l10264,804r290,-71l10845,685r603,-47l11448,638r626,-47l12389,591r290,23l12987,638r291,71l13570,780r290,95l13860,875r291,118l14133,1778,,1743,13,r,l640,r,xe" strokeweight="1pt">
                    <v:path arrowok="t" o:connecttype="custom" o:connectlocs="631,0;631,0;1070,12;1291,35;1508,58;1508,58;1970,128;2412,209;2412,209;2941,314;3492,407;3492,407;3911,465;4326,512;5186,593;5186,593;5648,628;6112,651;6574,674;6991,683;7055,686;7453,686;7849,686;8246,674;8643,640;8643,640;9017,581;9392,512;9746,453;10117,395;10117,395;10403,360;10689,337;11284,314;11284,314;11901,291;12211,291;12497,302;12801,314;13088,349;13375,383;13661,430;13661,430;13948,488;13930,874;0,857;13,0;13,0;631,0;631,0" o:connectangles="0,0,0,0,0,0,0,0,0,0,0,0,0,0,0,0,0,0,0,0,0,0,0,0,0,0,0,0,0,0,0,0,0,0,0,0,0,0,0,0,0,0,0,0,0,0,0,0,0,0"/>
                  </v:shape>
                </v:group>
                <v:group id="Group 2439" o:spid="_x0000_s1057" style="position:absolute;left:891;top:996;width:13858;height:9722" coordorigin="891,996" coordsize="13858,97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431" o:spid="_x0000_s1058" style="position:absolute;left:11560;top:9281;width:793;height:756;visibility:visible;mso-wrap-style:square;v-text-anchor:top" coordsize="198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l78sQA&#10;AADbAAAADwAAAGRycy9kb3ducmV2LnhtbESPQWvCQBSE70L/w/IKXqRuakDa1FVCQdCDirbg9Zl9&#10;TUKzb2N2TeK/dwXB4zAz3zCzRW8q0VLjSssK3scRCOLM6pJzBb8/y7cPEM4ja6wsk4IrOVjMXwYz&#10;TLTteE/tweciQNglqKDwvk6kdFlBBt3Y1sTB+7ONQR9kk0vdYBfgppKTKJpKgyWHhQJr+i4o+z9c&#10;jIKRd8ft+iyPV/tZRZfdyW1OaabU8LVPv0B46v0z/GivtII4hvuX8A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Ze/LEAAAA2wAAAA8AAAAAAAAAAAAAAAAAmAIAAGRycy9k&#10;b3ducmV2LnhtbFBLBQYAAAAABAAEAPUAAACJAwAAAAA=&#10;" path="m198,75r,l193,91r-6,15l181,121r-11,10l136,146r-17,5l96,156,79,151,62,146,28,131,17,121,5,106,,91,,75,,60,5,50,17,35,28,25,62,10,79,5,96,r23,5l136,10r34,15l181,35r6,15l193,60r5,15xe" strokeweight="1pt">
                    <v:path arrowok="t" o:connecttype="custom" o:connectlocs="793,363;793,363;773,441;749,514;725,586;681,635;545,708;477,732;384,756;384,756;316,732;248,708;112,635;68,586;20,514;0,441;0,363;0,363;0,291;20,242;68,170;112,121;248,48;316,24;384,0;384,0;477,24;545,48;681,121;725,170;749,242;773,291;793,363;793,363" o:connectangles="0,0,0,0,0,0,0,0,0,0,0,0,0,0,0,0,0,0,0,0,0,0,0,0,0,0,0,0,0,0,0,0,0,0"/>
                  </v:shape>
                  <v:group id="Group 2434" o:spid="_x0000_s1059" style="position:absolute;left:891;top:996;width:13858;height:9722" coordorigin="891,996" coordsize="13858,97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<v:shape id="Freeform 1788" o:spid="_x0000_s1060" style="position:absolute;left:11916;top:10577;width:107;height:141;flip:x;visibility:visible;mso-wrap-style:square;v-text-anchor:top" coordsize="198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7jTMEA&#10;AADbAAAADwAAAGRycy9kb3ducmV2LnhtbESPzarCMBSE94LvEI5wd5pWUaQaRQXlgit/Nt0dmmNb&#10;2pyUJtret78RBJfDzHzDrLe9qcWLWldaVhBPIhDEmdUl5wrut+N4CcJ5ZI21ZVLwRw62m+FgjYm2&#10;HV/odfW5CBB2CSoovG8SKV1WkEE3sQ1x8B62NeiDbHOpW+wC3NRyGkULabDksFBgQ4eCsur6NArS&#10;wy4154rSjvenKl40dxvLSqmfUb9bgfDU+2/40/7VCmZzeH8JP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+40zBAAAA2wAAAA8AAAAAAAAAAAAAAAAAmAIAAGRycy9kb3du&#10;cmV2LnhtbFBLBQYAAAAABAAEAPUAAACGAwAAAAA=&#10;" path="m198,75r,l193,91r-6,15l181,121r-11,10l136,146r-17,5l96,156,79,151,62,146,28,131,17,121,5,106,,91,,75,,60,5,50,17,35,28,25,62,10,79,5,96,r23,5l136,10r34,15l181,35r6,15l193,60r5,15xe" strokeweight="1pt">
                      <v:path arrowok="t" o:connecttype="custom" o:connectlocs="107,68;107,68;104,82;101,96;98,109;92,118;73,132;64,136;52,141;52,141;43,136;34,132;15,118;9,109;3,96;0,82;0,68;0,68;0,54;3,45;9,32;15,23;34,9;43,5;52,0;52,0;64,5;73,9;92,23;98,32;101,45;104,54;107,68;107,68" o:connectangles="0,0,0,0,0,0,0,0,0,0,0,0,0,0,0,0,0,0,0,0,0,0,0,0,0,0,0,0,0,0,0,0,0,0"/>
                    </v:shape>
                    <v:shape id="Freeform 1789" o:spid="_x0000_s1061" style="position:absolute;left:11334;top:9725;width:689;height:657;visibility:visible;mso-wrap-style:square;v-text-anchor:top" coordsize="198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7YasMA&#10;AADbAAAADwAAAGRycy9kb3ducmV2LnhtbESPzarCMBSE94LvEI7gRjT1CqLVKCJcuC5U/AG3x+bY&#10;FpuT3iZqfXsjCC6HmfmGmc5rU4g7VS63rKDfi0AQJ1bnnCo4Hn67IxDOI2ssLJOCJzmYz5qNKcba&#10;PnhH971PRYCwi1FB5n0ZS+mSjAy6ni2Jg3exlUEfZJVKXeEjwE0hf6JoKA3mHBYyLGmZUXLd34yC&#10;jnenzepfnp52XES37dmtz4tEqXarXkxAeKr9N/xp/2kFgyG8v4Qf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7YasMAAADbAAAADwAAAAAAAAAAAAAAAACYAgAAZHJzL2Rv&#10;d25yZXYueG1sUEsFBgAAAAAEAAQA9QAAAIgDAAAAAA==&#10;" path="m198,75r,l193,91r-6,15l181,121r-11,10l136,146r-17,5l96,156,79,151,62,146,28,131,17,121,5,106,,91,,75,,60,5,50,17,35,28,25,62,10,79,5,96,r23,5l136,10r34,15l181,35r6,15l193,60r5,15xe" strokeweight="1pt">
                      <v:path arrowok="t" o:connecttype="custom" o:connectlocs="689,316;689,316;672,383;651,446;630,510;592,552;473,615;414,636;334,657;334,657;275,636;216,615;97,552;59,510;17,446;0,383;0,316;0,316;0,253;17,211;59,147;97,105;216,42;275,21;334,0;334,0;414,21;473,42;592,105;630,147;651,211;672,253;689,316;689,316" o:connectangles="0,0,0,0,0,0,0,0,0,0,0,0,0,0,0,0,0,0,0,0,0,0,0,0,0,0,0,0,0,0,0,0,0,0"/>
                    </v:shape>
                    <v:group id="Group 1225" o:spid="_x0000_s1062" style="position:absolute;left:3522;top:996;width:9749;height:7444" coordorigin="34,34" coordsize="10237,8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  <v:shape id="Freeform 1226" o:spid="_x0000_s1063" style="position:absolute;left:806;top:5709;width:514;height:1268;visibility:visible;mso-wrap-style:square;v-text-anchor:top" coordsize="514,1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vTpr8A&#10;AADbAAAADwAAAGRycy9kb3ducmV2LnhtbERPS2vCQBC+F/wPywi91Y1Ki0ZXEYvgqeADch2yYxLM&#10;zobZbYz/vnsoePz43uvt4FrVk4TGs4HpJANFXHrbcGXgejl8LECFiGyx9UwGnhRguxm9rTG3/sEn&#10;6s+xUimEQ44G6hi7XOtQ1uQwTHxHnLibF4cxQam0FXykcNfqWZZ9aYcNp4YaO9rXVN7Pv86AyI/0&#10;Fyl2Xj6LZZk9ffHdHI15Hw+7FahIQ3yJ/91Ha2CexqYv6Qfoz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O9OmvwAAANsAAAAPAAAAAAAAAAAAAAAAAJgCAABkcnMvZG93bnJl&#10;di54bWxQSwUGAAAAAAQABAD1AAAAhAMAAAAA&#10;" path="m,l411,1268r103,l103,,,xe" strokeweight="1pt">
                        <v:path arrowok="t" o:connecttype="custom" o:connectlocs="0,0;411,1268;514,1268;103,0;0,0" o:connectangles="0,0,0,0,0"/>
                      </v:shape>
                      <v:shape id="Freeform 1227" o:spid="_x0000_s1064" style="position:absolute;left:1235;top:5709;width:514;height:1268;visibility:visible;mso-wrap-style:square;v-text-anchor:top" coordsize="514,1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d2PcEA&#10;AADbAAAADwAAAGRycy9kb3ducmV2LnhtbESPQWvCQBSE7wX/w/IK3uqmlRZNXUUUwVOhKuT6yD6T&#10;0Ozb8HYb4793BcHjMDPfMIvV4FrVk4TGs4H3SQaKuPS24crA6bh7m4EKEdli65kMXCnAajl6WWBu&#10;/YV/qT/ESiUIhxwN1DF2udahrMlhmPiOOHlnLw5jklJpK3hJcNfqjyz70g4bTgs1drSpqfw7/DsD&#10;Ij/SH6VYe/ks5mV29cW22Rszfh3W36AiDfEZfrT31sB0Dvcv6Qfo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3dj3BAAAA2wAAAA8AAAAAAAAAAAAAAAAAmAIAAGRycy9kb3du&#10;cmV2LnhtbFBLBQYAAAAABAAEAPUAAACGAwAAAAA=&#10;" path="m,l411,1268r103,l102,,,xe" strokeweight="1pt">
                        <v:path arrowok="t" o:connecttype="custom" o:connectlocs="0,0;411,1268;514,1268;102,0;0,0" o:connectangles="0,0,0,0,0"/>
                      </v:shape>
                      <v:group id="Group 1228" o:spid="_x0000_s1065" style="position:absolute;left:34;top:34;width:10237;height:8212" coordorigin="34,34" coordsize="10237,8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    <v:shape id="Freeform 1229" o:spid="_x0000_s1066" style="position:absolute;left:1715;top:5709;width:497;height:1268;visibility:visible;mso-wrap-style:square;v-text-anchor:top" coordsize="497,1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ebDsUA&#10;AADbAAAADwAAAGRycy9kb3ducmV2LnhtbESPT2sCMRTE74LfITzBm2YtImVrlNYieND6p4J4e2xe&#10;N0s3L+sm6tZP3wiCx2FmfsOMp40txYVqXzhWMOgnIIgzpwvOFey/571XED4gaywdk4I/8jCdtFtj&#10;TLW78pYuu5CLCGGfogITQpVK6TNDFn3fVcTR+3G1xRBlnUtd4zXCbSlfkmQkLRYcFwxWNDOU/e7O&#10;VsFxtvo8rPFEm+1Sr9aZMV+3w4dS3U7z/gYiUBOe4Ud7oRUMB3D/En+An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5sOxQAAANsAAAAPAAAAAAAAAAAAAAAAAJgCAABkcnMv&#10;ZG93bnJldi54bWxQSwUGAAAAAAQABAD1AAAAigMAAAAA&#10;" path="m,l411,1268r86,l85,,,xe" strokeweight="1pt">
                          <v:path arrowok="t" o:connecttype="custom" o:connectlocs="0,0;411,1268;497,1268;85,0;0,0" o:connectangles="0,0,0,0,0"/>
                        </v:shape>
                        <v:shape id="Freeform 1230" o:spid="_x0000_s1067" style="position:absolute;left:2143;top:5709;width:498;height:1268;visibility:visible;mso-wrap-style:square;v-text-anchor:top" coordsize="498,1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1QncQA&#10;AADbAAAADwAAAGRycy9kb3ducmV2LnhtbESPUUvDMBSF3wX/Q7iCL8OljjGlNh2iCL6NdUPm2yW5&#10;NsXmpiaxrf/eCMIeD+ec73Cq7ex6MVKInWcFt8sCBLH2puNWwfHwcnMPIiZkg71nUvBDEbb15UWF&#10;pfET72lsUisyhGOJCmxKQyll1JYcxqUfiLP34YPDlGVopQk4Zbjr5aooNtJhx3nB4kBPlvRn8+0U&#10;vBe7ZtKnxdvzeNKLQ7Bfzf5uo9T11fz4ACLRnM7h//arUbBewd+X/ANk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UJ3EAAAA2wAAAA8AAAAAAAAAAAAAAAAAmAIAAGRycy9k&#10;b3ducmV2LnhtbFBLBQYAAAAABAAEAPUAAACJAwAAAAA=&#10;" path="m,l412,1268r86,l86,,,xe" strokeweight="1pt">
                          <v:path arrowok="t" o:connecttype="custom" o:connectlocs="0,0;412,1268;498,1268;86,0;0,0" o:connectangles="0,0,0,0,0"/>
                        </v:shape>
                        <v:shape id="Freeform 1231" o:spid="_x0000_s1068" style="position:absolute;left:2658;top:5709;width:514;height:1268;visibility:visible;mso-wrap-style:square;v-text-anchor:top" coordsize="514,1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kyqsIA&#10;AADbAAAADwAAAGRycy9kb3ducmV2LnhtbESPQWvCQBSE7wX/w/KE3upGbcWmriKVgiehKuT6yL4m&#10;odm34e02xn/fFQSPw8x8w6w2g2tVTxIazwamkwwUceltw5WB8+nrZQkqRGSLrWcycKUAm/XoaYW5&#10;9Rf+pv4YK5UgHHI0UMfY5VqHsiaHYeI74uT9eHEYk5RKW8FLgrtWz7JsoR02nBZq7OizpvL3+OcM&#10;iBykP0mx9fJWvJfZ1Re7Zm/M83jYfoCKNMRH+N7eWwOvc7h9ST9Ar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mTKqwgAAANsAAAAPAAAAAAAAAAAAAAAAAJgCAABkcnMvZG93&#10;bnJldi54bWxQSwUGAAAAAAQABAD1AAAAhwMAAAAA&#10;" path="m,l411,1268r103,l103,,,xe" strokeweight="1pt">
                          <v:path arrowok="t" o:connecttype="custom" o:connectlocs="0,0;411,1268;514,1268;103,0;0,0" o:connectangles="0,0,0,0,0"/>
                        </v:shape>
                        <v:shape id="Freeform 1232" o:spid="_x0000_s1069" style="position:absolute;left:3104;top:5709;width:497;height:1268;visibility:visible;mso-wrap-style:square;v-text-anchor:top" coordsize="497,1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A4lsUA&#10;AADbAAAADwAAAGRycy9kb3ducmV2LnhtbESPT2vCQBTE74V+h+UJ3urGIlKim2AthR60/gXx9sg+&#10;s6HZt2l21bSfvlsQPA4z8xtmmne2FhdqfeVYwXCQgCAunK64VLDfvT+9gPABWWPtmBT8kIc8e3yY&#10;YqrdlTd02YZSRAj7FBWYEJpUSl8YsugHriGO3sm1FkOUbSl1i9cIt7V8TpKxtFhxXDDY0NxQ8bU9&#10;WwXH+fLtsMJvWm8WerkqjPn8Pbwq1e91swmIQF24h2/tD61gNIL/L/EH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DiWxQAAANsAAAAPAAAAAAAAAAAAAAAAAJgCAABkcnMv&#10;ZG93bnJldi54bWxQSwUGAAAAAAQABAD1AAAAigMAAAAA&#10;" path="m,l394,1268r103,l85,,,xe" strokeweight="1pt">
                          <v:path arrowok="t" o:connecttype="custom" o:connectlocs="0,0;394,1268;497,1268;85,0;0,0" o:connectangles="0,0,0,0,0"/>
                        </v:shape>
                        <v:shape id="Freeform 1233" o:spid="_x0000_s1070" style="position:absolute;left:3052;top:34;width:1663;height:2812;visibility:visible;mso-wrap-style:square;v-text-anchor:top" coordsize="1663,2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Ba68YA&#10;AADbAAAADwAAAGRycy9kb3ducmV2LnhtbESPT2vCQBTE7wW/w/KE3urG0pYQXUWsQttD8R+Kt2f2&#10;mUSzb0N2a9Jv7wqCx2FmfsMMx60pxYVqV1hW0O9FIIhTqwvOFGzW85cYhPPIGkvLpOCfHIxHnach&#10;Jto2vKTLymciQNglqCD3vkqkdGlOBl3PVsTBO9raoA+yzqSusQlwU8rXKPqQBgsOCzlWNM0pPa/+&#10;jALetZPm9L3H30MRz+LP5eJne14o9dxtJwMQnlr/CN/bX1rB2zvcvoQfIE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Ba68YAAADbAAAADwAAAAAAAAAAAAAAAACYAgAAZHJz&#10;L2Rvd25yZXYueG1sUEsFBgAAAAAEAAQA9QAAAIsDAAAAAA==&#10;" path="m1663,1115r,l1629,806,1595,532,1543,429,1509,326,1458,223r-69,-68l1320,86,1252,52,1183,17,1115,r-69,l977,17,892,52,806,86r-86,69l652,223,566,326,497,429,360,669,240,960r-51,206l137,1355,52,1800,17,2280,,2812,52,2349r51,-429l189,1543,309,1200,412,943,532,737,652,566r68,-69l789,446,926,377r69,-17l1046,360r69,l1183,377r120,69l1423,566r86,137l1595,892r68,223xe" strokeweight="1pt">
                          <v:path arrowok="t" o:connecttype="custom" o:connectlocs="1663,1115;1663,1115;1629,806;1595,532;1543,429;1509,326;1458,223;1389,155;1389,155;1320,86;1252,52;1183,17;1115,0;1046,0;977,17;892,52;806,86;806,86;720,155;652,223;566,326;497,429;360,669;240,960;240,960;189,1166;137,1355;52,1800;17,2280;0,2812;0,2812;52,2349;103,1920;189,1543;309,1200;309,1200;412,943;532,737;652,566;720,497;789,446;789,446;926,377;995,360;1046,360;1115,360;1183,377;1303,446;1303,446;1423,566;1509,703;1595,892;1663,1115;1663,1115" o:connectangles="0,0,0,0,0,0,0,0,0,0,0,0,0,0,0,0,0,0,0,0,0,0,0,0,0,0,0,0,0,0,0,0,0,0,0,0,0,0,0,0,0,0,0,0,0,0,0,0,0,0,0,0,0,0"/>
                        </v:shape>
                        <v:shape id="Freeform 1234" o:spid="_x0000_s1071" style="position:absolute;left:600;top:5486;width:8059;height:2760;visibility:visible;mso-wrap-style:square;v-text-anchor:top" coordsize="8059,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aUgMQA&#10;AADbAAAADwAAAGRycy9kb3ducmV2LnhtbESPQYvCMBSE74L/ITzBi6zpriJSjSILsh68qHvYvT2b&#10;Z1ttXkoSa/33RhA8DjPzDTNftqYSDTlfWlbwOUxAEGdWl5wr+D2sP6YgfEDWWFkmBXfysFx0O3NM&#10;tb3xjpp9yEWEsE9RQRFCnUrps4IM+qGtiaN3ss5giNLlUju8Rbip5FeSTKTBkuNCgTV9F5Rd9lej&#10;YLQ6sP8/H8/TxoWfwSnZHkd/W6X6vXY1AxGoDe/wq73RCsYTeH6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mlIDEAAAA2wAAAA8AAAAAAAAAAAAAAAAAmAIAAGRycy9k&#10;b3ducmV2LnhtbFBLBQYAAAAABAAEAPUAAACJAwAAAAA=&#10;" path="m7270,1457r,l7407,1303r120,-172l7647,960,7750,788r86,-188l7922,411r86,-206l8059,r-86,240l7836,445,7699,634,7527,805,7339,960r-223,120l6893,1200r-274,103l6361,1371r-257,52l5813,1457r-275,17l5230,1457r-309,-17l4613,1388r-326,-51l4355,1474r52,154l4441,1783r34,137l4492,2074r-17,154l4458,2383r-17,137l4270,2434,4115,2314,3978,2194,3858,2040,3738,1868,3635,1680,3532,1474r-85,-240l,1234r274,240l549,1680r291,188l1132,2040r308,154l1766,2331r343,120l2452,2554r343,86l3138,2691r326,52l3807,2760r325,l4458,2743r326,-35l5110,2640r326,-86l5744,2468r292,-120l6310,2211r274,-171l6824,1868r223,-188l7270,1457xe" strokeweight="1pt">
                          <v:path arrowok="t" o:connecttype="custom" o:connectlocs="7270,1457;7527,1131;7750,788;7922,411;8059,0;7973,240;7699,634;7339,960;6893,1200;6619,1303;6104,1423;5538,1474;4921,1440;4287,1337;4355,1474;4441,1783;4492,2074;4458,2383;4441,2520;4115,2314;3858,2040;3635,1680;3447,1234;0,1234;549,1680;1132,2040;1766,2331;2452,2554;2795,2640;3464,2743;4132,2760;4784,2708;5110,2640;5744,2468;6310,2211;6824,1868;7270,1457" o:connectangles="0,0,0,0,0,0,0,0,0,0,0,0,0,0,0,0,0,0,0,0,0,0,0,0,0,0,0,0,0,0,0,0,0,0,0,0,0"/>
                        </v:shape>
                        <v:shape id="Freeform 1235" o:spid="_x0000_s1072" style="position:absolute;left:2932;top:5691;width:446;height:343;visibility:visible;mso-wrap-style:square;v-text-anchor:top" coordsize="446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FRUMUA&#10;AADbAAAADwAAAGRycy9kb3ducmV2LnhtbESPT2vCQBTE74V+h+UVvIhu6p8qaTYitpXSW1Xo9ZF9&#10;TUKyb8PuGuO37wpCj8PM/IbJNoNpRU/O15YVPE8TEMSF1TWXCk7Hj8kahA/IGlvLpOBKHjb540OG&#10;qbYX/qb+EEoRIexTVFCF0KVS+qIig35qO+Lo/VpnMETpSqkdXiLctHKWJC/SYM1xocKOdhUVzeFs&#10;FMx/vuy6Xb43560b1/1sad6a8V6p0dOwfQURaAj/4Xv7UytYrOD2Jf4A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8VFQxQAAANsAAAAPAAAAAAAAAAAAAAAAAJgCAABkcnMv&#10;ZG93bnJldi54bWxQSwUGAAAAAAQABAD1AAAAigMAAAAA&#10;" path="m154,275r,l86,240,34,189,17,103,,,,120,17,223r52,86l103,326r51,17l223,343r86,-51l394,223,446,103r-69,86l292,258r-69,17l154,275xe" strokeweight="1pt">
                          <v:path arrowok="t" o:connecttype="custom" o:connectlocs="154,275;154,275;86,240;34,189;17,103;0,0;0,0;0,120;17,223;17,223;69,309;103,326;154,343;154,343;223,343;309,292;309,292;394,223;446,103;446,103;377,189;292,258;223,275;154,275;154,275" o:connectangles="0,0,0,0,0,0,0,0,0,0,0,0,0,0,0,0,0,0,0,0,0,0,0,0,0"/>
                        </v:shape>
                        <v:shape id="Freeform 1236" o:spid="_x0000_s1073" style="position:absolute;left:1526;top:257;width:1526;height:2589;visibility:visible;mso-wrap-style:square;v-text-anchor:top" coordsize="1526,2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L/r8A&#10;AADbAAAADwAAAGRycy9kb3ducmV2LnhtbERPz2vCMBS+D/wfwht4W9PNMUZtFBFW7Gms69j10Tyb&#10;YPNSmqj1vzeHwY4f3+9yO7tBXGgK1rOC5ywHQdx5bblX0H5/PL2DCBFZ4+CZFNwowHazeCix0P7K&#10;X3RpYi9SCIcCFZgYx0LK0BlyGDI/Eifu6CeHMcGpl3rCawp3g3zJ8zfp0HJqMDjS3lB3as5Owcqi&#10;r6rf+kda8+l1TW3l+lap5eO8W4OINMd/8Z/7oBW8prHpS/oBcnM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Isv+vwAAANsAAAAPAAAAAAAAAAAAAAAAAJgCAABkcnMvZG93bnJl&#10;di54bWxQSwUGAAAAAAQABAD1AAAAhAMAAAAA&#10;" path="m772,86r,l703,52,634,17,566,,497,,429,17,360,52,309,86r-69,51l189,206r-52,86l103,394,69,497,17,737,,1029,51,823,137,652,223,514,326,412,446,343r51,-17l549,326r120,17l789,412,926,514r120,155l1149,874r103,223l1337,1406r86,360l1475,2160r51,429l1509,2109r-34,-446l1406,1252,1303,892,1183,617,1063,394,995,292,926,206,857,137,772,86xe" strokeweight="1pt">
                          <v:path arrowok="t" o:connecttype="custom" o:connectlocs="772,86;772,86;703,52;634,17;566,0;497,0;429,17;360,52;309,86;240,137;240,137;189,206;137,292;103,394;69,497;17,737;0,1029;0,1029;51,823;137,652;223,514;326,412;326,412;446,343;497,326;549,326;669,343;789,412;789,412;926,514;1046,669;1149,874;1252,1097;1252,1097;1337,1406;1423,1766;1475,2160;1526,2589;1526,2589;1509,2109;1475,1663;1406,1252;1303,892;1303,892;1183,617;1063,394;995,292;926,206;857,137;772,86;772,86" o:connectangles="0,0,0,0,0,0,0,0,0,0,0,0,0,0,0,0,0,0,0,0,0,0,0,0,0,0,0,0,0,0,0,0,0,0,0,0,0,0,0,0,0,0,0,0,0,0,0,0,0,0,0"/>
                        </v:shape>
                        <v:shape id="Freeform 1237" o:spid="_x0000_s1074" style="position:absolute;left:7562;top:3326;width:1268;height:1251;visibility:visible;mso-wrap-style:square;v-text-anchor:top" coordsize="1268,1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47SsYA&#10;AADbAAAADwAAAGRycy9kb3ducmV2LnhtbESPQWvCQBSE70L/w/IK3nSjFKnRNYTS0oBUqvHg8ZF9&#10;JiHZt2l21bS/visUehxm5htmnQymFVfqXW1ZwWwagSAurK65VHDM3ybPIJxH1thaJgXf5CDZPIzW&#10;GGt74z1dD74UAcIuRgWV910spSsqMuimtiMO3tn2Bn2QfSl1j7cAN62cR9FCGqw5LFTY0UtFRXO4&#10;GAU+//oxusnmr9v9x+d7dkrzXZsqNX4c0hUIT4P/D/+1M63gaQn3L+EH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47SsYAAADbAAAADwAAAAAAAAAAAAAAAACYAgAAZHJz&#10;L2Rvd25yZXYueG1sUEsFBgAAAAAEAAQA9QAAAIsDAAAAAA==&#10;" path="m,154r,l51,120,188,68,377,17,497,,617,,737,34,840,85r120,69l1046,274r85,154l1200,617r51,240l1268,1148r-102,52l1063,1234r-120,17l874,1251r-69,-34l737,1183r-52,-52l617,1063,548,960,497,823,463,668,445,514,428,428,411,343,360,257,274,205,154,171,,154xe" strokeweight="1pt">
                          <v:path arrowok="t" o:connecttype="custom" o:connectlocs="0,154;0,154;51,120;188,68;377,17;497,0;617,0;737,34;840,85;960,154;1046,274;1131,428;1200,617;1251,857;1268,1148;1268,1148;1166,1200;1063,1234;943,1251;874,1251;805,1217;737,1183;685,1131;617,1063;548,960;497,823;463,668;463,668;445,514;428,428;411,343;360,257;274,205;154,171;0,154;0,154" o:connectangles="0,0,0,0,0,0,0,0,0,0,0,0,0,0,0,0,0,0,0,0,0,0,0,0,0,0,0,0,0,0,0,0,0,0,0,0"/>
                        </v:shape>
                        <v:shape id="Freeform 1238" o:spid="_x0000_s1075" style="position:absolute;left:8848;top:3514;width:1423;height:1166;visibility:visible;mso-wrap-style:square;v-text-anchor:top" coordsize="1423,1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wljMIA&#10;AADbAAAADwAAAGRycy9kb3ducmV2LnhtbERP3WrCMBS+H+wdwhF2NxOVjdEZRTYEWRlotwc4NMem&#10;2px0SdTOpzcXg11+fP/z5eA6caYQW88aJmMFgrj2puVGw/fX+vEFREzIBjvPpOGXIiwX93dzLIy/&#10;8I7OVWpEDuFYoAabUl9IGWtLDuPY98SZ2/vgMGUYGmkCXnK46+RUqWfpsOXcYLGnN0v1sTo5DR9q&#10;VpWfP3Usp+pUXmfbQ7Dbd60fRsPqFUSiIf2L/9wbo+Epr89f8g+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fCWMwgAAANsAAAAPAAAAAAAAAAAAAAAAAJgCAABkcnMvZG93&#10;bnJldi54bWxQSwUGAAAAAAQABAD1AAAAhwMAAAAA&#10;" path="m1423,240r,l1371,206,1251,120,1063,35,943,,840,,720,,600,17,480,86,360,172,257,309,154,497,68,720,,1012r85,68l171,1132r120,34l360,1166r68,-17l497,1132r86,-52l651,1029r69,-86l805,823,874,669,925,515r18,-86l977,360r68,-68l1131,240r120,-17l1423,240xe" strokeweight="1pt">
                          <v:path arrowok="t" o:connecttype="custom" o:connectlocs="1423,240;1423,240;1371,206;1251,120;1063,35;943,0;840,0;720,0;600,17;480,86;360,172;257,309;154,497;68,720;0,1012;0,1012;85,1080;171,1132;291,1166;360,1166;428,1149;497,1132;583,1080;651,1029;720,943;805,823;874,669;874,669;925,515;943,429;977,360;1045,292;1131,240;1251,223;1423,240;1423,240" o:connectangles="0,0,0,0,0,0,0,0,0,0,0,0,0,0,0,0,0,0,0,0,0,0,0,0,0,0,0,0,0,0,0,0,0,0,0,0"/>
                        </v:shape>
                        <v:shape id="Freeform 1239" o:spid="_x0000_s1076" style="position:absolute;left:34;top:2606;width:8779;height:5400;visibility:visible;mso-wrap-style:square;v-text-anchor:top" coordsize="8779,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NQHMUA&#10;AADbAAAADwAAAGRycy9kb3ducmV2LnhtbESPzWrDMBCE74W8g9hAb41sQ1rXjRJCSCC3tHYOPS7W&#10;1nZrrYwl//Ttq0Igx2FmvmE2u9m0YqTeNZYVxKsIBHFpdcOVgmtxekpBOI+ssbVMCn7JwW67eNhg&#10;pu3EHzTmvhIBwi5DBbX3XSalK2sy6Fa2Iw7el+0N+iD7SuoepwA3rUyi6FkabDgs1NjRoabyJx+M&#10;gpchKQYT77/T8+t73l2ul+NnMyr1uJz3byA8zf4evrXPWsE6hv8v4Qf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A1AcxQAAANsAAAAPAAAAAAAAAAAAAAAAAJgCAABkcnMv&#10;ZG93bnJldi54bWxQSwUGAAAAAAQABAD1AAAAigMAAAAA&#10;" path="m2898,3085r,l2915,3188r17,86l2984,3325r68,35l3121,3360r69,-17l3275,3274r69,-86l3292,3308r-85,69l3121,3428r-69,l3001,3411r-34,-17l2915,3308r-17,-103l2898,3085xm8779,1851r,l8694,1954r-86,86l8505,2125r-103,52l8299,2228r-120,35l8042,2297r-137,l7648,2280r-275,-52l7047,2143,6705,2023,6430,1903,6104,1748,5299,1354,4373,857,3841,600,3447,411,3087,274,2761,154,2452,68,2109,17,1955,,1801,,1663,,1526,34,1389,51r-120,52l1115,171,995,240,875,343,755,463,652,583,549,737,463,891r-85,172l292,1268r-52,206l172,1697r-52,240l86,2211,52,2485,,3085,4013,4114r85,240l4201,4560r103,188l4424,4920r120,154l4681,5194r155,120l5007,5400r17,-137l5041,5108r17,-154l5041,4800r-34,-137l4973,4508r-52,-154l4853,4217r326,51l5487,4320r309,17l6104,4354r275,-17l6670,4303r257,-52l7185,4183r274,-103l7682,3960r223,-120l8093,3685r172,-171l8402,3325r137,-205l8625,2880r69,-240l8728,2383r34,-258l8779,1851xe" strokeweight="1pt">
                          <v:path arrowok="t" o:connecttype="custom" o:connectlocs="2898,3085;2932,3274;3052,3360;3121,3360;3275,3274;3344,3188;3207,3377;3121,3428;3052,3428;2967,3394;2915,3308;2898,3085;8779,1851;8694,1954;8505,2125;8299,2228;8042,2297;7905,2297;7373,2228;6705,2023;6430,1903;5299,1354;4373,857;3841,600;3087,274;2452,68;2109,17;1801,0;1526,34;1269,103;1115,171;875,343;652,583;463,891;292,1268;172,1697;86,2211;0,3085;4013,4114;4201,4560;4424,4920;4681,5194;5007,5400;5024,5263;5058,4954;5007,4663;4921,4354;4853,4217;5487,4320;6104,4354;6670,4303;7185,4183;7459,4080;7905,3840;8265,3514;8539,3120;8625,2880;8728,2383;8779,1851" o:connectangles="0,0,0,0,0,0,0,0,0,0,0,0,0,0,0,0,0,0,0,0,0,0,0,0,0,0,0,0,0,0,0,0,0,0,0,0,0,0,0,0,0,0,0,0,0,0,0,0,0,0,0,0,0,0,0,0,0,0,0"/>
                          <o:lock v:ext="edit" verticies="t"/>
                        </v:shape>
                      </v:group>
                    </v:group>
                    <v:group id="Group 1748" o:spid="_x0000_s1077" style="position:absolute;left:13052;top:7856;width:1697;height:642" coordorigin="4606,4177" coordsize="2398,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<v:shape id="Freeform 1749" o:spid="_x0000_s1078" style="position:absolute;left:4606;top:4177;width:2398;height:775;flip:x;visibility:visible;mso-wrap-style:square;v-text-anchor:top" coordsize="2433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4TXMMA&#10;AADbAAAADwAAAGRycy9kb3ducmV2LnhtbESPzWrDMBCE74W+g9hCbo2cX4wbJSSBQE6ldUzPi7Wx&#10;TayVkeTEfvuoUOhxmJlvmM1uMK24k/ONZQWzaQKCuLS64UpBcTm9pyB8QNbYWiYFI3nYbV9fNphp&#10;++BvuuehEhHCPkMFdQhdJqUvazLop7Yjjt7VOoMhSldJ7fAR4aaV8yRZS4MNx4UaOzrWVN7y3ij4&#10;7NOvw6o4FLflOPz0bjmmxjVKTd6G/QeIQEP4D/+1z1rBagG/X+IP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4TXMMAAADbAAAADwAAAAAAAAAAAAAAAACYAgAAZHJzL2Rv&#10;d25yZXYueG1sUEsFBgAAAAAEAAQA9QAAAIgDAAAAAA==&#10;" path="m2433,390r,l2428,410r,20l2408,465r-30,40l2338,540r-55,35l2223,605r-70,30l2073,660r-85,25l1893,710r-100,20l1688,745r-109,15l1459,770r-120,5l1214,775r,l1089,775,969,770,854,760,744,745,634,730,534,710,439,685,354,660,274,635,204,605,144,575,94,540,55,505,25,465,5,430,,410,,390r,l,370,5,350,25,310,55,275,94,235r50,-30l204,170r70,-30l354,115,439,90,534,65,634,45,744,30,854,20,969,10,1089,5,1214,r,l1339,5r120,5l1579,20r109,10l1793,45r100,20l1988,90r85,25l2153,140r70,30l2283,205r55,30l2378,275r30,35l2428,350r,20l2433,390r,xe" strokeweight="1pt">
                        <v:path arrowok="t" o:connecttype="custom" o:connectlocs="2398,390;2393,430;2344,505;2250,575;2122,635;1959,685;1767,730;1556,760;1320,775;1197,775;955,770;733,745;526,710;349,660;201,605;93,540;25,465;0,410;0,390;5,350;54,275;142,205;270,140;433,90;625,45;842,20;1073,5;1197,0;1438,10;1664,30;1866,65;2043,115;2191,170;2304,235;2373,310;2393,370;2398,390" o:connectangles="0,0,0,0,0,0,0,0,0,0,0,0,0,0,0,0,0,0,0,0,0,0,0,0,0,0,0,0,0,0,0,0,0,0,0,0,0"/>
                      </v:shape>
                      <v:shape id="Freeform 1750" o:spid="_x0000_s1079" style="position:absolute;left:4803;top:4247;width:2005;height:635;flip:x;visibility:visible;mso-wrap-style:square;v-text-anchor:top" coordsize="2034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LuSsIA&#10;AADbAAAADwAAAGRycy9kb3ducmV2LnhtbESPQWsCMRSE7wX/Q3iCl6JZpRVZjSKC4KGldNX7Y/Pc&#10;LG5e1k3U7L9vCoUeh5n5hlltom3EgzpfO1YwnWQgiEuna64UnI778QKED8gaG8ekoCcPm/XgZYW5&#10;dk/+pkcRKpEg7HNUYEJocyl9aciin7iWOHkX11kMSXaV1B0+E9w2cpZlc2mx5rRgsKWdofJa3K2C&#10;13PvYmG+Pqb9/P55QB3PdDNKjYZxuwQRKIb/8F/7oBW8v8Hvl/QD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gu5KwgAAANsAAAAPAAAAAAAAAAAAAAAAAJgCAABkcnMvZG93&#10;bnJldi54bWxQSwUGAAAAAAQABAD1AAAAhwMAAAAA&#10;" path="m2034,320r,l2029,350r-15,30l1989,415r-35,25l1909,470r-50,25l1799,520r-65,25l1664,565r-80,15l1499,595r-84,15l1320,620r-100,10l1120,635r-105,l1015,635r-105,l810,630,715,620,620,610,530,595,450,580,370,565,295,545,230,520,175,495,120,470,80,440,45,415,20,380,5,350,,320r,l5,285,20,255,45,225,80,195r40,-30l175,140r55,-25l295,95,370,75,450,55,530,40,620,25,715,15r95,-5l910,5,1015,r,l1120,5r100,5l1320,15r95,10l1499,40r85,15l1664,75r70,20l1799,115r60,25l1909,165r45,30l1989,225r25,30l2029,285r5,35l2034,320xe" strokeweight="1pt">
                        <v:path arrowok="t" o:connecttype="custom" o:connectlocs="2005,320;1985,380;1926,440;1832,495;1709,545;1561,580;1395,610;1203,630;1001,635;897,635;705,620;522,595;365,565;227,520;118,470;44,415;5,350;0,320;20,255;79,195;173,140;291,95;444,55;611,25;798,10;1001,0;1104,5;1301,15;1478,40;1640,75;1773,115;1882,165;1961,225;2000,285;2005,320" o:connectangles="0,0,0,0,0,0,0,0,0,0,0,0,0,0,0,0,0,0,0,0,0,0,0,0,0,0,0,0,0,0,0,0,0,0,0"/>
                      </v:shape>
                      <v:shape id="Freeform 1751" o:spid="_x0000_s1080" style="position:absolute;left:5306;top:4407;width:753;height:270;flip:x;visibility:visible;mso-wrap-style:square;v-text-anchor:top" coordsize="764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k6FMUA&#10;AADbAAAADwAAAGRycy9kb3ducmV2LnhtbESPT2vCQBTE70K/w/IKveluQ1MkuoZWsBR6Mkqtt0f2&#10;5Q/Nvg3ZVdNv7woFj8PM/IZZ5qPtxJkG3zrW8DxTIIhLZ1quNex3m+kchA/IBjvHpOGPPOSrh8kS&#10;M+MuvKVzEWoRIewz1NCE0GdS+rIhi37meuLoVW6wGKIcamkGvES47WSi1Ku02HJcaLCndUPlb3Gy&#10;Grbq+/34dUhequpD+dOhcLsq/dH66XF8W4AINIZ7+L/9aTSkKdy+xB8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KToUxQAAANsAAAAPAAAAAAAAAAAAAAAAAJgCAABkcnMv&#10;ZG93bnJldi54bWxQSwUGAAAAAAQABAD1AAAAigMAAAAA&#10;" path="m315,65r,l375,70r45,15l420,85r15,10l450,105r10,10l460,130r,l460,140r-10,10l435,160r-15,10l420,170r-45,15l315,190r,l260,185,215,170r,l200,160,185,150,175,140r,-10l175,130r,-15l185,105,200,95,215,85r,l260,70r55,-5l315,65xm650,40r,l590,25,525,10,455,5,380,r,l305,5r-70,5l170,25,110,40r,l60,60,25,85,15,95,5,110,,125r,10l,135r,15l5,165r20,25l60,210r50,20l110,230r60,20l235,260r70,10l380,270r,l455,270r70,-10l590,250r60,-20l650,230r49,-20l734,190r20,-25l759,150r5,-15l764,135r-5,-10l754,110,744,95,734,85,699,60,650,40r,xe" strokeweight="1pt">
                        <v:path arrowok="t" o:connecttype="custom" o:connectlocs="310,65;414,85;429,95;453,115;453,130;444,150;414,170;370,185;310,190;212,170;197,160;172,140;172,130;182,105;212,85;256,70;310,65;641,40;517,10;375,0;301,5;168,25;108,40;25,85;5,110;0,135;0,150;25,190;108,230;168,250;301,270;375,270;517,260;641,230;689,210;743,165;753,135;748,125;733,95;689,60;641,40" o:connectangles="0,0,0,0,0,0,0,0,0,0,0,0,0,0,0,0,0,0,0,0,0,0,0,0,0,0,0,0,0,0,0,0,0,0,0,0,0,0,0,0,0"/>
                        <o:lock v:ext="edit" verticies="t"/>
                      </v:shape>
                    </v:group>
                    <v:group id="Group 1752" o:spid="_x0000_s1081" style="position:absolute;left:891;top:7775;width:2631;height:893" coordorigin="4606,4177" coordsize="2398,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  <v:shape id="Freeform 1753" o:spid="_x0000_s1082" style="position:absolute;left:4606;top:4177;width:2398;height:775;flip:x;visibility:visible;mso-wrap-style:square;v-text-anchor:top" coordsize="2433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UVX8IA&#10;AADbAAAADwAAAGRycy9kb3ducmV2LnhtbESPQWvCQBSE7wX/w/IEb3WjaBuiq6ggeJLWBs+P7DMJ&#10;Zt+G3Y0m/94tFHocZuYbZr3tTSMe5HxtWcFsmoAgLqyuuVSQ/xzfUxA+IGtsLJOCgTxsN6O3NWba&#10;PvmbHpdQighhn6GCKoQ2k9IXFRn0U9sSR+9mncEQpSuldviMcNPIeZJ8SIM1x4UKWzpUVNwvnVFw&#10;7tKv/TLf5/fF0F87txhS42qlJuN+twIRqA//4b/2SStYfsLvl/gD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xRVfwgAAANsAAAAPAAAAAAAAAAAAAAAAAJgCAABkcnMvZG93&#10;bnJldi54bWxQSwUGAAAAAAQABAD1AAAAhwMAAAAA&#10;" path="m2433,390r,l2428,410r,20l2408,465r-30,40l2338,540r-55,35l2223,605r-70,30l2073,660r-85,25l1893,710r-100,20l1688,745r-109,15l1459,770r-120,5l1214,775r,l1089,775,969,770,854,760,744,745,634,730,534,710,439,685,354,660,274,635,204,605,144,575,94,540,55,505,25,465,5,430,,410,,390r,l,370,5,350,25,310,55,275,94,235r50,-30l204,170r70,-30l354,115,439,90,534,65,634,45,744,30,854,20,969,10,1089,5,1214,r,l1339,5r120,5l1579,20r109,10l1793,45r100,20l1988,90r85,25l2153,140r70,30l2283,205r55,30l2378,275r30,35l2428,350r,20l2433,390r,xe" strokeweight="1pt">
                        <v:path arrowok="t" o:connecttype="custom" o:connectlocs="2398,390;2393,430;2344,505;2250,575;2122,635;1959,685;1767,730;1556,760;1320,775;1197,775;955,770;733,745;526,710;349,660;201,605;93,540;25,465;0,410;0,390;5,350;54,275;142,205;270,140;433,90;625,45;842,20;1073,5;1197,0;1438,10;1664,30;1866,65;2043,115;2191,170;2304,235;2373,310;2393,370;2398,390" o:connectangles="0,0,0,0,0,0,0,0,0,0,0,0,0,0,0,0,0,0,0,0,0,0,0,0,0,0,0,0,0,0,0,0,0,0,0,0,0"/>
                      </v:shape>
                      <v:shape id="Freeform 1754" o:spid="_x0000_s1083" style="position:absolute;left:4803;top:4247;width:2005;height:635;flip:x;visibility:visible;mso-wrap-style:square;v-text-anchor:top" coordsize="2034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/kT8AA&#10;AADbAAAADwAAAGRycy9kb3ducmV2LnhtbERPz2vCMBS+D/wfwhO8jJl2MJHOKDIY9DAZq3p/NG9N&#10;WfNSm9im//1yGOz48f3eHaLtxEiDbx0ryNcZCOLa6ZYbBZfz+9MWhA/IGjvHpGAmD4f94mGHhXYT&#10;f9FYhUakEPYFKjAh9IWUvjZk0a9dT5y4bzdYDAkOjdQDTincdvI5yzbSYsupwWBPb4bqn+puFTxe&#10;Zxcr8/mRz5v7qUQdr3QzSq2W8fgKIlAM/+I/d6kVvKSx6Uv6AXL/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8/kT8AAAADbAAAADwAAAAAAAAAAAAAAAACYAgAAZHJzL2Rvd25y&#10;ZXYueG1sUEsFBgAAAAAEAAQA9QAAAIUDAAAAAA==&#10;" path="m2034,320r,l2029,350r-15,30l1989,415r-35,25l1909,470r-50,25l1799,520r-65,25l1664,565r-80,15l1499,595r-84,15l1320,620r-100,10l1120,635r-105,l1015,635r-105,l810,630,715,620,620,610,530,595,450,580,370,565,295,545,230,520,175,495,120,470,80,440,45,415,20,380,5,350,,320r,l5,285,20,255,45,225,80,195r40,-30l175,140r55,-25l295,95,370,75,450,55,530,40,620,25,715,15r95,-5l910,5,1015,r,l1120,5r100,5l1320,15r95,10l1499,40r85,15l1664,75r70,20l1799,115r60,25l1909,165r45,30l1989,225r25,30l2029,285r5,35l2034,320xe" strokeweight="1pt">
                        <v:path arrowok="t" o:connecttype="custom" o:connectlocs="2005,320;1985,380;1926,440;1832,495;1709,545;1561,580;1395,610;1203,630;1001,635;897,635;705,620;522,595;365,565;227,520;118,470;44,415;5,350;0,320;20,255;79,195;173,140;291,95;444,55;611,25;798,10;1001,0;1104,5;1301,15;1478,40;1640,75;1773,115;1882,165;1961,225;2000,285;2005,320" o:connectangles="0,0,0,0,0,0,0,0,0,0,0,0,0,0,0,0,0,0,0,0,0,0,0,0,0,0,0,0,0,0,0,0,0,0,0"/>
                      </v:shape>
                      <v:shape id="Freeform 1755" o:spid="_x0000_s1084" style="position:absolute;left:5306;top:4407;width:753;height:270;flip:x;visibility:visible;mso-wrap-style:square;v-text-anchor:top" coordsize="764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QwEcUA&#10;AADbAAAADwAAAGRycy9kb3ducmV2LnhtbESPT2sCMRTE74V+h/AK3mpSUWm3m5VWUARPrqW2t8fm&#10;7R+6eVk2UddvbwShx2FmfsOki8G24kS9bxxreBkrEMSFMw1XGr72q+dXED4gG2wdk4YLeVhkjw8p&#10;JsadeUenPFQiQtgnqKEOoUuk9EVNFv3YdcTRK11vMUTZV9L0eI5w28qJUnNpseG4UGNHy5qKv/xo&#10;NezU9+fv9jCZluVa+eMhd/ty9qP16Gn4eAcRaAj/4Xt7YzTM3uD2Jf4A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ZDARxQAAANsAAAAPAAAAAAAAAAAAAAAAAJgCAABkcnMv&#10;ZG93bnJldi54bWxQSwUGAAAAAAQABAD1AAAAigMAAAAA&#10;" path="m315,65r,l375,70r45,15l420,85r15,10l450,105r10,10l460,130r,l460,140r-10,10l435,160r-15,10l420,170r-45,15l315,190r,l260,185,215,170r,l200,160,185,150,175,140r,-10l175,130r,-15l185,105,200,95,215,85r,l260,70r55,-5l315,65xm650,40r,l590,25,525,10,455,5,380,r,l305,5r-70,5l170,25,110,40r,l60,60,25,85,15,95,5,110,,125r,10l,135r,15l5,165r20,25l60,210r50,20l110,230r60,20l235,260r70,10l380,270r,l455,270r70,-10l590,250r60,-20l650,230r49,-20l734,190r20,-25l759,150r5,-15l764,135r-5,-10l754,110,744,95,734,85,699,60,650,40r,xe" strokeweight="1pt">
                        <v:path arrowok="t" o:connecttype="custom" o:connectlocs="310,65;414,85;429,95;453,115;453,130;444,150;414,170;370,185;310,190;212,170;197,160;172,140;172,130;182,105;212,85;256,70;310,65;641,40;517,10;375,0;301,5;168,25;108,40;25,85;5,110;0,135;0,150;25,190;108,230;168,250;301,270;375,270;517,260;641,230;689,210;743,165;753,135;748,125;733,95;689,60;641,40" o:connectangles="0,0,0,0,0,0,0,0,0,0,0,0,0,0,0,0,0,0,0,0,0,0,0,0,0,0,0,0,0,0,0,0,0,0,0,0,0,0,0,0,0"/>
                        <o:lock v:ext="edit" verticies="t"/>
                      </v:shape>
                    </v:group>
                    <v:group id="Group 1240" o:spid="_x0000_s1085" style="position:absolute;left:2377;top:8810;width:2857;height:1767" coordorigin="233,233" coordsize="3166,2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  <v:shape id="Freeform 1241" o:spid="_x0000_s1086" style="position:absolute;left:233;top:233;width:198;height:156;visibility:visible;mso-wrap-style:square;v-text-anchor:top" coordsize="198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RvA8IA&#10;AADbAAAADwAAAGRycy9kb3ducmV2LnhtbESPQYvCMBSE7wv+h/AEL4umepC1GkUEQQ8qq0Kvz+bZ&#10;FpuX2kSt/94IgsdhZr5hJrPGlOJOtSssK+j3IhDEqdUFZwqOh2X3D4TzyBpLy6TgSQ5m09bPBGNt&#10;H/xP973PRICwi1FB7n0VS+nSnAy6nq2Ig3e2tUEfZJ1JXeMjwE0pB1E0lAYLDgs5VrTIKb3sb0bB&#10;r3fJdn2VydOOyui2O7nNaZ4q1Wk38zEIT43/hj/tlVYw7MP7S/gBcv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tG8DwgAAANsAAAAPAAAAAAAAAAAAAAAAAJgCAABkcnMvZG93&#10;bnJldi54bWxQSwUGAAAAAAQABAD1AAAAhwMAAAAA&#10;" path="m198,75r,l193,91r-6,15l181,121r-11,10l136,146r-17,5l96,156,79,151,62,146,28,131,17,121,5,106,,91,,75,,60,5,50,17,35,28,25,62,10,79,5,96,r23,5l136,10r34,15l181,35r6,15l193,60r5,15xe" strokeweight="1pt">
                        <v:path arrowok="t" o:connecttype="custom" o:connectlocs="198,75;198,75;193,91;187,106;181,121;170,131;136,146;119,151;96,156;96,156;79,151;62,146;28,131;17,121;5,106;0,91;0,75;0,75;0,60;5,50;17,35;28,25;62,10;79,5;96,0;96,0;119,5;136,10;170,25;181,35;187,50;193,60;198,75;198,75" o:connectangles="0,0,0,0,0,0,0,0,0,0,0,0,0,0,0,0,0,0,0,0,0,0,0,0,0,0,0,0,0,0,0,0,0,0"/>
                      </v:shape>
                      <v:shape id="Freeform 1242" o:spid="_x0000_s1087" style="position:absolute;left:641;top:404;width:136;height:107;visibility:visible;mso-wrap-style:square;v-text-anchor:top" coordsize="13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UGqcUA&#10;AADbAAAADwAAAGRycy9kb3ducmV2LnhtbESPQWvCQBSE70L/w/IKvUjd6EEkdZUiKCJSaiylvT2y&#10;zyQ1+zZmXzX9925B8DjMzDfMdN65Wp2pDZVnA8NBAoo497biwsDHfvk8ARUE2WLtmQz8UYD57KE3&#10;xdT6C+/onEmhIoRDigZKkSbVOuQlOQwD3xBH7+BbhxJlW2jb4iXCXa1HSTLWDiuOCyU2tCgpP2a/&#10;zsDxWxab7fsbfq62P9nhS/L+yU6MeXrsXl9ACXVyD9/aa2tgPIL/L/EH6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VQapxQAAANsAAAAPAAAAAAAAAAAAAAAAAJgCAABkcnMv&#10;ZG93bnJldi54bWxQSwUGAAAAAAQABAD1AAAAigMAAAAA&#10;" path="m136,56r,l136,76,119,91,97,107r-29,l46,107,23,91,6,76,,56,6,36,23,16,46,6,68,,97,6r22,10l136,36r,20xe" strokeweight="1pt">
                        <v:path arrowok="t" o:connecttype="custom" o:connectlocs="136,56;136,56;136,76;119,91;97,107;68,107;68,107;46,107;23,91;6,76;0,56;0,56;6,36;23,16;46,6;68,0;68,0;97,6;119,16;136,36;136,56;136,56" o:connectangles="0,0,0,0,0,0,0,0,0,0,0,0,0,0,0,0,0,0,0,0,0,0"/>
                      </v:shape>
                      <v:shape id="Freeform 1243" o:spid="_x0000_s1088" style="position:absolute;left:306;top:576;width:131;height:96;visibility:visible;mso-wrap-style:square;v-text-anchor:top" coordsize="13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/r8MQA&#10;AADbAAAADwAAAGRycy9kb3ducmV2LnhtbESPQWvCQBSE74X+h+UVeqsbLWhJ3QQRK71U0PTQ4zP7&#10;zAazb8PuGtN/3y0IHoeZ+YZZlqPtxEA+tI4VTCcZCOLa6ZYbBd/Vx8sbiBCRNXaOScEvBSiLx4cl&#10;5tpdeU/DITYiQTjkqMDE2OdShtqQxTBxPXHyTs5bjEn6RmqP1wS3nZxl2VxabDktGOxpbag+Hy5W&#10;wX573Jqh+cp21c9x3VcX323GhVLPT+PqHUSkMd7Dt/anVjB/hf8v6Qf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v6/DEAAAA2wAAAA8AAAAAAAAAAAAAAAAAmAIAAGRycy9k&#10;b3ducmV2LnhtbFBLBQYAAAAABAAEAPUAAACJAwAAAAA=&#10;" path="m131,51r,l125,66,108,81,91,96r-28,l40,96,23,81,6,66,,51,6,31,23,16,40,5,63,,91,5r17,11l125,31r6,20xe" strokeweight="1pt">
                        <v:path arrowok="t" o:connecttype="custom" o:connectlocs="131,51;131,51;125,66;108,81;91,96;63,96;63,96;40,96;23,81;6,66;0,51;0,51;6,31;23,16;40,5;63,0;63,0;91,5;108,16;125,31;131,51;131,51" o:connectangles="0,0,0,0,0,0,0,0,0,0,0,0,0,0,0,0,0,0,0,0,0,0"/>
                      </v:shape>
                      <v:shape id="Freeform 1244" o:spid="_x0000_s1089" style="position:absolute;left:420;top:794;width:96;height:76;visibility:visible;mso-wrap-style:square;v-text-anchor:top" coordsize="9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S28UA&#10;AADbAAAADwAAAGRycy9kb3ducmV2LnhtbESPUUsDMRCE3wX/Q1jBF7E5RYs9m5YqVHxooVZ/wHrZ&#10;Xk4vmzNZe9d/bwpCH4eZ+YaZzgffqj3F1AQ2cDMqQBFXwTZcG/h4X14/gEqCbLENTAYOlGA+Oz+b&#10;YmlDz2+030qtMoRTiQacSFdqnSpHHtModMTZ24XoUbKMtbYR+wz3rb4tirH22HBecNjRs6Pqe/vr&#10;Dazl6/PF6V1cPB1+lqurzWTS34sxlxfD4hGU0CCn8H/71RoY38HxS/4Be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+JLbxQAAANsAAAAPAAAAAAAAAAAAAAAAAJgCAABkcnMv&#10;ZG93bnJldi54bWxQSwUGAAAAAAQABAD1AAAAigMAAAAA&#10;" path="m96,40r,l91,55,79,65,68,76r-23,l28,76,11,65,,55,,40,,25,11,10,28,5,45,,68,5r11,5l91,25r5,15xe" strokeweight="1pt">
                        <v:path arrowok="t" o:connecttype="custom" o:connectlocs="96,40;96,40;91,55;79,65;68,76;45,76;45,76;28,76;11,65;0,55;0,40;0,40;0,25;11,10;28,5;45,0;45,0;68,5;79,10;91,25;96,40;96,40" o:connectangles="0,0,0,0,0,0,0,0,0,0,0,0,0,0,0,0,0,0,0,0,0,0"/>
                      </v:shape>
                      <v:shape id="Freeform 1245" o:spid="_x0000_s1090" style="position:absolute;left:1833;top:334;width:778;height:525;visibility:visible;mso-wrap-style:square;v-text-anchor:top" coordsize="778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9G3cQA&#10;AADbAAAADwAAAGRycy9kb3ducmV2LnhtbESPQWsCMRSE74L/ITyhN80qVNqtUVQqFC9SbcHjc/NM&#10;Fjcv6yZdt//eFAoeh5n5hpktOleJlppQelYwHmUgiAuvSzYKvg6b4QuIEJE1Vp5JwS8FWMz7vRnm&#10;2t/4k9p9NCJBOOSowMZY51KGwpLDMPI1cfLOvnEYk2yM1A3eEtxVcpJlU+mw5LRgsaa1peKy/3EK&#10;zHE1Pq6/T6beon3dXNrd+/YqlXoadMs3EJG6+Aj/tz+0gukz/H1JP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/Rt3EAAAA2wAAAA8AAAAAAAAAAAAAAAAAmAIAAGRycy9k&#10;b3ducmV2LnhtbFBLBQYAAAAABAAEAPUAAACJAwAAAAA=&#10;" path="m148,409r,l216,450r68,30l352,500r74,15l505,525r91,l778,359,709,303,641,247,573,197,494,151,420,106,341,70,255,35,165,,,283r34,40l74,354r34,30l148,409xe" strokeweight="1pt">
                        <v:path arrowok="t" o:connecttype="custom" o:connectlocs="148,409;148,409;216,450;284,480;284,480;352,500;426,515;426,515;505,525;596,525;778,359;778,359;709,303;641,247;641,247;573,197;494,151;494,151;420,106;341,70;341,70;255,35;165,0;0,283;0,283;34,323;74,354;108,384;148,409;148,409" o:connectangles="0,0,0,0,0,0,0,0,0,0,0,0,0,0,0,0,0,0,0,0,0,0,0,0,0,0,0,0,0,0"/>
                      </v:shape>
                      <v:shape id="Freeform 1246" o:spid="_x0000_s1091" style="position:absolute;left:1390;top:1901;width:335;height:389;visibility:visible;mso-wrap-style:square;v-text-anchor:top" coordsize="335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JxnL8A&#10;AADbAAAADwAAAGRycy9kb3ducmV2LnhtbESPwarCMBRE94L/EK7wdprqIko1ysOquG31Ay7NtS2v&#10;uSlN1Pr35oHgcpiZM8xmN9hWPKj3jWMN81kCgrh0puFKw/VynK5A+IBssHVMGl7kYbcdjzaYGvfk&#10;nB5FqESEsE9RQx1Cl0rpy5os+pnriKN3c73FEGVfSdPjM8JtKxdJoqTFhuNCjR3tayr/irvVsLxf&#10;TtlVKdOsjq8iV9mQ5Ydc65/J8LsGEWgI3/CnfTYalIL/L/EHyO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4nGcvwAAANsAAAAPAAAAAAAAAAAAAAAAAJgCAABkcnMvZG93bnJl&#10;di54bWxQSwUGAAAAAAQABAD1AAAAhAMAAAAA&#10;" path="m17,r,l6,96,,192,6,293r11,96l63,364r45,-20l165,323r62,-15l278,298r57,-5l17,xe" strokeweight="1pt">
                        <v:path arrowok="t" o:connecttype="custom" o:connectlocs="17,0;17,0;6,96;0,192;6,293;17,389;17,389;63,364;108,344;108,344;165,323;227,308;227,308;278,298;335,293;17,0;17,0" o:connectangles="0,0,0,0,0,0,0,0,0,0,0,0,0,0,0,0,0"/>
                      </v:shape>
                      <v:shape id="Freeform 1247" o:spid="_x0000_s1092" style="position:absolute;left:1964;top:1699;width:420;height:399;visibility:visible;mso-wrap-style:square;v-text-anchor:top" coordsize="420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hrdcMA&#10;AADbAAAADwAAAGRycy9kb3ducmV2LnhtbESP0WrCQBRE3wv+w3KFvtVNSklDzCYUaWtBEbT9gEv2&#10;moRm78bsRuPfdwWhj8PMnGHycjKdONPgWssK4kUEgriyuuVawc/3x1MKwnlkjZ1lUnAlB2Uxe8gx&#10;0/bCezoffC0ChF2GChrv+0xKVzVk0C1sTxy8ox0M+iCHWuoBLwFuOvkcRYk02HJYaLCnVUPV72E0&#10;CqaXrUt2ltLP9Shxk8b6/RR7pR7n09sShKfJ/4fv7S+tIHmF25fwA2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hrdcMAAADbAAAADwAAAAAAAAAAAAAAAACYAgAAZHJzL2Rv&#10;d25yZXYueG1sUEsFBgAAAAAEAAQA9QAAAIgDAAAAAA==&#10;" path="m181,364r,l238,338r57,-20l357,303r63,-15l,,11,111,34,217r34,96l90,354r23,45l181,364xe" strokeweight="1pt">
                        <v:path arrowok="t" o:connecttype="custom" o:connectlocs="181,364;181,364;238,338;295,318;295,318;357,303;420,288;0,0;0,0;11,111;34,217;68,313;90,354;113,399;113,399;181,364;181,364" o:connectangles="0,0,0,0,0,0,0,0,0,0,0,0,0,0,0,0,0"/>
                      </v:shape>
                      <v:shape id="Freeform 1248" o:spid="_x0000_s1093" style="position:absolute;left:1981;top:404;width:346;height:410;visibility:visible;mso-wrap-style:square;v-text-anchor:top" coordsize="346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mjScAA&#10;AADbAAAADwAAAGRycy9kb3ducmV2LnhtbERPz2vCMBS+D/wfwhN2m4ljlK6aiohjXoStzvujeW2K&#10;zUtpstr998thsOPH93u7m10vJhpD51nDeqVAENfedNxq+Lq8PeUgQkQ22HsmDT8UYFcuHrZYGH/n&#10;T5qq2IoUwqFADTbGoZAy1JYchpUfiBPX+NFhTHBspRnxnsJdL5+VyqTDjlODxYEOlupb9e005JV9&#10;fVkrOzTZu5qOp/x8/WjPWj8u5/0GRKQ5/ov/3CejIUtj05f0A2T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QmjScAAAADbAAAADwAAAAAAAAAAAAAAAACYAgAAZHJzL2Rvd25y&#10;ZXYueG1sUEsFBgAAAAAEAAQA9QAAAIUDAAAAAA==&#10;" path="m193,l,339r68,41l136,410,346,81,272,36,193,xe" strokeweight="1pt">
                        <v:path arrowok="t" o:connecttype="custom" o:connectlocs="193,0;0,339;0,339;68,380;136,410;346,81;346,81;272,36;193,0;193,0" o:connectangles="0,0,0,0,0,0,0,0,0,0"/>
                      </v:shape>
                      <v:shape id="Freeform 1249" o:spid="_x0000_s1094" style="position:absolute;left:2259;top:581;width:352;height:278;visibility:visible;mso-wrap-style:square;v-text-anchor:top" coordsize="352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zK3cIA&#10;AADbAAAADwAAAGRycy9kb3ducmV2LnhtbESPQYvCMBSE74L/ITxhb5rqQbQaZREry5609Qc8mrdt&#10;d5uX2sS2+++NIHgcZuYbZrsfTC06al1lWcF8FoEgzq2uuFBwzZLpCoTzyBpry6Tgnxzsd+PRFmNt&#10;e75Ql/pCBAi7GBWU3jexlC4vyaCb2YY4eD+2NeiDbAupW+wD3NRyEUVLabDisFBiQ4eS8r/0bhSc&#10;FtZimtxu3YDnb3lM5r99Viv1MRk+NyA8Df4dfrW/tILlGp5fwg+Qu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zMrdwgAAANsAAAAPAAAAAAAAAAAAAAAAAJgCAABkcnMvZG93&#10;bnJldi54bWxQSwUGAAAAAAQABAD1AAAAhwMAAAAA&#10;" path="m352,112r,l283,56,215,,,268r79,10l170,278,352,112xe" strokeweight="1pt">
                        <v:path arrowok="t" o:connecttype="custom" o:connectlocs="352,112;352,112;283,56;215,0;0,268;0,268;79,278;170,278;352,112;352,112" o:connectangles="0,0,0,0,0,0,0,0,0,0"/>
                      </v:shape>
                      <v:shape id="Freeform 1250" o:spid="_x0000_s1095" style="position:absolute;left:1407;top:1901;width:210;height:344;visibility:visible;mso-wrap-style:square;v-text-anchor:top" coordsize="210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n/FcIA&#10;AADbAAAADwAAAGRycy9kb3ducmV2LnhtbERPy2rCQBTdF/oPwy10U3SmRdRGR5FCoAsRjErp7jZz&#10;TUIzd0Jm8ujfdxaCy8N5r7ejrUVPra8ca3idKhDEuTMVFxrOp3SyBOEDssHaMWn4Iw/bzePDGhPj&#10;Bj5Sn4VCxBD2CWooQ2gSKX1ekkU/dQ1x5K6utRgibAtpWhxiuK3lm1JzabHi2FBiQx8l5b9ZZzXM&#10;ft7Vd7/DF7c/jCq9fEm36KTWz0/jbgUi0Bju4pv702hYxPXxS/wB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Cf8VwgAAANsAAAAPAAAAAAAAAAAAAAAAAJgCAABkcnMvZG93&#10;bnJldi54bWxQSwUGAAAAAAQABAD1AAAAhwMAAAAA&#10;" path="m91,344r,l148,323r62,-15l,,91,344xe" strokeweight="1pt">
                        <v:path arrowok="t" o:connecttype="custom" o:connectlocs="91,344;91,344;148,323;210,308;0,0;91,344;91,344" o:connectangles="0,0,0,0,0,0,0"/>
                      </v:shape>
                      <v:shape id="Freeform 1251" o:spid="_x0000_s1096" style="position:absolute;left:1964;top:1699;width:295;height:364;visibility:visible;mso-wrap-style:square;v-text-anchor:top" coordsize="295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7MsMIA&#10;AADbAAAADwAAAGRycy9kb3ducmV2LnhtbESPS4vCQBCE7wv+h6EFb+tEwQfRUVR0kb349txm2iSY&#10;6QmZUeO/d4SFPRZV9RU1ntamEA+qXG5ZQacdgSBOrM45VXA8rL6HIJxH1lhYJgUvcjCdNL7GGGv7&#10;5B099j4VAcIuRgWZ92UspUsyMujatiQO3tVWBn2QVSp1hc8AN4XsRlFfGsw5LGRY0iKj5La/GwXb&#10;y2u+ufV/z6d1T87K5Y9bBJpSrWY9G4HwVPv/8F97rRUMOvD5En6An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jsywwgAAANsAAAAPAAAAAAAAAAAAAAAAAJgCAABkcnMvZG93&#10;bnJldi54bWxQSwUGAAAAAAQABAD1AAAAhwMAAAAA&#10;" path="m181,364r,l238,338r57,-20l,,181,364xe" strokeweight="1pt">
                        <v:path arrowok="t" o:connecttype="custom" o:connectlocs="181,364;181,364;238,338;295,318;0,0;181,364;181,364" o:connectangles="0,0,0,0,0,0,0"/>
                      </v:shape>
                      <v:shape id="Freeform 1252" o:spid="_x0000_s1097" style="position:absolute;left:2940;top:976;width:459;height:748;visibility:visible;mso-wrap-style:square;v-text-anchor:top" coordsize="459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T/D8MA&#10;AADbAAAADwAAAGRycy9kb3ducmV2LnhtbESP0WoCMRRE3wv9h3ALfZGaVaSW1SilIAj1wa5+wHVz&#10;3axubpYkuuvfG0Ho4zAzZ5j5sreNuJIPtWMFo2EGgrh0uuZKwX63+vgCESKyxsYxKbhRgOXi9WWO&#10;uXYd/9G1iJVIEA45KjAxtrmUoTRkMQxdS5y8o/MWY5K+ktpjl+C2keMs+5QWa04LBlv6MVSei4tV&#10;MDAn3NWbfe+3myqcJt3BD/SvUu9v/fcMRKQ+/oef7bVWMB3D40v6A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T/D8MAAADbAAAADwAAAAAAAAAAAAAAAACYAgAAZHJzL2Rv&#10;d25yZXYueG1sUEsFBgAAAAAEAAQA9QAAAIgDAAAAAA==&#10;" path="m391,748l459,,,338,391,748xe" fillcolor="#9bb8bb" strokeweight="1pt">
                        <v:path arrowok="t" o:connecttype="custom" o:connectlocs="391,748;459,0;0,338;391,748;391,748" o:connectangles="0,0,0,0,0"/>
                      </v:shape>
                      <v:shape id="Freeform 1253" o:spid="_x0000_s1098" style="position:absolute;left:255;top:607;width:2685;height:1390;visibility:visible;mso-wrap-style:square;v-text-anchor:top" coordsize="2685,1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sUU8gA&#10;AADbAAAADwAAAGRycy9kb3ducmV2LnhtbESPS2sCQRCE74H8h6EDuQSdNYEoq6PER1DEg1lFyK2z&#10;0/sgOz3Lzqirv94RAjkWVfUVNZq0phInalxpWUGvG4EgTq0uOVew3312BiCcR9ZYWSYFF3IwGT8+&#10;jDDW9sxfdEp8LgKEXYwKCu/rWEqXFmTQdW1NHLzMNgZ9kE0udYPnADeVfI2id2mw5LBQYE2zgtLf&#10;5GgUZEm0vl6y7Xbxnfxs5stDm79spko9P7UfQxCeWv8f/muvtIL+G9y/hB8gx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yxRTyAAAANsAAAAPAAAAAAAAAAAAAAAAAJgCAABk&#10;cnMvZG93bnJldi54bWxQSwUGAAAAAAQABAD1AAAAjQMAAAAA&#10;" path="m278,536l755,763r-34,15l687,793r-34,16l613,819r-85,10l432,824,335,814,227,793,114,763,,718r12,75l29,864r28,66l91,996r40,55l182,1107r62,50l313,1203r79,40l483,1279r91,30l676,1339r113,21l908,1375r125,10l1169,1390r91,l1345,1380r91,-10l1527,1350r96,-21l1714,1299r91,-35l1902,1223r96,-40l2089,1127r96,-56l2287,1011r97,-66l2480,869r103,-76l2685,707r-74,-80l2537,551r-74,-71l2384,414r-74,-60l2236,298r-73,-51l2089,202r-74,-41l1941,121,1867,91,1794,65,1714,40,1640,25,1567,10,1493,5,1413,r-73,l1266,10r-74,10l1113,35r-74,20l965,81r-79,35l812,151r-74,41l659,237r-74,46l505,338r-73,61l358,465r-80,71xe" strokeweight="1pt">
                        <v:path arrowok="t" o:connecttype="custom" o:connectlocs="755,763;721,778;653,809;528,829;335,814;114,763;0,718;29,864;91,996;182,1107;313,1203;392,1243;574,1309;789,1360;1033,1385;1169,1390;1345,1380;1527,1350;1714,1299;1902,1223;2089,1127;2287,1011;2480,869;2685,707;2611,627;2463,480;2310,354;2163,247;2015,161;1867,91;1714,40;1567,10;1413,0;1266,10;1113,35;965,81;812,151;659,237;505,338;358,465;278,536" o:connectangles="0,0,0,0,0,0,0,0,0,0,0,0,0,0,0,0,0,0,0,0,0,0,0,0,0,0,0,0,0,0,0,0,0,0,0,0,0,0,0,0,0"/>
                      </v:shape>
                      <v:shape id="Freeform 1254" o:spid="_x0000_s1099" style="position:absolute;left:1538;top:622;width:1402;height:1375;visibility:visible;mso-wrap-style:square;v-text-anchor:top" coordsize="1402,1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pOgMMA&#10;AADbAAAADwAAAGRycy9kb3ducmV2LnhtbESP3YrCMBSE74V9h3AW9s6miqxSjSK7COKK4N/9sTm2&#10;xeakNlmtPr0RBC+HmfmGGU0aU4oL1a6wrKATxSCIU6sLzhTstrP2AITzyBpLy6TgRg4m44/WCBNt&#10;r7ymy8ZnIkDYJagg975KpHRpTgZdZCvi4B1tbdAHWWdS13gNcFPKbhx/S4MFh4UcK/rJKT1t/o2C&#10;9Jj9dv8Wy/3hflueedFfxWZFSn19NtMhCE+Nf4df7blW0O/B80v4AX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pOgMMAAADbAAAADwAAAAAAAAAAAAAAAACYAgAAZHJzL2Rv&#10;d25yZXYueG1sUEsFBgAAAAAEAAQA9QAAAIgDAAAAAA==&#10;" path="m681,116r,l579,76,477,40,386,15,295,r34,96l352,192r22,96l386,384r,91l386,566r-12,91l363,743r-23,86l312,910r-34,81l233,1072r-51,75l130,1223r-62,76l,1375r79,-10l165,1355r85,-20l335,1314r153,-50l636,1203r113,-56l863,1082r113,-66l1090,940r85,-66l1265,809,1402,692,1271,561r-79,-81l1112,409,1004,318,891,237,783,172,681,116xe" strokeweight="1pt">
                        <v:path arrowok="t" o:connecttype="custom" o:connectlocs="681,116;681,116;579,76;477,40;477,40;386,15;295,0;295,0;329,96;352,192;374,288;386,384;386,475;386,566;374,657;363,743;340,829;312,910;278,991;233,1072;182,1147;130,1223;68,1299;0,1375;0,1375;79,1365;165,1355;250,1335;335,1314;335,1314;488,1264;636,1203;636,1203;749,1147;863,1082;863,1082;976,1016;1090,940;1090,940;1175,874;1265,809;1265,809;1402,692;1402,692;1271,561;1271,561;1192,480;1112,409;1112,409;1004,318;891,237;891,237;783,172;681,116;681,116" o:connectangles="0,0,0,0,0,0,0,0,0,0,0,0,0,0,0,0,0,0,0,0,0,0,0,0,0,0,0,0,0,0,0,0,0,0,0,0,0,0,0,0,0,0,0,0,0,0,0,0,0,0,0,0,0,0,0"/>
                      </v:shape>
                      <v:shape id="Freeform 1255" o:spid="_x0000_s1100" style="position:absolute;left:1873;top:662;width:431;height:1274;visibility:visible;mso-wrap-style:square;v-text-anchor:top" coordsize="431,1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MnO8UA&#10;AADbAAAADwAAAGRycy9kb3ducmV2LnhtbESPT2vCQBTE74V+h+UVvBTdVOi/6CoilPYiJlbo9Zl9&#10;JtHs27C7NdFP7wqFHoeZ+Q0znfemESdyvras4GmUgCAurK65VLD9/hi+gfABWWNjmRScycN8dn83&#10;xVTbjnM6bUIpIoR9igqqENpUSl9UZNCPbEscvb11BkOUrpTaYRfhppHjJHmRBmuOCxW2tKyoOG5+&#10;jYJ+J7O8c/kyO6wuj9n6/EP5+6dSg4d+MQERqA//4b/2l1bw+gy3L/EH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4yc7xQAAANsAAAAPAAAAAAAAAAAAAAAAAJgCAABkcnMv&#10;ZG93bnJldi54bWxQSwUGAAAAAAQABAD1AAAAigMAAAAA&#10;" path="m346,76r,l244,36,142,r28,86l198,172r17,81l227,339r11,81l238,501r,81l232,663r-11,80l204,819r-23,81l159,976r-34,76l91,1128r-40,70l,1274r153,-50l301,1163r28,-61l352,1042r22,-66l391,910r17,-60l420,784,431,647,425,511,414,369,386,228,346,76xe" strokeweight="1pt">
                        <v:path arrowok="t" o:connecttype="custom" o:connectlocs="346,76;346,76;244,36;142,0;142,0;170,86;198,172;215,253;227,339;238,420;238,501;238,582;232,663;221,743;204,819;181,900;159,976;125,1052;91,1128;51,1198;0,1274;0,1274;153,1224;301,1163;301,1163;329,1102;352,1042;374,976;391,910;408,850;420,784;431,647;425,511;414,369;386,228;346,76;346,76" o:connectangles="0,0,0,0,0,0,0,0,0,0,0,0,0,0,0,0,0,0,0,0,0,0,0,0,0,0,0,0,0,0,0,0,0,0,0,0,0"/>
                      </v:shape>
                      <v:shape id="Freeform 1256" o:spid="_x0000_s1101" style="position:absolute;left:2401;top:859;width:283;height:845;visibility:visible;mso-wrap-style:square;v-text-anchor:top" coordsize="283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XUxcIA&#10;AADbAAAADwAAAGRycy9kb3ducmV2LnhtbESPwWrDMBBE74X8g9hAb43cQt3iRgklJWDwyW4+YLG2&#10;lhtrZSTFdv4+ChR6HGbmDbPdL3YQE/nQO1bwvMlAELdO99wpOH0fn95BhIiscXBMCq4UYL9bPWyx&#10;0G7mmqYmdiJBOBSowMQ4FlKG1pDFsHEjcfJ+nLcYk/Sd1B7nBLeDfMmyXFrsOS0YHOlgqD03F6vg&#10;tf3SY+/zvIy/1Qnnc12Vs1Hqcb18foCItMT/8F+71Arecrh/ST9A7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ZdTFwgAAANsAAAAPAAAAAAAAAAAAAAAAAJgCAABkcnMvZG93&#10;bnJldi54bWxQSwUGAAAAAAQABAD1AAAAhwMAAAAA&#10;" path="m227,703r,l249,632r17,-65l278,501r5,-66l283,370r-5,-66l266,238,249,172,141,81,28,,68,112,96,223r17,111l113,440,102,541,79,648,45,749,,845,113,779,227,703xe" strokeweight="1pt">
                        <v:path arrowok="t" o:connecttype="custom" o:connectlocs="227,703;227,703;249,632;266,567;278,501;283,435;283,370;278,304;266,238;249,172;249,172;141,81;28,0;28,0;68,112;96,223;113,334;113,440;102,541;79,648;45,749;0,845;0,845;113,779;227,703;227,703" o:connectangles="0,0,0,0,0,0,0,0,0,0,0,0,0,0,0,0,0,0,0,0,0,0,0,0,0,0"/>
                      </v:shape>
                      <v:shape id="Freeform 1257" o:spid="_x0000_s1102" style="position:absolute;left:2803;top:1183;width:137;height:248;visibility:visible;mso-wrap-style:square;v-text-anchor:top" coordsize="137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6SCcYA&#10;AADbAAAADwAAAGRycy9kb3ducmV2LnhtbESPT2vCQBTE74LfYXmCN93Yg39SN6EWBCkF6dpDe3vN&#10;PpPQ7NuQXWPaT+8WhB6HmfkNs80H24ieOl87VrCYJyCIC2dqLhW8n/azNQgfkA02jknBD3nIs/Fo&#10;i6lxV36jXodSRAj7FBVUIbSplL6oyKKfu5Y4emfXWQxRdqU0HV4j3DbyIUmW0mLNcaHClp4rKr71&#10;xSrYyWP95V8+93rtTpvfj1e9OfdaqelkeHoEEWgI/+F7+2AUrFbw9yX+AJ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6SCcYAAADbAAAADwAAAAAAAAAAAAAAAACYAgAAZHJz&#10;L2Rvd25yZXYueG1sUEsFBgAAAAAEAAQA9QAAAIsDAAAAAA==&#10;" path="m6,r,l17,61r6,60l17,182,,248,137,131,6,xe" fillcolor="#61789b" strokeweight="1pt">
                        <v:path arrowok="t" o:connecttype="custom" o:connectlocs="6,0;6,0;17,61;23,121;17,182;0,248;0,248;137,131;137,131;6,0;6,0" o:connectangles="0,0,0,0,0,0,0,0,0,0,0"/>
                      </v:shape>
                      <v:shape id="Freeform 1258" o:spid="_x0000_s1103" style="position:absolute;left:2940;top:976;width:459;height:748;visibility:visible;mso-wrap-style:square;v-text-anchor:top" coordsize="459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FBUMEA&#10;AADbAAAADwAAAGRycy9kb3ducmV2LnhtbERPz2vCMBS+C/sfwht4s6lTN6lGGWOCsJOuMLw9kmdb&#10;2rx0TdbW/345CB4/vt/b/Wgb0VPnK8cK5kkKglg7U3GhIP8+zNYgfEA22DgmBTfysN89TbaYGTfw&#10;ifpzKEQMYZ+hgjKENpPS65Is+sS1xJG7us5iiLArpOlwiOG2kS9p+iotVhwbSmzpoyRdn/+sAr9c&#10;oL6s6vnvT/5VsS7Sz9DWSk2fx/cNiEBjeIjv7qNR8BbHxi/xB8jd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xQVDBAAAA2wAAAA8AAAAAAAAAAAAAAAAAmAIAAGRycy9kb3du&#10;cmV2LnhtbFBLBQYAAAAABAAEAPUAAACGAwAAAAA=&#10;" path="m391,748l459,,,338,391,748xe" strokeweight="1pt">
                        <v:path arrowok="t" o:connecttype="custom" o:connectlocs="391,748;459,0;0,338;391,748;391,748" o:connectangles="0,0,0,0,0"/>
                      </v:shape>
                      <v:shape id="Freeform 1259" o:spid="_x0000_s1104" style="position:absolute;left:2940;top:1198;width:442;height:152;visibility:visible;mso-wrap-style:square;v-text-anchor:top" coordsize="44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ojFsQA&#10;AADbAAAADwAAAGRycy9kb3ducmV2LnhtbESPzW7CMBCE70i8g7VI3MBpkGgaMKgqAvXQCz+9L/E2&#10;Thuvo9hAyNPXlSpxHM3MN5rlurO1uFLrK8cKnqYJCOLC6YpLBafjdpKB8AFZY+2YFNzJw3o1HCwx&#10;1+7Ge7oeQikihH2OCkwITS6lLwxZ9FPXEEfvy7UWQ5RtKXWLtwi3tUyTZC4tVhwXDDb0Zqj4OVys&#10;gk2a7lLD3/Psoz9/VrN9P8uKXqnxqHtdgAjUhUf4v/2uFTy/wN+X+A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KIxbEAAAA2wAAAA8AAAAAAAAAAAAAAAAAmAIAAGRycy9k&#10;b3ducmV2LnhtbFBLBQYAAAAABAAEAPUAAACJAwAAAAA=&#10;" path="m425,152l442,,,116r425,36xe" strokeweight="1pt">
                        <v:path arrowok="t" o:connecttype="custom" o:connectlocs="425,152;442,0;0,116;425,152;425,152" o:connectangles="0,0,0,0,0"/>
                      </v:shape>
                      <v:shape id="Freeform 1260" o:spid="_x0000_s1105" style="position:absolute;left:2940;top:1314;width:408;height:410;visibility:visible;mso-wrap-style:square;v-text-anchor:top" coordsize="408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WDh8IA&#10;AADbAAAADwAAAGRycy9kb3ducmV2LnhtbERPW2vCMBR+F/wP4Qx8EU1VGFKNMgTxwsbwgs/H5tgW&#10;m5PSRBv365eHwR4/vvt8GUwlntS40rKC0TABQZxZXXKu4HxaD6YgnEfWWFkmBS9ysFx0O3NMtW35&#10;QM+jz0UMYZeigsL7OpXSZQUZdENbE0fuZhuDPsIml7rBNoabSo6T5F0aLDk2FFjTqqDsfnwYBd+r&#10;ftjtWzNpNzKUXz+f18P5clWq9xY+ZiA8Bf8v/nNvtYJpXB+/xB8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5YOHwgAAANsAAAAPAAAAAAAAAAAAAAAAAJgCAABkcnMvZG93&#10;bnJldi54bWxQSwUGAAAAAAQABAD1AAAAhwMAAAAA&#10;" path="m391,410l408,198,,,391,410xe" strokeweight="1pt">
                        <v:path arrowok="t" o:connecttype="custom" o:connectlocs="391,410;408,198;0,0;391,410;391,410" o:connectangles="0,0,0,0,0"/>
                      </v:shape>
                      <v:shape id="Freeform 1261" o:spid="_x0000_s1106" style="position:absolute;left:1220;top:890;width:551;height:409;visibility:visible;mso-wrap-style:square;v-text-anchor:top" coordsize="551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ytf8UA&#10;AADbAAAADwAAAGRycy9kb3ducmV2LnhtbESPQWvCQBSE7wX/w/KE3upGDxKjq0hFWkoRYz14fGaf&#10;SWj2bbq7NfHfdwWhx2FmvmEWq9404krO15YVjEcJCOLC6ppLBcev7UsKwgdkjY1lUnAjD6vl4GmB&#10;mbYd53Q9hFJECPsMFVQhtJmUvqjIoB/Zljh6F+sMhihdKbXDLsJNIydJMpUGa44LFbb0WlHxffg1&#10;CnZpvukmn7fTx8y99WV9/nH5fqrU87Bfz0EE6sN/+NF+1wrSMdy/xB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K1/xQAAANsAAAAPAAAAAAAAAAAAAAAAAJgCAABkcnMv&#10;ZG93bnJldi54bWxQSwUGAAAAAAQABAD1AAAAigMAAAAA&#10;" path="m,202r,l,248r17,35l40,318r40,31l119,374r46,20l216,404r57,5l329,404r51,-10l426,374r39,-25l505,318r23,-35l545,248r6,-46l545,162,528,126,505,91,465,60,426,30,380,15,329,,273,,216,,165,15,119,30,80,60,40,91,17,126,,162r,40xe" strokeweight="1pt">
                        <v:path arrowok="t" o:connecttype="custom" o:connectlocs="0,202;0,202;0,248;17,283;40,318;80,349;80,349;119,374;165,394;216,404;273,409;273,409;329,404;380,394;426,374;465,349;465,349;505,318;528,283;545,248;551,202;551,202;545,162;528,126;505,91;465,60;465,60;426,30;380,15;329,0;273,0;273,0;216,0;165,15;119,30;80,60;80,60;40,91;17,126;0,162;0,202;0,202" o:connectangles="0,0,0,0,0,0,0,0,0,0,0,0,0,0,0,0,0,0,0,0,0,0,0,0,0,0,0,0,0,0,0,0,0,0,0,0,0,0,0,0,0,0"/>
                      </v:shape>
                      <v:shape id="Freeform 1262" o:spid="_x0000_s1107" style="position:absolute;left:1426;top:941;width:187;height:121;visibility:visible;mso-wrap-style:square;v-text-anchor:top" coordsize="187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h8ucQA&#10;AADbAAAADwAAAGRycy9kb3ducmV2LnhtbESPQWvCQBSE74X+h+UVvBTdGIqE6CqtWBBEqFHw+sg+&#10;k2j27ZLdavz3XaHgcZiZb5jZojetuFLnG8sKxqMEBHFpdcOVgsP+e5iB8AFZY2uZFNzJw2L++jLD&#10;XNsb7+hahEpECPscFdQhuFxKX9Zk0I+sI47eyXYGQ5RdJXWHtwg3rUyTZCINNhwXanS0rKm8FL9G&#10;gSu2qM/HdJW+Jz9us/vCj8t4otTgrf+cggjUh2f4v73WCrIUHl/iD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IfLnEAAAA2wAAAA8AAAAAAAAAAAAAAAAAmAIAAGRycy9k&#10;b3ducmV2LnhtbFBLBQYAAAAABAAEAPUAAACJAwAAAAA=&#10;" path="m165,15r,l131,5,97,,57,5,28,15,6,35r,11l,61,6,71r,10l28,101r29,15l97,121r34,-5l165,101,182,81r5,-10l187,61r,-15l182,35,165,15xe" strokeweight="1pt">
                        <v:path arrowok="t" o:connecttype="custom" o:connectlocs="165,15;165,15;131,5;97,0;97,0;57,5;28,15;28,15;6,35;6,46;0,61;0,61;6,71;6,81;28,101;28,101;57,116;97,121;97,121;131,116;165,101;165,101;182,81;187,71;187,61;187,61;187,46;182,35;165,15;165,15" o:connectangles="0,0,0,0,0,0,0,0,0,0,0,0,0,0,0,0,0,0,0,0,0,0,0,0,0,0,0,0,0,0"/>
                      </v:shape>
                    </v:group>
                    <v:group id="Group 1315" o:spid="_x0000_s1108" style="position:absolute;left:12111;top:8668;width:1668;height:1052;flip:x" coordorigin="233,233" coordsize="3166,2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cyrcDCAAAA2wAAAA8A&#10;AAAAAAAAAAAAAAAAqgIAAGRycy9kb3ducmV2LnhtbFBLBQYAAAAABAAEAPoAAACZAwAAAAA=&#10;">
                      <v:shape id="Freeform 1316" o:spid="_x0000_s1109" style="position:absolute;left:233;top:233;width:198;height:156;visibility:visible;mso-wrap-style:square;v-text-anchor:top" coordsize="198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8qYcMA&#10;AADbAAAADwAAAGRycy9kb3ducmV2LnhtbESPzarCMBSE94LvEI7gRjT1IqLVKCJcuC5U/AG3x+bY&#10;FpuT3iZqfXsjCC6HmfmGmc5rU4g7VS63rKDfi0AQJ1bnnCo4Hn67IxDOI2ssLJOCJzmYz5qNKcba&#10;PnhH971PRYCwi1FB5n0ZS+mSjAy6ni2Jg3exlUEfZJVKXeEjwE0hf6JoKA3mHBYyLGmZUXLd34yC&#10;jnenzepfnp52XES37dmtz4tEqXarXkxAeKr9N/xp/2kFowG8v4Qf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8qYcMAAADbAAAADwAAAAAAAAAAAAAAAACYAgAAZHJzL2Rv&#10;d25yZXYueG1sUEsFBgAAAAAEAAQA9QAAAIgDAAAAAA==&#10;" path="m198,75r,l193,91r-6,15l181,121r-11,10l136,146r-17,5l96,156,79,151,62,146,28,131,17,121,5,106,,91,,75,,60,5,50,17,35,28,25,62,10,79,5,96,r23,5l136,10r34,15l181,35r6,15l193,60r5,15xe" strokeweight="1pt">
                        <v:path arrowok="t" o:connecttype="custom" o:connectlocs="198,75;198,75;193,91;187,106;181,121;170,131;136,146;119,151;96,156;96,156;79,151;62,146;28,131;17,121;5,106;0,91;0,75;0,75;0,60;5,50;17,35;28,25;62,10;79,5;96,0;96,0;119,5;136,10;170,25;181,35;187,50;193,60;198,75;198,75" o:connectangles="0,0,0,0,0,0,0,0,0,0,0,0,0,0,0,0,0,0,0,0,0,0,0,0,0,0,0,0,0,0,0,0,0,0"/>
                      </v:shape>
                      <v:shape id="Freeform 1317" o:spid="_x0000_s1110" style="position:absolute;left:641;top:404;width:136;height:107;visibility:visible;mso-wrap-style:square;v-text-anchor:top" coordsize="13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B4J8YA&#10;AADbAAAADwAAAGRycy9kb3ducmV2LnhtbESPUWvCQBCE3wv9D8cW+lLqpUJLSD2lCBUpIjWW0r4t&#10;uTVJze3F3Fbjv/cEwcdhZr5hRpPeNWpPXag9G3gaJKCIC29rLg18rd8fU1BBkC02nsnAkQJMxrc3&#10;I8ysP/CK9rmUKkI4ZGigEmkzrUNRkcMw8C1x9Da+cyhRdqW2HR4i3DV6mCQv2mHNcaHClqYVFdv8&#10;3xnY/sr0Y/G5xO/Z4i/f/EjxsLOpMfd3/dsrKKFeruFLe24NpM9w/hJ/gB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B4J8YAAADbAAAADwAAAAAAAAAAAAAAAACYAgAAZHJz&#10;L2Rvd25yZXYueG1sUEsFBgAAAAAEAAQA9QAAAIsDAAAAAA==&#10;" path="m136,56r,l136,76,119,91,97,107r-29,l46,107,23,91,6,76,,56,6,36,23,16,46,6,68,,97,6r22,10l136,36r,20xe" strokeweight="1pt">
                        <v:path arrowok="t" o:connecttype="custom" o:connectlocs="136,56;136,56;136,76;119,91;97,107;68,107;68,107;46,107;23,91;6,76;0,56;0,56;6,36;23,16;46,6;68,0;68,0;97,6;119,16;136,36;136,56;136,56" o:connectangles="0,0,0,0,0,0,0,0,0,0,0,0,0,0,0,0,0,0,0,0,0,0"/>
                      </v:shape>
                      <v:shape id="Freeform 1318" o:spid="_x0000_s1111" style="position:absolute;left:306;top:576;width:131;height:96;visibility:visible;mso-wrap-style:square;v-text-anchor:top" coordsize="13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SuksMA&#10;AADbAAAADwAAAGRycy9kb3ducmV2LnhtbESPQWsCMRSE7wX/Q3hCbzVrD1ZWo4hY6cWCrgePz81z&#10;s7h5WZK4rv++KQgeh5n5hpkve9uIjnyoHSsYjzIQxKXTNVcKjsX3xxREiMgaG8ek4EEBlovB2xxz&#10;7e68p+4QK5EgHHJUYGJscylDachiGLmWOHkX5y3GJH0ltcd7gttGfmbZRFqsOS0YbGltqLweblbB&#10;fnvemq7aZb/F6bxui5tvNv2XUu/DfjUDEamPr/Cz/aMVTCfw/yX9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SuksMAAADbAAAADwAAAAAAAAAAAAAAAACYAgAAZHJzL2Rv&#10;d25yZXYueG1sUEsFBgAAAAAEAAQA9QAAAIgDAAAAAA==&#10;" path="m131,51r,l125,66,108,81,91,96r-28,l40,96,23,81,6,66,,51,6,31,23,16,40,5,63,,91,5r17,11l125,31r6,20xe" strokeweight="1pt">
                        <v:path arrowok="t" o:connecttype="custom" o:connectlocs="131,51;131,51;125,66;108,81;91,96;63,96;63,96;40,96;23,81;6,66;0,51;0,51;6,31;23,16;40,5;63,0;63,0;91,5;108,16;125,31;131,51;131,51" o:connectangles="0,0,0,0,0,0,0,0,0,0,0,0,0,0,0,0,0,0,0,0,0,0"/>
                      </v:shape>
                      <v:shape id="Freeform 1319" o:spid="_x0000_s1112" style="position:absolute;left:420;top:794;width:96;height:76;visibility:visible;mso-wrap-style:square;v-text-anchor:top" coordsize="9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bqVsUA&#10;AADbAAAADwAAAGRycy9kb3ducmV2LnhtbESPUUsDMRCE34X+h7AFX8TmFNT2bFqqUPHBglZ/wHrZ&#10;Xq69bM5k7V3/vREEH4eZ+YaZLwffqiPF1AQ2cDUpQBFXwTZcG/h4X19OQSVBttgGJgMnSrBcjM7m&#10;WNrQ8xsdt1KrDOFUogEn0pVap8qRxzQJHXH2diF6lCxjrW3EPsN9q6+L4lZ7bDgvOOzo0VF12H57&#10;AxvZfz45vYurh9PX+uXidTbrb8SY8/GwugclNMh/+K/9bA1M7+D3S/4Be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JupWxQAAANsAAAAPAAAAAAAAAAAAAAAAAJgCAABkcnMv&#10;ZG93bnJldi54bWxQSwUGAAAAAAQABAD1AAAAigMAAAAA&#10;" path="m96,40r,l91,55,79,65,68,76r-23,l28,76,11,65,,55,,40,,25,11,10,28,5,45,,68,5r11,5l91,25r5,15xe" strokeweight="1pt">
                        <v:path arrowok="t" o:connecttype="custom" o:connectlocs="96,40;96,40;91,55;79,65;68,76;45,76;45,76;28,76;11,65;0,55;0,40;0,40;0,25;11,10;28,5;45,0;45,0;68,5;79,10;91,25;96,40;96,40" o:connectangles="0,0,0,0,0,0,0,0,0,0,0,0,0,0,0,0,0,0,0,0,0,0"/>
                      </v:shape>
                      <v:shape id="Freeform 1320" o:spid="_x0000_s1113" style="position:absolute;left:1833;top:334;width:778;height:525;visibility:visible;mso-wrap-style:square;v-text-anchor:top" coordsize="778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IPucIA&#10;AADbAAAADwAAAGRycy9kb3ducmV2LnhtbERPz2vCMBS+D/Y/hDfwtqbuMLQzLSoThheZ28Djs3km&#10;xeala7Ja/3tzGHj8+H4vqtG1YqA+NJ4VTLMcBHHtdcNGwffX5nkGIkRkja1nUnClAFX5+LDAQvsL&#10;f9Kwj0akEA4FKrAxdoWUobbkMGS+I07cyfcOY4K9kbrHSwp3rXzJ81fpsOHUYLGjtaX6vP9zCsxh&#10;NT2sf46m26Kdb87D7n37K5WaPI3LNxCRxngX/7s/tIJZGpu+pB8g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cg+5wgAAANsAAAAPAAAAAAAAAAAAAAAAAJgCAABkcnMvZG93&#10;bnJldi54bWxQSwUGAAAAAAQABAD1AAAAhwMAAAAA&#10;" path="m148,409r,l216,450r68,30l352,500r74,15l505,525r91,l778,359,709,303,641,247,573,197,494,151,420,106,341,70,255,35,165,,,283r34,40l74,354r34,30l148,409xe" strokeweight="1pt">
                        <v:path arrowok="t" o:connecttype="custom" o:connectlocs="148,409;148,409;216,450;284,480;284,480;352,500;426,515;426,515;505,525;596,525;778,359;778,359;709,303;641,247;641,247;573,197;494,151;494,151;420,106;341,70;341,70;255,35;165,0;0,283;0,283;34,323;74,354;108,384;148,409;148,409" o:connectangles="0,0,0,0,0,0,0,0,0,0,0,0,0,0,0,0,0,0,0,0,0,0,0,0,0,0,0,0,0,0"/>
                      </v:shape>
                      <v:shape id="Freeform 1321" o:spid="_x0000_s1114" style="position:absolute;left:1390;top:1901;width:335;height:389;visibility:visible;mso-wrap-style:square;v-text-anchor:top" coordsize="335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EDFMEA&#10;AADbAAAADwAAAGRycy9kb3ducmV2LnhtbESPQY+CMBSE75v4H5q3yd7Wsh4Q0UKMqNkr6A94oU8g&#10;0ldCq+K/35ps4nEyM99kNvlkenGn0XWWFfzMIxDEtdUdNwrOp8N3AsJ5ZI29ZVLwJAd5NvvYYKrt&#10;g0u6V74RAcIuRQWt90MqpatbMujmdiAO3sWOBn2QYyP1iI8AN71cRFEsDXYcFlocaNdSfa1uRsHy&#10;djoW5zjWXXJ4VmVcTEW5L5X6+py2axCeJv8O/7d/tYJkBa8v4QfI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xAxTBAAAA2wAAAA8AAAAAAAAAAAAAAAAAmAIAAGRycy9kb3du&#10;cmV2LnhtbFBLBQYAAAAABAAEAPUAAACGAwAAAAA=&#10;" path="m17,r,l6,96,,192,6,293r11,96l63,364r45,-20l165,323r62,-15l278,298r57,-5l17,xe" strokeweight="1pt">
                        <v:path arrowok="t" o:connecttype="custom" o:connectlocs="17,0;17,0;6,96;0,192;6,293;17,389;17,389;63,364;108,344;108,344;165,323;227,308;227,308;278,298;335,293;17,0;17,0" o:connectangles="0,0,0,0,0,0,0,0,0,0,0,0,0,0,0,0,0"/>
                      </v:shape>
                      <v:shape id="Freeform 1322" o:spid="_x0000_s1115" style="position:absolute;left:1964;top:1699;width:420;height:399;visibility:visible;mso-wrap-style:square;v-text-anchor:top" coordsize="420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SDJr8A&#10;AADbAAAADwAAAGRycy9kb3ducmV2LnhtbERPy4rCMBTdC/MP4Q6407Qi0qnGMogvUIRx5gMuzbUt&#10;09zUJtX692YhuDyc9yLrTS1u1LrKsoJ4HIEgzq2uuFDw97sZJSCcR9ZYWyYFD3KQLT8GC0y1vfMP&#10;3c6+ECGEXYoKSu+bVEqXl2TQjW1DHLiLbQ36ANtC6hbvIdzUchJFM2mw4tBQYkOrkvL/c2cU9NOj&#10;m50sJdtdJ/GQxHp9jb1Sw8/+ew7CU+/f4pd7rxV8hfXhS/gBcvk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9IMmvwAAANsAAAAPAAAAAAAAAAAAAAAAAJgCAABkcnMvZG93bnJl&#10;di54bWxQSwUGAAAAAAQABAD1AAAAhAMAAAAA&#10;" path="m181,364r,l238,338r57,-20l357,303r63,-15l,,11,111,34,217r34,96l90,354r23,45l181,364xe" strokeweight="1pt">
                        <v:path arrowok="t" o:connecttype="custom" o:connectlocs="181,364;181,364;238,338;295,318;295,318;357,303;420,288;0,0;0,0;11,111;34,217;68,313;90,354;113,399;113,399;181,364;181,364" o:connectangles="0,0,0,0,0,0,0,0,0,0,0,0,0,0,0,0,0"/>
                      </v:shape>
                      <v:shape id="Freeform 1323" o:spid="_x0000_s1116" style="position:absolute;left:1981;top:404;width:346;height:410;visibility:visible;mso-wrap-style:square;v-text-anchor:top" coordsize="346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688MA&#10;AADbAAAADwAAAGRycy9kb3ducmV2LnhtbESPQWvCQBSE70L/w/KE3nQ3UiSmriLFUi+Cje39kX1m&#10;Q7NvQ3Yb03/vCkKPw8x8w6y3o2vFQH1oPGvI5goEceVNw7WGr/P7LAcRIrLB1jNp+KMA283TZI2F&#10;8Vf+pKGMtUgQDgVqsDF2hZShsuQwzH1HnLyL7x3GJPtamh6vCe5auVBqKR02nBYsdvRmqfopf52G&#10;vLSrl0zZ7rL8UMP+kB+/T/VR6+fpuHsFEWmM/+FH+2A0rDK4f0k/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Z688MAAADbAAAADwAAAAAAAAAAAAAAAACYAgAAZHJzL2Rv&#10;d25yZXYueG1sUEsFBgAAAAAEAAQA9QAAAIgDAAAAAA==&#10;" path="m193,l,339r68,41l136,410,346,81,272,36,193,xe" strokeweight="1pt">
                        <v:path arrowok="t" o:connecttype="custom" o:connectlocs="193,0;0,339;0,339;68,380;136,410;346,81;346,81;272,36;193,0;193,0" o:connectangles="0,0,0,0,0,0,0,0,0,0"/>
                      </v:shape>
                      <v:shape id="Freeform 1324" o:spid="_x0000_s1117" style="position:absolute;left:2259;top:581;width:352;height:278;visibility:visible;mso-wrap-style:square;v-text-anchor:top" coordsize="352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0oi8EA&#10;AADbAAAADwAAAGRycy9kb3ducmV2LnhtbESPQYvCMBSE7wv+h/AEb2tqD+JWo4hYEU+71R/waJ5t&#10;tXmpTWzrv98IC3scZuYbZrUZTC06al1lWcFsGoEgzq2uuFBwOaefCxDOI2usLZOCFznYrEcfK0y0&#10;7fmHuswXIkDYJaig9L5JpHR5SQbd1DbEwbva1qAPsi2kbrEPcFPLOIrm0mDFYaHEhnYl5ffsaRQc&#10;YmsxSx+PbsDvk9yns1t/rpWajIftEoSnwf+H/9pHreArhveX8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9KIvBAAAA2wAAAA8AAAAAAAAAAAAAAAAAmAIAAGRycy9kb3du&#10;cmV2LnhtbFBLBQYAAAAABAAEAPUAAACGAwAAAAA=&#10;" path="m352,112r,l283,56,215,,,268r79,10l170,278,352,112xe" strokeweight="1pt">
                        <v:path arrowok="t" o:connecttype="custom" o:connectlocs="352,112;352,112;283,56;215,0;0,268;0,268;79,278;170,278;352,112;352,112" o:connectangles="0,0,0,0,0,0,0,0,0,0"/>
                      </v:shape>
                      <v:shape id="Freeform 1325" o:spid="_x0000_s1118" style="position:absolute;left:1407;top:1901;width:210;height:344;visibility:visible;mso-wrap-style:square;v-text-anchor:top" coordsize="210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eHmMUA&#10;AADbAAAADwAAAGRycy9kb3ducmV2LnhtbESPQWvCQBSE7wX/w/KEXkrdtRWrMRuRgtBDEaot4u2Z&#10;fSbB7NuQXWP677uC0OMwM98w6bK3teio9ZVjDeORAkGcO1NxoeF7t36egfAB2WDtmDT8kodlNnhI&#10;MTHuyl/UbUMhIoR9ghrKEJpESp+XZNGPXEMcvZNrLYYo20KaFq8Rbmv5otRUWqw4LpTY0HtJ+Xl7&#10;sRomx7k6dCt8cp+bXq1/9tK9XaTWj8N+tQARqA//4Xv7w2iYv8LtS/wB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14eYxQAAANsAAAAPAAAAAAAAAAAAAAAAAJgCAABkcnMv&#10;ZG93bnJldi54bWxQSwUGAAAAAAQABAD1AAAAigMAAAAA&#10;" path="m91,344r,l148,323r62,-15l,,91,344xe" strokeweight="1pt">
                        <v:path arrowok="t" o:connecttype="custom" o:connectlocs="91,344;91,344;148,323;210,308;0,0;91,344;91,344" o:connectangles="0,0,0,0,0,0,0"/>
                      </v:shape>
                      <v:shape id="Freeform 1326" o:spid="_x0000_s1119" style="position:absolute;left:1964;top:1699;width:295;height:364;visibility:visible;mso-wrap-style:square;v-text-anchor:top" coordsize="295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WJ0sMA&#10;AADbAAAADwAAAGRycy9kb3ducmV2LnhtbESPQYvCMBSE78L+h/AWvGnqouJWo7iiIl501d3zs3m2&#10;xealNFHrvzeC4HGYmW+Y0aQ2hbhS5XLLCjrtCARxYnXOqYLDftEagHAeWWNhmRTcycFk/NEYYazt&#10;jX/puvOpCBB2MSrIvC9jKV2SkUHXtiVx8E62MuiDrFKpK7wFuCnkVxT1pcGcw0KGJc0ySs67i1Gw&#10;Pd5/Nuf++v9v1ZPTcr50s0BTqvlZT4cgPNX+HX61V1rBdxeeX8IPkO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/WJ0sMAAADbAAAADwAAAAAAAAAAAAAAAACYAgAAZHJzL2Rv&#10;d25yZXYueG1sUEsFBgAAAAAEAAQA9QAAAIgDAAAAAA==&#10;" path="m181,364r,l238,338r57,-20l,,181,364xe" strokeweight="1pt">
                        <v:path arrowok="t" o:connecttype="custom" o:connectlocs="181,364;181,364;238,338;295,318;0,0;181,364;181,364" o:connectangles="0,0,0,0,0,0,0"/>
                      </v:shape>
                      <v:shape id="Freeform 1327" o:spid="_x0000_s1120" style="position:absolute;left:2940;top:976;width:459;height:748;visibility:visible;mso-wrap-style:square;v-text-anchor:top" coordsize="459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GBgcUA&#10;AADbAAAADwAAAGRycy9kb3ducmV2LnhtbESPzWrDMBCE74W8g9hALyGRW9LSOFZCKRQKzaH5eYCN&#10;tbHsWCsjqbH79lEg0OMwM98wxXqwrbiQD7VjBU+zDARx6XTNlYLD/nP6BiJEZI2tY1LwRwHWq9FD&#10;gbl2PW/psouVSBAOOSowMXa5lKE0ZDHMXEecvJPzFmOSvpLaY5/gtpXPWfYqLdacFgx29GGoPO9+&#10;rYKJaXBfbw6D/9lUoZn3Rz/R30o9jof3JYhIQ/wP39tfWsHiBW5f0g+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sYGBxQAAANsAAAAPAAAAAAAAAAAAAAAAAJgCAABkcnMv&#10;ZG93bnJldi54bWxQSwUGAAAAAAQABAD1AAAAigMAAAAA&#10;" path="m391,748l459,,,338,391,748xe" fillcolor="#9bb8bb" strokeweight="1pt">
                        <v:path arrowok="t" o:connecttype="custom" o:connectlocs="391,748;459,0;0,338;391,748;391,748" o:connectangles="0,0,0,0,0"/>
                      </v:shape>
                      <v:shape id="Freeform 1328" o:spid="_x0000_s1121" style="position:absolute;left:255;top:607;width:2685;height:1390;visibility:visible;mso-wrap-style:square;v-text-anchor:top" coordsize="2685,1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BRMcgA&#10;AADbAAAADwAAAGRycy9kb3ducmV2LnhtbESPzWvCQBTE74X+D8sreClmowdpU1exfqAUDzYWwdsz&#10;+/JBs29DdtXYv94tFHocZuY3zHjamVpcqHWVZQWDKAZBnFldcaHga7/qv4BwHlljbZkU3MjBdPL4&#10;MMZE2yt/0iX1hQgQdgkqKL1vEildVpJBF9mGOHi5bQ36INtC6havAW5qOYzjkTRYcVgosaF5Sdl3&#10;ejYK8jT++Lnlu93ymJ62i/WhK56370r1nrrZGwhPnf8P/7U3WsHrCH6/hB8gJ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sFExyAAAANsAAAAPAAAAAAAAAAAAAAAAAJgCAABk&#10;cnMvZG93bnJldi54bWxQSwUGAAAAAAQABAD1AAAAjQMAAAAA&#10;" path="m278,536l755,763r-34,15l687,793r-34,16l613,819r-85,10l432,824,335,814,227,793,114,763,,718r12,75l29,864r28,66l91,996r40,55l182,1107r62,50l313,1203r79,40l483,1279r91,30l676,1339r113,21l908,1375r125,10l1169,1390r91,l1345,1380r91,-10l1527,1350r96,-21l1714,1299r91,-35l1902,1223r96,-40l2089,1127r96,-56l2287,1011r97,-66l2480,869r103,-76l2685,707r-74,-80l2537,551r-74,-71l2384,414r-74,-60l2236,298r-73,-51l2089,202r-74,-41l1941,121,1867,91,1794,65,1714,40,1640,25,1567,10,1493,5,1413,r-73,l1266,10r-74,10l1113,35r-74,20l965,81r-79,35l812,151r-74,41l659,237r-74,46l505,338r-73,61l358,465r-80,71xe" strokeweight="1pt">
                        <v:path arrowok="t" o:connecttype="custom" o:connectlocs="755,763;721,778;653,809;528,829;335,814;114,763;0,718;29,864;91,996;182,1107;313,1203;392,1243;574,1309;789,1360;1033,1385;1169,1390;1345,1380;1527,1350;1714,1299;1902,1223;2089,1127;2287,1011;2480,869;2685,707;2611,627;2463,480;2310,354;2163,247;2015,161;1867,91;1714,40;1567,10;1413,0;1266,10;1113,35;965,81;812,151;659,237;505,338;358,465;278,536" o:connectangles="0,0,0,0,0,0,0,0,0,0,0,0,0,0,0,0,0,0,0,0,0,0,0,0,0,0,0,0,0,0,0,0,0,0,0,0,0,0,0,0,0"/>
                      </v:shape>
                      <v:shape id="Freeform 1329" o:spid="_x0000_s1122" style="position:absolute;left:1538;top:622;width:1402;height:1375;visibility:visible;mso-wrap-style:square;v-text-anchor:top" coordsize="1402,1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Q2DcQA&#10;AADbAAAADwAAAGRycy9kb3ducmV2LnhtbESPS4vCQBCE78L+h6EX9mYmevARHUV2EcQVwde9zbRJ&#10;MNMTM7Ma99c7guCxqKqvqPG0MaW4Uu0Kywo6UQyCOLW64EzBfjdvD0A4j6yxtEwK7uRgOvlojTHR&#10;9sYbum59JgKEXYIKcu+rREqX5mTQRbYiDt7J1gZ9kHUmdY23ADel7MZxTxosOCzkWNF3Tul5+2cU&#10;pKfsp/u7XB2O//fVhZf9dWzWpNTXZzMbgfDU+Hf41V5oBcM+PL+EH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0Ng3EAAAA2wAAAA8AAAAAAAAAAAAAAAAAmAIAAGRycy9k&#10;b3ducmV2LnhtbFBLBQYAAAAABAAEAPUAAACJAwAAAAA=&#10;" path="m681,116r,l579,76,477,40,386,15,295,r34,96l352,192r22,96l386,384r,91l386,566r-12,91l363,743r-23,86l312,910r-34,81l233,1072r-51,75l130,1223r-62,76l,1375r79,-10l165,1355r85,-20l335,1314r153,-50l636,1203r113,-56l863,1082r113,-66l1090,940r85,-66l1265,809,1402,692,1271,561r-79,-81l1112,409,1004,318,891,237,783,172,681,116xe" strokeweight="1pt">
                        <v:path arrowok="t" o:connecttype="custom" o:connectlocs="681,116;681,116;579,76;477,40;477,40;386,15;295,0;295,0;329,96;352,192;374,288;386,384;386,475;386,566;374,657;363,743;340,829;312,910;278,991;233,1072;182,1147;130,1223;68,1299;0,1375;0,1375;79,1365;165,1355;250,1335;335,1314;335,1314;488,1264;636,1203;636,1203;749,1147;863,1082;863,1082;976,1016;1090,940;1090,940;1175,874;1265,809;1265,809;1402,692;1402,692;1271,561;1271,561;1192,480;1112,409;1112,409;1004,318;891,237;891,237;783,172;681,116;681,116" o:connectangles="0,0,0,0,0,0,0,0,0,0,0,0,0,0,0,0,0,0,0,0,0,0,0,0,0,0,0,0,0,0,0,0,0,0,0,0,0,0,0,0,0,0,0,0,0,0,0,0,0,0,0,0,0,0,0"/>
                      </v:shape>
                      <v:shape id="Freeform 1330" o:spid="_x0000_s1123" style="position:absolute;left:1873;top:662;width:431;height:1274;visibility:visible;mso-wrap-style:square;v-text-anchor:top" coordsize="431,1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5uX8IA&#10;AADbAAAADwAAAGRycy9kb3ducmV2LnhtbERPz2vCMBS+C/sfwht4kZnOg2hnFBGGXsTWDXZ9a97a&#10;zualJNFW/3pzEDx+fL8Xq9404kLO15YVvI8TEMSF1TWXCr6/Pt9mIHxA1thYJgVX8rBavgwWmGrb&#10;cU6XYyhFDGGfooIqhDaV0hcVGfRj2xJH7s86gyFCV0rtsIvhppGTJJlKgzXHhgpb2lRUnI5no6D/&#10;lVneuXyT/e9vo+xw/aF8vlVq+NqvP0AE6sNT/HDvtIJ5HBu/xB8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7m5fwgAAANsAAAAPAAAAAAAAAAAAAAAAAJgCAABkcnMvZG93&#10;bnJldi54bWxQSwUGAAAAAAQABAD1AAAAhwMAAAAA&#10;" path="m346,76r,l244,36,142,r28,86l198,172r17,81l227,339r11,81l238,501r,81l232,663r-11,80l204,819r-23,81l159,976r-34,76l91,1128r-40,70l,1274r153,-50l301,1163r28,-61l352,1042r22,-66l391,910r17,-60l420,784,431,647,425,511,414,369,386,228,346,76xe" strokeweight="1pt">
                        <v:path arrowok="t" o:connecttype="custom" o:connectlocs="346,76;346,76;244,36;142,0;142,0;170,86;198,172;215,253;227,339;238,420;238,501;238,582;232,663;221,743;204,819;181,900;159,976;125,1052;91,1128;51,1198;0,1274;0,1274;153,1224;301,1163;301,1163;329,1102;352,1042;374,976;391,910;408,850;420,784;431,647;425,511;414,369;386,228;346,76;346,76" o:connectangles="0,0,0,0,0,0,0,0,0,0,0,0,0,0,0,0,0,0,0,0,0,0,0,0,0,0,0,0,0,0,0,0,0,0,0,0,0"/>
                      </v:shape>
                      <v:shape id="Freeform 1331" o:spid="_x0000_s1124" style="position:absolute;left:2401;top:859;width:283;height:845;visibility:visible;mso-wrap-style:square;v-text-anchor:top" coordsize="283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amTcEA&#10;AADbAAAADwAAAGRycy9kb3ducmV2LnhtbESP0YrCMBRE3xf8h3AF39bUBctajSIuQsEnXT/g0lyb&#10;anNTkmjr3xthYR+HmTnDrDaDbcWDfGgcK5hNMxDEldMN1wrOv/vPbxAhImtsHZOCJwXYrEcfKyy0&#10;6/lIj1OsRYJwKFCBibErpAyVIYth6jri5F2ctxiT9LXUHvsEt638yrJcWmw4LRjsaGeoup3uVsG8&#10;+tFd4/O8jNfDGfvb8VD2RqnJeNguQUQa4n/4r11qBYsFvL+kHy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2pk3BAAAA2wAAAA8AAAAAAAAAAAAAAAAAmAIAAGRycy9kb3du&#10;cmV2LnhtbFBLBQYAAAAABAAEAPUAAACGAwAAAAA=&#10;" path="m227,703r,l249,632r17,-65l278,501r5,-66l283,370r-5,-66l266,238,249,172,141,81,28,,68,112,96,223r17,111l113,440,102,541,79,648,45,749,,845,113,779,227,703xe" strokeweight="1pt">
                        <v:path arrowok="t" o:connecttype="custom" o:connectlocs="227,703;227,703;249,632;266,567;278,501;283,435;283,370;278,304;266,238;249,172;249,172;141,81;28,0;28,0;68,112;96,223;113,334;113,440;102,541;79,648;45,749;0,845;0,845;113,779;227,703;227,703" o:connectangles="0,0,0,0,0,0,0,0,0,0,0,0,0,0,0,0,0,0,0,0,0,0,0,0,0,0"/>
                      </v:shape>
                      <v:shape id="Freeform 1332" o:spid="_x0000_s1125" style="position:absolute;left:2803;top:1183;width:137;height:248;visibility:visible;mso-wrap-style:square;v-text-anchor:top" coordsize="137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eDB8YA&#10;AADcAAAADwAAAGRycy9kb3ducmV2LnhtbESPQWvCQBCF7wX/wzKCt7rRg2h0lVYQRAqlaw/1Ns2O&#10;SWh2NmTXmPbXdw6F3mZ4b977ZrMbfKN66mId2MBsmoEiLoKruTTwfj48LkHFhOywCUwGvinCbjt6&#10;2GDuwp3fqLepVBLCMUcDVUptrnUsKvIYp6ElFu0aOo9J1q7UrsO7hPtGz7NsoT3WLA0VtrSvqPiy&#10;N2/gWb/Wn/F0OdhlOK9+Pl7s6tpbYybj4WkNKtGQ/s1/10cn+JngyzMygd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eDB8YAAADcAAAADwAAAAAAAAAAAAAAAACYAgAAZHJz&#10;L2Rvd25yZXYueG1sUEsFBgAAAAAEAAQA9QAAAIsDAAAAAA==&#10;" path="m6,r,l17,61r6,60l17,182,,248,137,131,6,xe" fillcolor="#61789b" strokeweight="1pt">
                        <v:path arrowok="t" o:connecttype="custom" o:connectlocs="6,0;6,0;17,61;23,121;17,182;0,248;0,248;137,131;137,131;6,0;6,0" o:connectangles="0,0,0,0,0,0,0,0,0,0,0"/>
                      </v:shape>
                      <v:shape id="Freeform 1333" o:spid="_x0000_s1126" style="position:absolute;left:2940;top:976;width:459;height:748;visibility:visible;mso-wrap-style:square;v-text-anchor:top" coordsize="459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nZaMIA&#10;AADcAAAADwAAAGRycy9kb3ducmV2LnhtbERP32vCMBB+F/wfwgl706TbHFKbiowNhD3NCeLbkZxt&#10;aXPpmkzrf78MBr7dx/fzis3oOnGhITSeNWQLBYLYeNtwpeHw9T5fgQgR2WLnmTTcKMCmnE4KzK2/&#10;8idd9rESKYRDjhrqGPtcymBqchgWvidO3NkPDmOCQyXtgNcU7jr5qNSLdNhwaqixp9eaTLv/cRrC&#10;8xOa07LNvo+Hj4ZNpd5i32r9MBu3axCRxngX/7t3Ns1XGfw9ky6Q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+dlowgAAANwAAAAPAAAAAAAAAAAAAAAAAJgCAABkcnMvZG93&#10;bnJldi54bWxQSwUGAAAAAAQABAD1AAAAhwMAAAAA&#10;" path="m391,748l459,,,338,391,748xe" strokeweight="1pt">
                        <v:path arrowok="t" o:connecttype="custom" o:connectlocs="391,748;459,0;0,338;391,748;391,748" o:connectangles="0,0,0,0,0"/>
                      </v:shape>
                      <v:shape id="Freeform 1334" o:spid="_x0000_s1127" style="position:absolute;left:2940;top:1198;width:442;height:152;visibility:visible;mso-wrap-style:square;v-text-anchor:top" coordsize="44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X/lcIA&#10;AADcAAAADwAAAGRycy9kb3ducmV2LnhtbERPTWsCMRC9F/ofwgjeatYIsmyNUloqHrxo7X26mW5W&#10;N5Nlk+q6v94IQm/zeJ+zWPWuEWfqQu1Zw3SSgSAuvam50nD4+nzJQYSIbLDxTBquFGC1fH5aYGH8&#10;hXd03sdKpBAOBWqwMbaFlKG05DBMfEucuF/fOYwJdpU0HV5SuGukyrK5dFhzarDY0rul8rT/cxo+&#10;lFory8d5vh1+vuvZbpjl5aD1eNS/vYKI1Md/8cO9MWl+puD+TLpA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Jf+VwgAAANwAAAAPAAAAAAAAAAAAAAAAAJgCAABkcnMvZG93&#10;bnJldi54bWxQSwUGAAAAAAQABAD1AAAAhwMAAAAA&#10;" path="m425,152l442,,,116r425,36xe" strokeweight="1pt">
                        <v:path arrowok="t" o:connecttype="custom" o:connectlocs="425,152;442,0;0,116;425,152;425,152" o:connectangles="0,0,0,0,0"/>
                      </v:shape>
                      <v:shape id="Freeform 1335" o:spid="_x0000_s1128" style="position:absolute;left:2940;top:1314;width:408;height:410;visibility:visible;mso-wrap-style:square;v-text-anchor:top" coordsize="408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AdcQA&#10;AADcAAAADwAAAGRycy9kb3ducmV2LnhtbERP32vCMBB+F/wfwgm+yJpuwhjVKCLIpkxEJz5fm1tb&#10;1lxKE222v34RBnu7j+/nzZfBNOJGnastK3hMUhDEhdU1lwrOH5uHFxDOI2tsLJOCb3KwXAwHc8y0&#10;7flIt5MvRQxhl6GCyvs2k9IVFRl0iW2JI/dpO4M+wq6UusM+hptGPqXpszRYc2yosKV1RcXX6WoU&#10;HNaTsN31Ztq/ylDvf97z4/mSKzUehdUMhKfg/8V/7jcd56dTuD8TL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7wHXEAAAA3AAAAA8AAAAAAAAAAAAAAAAAmAIAAGRycy9k&#10;b3ducmV2LnhtbFBLBQYAAAAABAAEAPUAAACJAwAAAAA=&#10;" path="m391,410l408,198,,,391,410xe" strokeweight="1pt">
                        <v:path arrowok="t" o:connecttype="custom" o:connectlocs="391,410;408,198;0,0;391,410;391,410" o:connectangles="0,0,0,0,0"/>
                      </v:shape>
                      <v:shape id="Freeform 1336" o:spid="_x0000_s1129" style="position:absolute;left:1220;top:890;width:551;height:409;visibility:visible;mso-wrap-style:square;v-text-anchor:top" coordsize="551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iJTMMA&#10;AADcAAAADwAAAGRycy9kb3ducmV2LnhtbERPTWvCQBC9F/wPyxS81U1FxEZXKRZRShGjHjxOs9Mk&#10;NDub7q4m/ntXEHqbx/uc2aIztbiQ85VlBa+DBARxbnXFhYLjYfUyAeEDssbaMim4kofFvPc0w1Tb&#10;ljO67EMhYgj7FBWUITSplD4vyaAf2IY4cj/WGQwRukJqh20MN7UcJslYGqw4NpTY0LKk/Hd/Ngq2&#10;k+yjHX5dT59vbt0V1fefy3ZjpfrP3fsURKAu/Isf7o2O85MR3J+JF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iJTMMAAADcAAAADwAAAAAAAAAAAAAAAACYAgAAZHJzL2Rv&#10;d25yZXYueG1sUEsFBgAAAAAEAAQA9QAAAIgDAAAAAA==&#10;" path="m,202r,l,248r17,35l40,318r40,31l119,374r46,20l216,404r57,5l329,404r51,-10l426,374r39,-25l505,318r23,-35l545,248r6,-46l545,162,528,126,505,91,465,60,426,30,380,15,329,,273,,216,,165,15,119,30,80,60,40,91,17,126,,162r,40xe" strokeweight="1pt">
                        <v:path arrowok="t" o:connecttype="custom" o:connectlocs="0,202;0,202;0,248;17,283;40,318;80,349;80,349;119,374;165,394;216,404;273,409;273,409;329,404;380,394;426,374;465,349;465,349;505,318;528,283;545,248;551,202;551,202;545,162;528,126;505,91;465,60;465,60;426,30;380,15;329,0;273,0;273,0;216,0;165,15;119,30;80,60;80,60;40,91;17,126;0,162;0,202;0,202" o:connectangles="0,0,0,0,0,0,0,0,0,0,0,0,0,0,0,0,0,0,0,0,0,0,0,0,0,0,0,0,0,0,0,0,0,0,0,0,0,0,0,0,0,0"/>
                      </v:shape>
                      <v:shape id="Freeform 1337" o:spid="_x0000_s1130" style="position:absolute;left:1426;top:941;width:187;height:121;visibility:visible;mso-wrap-style:square;v-text-anchor:top" coordsize="187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8lP8MA&#10;AADcAAAADwAAAGRycy9kb3ducmV2LnhtbERP32vCMBB+H+x/CDfYy9DE4kQ6o6goCDKYVdjr0dza&#10;zuYSmkzrf28Gg73dx/fzZovetuJCXWgcaxgNFQji0pmGKw2n43YwBREissHWMWm4UYDF/PFhhrlx&#10;Vz7QpYiVSCEcctRQx+hzKUNZk8UwdJ44cV+usxgT7CppOrymcNvKTKmJtNhwaqjR07qm8lz8WA2+&#10;eEfz/Zltshf14feHFY7Po4nWz0/98g1EpD7+i//cO5Pmq1f4fSZd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8lP8MAAADcAAAADwAAAAAAAAAAAAAAAACYAgAAZHJzL2Rv&#10;d25yZXYueG1sUEsFBgAAAAAEAAQA9QAAAIgDAAAAAA==&#10;" path="m165,15r,l131,5,97,,57,5,28,15,6,35r,11l,61,6,71r,10l28,101r29,15l97,121r34,-5l165,101,182,81r5,-10l187,61r,-15l182,35,165,15xe" strokeweight="1pt">
                        <v:path arrowok="t" o:connecttype="custom" o:connectlocs="165,15;165,15;131,5;97,0;97,0;57,5;28,15;28,15;6,35;6,46;0,61;0,61;6,71;6,81;28,101;28,101;57,116;97,121;97,121;131,116;165,101;165,101;182,81;187,71;187,61;187,61;187,46;182,35;165,15;165,15" o:connectangles="0,0,0,0,0,0,0,0,0,0,0,0,0,0,0,0,0,0,0,0,0,0,0,0,0,0,0,0,0,0"/>
                      </v:shape>
                    </v:group>
                  </v:group>
                </v:group>
                <w10:wrap anchorx="margin" anchory="margin"/>
              </v:group>
            </w:pict>
          </mc:Fallback>
        </mc:AlternateContent>
      </w:r>
    </w:p>
    <w:sectPr w:rsidR="00E74491" w:rsidSect="00C50F6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7332" w:rsidRDefault="00257332" w:rsidP="00B75CE3">
      <w:pPr>
        <w:spacing w:after="0" w:line="240" w:lineRule="auto"/>
      </w:pPr>
      <w:r>
        <w:separator/>
      </w:r>
    </w:p>
  </w:endnote>
  <w:endnote w:type="continuationSeparator" w:id="0">
    <w:p w:rsidR="00257332" w:rsidRDefault="00257332" w:rsidP="00B75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5CE3" w:rsidRDefault="00B75CE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5CE3" w:rsidRDefault="00B75CE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5CE3" w:rsidRDefault="00B75CE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7332" w:rsidRDefault="00257332" w:rsidP="00B75CE3">
      <w:pPr>
        <w:spacing w:after="0" w:line="240" w:lineRule="auto"/>
      </w:pPr>
      <w:r>
        <w:separator/>
      </w:r>
    </w:p>
  </w:footnote>
  <w:footnote w:type="continuationSeparator" w:id="0">
    <w:p w:rsidR="00257332" w:rsidRDefault="00257332" w:rsidP="00B75C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5CE3" w:rsidRDefault="00B75CE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5CE3" w:rsidRDefault="00B75CE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5CE3" w:rsidRDefault="00B75CE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8"/>
  <w:attachedTemplate r:id="rId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446"/>
    <w:rsid w:val="00012415"/>
    <w:rsid w:val="00062A2D"/>
    <w:rsid w:val="00112127"/>
    <w:rsid w:val="00131423"/>
    <w:rsid w:val="002077E3"/>
    <w:rsid w:val="00244A4E"/>
    <w:rsid w:val="00257332"/>
    <w:rsid w:val="00282E65"/>
    <w:rsid w:val="002D510C"/>
    <w:rsid w:val="00325957"/>
    <w:rsid w:val="00336C9C"/>
    <w:rsid w:val="00337CBF"/>
    <w:rsid w:val="003A2484"/>
    <w:rsid w:val="003D0883"/>
    <w:rsid w:val="003D45B1"/>
    <w:rsid w:val="004034A7"/>
    <w:rsid w:val="00415684"/>
    <w:rsid w:val="004236A0"/>
    <w:rsid w:val="004305F1"/>
    <w:rsid w:val="00465396"/>
    <w:rsid w:val="004C2831"/>
    <w:rsid w:val="005127F8"/>
    <w:rsid w:val="00577922"/>
    <w:rsid w:val="005E6B8D"/>
    <w:rsid w:val="005F0732"/>
    <w:rsid w:val="006203C3"/>
    <w:rsid w:val="00621480"/>
    <w:rsid w:val="00623813"/>
    <w:rsid w:val="0065086E"/>
    <w:rsid w:val="00653EEF"/>
    <w:rsid w:val="006549B3"/>
    <w:rsid w:val="006617FE"/>
    <w:rsid w:val="006F027F"/>
    <w:rsid w:val="00731862"/>
    <w:rsid w:val="00764D21"/>
    <w:rsid w:val="007A614B"/>
    <w:rsid w:val="007D3F04"/>
    <w:rsid w:val="007F5831"/>
    <w:rsid w:val="008269D9"/>
    <w:rsid w:val="00850FEB"/>
    <w:rsid w:val="008767F6"/>
    <w:rsid w:val="00877C3F"/>
    <w:rsid w:val="008812E5"/>
    <w:rsid w:val="008D0F4E"/>
    <w:rsid w:val="008F58A8"/>
    <w:rsid w:val="00912D38"/>
    <w:rsid w:val="0091736D"/>
    <w:rsid w:val="00943835"/>
    <w:rsid w:val="00966AD1"/>
    <w:rsid w:val="00973446"/>
    <w:rsid w:val="0097435F"/>
    <w:rsid w:val="0099053E"/>
    <w:rsid w:val="009C5E1A"/>
    <w:rsid w:val="009D1AB4"/>
    <w:rsid w:val="009D6F8B"/>
    <w:rsid w:val="009E000F"/>
    <w:rsid w:val="009E1490"/>
    <w:rsid w:val="00A724FD"/>
    <w:rsid w:val="00B75CE3"/>
    <w:rsid w:val="00BB481C"/>
    <w:rsid w:val="00BC0120"/>
    <w:rsid w:val="00BC4632"/>
    <w:rsid w:val="00C04DB1"/>
    <w:rsid w:val="00C50F66"/>
    <w:rsid w:val="00C5670A"/>
    <w:rsid w:val="00D3672C"/>
    <w:rsid w:val="00D36ECC"/>
    <w:rsid w:val="00D85DAC"/>
    <w:rsid w:val="00D92A4C"/>
    <w:rsid w:val="00DB1A7F"/>
    <w:rsid w:val="00E24DC3"/>
    <w:rsid w:val="00E41B3E"/>
    <w:rsid w:val="00E527AF"/>
    <w:rsid w:val="00E74491"/>
    <w:rsid w:val="00E91302"/>
    <w:rsid w:val="00EA1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41"/>
    <o:shapelayout v:ext="edit">
      <o:idmap v:ext="edit" data="1,2"/>
      <o:rules v:ext="edit">
        <o:r id="V:Rule1" type="connector" idref="#_x0000_s3034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S Mincho" w:hAnsi="Calibri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5831"/>
    <w:pPr>
      <w:spacing w:after="200" w:line="276" w:lineRule="auto"/>
    </w:pPr>
    <w:rPr>
      <w:sz w:val="22"/>
      <w:szCs w:val="22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0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F4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75C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75CE3"/>
  </w:style>
  <w:style w:type="paragraph" w:styleId="Footer">
    <w:name w:val="footer"/>
    <w:basedOn w:val="Normal"/>
    <w:link w:val="FooterChar"/>
    <w:uiPriority w:val="99"/>
    <w:semiHidden/>
    <w:unhideWhenUsed/>
    <w:rsid w:val="00B75C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75C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MS Mincho" w:hAnsi="Calibri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5831"/>
    <w:pPr>
      <w:spacing w:after="200" w:line="276" w:lineRule="auto"/>
    </w:pPr>
    <w:rPr>
      <w:sz w:val="22"/>
      <w:szCs w:val="22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0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F4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75C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75CE3"/>
  </w:style>
  <w:style w:type="paragraph" w:styleId="Footer">
    <w:name w:val="footer"/>
    <w:basedOn w:val="Normal"/>
    <w:link w:val="FooterChar"/>
    <w:uiPriority w:val="99"/>
    <w:semiHidden/>
    <w:unhideWhenUsed/>
    <w:rsid w:val="00B75C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75C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%20Rollinson\AppData\Roaming\Microsoft\Templates\Aquatic%20animals%20coloring%20boo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C39EEE-16D4-4446-8061-243A9A56A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Aquatic animals coloring book</Template>
  <TotalTime>1</TotalTime>
  <Pages>8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 Rollinson</dc:creator>
  <cp:lastModifiedBy>E Rollinson</cp:lastModifiedBy>
  <cp:revision>1</cp:revision>
  <cp:lastPrinted>2009-02-17T20:54:00Z</cp:lastPrinted>
  <dcterms:created xsi:type="dcterms:W3CDTF">2011-12-07T02:20:00Z</dcterms:created>
  <dcterms:modified xsi:type="dcterms:W3CDTF">2011-12-07T02:21:00Z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TC103609811033</vt:lpwstr>
  </property>
</Properties>
</file>